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6E" w:rsidRDefault="007D4A6E" w:rsidP="009900C3">
      <w:pPr>
        <w:pStyle w:val="Standard"/>
        <w:tabs>
          <w:tab w:val="left" w:pos="1260"/>
        </w:tabs>
        <w:ind w:right="-1240"/>
      </w:pPr>
    </w:p>
    <w:p w:rsidR="007D4A6E" w:rsidRDefault="007D4A6E">
      <w:pPr>
        <w:pStyle w:val="Standard"/>
        <w:ind w:right="-1240"/>
        <w:rPr>
          <w:b/>
        </w:rPr>
      </w:pPr>
      <w:bookmarkStart w:id="0" w:name="RH_PD_TOC_BK"/>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811464">
      <w:pPr>
        <w:pStyle w:val="Standard"/>
        <w:jc w:val="right"/>
        <w:rPr>
          <w:b/>
        </w:rPr>
      </w:pPr>
      <w:r>
        <w:rPr>
          <w:noProof/>
        </w:rPr>
        <w:drawing>
          <wp:inline distT="0" distB="0" distL="0" distR="0">
            <wp:extent cx="4206240" cy="1402080"/>
            <wp:effectExtent l="0" t="0" r="0" b="0"/>
            <wp:docPr id="5" name="Picture 1"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_logo_white_background"/>
                    <pic:cNvPicPr>
                      <a:picLocks noChangeAspect="1" noChangeArrowheads="1"/>
                    </pic:cNvPicPr>
                  </pic:nvPicPr>
                  <pic:blipFill>
                    <a:blip r:embed="rId8" cstate="print"/>
                    <a:stretch>
                      <a:fillRect/>
                    </a:stretch>
                  </pic:blipFill>
                  <pic:spPr bwMode="auto">
                    <a:xfrm>
                      <a:off x="0" y="0"/>
                      <a:ext cx="4206240" cy="1402080"/>
                    </a:xfrm>
                    <a:prstGeom prst="rect">
                      <a:avLst/>
                    </a:prstGeom>
                    <a:noFill/>
                    <a:ln w="9525">
                      <a:noFill/>
                      <a:miter lim="800000"/>
                      <a:headEnd/>
                      <a:tailEnd/>
                    </a:ln>
                  </pic:spPr>
                </pic:pic>
              </a:graphicData>
            </a:graphic>
          </wp:inline>
        </w:drawing>
      </w:r>
    </w:p>
    <w:p w:rsidR="007D4A6E" w:rsidRDefault="007D4A6E" w:rsidP="009E079E">
      <w:pPr>
        <w:pStyle w:val="Standard"/>
        <w:ind w:right="630"/>
        <w:rPr>
          <w:b/>
        </w:rPr>
      </w:pPr>
    </w:p>
    <w:p w:rsidR="007D4A6E" w:rsidRPr="00453F90" w:rsidRDefault="00005821" w:rsidP="00A77DA1">
      <w:pPr>
        <w:pStyle w:val="Standard"/>
        <w:ind w:left="720" w:right="630" w:firstLine="720"/>
        <w:jc w:val="right"/>
        <w:rPr>
          <w:rFonts w:ascii="Open Sans" w:hAnsi="Open Sans" w:cs="Times New Roman"/>
          <w:b/>
          <w:color w:val="607886"/>
          <w:sz w:val="56"/>
          <w:szCs w:val="56"/>
        </w:rPr>
      </w:pPr>
      <w:r w:rsidRPr="00453F90">
        <w:rPr>
          <w:rFonts w:ascii="Open Sans" w:hAnsi="Open Sans" w:cs="Times New Roman"/>
          <w:b/>
          <w:color w:val="607886"/>
          <w:sz w:val="56"/>
          <w:szCs w:val="56"/>
        </w:rPr>
        <w:t>User Guide</w:t>
      </w:r>
    </w:p>
    <w:p w:rsidR="00A77DA1" w:rsidRPr="00453F90" w:rsidRDefault="006C6473" w:rsidP="00A77DA1">
      <w:pPr>
        <w:pStyle w:val="bodytext"/>
        <w:ind w:right="630"/>
        <w:jc w:val="right"/>
        <w:rPr>
          <w:b/>
          <w:sz w:val="36"/>
          <w:szCs w:val="36"/>
        </w:rPr>
      </w:pPr>
      <w:r>
        <w:rPr>
          <w:b/>
          <w:sz w:val="36"/>
          <w:szCs w:val="36"/>
        </w:rPr>
        <w:t xml:space="preserve">Version </w:t>
      </w:r>
      <w:r w:rsidR="00F706D0">
        <w:rPr>
          <w:b/>
          <w:sz w:val="36"/>
          <w:szCs w:val="36"/>
        </w:rPr>
        <w:t>2016</w:t>
      </w:r>
      <w:r w:rsidR="002128DD">
        <w:rPr>
          <w:b/>
          <w:sz w:val="36"/>
          <w:szCs w:val="36"/>
        </w:rPr>
        <w:t>.</w:t>
      </w:r>
      <w:r w:rsidR="00EE0BA5">
        <w:rPr>
          <w:b/>
          <w:sz w:val="36"/>
          <w:szCs w:val="36"/>
        </w:rPr>
        <w:t>3</w:t>
      </w:r>
    </w:p>
    <w:p w:rsidR="00A77DA1" w:rsidRDefault="00A77DA1" w:rsidP="00A77DA1">
      <w:pPr>
        <w:pStyle w:val="bodytext"/>
      </w:pPr>
      <w:r>
        <w:t>© 201</w:t>
      </w:r>
      <w:r w:rsidR="00F706D0">
        <w:t>6</w:t>
      </w:r>
      <w:r w:rsidR="00453F90">
        <w:t xml:space="preserve"> Exago</w:t>
      </w:r>
      <w:r>
        <w:t xml:space="preserve"> Inc. All rights reserved.</w:t>
      </w:r>
    </w:p>
    <w:p w:rsidR="00A77DA1" w:rsidRDefault="005D2BCB" w:rsidP="00A77DA1">
      <w:pPr>
        <w:pStyle w:val="bodytext"/>
      </w:pPr>
      <w:r>
        <w:t>Exago Reporting</w:t>
      </w:r>
      <w:r w:rsidR="00A77DA1">
        <w:t xml:space="preserve"> is a registered trademark of </w:t>
      </w:r>
      <w:r w:rsidR="00453F90">
        <w:t>Exago</w:t>
      </w:r>
      <w:r w:rsidR="00A77DA1">
        <w:t>, Inc. Windows is a registered trademark of Microsoft Corporation in the United States and other countries. All other company and product names mentioned may be trademarks of the respective companies with which they are associated.</w:t>
      </w:r>
    </w:p>
    <w:p w:rsidR="00A77DA1" w:rsidRDefault="00453F90" w:rsidP="00A77DA1">
      <w:pPr>
        <w:pStyle w:val="bodytext"/>
      </w:pPr>
      <w:r>
        <w:t>Exago</w:t>
      </w:r>
      <w:r w:rsidR="00A77DA1">
        <w:t xml:space="preserve"> Inc. makes a sincere effort to ensure the accuracy of the material. The content of this manual is furnished for informational use only, is subject to change without notice, and should not be construed as a commitment by </w:t>
      </w:r>
      <w:r>
        <w:t>Exago</w:t>
      </w:r>
      <w:r w:rsidR="00A77DA1">
        <w:t xml:space="preserve"> Inc. </w:t>
      </w:r>
      <w:r>
        <w:t>Exago</w:t>
      </w:r>
      <w:r w:rsidR="00A77DA1">
        <w:t xml:space="preserve"> Inc. assumes no responsibility or liability for any errors or inaccuracies that may appear in this document.</w:t>
      </w:r>
    </w:p>
    <w:p w:rsidR="00A77DA1" w:rsidRDefault="00A77DA1" w:rsidP="00A77DA1">
      <w:pPr>
        <w:pStyle w:val="bodytext"/>
      </w:pPr>
      <w:r>
        <w:t xml:space="preserve">Except as permitted by licensing agreement, no part of this publication may be reproduced, stored in a retrieval system, or transmitted, in any form or by any means, without the prior written permission of </w:t>
      </w:r>
      <w:r w:rsidR="00453F90">
        <w:t>Exago</w:t>
      </w:r>
      <w:r>
        <w:t xml:space="preserve"> Inc.</w:t>
      </w:r>
    </w:p>
    <w:p w:rsidR="007D4A6E" w:rsidRPr="00A22028" w:rsidRDefault="00453F90" w:rsidP="00A22028">
      <w:pPr>
        <w:pStyle w:val="bodytext"/>
        <w:sectPr w:rsidR="007D4A6E" w:rsidRPr="00A22028" w:rsidSect="00300112">
          <w:pgSz w:w="12240" w:h="15840"/>
          <w:pgMar w:top="432" w:right="1080" w:bottom="432" w:left="1080" w:header="720" w:footer="720" w:gutter="0"/>
          <w:cols w:space="720"/>
          <w:titlePg/>
        </w:sectPr>
      </w:pPr>
      <w:r>
        <w:t>Exago</w:t>
      </w:r>
      <w:r w:rsidR="00A77DA1">
        <w:t xml:space="preserve"> Inc. strives to provide our customers with high-quality printed and online documentation. If you have any comments or suggestions on how we can improve our documentation for your use, please contact us at: </w:t>
      </w:r>
      <w:hyperlink r:id="rId9" w:history="1">
        <w:r w:rsidR="0044119C" w:rsidRPr="0044119C">
          <w:rPr>
            <w:rStyle w:val="Hyperlink"/>
          </w:rPr>
          <w:t>webmaster@exagoinc.com</w:t>
        </w:r>
      </w:hyperlink>
      <w:r w:rsidR="00AE3270">
        <w:t>.</w:t>
      </w:r>
    </w:p>
    <w:tbl>
      <w:tblPr>
        <w:tblStyle w:val="TableGrid"/>
        <w:tblpPr w:leftFromText="187" w:rightFromText="187" w:vertAnchor="page" w:horzAnchor="page" w:tblpXSpec="center" w:tblpY="2161"/>
        <w:tblW w:w="7025" w:type="dxa"/>
        <w:tblCellMar>
          <w:top w:w="72" w:type="dxa"/>
          <w:left w:w="72" w:type="dxa"/>
          <w:bottom w:w="72" w:type="dxa"/>
          <w:right w:w="72" w:type="dxa"/>
        </w:tblCellMar>
        <w:tblLook w:val="04A0"/>
      </w:tblPr>
      <w:tblGrid>
        <w:gridCol w:w="3943"/>
        <w:gridCol w:w="3082"/>
      </w:tblGrid>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bookmarkStart w:id="1" w:name="copyright_htm"/>
            <w:r>
              <w:lastRenderedPageBreak/>
              <w:t>Exago, Inc.</w:t>
            </w:r>
            <w:r>
              <w:br/>
              <w:t>Two Enterprise Drive</w:t>
            </w:r>
            <w:r>
              <w:br/>
              <w:t>Shelton, CT 06484 USA</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203.225.0876</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765"/>
              </w:tabs>
              <w:spacing w:after="0"/>
            </w:pPr>
            <w:r>
              <w:t>Fax</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203.926.9505</w:t>
            </w:r>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tabs>
                <w:tab w:val="left" w:pos="960"/>
              </w:tabs>
              <w:spacing w:after="0"/>
            </w:pPr>
            <w:r>
              <w:t>Email</w:t>
            </w:r>
          </w:p>
        </w:tc>
        <w:tc>
          <w:tcPr>
            <w:tcW w:w="2929" w:type="dxa"/>
            <w:tcBorders>
              <w:top w:val="nil"/>
              <w:left w:val="nil"/>
              <w:bottom w:val="single" w:sz="4" w:space="0" w:color="C0C0C0"/>
              <w:right w:val="single" w:sz="4" w:space="0" w:color="C0C0C0"/>
            </w:tcBorders>
          </w:tcPr>
          <w:p w:rsidR="0025465E" w:rsidRDefault="009F6044" w:rsidP="0025465E">
            <w:pPr>
              <w:pStyle w:val="bodytext"/>
              <w:spacing w:after="0"/>
            </w:pPr>
            <w:hyperlink r:id="rId10" w:history="1">
              <w:r w:rsidR="0025465E" w:rsidRPr="0094609B">
                <w:rPr>
                  <w:rStyle w:val="Hyperlink"/>
                </w:rPr>
                <w:t>exagoinc.com</w:t>
              </w:r>
            </w:hyperlink>
          </w:p>
        </w:tc>
      </w:tr>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r>
              <w:t xml:space="preserve">Support &amp; </w:t>
            </w:r>
            <w:r w:rsidR="002C3A34">
              <w:t>D</w:t>
            </w:r>
            <w:r>
              <w:t>evelopment</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p>
        </w:tc>
        <w:tc>
          <w:tcPr>
            <w:tcW w:w="2929" w:type="dxa"/>
            <w:tcBorders>
              <w:top w:val="nil"/>
              <w:left w:val="nil"/>
              <w:bottom w:val="nil"/>
              <w:right w:val="single" w:sz="4" w:space="0" w:color="C0C0C0"/>
            </w:tcBorders>
          </w:tcPr>
          <w:p w:rsidR="0025465E" w:rsidRDefault="0025465E" w:rsidP="0025465E">
            <w:pPr>
              <w:pStyle w:val="bodytext"/>
              <w:spacing w:after="0"/>
            </w:pPr>
            <w:r>
              <w:t>845.481.5221</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810"/>
              </w:tabs>
              <w:spacing w:after="0"/>
            </w:pPr>
            <w:r>
              <w:t>Fax</w:t>
            </w:r>
          </w:p>
        </w:tc>
        <w:tc>
          <w:tcPr>
            <w:tcW w:w="2929" w:type="dxa"/>
            <w:tcBorders>
              <w:top w:val="nil"/>
              <w:left w:val="nil"/>
              <w:bottom w:val="nil"/>
              <w:right w:val="single" w:sz="4" w:space="0" w:color="C0C0C0"/>
            </w:tcBorders>
          </w:tcPr>
          <w:p w:rsidR="0025465E" w:rsidRDefault="0025465E" w:rsidP="0025465E">
            <w:pPr>
              <w:pStyle w:val="bodytext"/>
              <w:spacing w:after="0"/>
            </w:pPr>
            <w:r>
              <w:t>845.255.0209</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930"/>
              </w:tabs>
              <w:spacing w:after="0"/>
            </w:pPr>
            <w:r>
              <w:t>Email</w:t>
            </w:r>
          </w:p>
        </w:tc>
        <w:tc>
          <w:tcPr>
            <w:tcW w:w="2929" w:type="dxa"/>
            <w:tcBorders>
              <w:top w:val="nil"/>
              <w:left w:val="nil"/>
              <w:bottom w:val="nil"/>
              <w:right w:val="single" w:sz="4" w:space="0" w:color="C0C0C0"/>
            </w:tcBorders>
          </w:tcPr>
          <w:p w:rsidR="0025465E" w:rsidRDefault="009F6044" w:rsidP="0025465E">
            <w:pPr>
              <w:pStyle w:val="bodytext"/>
              <w:spacing w:after="0"/>
            </w:pPr>
            <w:hyperlink r:id="rId11" w:history="1">
              <w:r w:rsidR="00FB1CD5" w:rsidRPr="00FB1CD5">
                <w:rPr>
                  <w:rStyle w:val="Hyperlink"/>
                </w:rPr>
                <w:t>webmaster</w:t>
              </w:r>
              <w:r w:rsidR="0025465E" w:rsidRPr="00FB1CD5">
                <w:rPr>
                  <w:rStyle w:val="Hyperlink"/>
                </w:rPr>
                <w:t>@exagoinc.com</w:t>
              </w:r>
            </w:hyperlink>
          </w:p>
        </w:tc>
      </w:tr>
      <w:tr w:rsidR="0025465E" w:rsidTr="00A676DC">
        <w:tc>
          <w:tcPr>
            <w:tcW w:w="4096" w:type="dxa"/>
            <w:tcBorders>
              <w:top w:val="nil"/>
              <w:left w:val="single" w:sz="4" w:space="0" w:color="C0C0C0"/>
              <w:bottom w:val="nil"/>
              <w:right w:val="nil"/>
            </w:tcBorders>
          </w:tcPr>
          <w:p w:rsidR="0025465E" w:rsidRDefault="0025465E" w:rsidP="0025465E">
            <w:pPr>
              <w:pStyle w:val="bodytext"/>
              <w:spacing w:after="0"/>
            </w:pPr>
            <w:r>
              <w:t>Web</w:t>
            </w:r>
          </w:p>
        </w:tc>
        <w:tc>
          <w:tcPr>
            <w:tcW w:w="2929" w:type="dxa"/>
            <w:tcBorders>
              <w:top w:val="nil"/>
              <w:left w:val="nil"/>
              <w:bottom w:val="nil"/>
              <w:right w:val="single" w:sz="4" w:space="0" w:color="C0C0C0"/>
            </w:tcBorders>
          </w:tcPr>
          <w:p w:rsidR="0025465E" w:rsidRDefault="009F6044" w:rsidP="0025465E">
            <w:pPr>
              <w:pStyle w:val="bodytext"/>
              <w:spacing w:after="0"/>
            </w:pPr>
            <w:hyperlink r:id="rId12" w:history="1">
              <w:r w:rsidR="0025465E" w:rsidRPr="0094609B">
                <w:rPr>
                  <w:rStyle w:val="Hyperlink"/>
                </w:rPr>
                <w:t>exagosupport.com</w:t>
              </w:r>
            </w:hyperlink>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spacing w:after="0"/>
            </w:pPr>
            <w:r>
              <w:t>Blog</w:t>
            </w:r>
          </w:p>
        </w:tc>
        <w:tc>
          <w:tcPr>
            <w:tcW w:w="2929" w:type="dxa"/>
            <w:tcBorders>
              <w:top w:val="nil"/>
              <w:left w:val="nil"/>
              <w:bottom w:val="single" w:sz="4" w:space="0" w:color="C0C0C0"/>
              <w:right w:val="single" w:sz="4" w:space="0" w:color="C0C0C0"/>
            </w:tcBorders>
          </w:tcPr>
          <w:p w:rsidR="0025465E" w:rsidRDefault="009F6044" w:rsidP="0025465E">
            <w:pPr>
              <w:pStyle w:val="bodytext"/>
              <w:spacing w:after="0"/>
            </w:pPr>
            <w:hyperlink r:id="rId13" w:history="1">
              <w:r w:rsidR="0025465E" w:rsidRPr="001D4CE2">
                <w:rPr>
                  <w:rStyle w:val="Hyperlink"/>
                </w:rPr>
                <w:t>exagoinc.com/blog.html</w:t>
              </w:r>
            </w:hyperlink>
          </w:p>
        </w:tc>
      </w:tr>
    </w:tbl>
    <w:p w:rsidR="007D4A6E" w:rsidRDefault="007D4A6E">
      <w:pPr>
        <w:rPr>
          <w:rFonts w:ascii="Times New Roman" w:hAnsi="Times New Roman" w:cs="Times New Roman"/>
          <w:sz w:val="24"/>
          <w:szCs w:val="24"/>
        </w:rPr>
        <w:sectPr w:rsidR="007D4A6E" w:rsidSect="00300112">
          <w:headerReference w:type="default" r:id="rId14"/>
          <w:footerReference w:type="default" r:id="rId15"/>
          <w:pgSz w:w="12240" w:h="15840"/>
          <w:pgMar w:top="1008" w:right="1080" w:bottom="1440" w:left="1080" w:header="432" w:footer="432" w:gutter="0"/>
          <w:cols w:space="720"/>
        </w:sectPr>
      </w:pPr>
    </w:p>
    <w:p w:rsidR="007D4A6E" w:rsidRPr="009560FA" w:rsidRDefault="007C5606" w:rsidP="009839AA">
      <w:pPr>
        <w:pStyle w:val="Heading1"/>
      </w:pPr>
      <w:bookmarkStart w:id="2" w:name="_Toc387748592"/>
      <w:bookmarkStart w:id="3" w:name="_Toc468348315"/>
      <w:r>
        <w:lastRenderedPageBreak/>
        <w:t xml:space="preserve">Table </w:t>
      </w:r>
      <w:r w:rsidR="005D09C6">
        <w:t>of</w:t>
      </w:r>
      <w:r>
        <w:t xml:space="preserve"> Contents</w:t>
      </w:r>
      <w:bookmarkEnd w:id="2"/>
      <w:bookmarkEnd w:id="3"/>
    </w:p>
    <w:bookmarkStart w:id="4" w:name="__RefHeading__11157_1934010483"/>
    <w:bookmarkStart w:id="5" w:name="__RefHeading__11159_1934010483"/>
    <w:bookmarkStart w:id="6" w:name="_GoBack"/>
    <w:bookmarkStart w:id="7" w:name="chapter_01_getting_started_about_3707"/>
    <w:bookmarkStart w:id="8" w:name="chapter_01_getting_started_about_4562"/>
    <w:bookmarkStart w:id="9" w:name="_Toc296683213"/>
    <w:bookmarkStart w:id="10" w:name="chapter_01_getting_started_chapt_8363"/>
    <w:bookmarkStart w:id="11" w:name="chapter_01_getting_started_chapt_3070"/>
    <w:bookmarkEnd w:id="4"/>
    <w:bookmarkEnd w:id="5"/>
    <w:bookmarkEnd w:id="6"/>
    <w:p w:rsidR="00A65464" w:rsidRDefault="009F6044">
      <w:pPr>
        <w:pStyle w:val="TOC1"/>
        <w:rPr>
          <w:rFonts w:asciiTheme="minorHAnsi" w:eastAsiaTheme="minorEastAsia" w:hAnsiTheme="minorHAnsi" w:cstheme="minorBidi"/>
          <w:b w:val="0"/>
          <w:noProof/>
          <w:color w:val="auto"/>
          <w:kern w:val="0"/>
          <w:sz w:val="22"/>
          <w:szCs w:val="22"/>
        </w:rPr>
      </w:pPr>
      <w:r w:rsidRPr="009F6044">
        <w:fldChar w:fldCharType="begin"/>
      </w:r>
      <w:r w:rsidR="001A1E55">
        <w:instrText xml:space="preserve"> TOC \o "1-3" \h \z \u </w:instrText>
      </w:r>
      <w:r w:rsidRPr="009F6044">
        <w:fldChar w:fldCharType="separate"/>
      </w:r>
      <w:hyperlink w:anchor="_Toc468348315" w:history="1">
        <w:r w:rsidR="00A65464" w:rsidRPr="004806CB">
          <w:rPr>
            <w:rStyle w:val="Hyperlink"/>
            <w:noProof/>
          </w:rPr>
          <w:t>Table of Contents</w:t>
        </w:r>
        <w:r w:rsidR="00A65464">
          <w:rPr>
            <w:noProof/>
            <w:webHidden/>
          </w:rPr>
          <w:tab/>
        </w:r>
        <w:r>
          <w:rPr>
            <w:noProof/>
            <w:webHidden/>
          </w:rPr>
          <w:fldChar w:fldCharType="begin"/>
        </w:r>
        <w:r w:rsidR="00A65464">
          <w:rPr>
            <w:noProof/>
            <w:webHidden/>
          </w:rPr>
          <w:instrText xml:space="preserve"> PAGEREF _Toc468348315 \h </w:instrText>
        </w:r>
        <w:r>
          <w:rPr>
            <w:noProof/>
            <w:webHidden/>
          </w:rPr>
        </w:r>
        <w:r>
          <w:rPr>
            <w:noProof/>
            <w:webHidden/>
          </w:rPr>
          <w:fldChar w:fldCharType="separate"/>
        </w:r>
        <w:r w:rsidR="00A65464">
          <w:rPr>
            <w:noProof/>
            <w:webHidden/>
          </w:rPr>
          <w:t>3</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16" w:history="1">
        <w:r w:rsidR="00A65464" w:rsidRPr="004806CB">
          <w:rPr>
            <w:rStyle w:val="Hyperlink"/>
            <w:noProof/>
          </w:rPr>
          <w:t>About</w:t>
        </w:r>
        <w:r w:rsidR="00A65464">
          <w:rPr>
            <w:noProof/>
            <w:webHidden/>
          </w:rPr>
          <w:tab/>
        </w:r>
        <w:r>
          <w:rPr>
            <w:noProof/>
            <w:webHidden/>
          </w:rPr>
          <w:fldChar w:fldCharType="begin"/>
        </w:r>
        <w:r w:rsidR="00A65464">
          <w:rPr>
            <w:noProof/>
            <w:webHidden/>
          </w:rPr>
          <w:instrText xml:space="preserve"> PAGEREF _Toc468348316 \h </w:instrText>
        </w:r>
        <w:r>
          <w:rPr>
            <w:noProof/>
            <w:webHidden/>
          </w:rPr>
        </w:r>
        <w:r>
          <w:rPr>
            <w:noProof/>
            <w:webHidden/>
          </w:rPr>
          <w:fldChar w:fldCharType="separate"/>
        </w:r>
        <w:r w:rsidR="00A65464">
          <w:rPr>
            <w:noProof/>
            <w:webHidden/>
          </w:rPr>
          <w:t>6</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17" w:history="1">
        <w:r w:rsidR="00A65464" w:rsidRPr="004806CB">
          <w:rPr>
            <w:rStyle w:val="Hyperlink"/>
            <w:noProof/>
          </w:rPr>
          <w:t>Supported Browsers</w:t>
        </w:r>
        <w:r w:rsidR="00A65464">
          <w:rPr>
            <w:noProof/>
            <w:webHidden/>
          </w:rPr>
          <w:tab/>
        </w:r>
        <w:r>
          <w:rPr>
            <w:noProof/>
            <w:webHidden/>
          </w:rPr>
          <w:fldChar w:fldCharType="begin"/>
        </w:r>
        <w:r w:rsidR="00A65464">
          <w:rPr>
            <w:noProof/>
            <w:webHidden/>
          </w:rPr>
          <w:instrText xml:space="preserve"> PAGEREF _Toc468348317 \h </w:instrText>
        </w:r>
        <w:r>
          <w:rPr>
            <w:noProof/>
            <w:webHidden/>
          </w:rPr>
        </w:r>
        <w:r>
          <w:rPr>
            <w:noProof/>
            <w:webHidden/>
          </w:rPr>
          <w:fldChar w:fldCharType="separate"/>
        </w:r>
        <w:r w:rsidR="00A65464">
          <w:rPr>
            <w:noProof/>
            <w:webHidden/>
          </w:rPr>
          <w:t>6</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18" w:history="1">
        <w:r w:rsidR="00A65464" w:rsidRPr="004806CB">
          <w:rPr>
            <w:rStyle w:val="Hyperlink"/>
            <w:noProof/>
          </w:rPr>
          <w:t>Navigation</w:t>
        </w:r>
        <w:r w:rsidR="00A65464">
          <w:rPr>
            <w:noProof/>
            <w:webHidden/>
          </w:rPr>
          <w:tab/>
        </w:r>
        <w:r>
          <w:rPr>
            <w:noProof/>
            <w:webHidden/>
          </w:rPr>
          <w:fldChar w:fldCharType="begin"/>
        </w:r>
        <w:r w:rsidR="00A65464">
          <w:rPr>
            <w:noProof/>
            <w:webHidden/>
          </w:rPr>
          <w:instrText xml:space="preserve"> PAGEREF _Toc468348318 \h </w:instrText>
        </w:r>
        <w:r>
          <w:rPr>
            <w:noProof/>
            <w:webHidden/>
          </w:rPr>
        </w:r>
        <w:r>
          <w:rPr>
            <w:noProof/>
            <w:webHidden/>
          </w:rPr>
          <w:fldChar w:fldCharType="separate"/>
        </w:r>
        <w:r w:rsidR="00A65464">
          <w:rPr>
            <w:noProof/>
            <w:webHidden/>
          </w:rPr>
          <w:t>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19" w:history="1">
        <w:r w:rsidR="00A65464" w:rsidRPr="004806CB">
          <w:rPr>
            <w:rStyle w:val="Hyperlink"/>
            <w:noProof/>
          </w:rPr>
          <w:t>Main Menu</w:t>
        </w:r>
        <w:r w:rsidR="00A65464">
          <w:rPr>
            <w:noProof/>
            <w:webHidden/>
          </w:rPr>
          <w:tab/>
        </w:r>
        <w:r>
          <w:rPr>
            <w:noProof/>
            <w:webHidden/>
          </w:rPr>
          <w:fldChar w:fldCharType="begin"/>
        </w:r>
        <w:r w:rsidR="00A65464">
          <w:rPr>
            <w:noProof/>
            <w:webHidden/>
          </w:rPr>
          <w:instrText xml:space="preserve"> PAGEREF _Toc468348319 \h </w:instrText>
        </w:r>
        <w:r>
          <w:rPr>
            <w:noProof/>
            <w:webHidden/>
          </w:rPr>
        </w:r>
        <w:r>
          <w:rPr>
            <w:noProof/>
            <w:webHidden/>
          </w:rPr>
          <w:fldChar w:fldCharType="separate"/>
        </w:r>
        <w:r w:rsidR="00A65464">
          <w:rPr>
            <w:noProof/>
            <w:webHidden/>
          </w:rPr>
          <w:t>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0" w:history="1">
        <w:r w:rsidR="00A65464" w:rsidRPr="004806CB">
          <w:rPr>
            <w:rStyle w:val="Hyperlink"/>
            <w:noProof/>
          </w:rPr>
          <w:t>Tabs</w:t>
        </w:r>
        <w:r w:rsidR="00A65464">
          <w:rPr>
            <w:noProof/>
            <w:webHidden/>
          </w:rPr>
          <w:tab/>
        </w:r>
        <w:r>
          <w:rPr>
            <w:noProof/>
            <w:webHidden/>
          </w:rPr>
          <w:fldChar w:fldCharType="begin"/>
        </w:r>
        <w:r w:rsidR="00A65464">
          <w:rPr>
            <w:noProof/>
            <w:webHidden/>
          </w:rPr>
          <w:instrText xml:space="preserve"> PAGEREF _Toc468348320 \h </w:instrText>
        </w:r>
        <w:r>
          <w:rPr>
            <w:noProof/>
            <w:webHidden/>
          </w:rPr>
        </w:r>
        <w:r>
          <w:rPr>
            <w:noProof/>
            <w:webHidden/>
          </w:rPr>
          <w:fldChar w:fldCharType="separate"/>
        </w:r>
        <w:r w:rsidR="00A65464">
          <w:rPr>
            <w:noProof/>
            <w:webHidden/>
          </w:rPr>
          <w:t>7</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21" w:history="1">
        <w:r w:rsidR="00A65464" w:rsidRPr="004806CB">
          <w:rPr>
            <w:rStyle w:val="Hyperlink"/>
            <w:noProof/>
          </w:rPr>
          <w:t>Creating New Reports</w:t>
        </w:r>
        <w:r w:rsidR="00A65464">
          <w:rPr>
            <w:noProof/>
            <w:webHidden/>
          </w:rPr>
          <w:tab/>
        </w:r>
        <w:r>
          <w:rPr>
            <w:noProof/>
            <w:webHidden/>
          </w:rPr>
          <w:fldChar w:fldCharType="begin"/>
        </w:r>
        <w:r w:rsidR="00A65464">
          <w:rPr>
            <w:noProof/>
            <w:webHidden/>
          </w:rPr>
          <w:instrText xml:space="preserve"> PAGEREF _Toc468348321 \h </w:instrText>
        </w:r>
        <w:r>
          <w:rPr>
            <w:noProof/>
            <w:webHidden/>
          </w:rPr>
        </w:r>
        <w:r>
          <w:rPr>
            <w:noProof/>
            <w:webHidden/>
          </w:rPr>
          <w:fldChar w:fldCharType="separate"/>
        </w:r>
        <w:r w:rsidR="00A65464">
          <w:rPr>
            <w:noProof/>
            <w:webHidden/>
          </w:rPr>
          <w:t>8</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22" w:history="1">
        <w:r w:rsidR="00A65464" w:rsidRPr="004806CB">
          <w:rPr>
            <w:rStyle w:val="Hyperlink"/>
            <w:noProof/>
          </w:rPr>
          <w:t>Types of Reports</w:t>
        </w:r>
        <w:r w:rsidR="00A65464">
          <w:rPr>
            <w:noProof/>
            <w:webHidden/>
          </w:rPr>
          <w:tab/>
        </w:r>
        <w:r>
          <w:rPr>
            <w:noProof/>
            <w:webHidden/>
          </w:rPr>
          <w:fldChar w:fldCharType="begin"/>
        </w:r>
        <w:r w:rsidR="00A65464">
          <w:rPr>
            <w:noProof/>
            <w:webHidden/>
          </w:rPr>
          <w:instrText xml:space="preserve"> PAGEREF _Toc468348322 \h </w:instrText>
        </w:r>
        <w:r>
          <w:rPr>
            <w:noProof/>
            <w:webHidden/>
          </w:rPr>
        </w:r>
        <w:r>
          <w:rPr>
            <w:noProof/>
            <w:webHidden/>
          </w:rPr>
          <w:fldChar w:fldCharType="separate"/>
        </w:r>
        <w:r w:rsidR="00A65464">
          <w:rPr>
            <w:noProof/>
            <w:webHidden/>
          </w:rPr>
          <w:t>8</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23" w:history="1">
        <w:r w:rsidR="00A65464" w:rsidRPr="004806CB">
          <w:rPr>
            <w:rStyle w:val="Hyperlink"/>
            <w:noProof/>
          </w:rPr>
          <w:t>ExpressView Designer</w:t>
        </w:r>
        <w:r w:rsidR="00A65464">
          <w:rPr>
            <w:noProof/>
            <w:webHidden/>
          </w:rPr>
          <w:tab/>
        </w:r>
        <w:r>
          <w:rPr>
            <w:noProof/>
            <w:webHidden/>
          </w:rPr>
          <w:fldChar w:fldCharType="begin"/>
        </w:r>
        <w:r w:rsidR="00A65464">
          <w:rPr>
            <w:noProof/>
            <w:webHidden/>
          </w:rPr>
          <w:instrText xml:space="preserve"> PAGEREF _Toc468348323 \h </w:instrText>
        </w:r>
        <w:r>
          <w:rPr>
            <w:noProof/>
            <w:webHidden/>
          </w:rPr>
        </w:r>
        <w:r>
          <w:rPr>
            <w:noProof/>
            <w:webHidden/>
          </w:rPr>
          <w:fldChar w:fldCharType="separate"/>
        </w:r>
        <w:r w:rsidR="00A65464">
          <w:rPr>
            <w:noProof/>
            <w:webHidden/>
          </w:rPr>
          <w:t>10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4" w:history="1">
        <w:r w:rsidR="00A65464" w:rsidRPr="004806CB">
          <w:rPr>
            <w:rStyle w:val="Hyperlink"/>
            <w:noProof/>
          </w:rPr>
          <w:t>Selecting a Data Field</w:t>
        </w:r>
        <w:r w:rsidR="00A65464">
          <w:rPr>
            <w:noProof/>
            <w:webHidden/>
          </w:rPr>
          <w:tab/>
        </w:r>
        <w:r>
          <w:rPr>
            <w:noProof/>
            <w:webHidden/>
          </w:rPr>
          <w:fldChar w:fldCharType="begin"/>
        </w:r>
        <w:r w:rsidR="00A65464">
          <w:rPr>
            <w:noProof/>
            <w:webHidden/>
          </w:rPr>
          <w:instrText xml:space="preserve"> PAGEREF _Toc468348324 \h </w:instrText>
        </w:r>
        <w:r>
          <w:rPr>
            <w:noProof/>
            <w:webHidden/>
          </w:rPr>
        </w:r>
        <w:r>
          <w:rPr>
            <w:noProof/>
            <w:webHidden/>
          </w:rPr>
          <w:fldChar w:fldCharType="separate"/>
        </w:r>
        <w:r w:rsidR="00A65464">
          <w:rPr>
            <w:noProof/>
            <w:webHidden/>
          </w:rPr>
          <w:t>10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5" w:history="1">
        <w:r w:rsidR="00A65464" w:rsidRPr="004806CB">
          <w:rPr>
            <w:rStyle w:val="Hyperlink"/>
            <w:noProof/>
          </w:rPr>
          <w:t>Viewing your Data</w:t>
        </w:r>
        <w:r w:rsidR="00A65464">
          <w:rPr>
            <w:noProof/>
            <w:webHidden/>
          </w:rPr>
          <w:tab/>
        </w:r>
        <w:r>
          <w:rPr>
            <w:noProof/>
            <w:webHidden/>
          </w:rPr>
          <w:fldChar w:fldCharType="begin"/>
        </w:r>
        <w:r w:rsidR="00A65464">
          <w:rPr>
            <w:noProof/>
            <w:webHidden/>
          </w:rPr>
          <w:instrText xml:space="preserve"> PAGEREF _Toc468348325 \h </w:instrText>
        </w:r>
        <w:r>
          <w:rPr>
            <w:noProof/>
            <w:webHidden/>
          </w:rPr>
        </w:r>
        <w:r>
          <w:rPr>
            <w:noProof/>
            <w:webHidden/>
          </w:rPr>
          <w:fldChar w:fldCharType="separate"/>
        </w:r>
        <w:r w:rsidR="00A65464">
          <w:rPr>
            <w:noProof/>
            <w:webHidden/>
          </w:rPr>
          <w:t>11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6" w:history="1">
        <w:r w:rsidR="00A65464" w:rsidRPr="004806CB">
          <w:rPr>
            <w:rStyle w:val="Hyperlink"/>
            <w:noProof/>
          </w:rPr>
          <w:t>Grouping Columns Together</w:t>
        </w:r>
        <w:r w:rsidR="00A65464">
          <w:rPr>
            <w:noProof/>
            <w:webHidden/>
          </w:rPr>
          <w:tab/>
        </w:r>
        <w:r>
          <w:rPr>
            <w:noProof/>
            <w:webHidden/>
          </w:rPr>
          <w:fldChar w:fldCharType="begin"/>
        </w:r>
        <w:r w:rsidR="00A65464">
          <w:rPr>
            <w:noProof/>
            <w:webHidden/>
          </w:rPr>
          <w:instrText xml:space="preserve"> PAGEREF _Toc468348326 \h </w:instrText>
        </w:r>
        <w:r>
          <w:rPr>
            <w:noProof/>
            <w:webHidden/>
          </w:rPr>
        </w:r>
        <w:r>
          <w:rPr>
            <w:noProof/>
            <w:webHidden/>
          </w:rPr>
          <w:fldChar w:fldCharType="separate"/>
        </w:r>
        <w:r w:rsidR="00A65464">
          <w:rPr>
            <w:noProof/>
            <w:webHidden/>
          </w:rPr>
          <w:t>15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7" w:history="1">
        <w:r w:rsidR="00A65464" w:rsidRPr="004806CB">
          <w:rPr>
            <w:rStyle w:val="Hyperlink"/>
            <w:noProof/>
          </w:rPr>
          <w:t>Toolbar</w:t>
        </w:r>
        <w:r w:rsidR="00A65464">
          <w:rPr>
            <w:noProof/>
            <w:webHidden/>
          </w:rPr>
          <w:tab/>
        </w:r>
        <w:r>
          <w:rPr>
            <w:noProof/>
            <w:webHidden/>
          </w:rPr>
          <w:fldChar w:fldCharType="begin"/>
        </w:r>
        <w:r w:rsidR="00A65464">
          <w:rPr>
            <w:noProof/>
            <w:webHidden/>
          </w:rPr>
          <w:instrText xml:space="preserve"> PAGEREF _Toc468348327 \h </w:instrText>
        </w:r>
        <w:r>
          <w:rPr>
            <w:noProof/>
            <w:webHidden/>
          </w:rPr>
        </w:r>
        <w:r>
          <w:rPr>
            <w:noProof/>
            <w:webHidden/>
          </w:rPr>
          <w:fldChar w:fldCharType="separate"/>
        </w:r>
        <w:r w:rsidR="00A65464">
          <w:rPr>
            <w:noProof/>
            <w:webHidden/>
          </w:rPr>
          <w:t>17</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28" w:history="1">
        <w:r w:rsidR="00A65464" w:rsidRPr="004806CB">
          <w:rPr>
            <w:rStyle w:val="Hyperlink"/>
            <w:noProof/>
          </w:rPr>
          <w:t>Express Report Wizard</w:t>
        </w:r>
        <w:r w:rsidR="00A65464">
          <w:rPr>
            <w:noProof/>
            <w:webHidden/>
          </w:rPr>
          <w:tab/>
        </w:r>
        <w:r>
          <w:rPr>
            <w:noProof/>
            <w:webHidden/>
          </w:rPr>
          <w:fldChar w:fldCharType="begin"/>
        </w:r>
        <w:r w:rsidR="00A65464">
          <w:rPr>
            <w:noProof/>
            <w:webHidden/>
          </w:rPr>
          <w:instrText xml:space="preserve"> PAGEREF _Toc468348328 \h </w:instrText>
        </w:r>
        <w:r>
          <w:rPr>
            <w:noProof/>
            <w:webHidden/>
          </w:rPr>
        </w:r>
        <w:r>
          <w:rPr>
            <w:noProof/>
            <w:webHidden/>
          </w:rPr>
          <w:fldChar w:fldCharType="separate"/>
        </w:r>
        <w:r w:rsidR="00A65464">
          <w:rPr>
            <w:noProof/>
            <w:webHidden/>
          </w:rPr>
          <w:t>21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29" w:history="1">
        <w:r w:rsidR="00A65464" w:rsidRPr="004806CB">
          <w:rPr>
            <w:rStyle w:val="Hyperlink"/>
            <w:noProof/>
          </w:rPr>
          <w:t>Name Tab</w:t>
        </w:r>
        <w:r w:rsidR="00A65464">
          <w:rPr>
            <w:noProof/>
            <w:webHidden/>
          </w:rPr>
          <w:tab/>
        </w:r>
        <w:r>
          <w:rPr>
            <w:noProof/>
            <w:webHidden/>
          </w:rPr>
          <w:fldChar w:fldCharType="begin"/>
        </w:r>
        <w:r w:rsidR="00A65464">
          <w:rPr>
            <w:noProof/>
            <w:webHidden/>
          </w:rPr>
          <w:instrText xml:space="preserve"> PAGEREF _Toc468348329 \h </w:instrText>
        </w:r>
        <w:r>
          <w:rPr>
            <w:noProof/>
            <w:webHidden/>
          </w:rPr>
        </w:r>
        <w:r>
          <w:rPr>
            <w:noProof/>
            <w:webHidden/>
          </w:rPr>
          <w:fldChar w:fldCharType="separate"/>
        </w:r>
        <w:r w:rsidR="00A65464">
          <w:rPr>
            <w:noProof/>
            <w:webHidden/>
          </w:rPr>
          <w:t>22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0" w:history="1">
        <w:r w:rsidR="00A65464" w:rsidRPr="004806CB">
          <w:rPr>
            <w:rStyle w:val="Hyperlink"/>
            <w:noProof/>
          </w:rPr>
          <w:t>Categories Tab</w:t>
        </w:r>
        <w:r w:rsidR="00A65464">
          <w:rPr>
            <w:noProof/>
            <w:webHidden/>
          </w:rPr>
          <w:tab/>
        </w:r>
        <w:r>
          <w:rPr>
            <w:noProof/>
            <w:webHidden/>
          </w:rPr>
          <w:fldChar w:fldCharType="begin"/>
        </w:r>
        <w:r w:rsidR="00A65464">
          <w:rPr>
            <w:noProof/>
            <w:webHidden/>
          </w:rPr>
          <w:instrText xml:space="preserve"> PAGEREF _Toc468348330 \h </w:instrText>
        </w:r>
        <w:r>
          <w:rPr>
            <w:noProof/>
            <w:webHidden/>
          </w:rPr>
        </w:r>
        <w:r>
          <w:rPr>
            <w:noProof/>
            <w:webHidden/>
          </w:rPr>
          <w:fldChar w:fldCharType="separate"/>
        </w:r>
        <w:r w:rsidR="00A65464">
          <w:rPr>
            <w:noProof/>
            <w:webHidden/>
          </w:rPr>
          <w:t>23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1" w:history="1">
        <w:r w:rsidR="00A65464" w:rsidRPr="004806CB">
          <w:rPr>
            <w:rStyle w:val="Hyperlink"/>
            <w:noProof/>
          </w:rPr>
          <w:t>Sorts Tab</w:t>
        </w:r>
        <w:r w:rsidR="00A65464">
          <w:rPr>
            <w:noProof/>
            <w:webHidden/>
          </w:rPr>
          <w:tab/>
        </w:r>
        <w:r>
          <w:rPr>
            <w:noProof/>
            <w:webHidden/>
          </w:rPr>
          <w:fldChar w:fldCharType="begin"/>
        </w:r>
        <w:r w:rsidR="00A65464">
          <w:rPr>
            <w:noProof/>
            <w:webHidden/>
          </w:rPr>
          <w:instrText xml:space="preserve"> PAGEREF _Toc468348331 \h </w:instrText>
        </w:r>
        <w:r>
          <w:rPr>
            <w:noProof/>
            <w:webHidden/>
          </w:rPr>
        </w:r>
        <w:r>
          <w:rPr>
            <w:noProof/>
            <w:webHidden/>
          </w:rPr>
          <w:fldChar w:fldCharType="separate"/>
        </w:r>
        <w:r w:rsidR="00A65464">
          <w:rPr>
            <w:noProof/>
            <w:webHidden/>
          </w:rPr>
          <w:t>24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2" w:history="1">
        <w:r w:rsidR="00A65464" w:rsidRPr="004806CB">
          <w:rPr>
            <w:rStyle w:val="Hyperlink"/>
            <w:noProof/>
          </w:rPr>
          <w:t>Filters Tab</w:t>
        </w:r>
        <w:r w:rsidR="00A65464">
          <w:rPr>
            <w:noProof/>
            <w:webHidden/>
          </w:rPr>
          <w:tab/>
        </w:r>
        <w:r>
          <w:rPr>
            <w:noProof/>
            <w:webHidden/>
          </w:rPr>
          <w:fldChar w:fldCharType="begin"/>
        </w:r>
        <w:r w:rsidR="00A65464">
          <w:rPr>
            <w:noProof/>
            <w:webHidden/>
          </w:rPr>
          <w:instrText xml:space="preserve"> PAGEREF _Toc468348332 \h </w:instrText>
        </w:r>
        <w:r>
          <w:rPr>
            <w:noProof/>
            <w:webHidden/>
          </w:rPr>
        </w:r>
        <w:r>
          <w:rPr>
            <w:noProof/>
            <w:webHidden/>
          </w:rPr>
          <w:fldChar w:fldCharType="separate"/>
        </w:r>
        <w:r w:rsidR="00A65464">
          <w:rPr>
            <w:noProof/>
            <w:webHidden/>
          </w:rPr>
          <w:t>25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3" w:history="1">
        <w:r w:rsidR="00A65464" w:rsidRPr="004806CB">
          <w:rPr>
            <w:rStyle w:val="Hyperlink"/>
            <w:noProof/>
          </w:rPr>
          <w:t>Layout Tab</w:t>
        </w:r>
        <w:r w:rsidR="00A65464">
          <w:rPr>
            <w:noProof/>
            <w:webHidden/>
          </w:rPr>
          <w:tab/>
        </w:r>
        <w:r>
          <w:rPr>
            <w:noProof/>
            <w:webHidden/>
          </w:rPr>
          <w:fldChar w:fldCharType="begin"/>
        </w:r>
        <w:r w:rsidR="00A65464">
          <w:rPr>
            <w:noProof/>
            <w:webHidden/>
          </w:rPr>
          <w:instrText xml:space="preserve"> PAGEREF _Toc468348333 \h </w:instrText>
        </w:r>
        <w:r>
          <w:rPr>
            <w:noProof/>
            <w:webHidden/>
          </w:rPr>
        </w:r>
        <w:r>
          <w:rPr>
            <w:noProof/>
            <w:webHidden/>
          </w:rPr>
          <w:fldChar w:fldCharType="separate"/>
        </w:r>
        <w:r w:rsidR="00A65464">
          <w:rPr>
            <w:noProof/>
            <w:webHidden/>
          </w:rPr>
          <w:t>26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4" w:history="1">
        <w:r w:rsidR="00A65464" w:rsidRPr="004806CB">
          <w:rPr>
            <w:rStyle w:val="Hyperlink"/>
            <w:noProof/>
          </w:rPr>
          <w:t>Options Tab</w:t>
        </w:r>
        <w:r w:rsidR="00A65464">
          <w:rPr>
            <w:noProof/>
            <w:webHidden/>
          </w:rPr>
          <w:tab/>
        </w:r>
        <w:r>
          <w:rPr>
            <w:noProof/>
            <w:webHidden/>
          </w:rPr>
          <w:fldChar w:fldCharType="begin"/>
        </w:r>
        <w:r w:rsidR="00A65464">
          <w:rPr>
            <w:noProof/>
            <w:webHidden/>
          </w:rPr>
          <w:instrText xml:space="preserve"> PAGEREF _Toc468348334 \h </w:instrText>
        </w:r>
        <w:r>
          <w:rPr>
            <w:noProof/>
            <w:webHidden/>
          </w:rPr>
        </w:r>
        <w:r>
          <w:rPr>
            <w:noProof/>
            <w:webHidden/>
          </w:rPr>
          <w:fldChar w:fldCharType="separate"/>
        </w:r>
        <w:r w:rsidR="00A65464">
          <w:rPr>
            <w:noProof/>
            <w:webHidden/>
          </w:rPr>
          <w:t>32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35" w:history="1">
        <w:r w:rsidR="00A65464" w:rsidRPr="004806CB">
          <w:rPr>
            <w:rStyle w:val="Hyperlink"/>
            <w:noProof/>
          </w:rPr>
          <w:t>New Standard Report Wizard</w:t>
        </w:r>
        <w:r w:rsidR="00A65464">
          <w:rPr>
            <w:noProof/>
            <w:webHidden/>
          </w:rPr>
          <w:tab/>
        </w:r>
        <w:r>
          <w:rPr>
            <w:noProof/>
            <w:webHidden/>
          </w:rPr>
          <w:fldChar w:fldCharType="begin"/>
        </w:r>
        <w:r w:rsidR="00A65464">
          <w:rPr>
            <w:noProof/>
            <w:webHidden/>
          </w:rPr>
          <w:instrText xml:space="preserve"> PAGEREF _Toc468348335 \h </w:instrText>
        </w:r>
        <w:r>
          <w:rPr>
            <w:noProof/>
            <w:webHidden/>
          </w:rPr>
        </w:r>
        <w:r>
          <w:rPr>
            <w:noProof/>
            <w:webHidden/>
          </w:rPr>
          <w:fldChar w:fldCharType="separate"/>
        </w:r>
        <w:r w:rsidR="00A65464">
          <w:rPr>
            <w:noProof/>
            <w:webHidden/>
          </w:rPr>
          <w:t>34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6" w:history="1">
        <w:r w:rsidR="00A65464" w:rsidRPr="004806CB">
          <w:rPr>
            <w:rStyle w:val="Hyperlink"/>
            <w:noProof/>
          </w:rPr>
          <w:t>Name Tab</w:t>
        </w:r>
        <w:r w:rsidR="00A65464">
          <w:rPr>
            <w:noProof/>
            <w:webHidden/>
          </w:rPr>
          <w:tab/>
        </w:r>
        <w:r>
          <w:rPr>
            <w:noProof/>
            <w:webHidden/>
          </w:rPr>
          <w:fldChar w:fldCharType="begin"/>
        </w:r>
        <w:r w:rsidR="00A65464">
          <w:rPr>
            <w:noProof/>
            <w:webHidden/>
          </w:rPr>
          <w:instrText xml:space="preserve"> PAGEREF _Toc468348336 \h </w:instrText>
        </w:r>
        <w:r>
          <w:rPr>
            <w:noProof/>
            <w:webHidden/>
          </w:rPr>
        </w:r>
        <w:r>
          <w:rPr>
            <w:noProof/>
            <w:webHidden/>
          </w:rPr>
          <w:fldChar w:fldCharType="separate"/>
        </w:r>
        <w:r w:rsidR="00A65464">
          <w:rPr>
            <w:noProof/>
            <w:webHidden/>
          </w:rPr>
          <w:t>35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7" w:history="1">
        <w:r w:rsidR="00A65464" w:rsidRPr="004806CB">
          <w:rPr>
            <w:rStyle w:val="Hyperlink"/>
            <w:noProof/>
          </w:rPr>
          <w:t>Categories Tab</w:t>
        </w:r>
        <w:r w:rsidR="00A65464">
          <w:rPr>
            <w:noProof/>
            <w:webHidden/>
          </w:rPr>
          <w:tab/>
        </w:r>
        <w:r>
          <w:rPr>
            <w:noProof/>
            <w:webHidden/>
          </w:rPr>
          <w:fldChar w:fldCharType="begin"/>
        </w:r>
        <w:r w:rsidR="00A65464">
          <w:rPr>
            <w:noProof/>
            <w:webHidden/>
          </w:rPr>
          <w:instrText xml:space="preserve"> PAGEREF _Toc468348337 \h </w:instrText>
        </w:r>
        <w:r>
          <w:rPr>
            <w:noProof/>
            <w:webHidden/>
          </w:rPr>
        </w:r>
        <w:r>
          <w:rPr>
            <w:noProof/>
            <w:webHidden/>
          </w:rPr>
          <w:fldChar w:fldCharType="separate"/>
        </w:r>
        <w:r w:rsidR="00A65464">
          <w:rPr>
            <w:noProof/>
            <w:webHidden/>
          </w:rPr>
          <w:t>36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8" w:history="1">
        <w:r w:rsidR="00A65464" w:rsidRPr="004806CB">
          <w:rPr>
            <w:rStyle w:val="Hyperlink"/>
            <w:noProof/>
          </w:rPr>
          <w:t>Sorts Tab</w:t>
        </w:r>
        <w:r w:rsidR="00A65464">
          <w:rPr>
            <w:noProof/>
            <w:webHidden/>
          </w:rPr>
          <w:tab/>
        </w:r>
        <w:r>
          <w:rPr>
            <w:noProof/>
            <w:webHidden/>
          </w:rPr>
          <w:fldChar w:fldCharType="begin"/>
        </w:r>
        <w:r w:rsidR="00A65464">
          <w:rPr>
            <w:noProof/>
            <w:webHidden/>
          </w:rPr>
          <w:instrText xml:space="preserve"> PAGEREF _Toc468348338 \h </w:instrText>
        </w:r>
        <w:r>
          <w:rPr>
            <w:noProof/>
            <w:webHidden/>
          </w:rPr>
        </w:r>
        <w:r>
          <w:rPr>
            <w:noProof/>
            <w:webHidden/>
          </w:rPr>
          <w:fldChar w:fldCharType="separate"/>
        </w:r>
        <w:r w:rsidR="00A65464">
          <w:rPr>
            <w:noProof/>
            <w:webHidden/>
          </w:rPr>
          <w:t>37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39" w:history="1">
        <w:r w:rsidR="00A65464" w:rsidRPr="004806CB">
          <w:rPr>
            <w:rStyle w:val="Hyperlink"/>
            <w:noProof/>
          </w:rPr>
          <w:t>Filters Tab</w:t>
        </w:r>
        <w:r w:rsidR="00A65464">
          <w:rPr>
            <w:noProof/>
            <w:webHidden/>
          </w:rPr>
          <w:tab/>
        </w:r>
        <w:r>
          <w:rPr>
            <w:noProof/>
            <w:webHidden/>
          </w:rPr>
          <w:fldChar w:fldCharType="begin"/>
        </w:r>
        <w:r w:rsidR="00A65464">
          <w:rPr>
            <w:noProof/>
            <w:webHidden/>
          </w:rPr>
          <w:instrText xml:space="preserve"> PAGEREF _Toc468348339 \h </w:instrText>
        </w:r>
        <w:r>
          <w:rPr>
            <w:noProof/>
            <w:webHidden/>
          </w:rPr>
        </w:r>
        <w:r>
          <w:rPr>
            <w:noProof/>
            <w:webHidden/>
          </w:rPr>
          <w:fldChar w:fldCharType="separate"/>
        </w:r>
        <w:r w:rsidR="00A65464">
          <w:rPr>
            <w:noProof/>
            <w:webHidden/>
          </w:rPr>
          <w:t>38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40" w:history="1">
        <w:r w:rsidR="00A65464" w:rsidRPr="004806CB">
          <w:rPr>
            <w:rStyle w:val="Hyperlink"/>
            <w:noProof/>
          </w:rPr>
          <w:t>Layout Tab</w:t>
        </w:r>
        <w:r w:rsidR="00A65464">
          <w:rPr>
            <w:noProof/>
            <w:webHidden/>
          </w:rPr>
          <w:tab/>
        </w:r>
        <w:r>
          <w:rPr>
            <w:noProof/>
            <w:webHidden/>
          </w:rPr>
          <w:fldChar w:fldCharType="begin"/>
        </w:r>
        <w:r w:rsidR="00A65464">
          <w:rPr>
            <w:noProof/>
            <w:webHidden/>
          </w:rPr>
          <w:instrText xml:space="preserve"> PAGEREF _Toc468348340 \h </w:instrText>
        </w:r>
        <w:r>
          <w:rPr>
            <w:noProof/>
            <w:webHidden/>
          </w:rPr>
        </w:r>
        <w:r>
          <w:rPr>
            <w:noProof/>
            <w:webHidden/>
          </w:rPr>
          <w:fldChar w:fldCharType="separate"/>
        </w:r>
        <w:r w:rsidR="00A65464">
          <w:rPr>
            <w:noProof/>
            <w:webHidden/>
          </w:rPr>
          <w:t>39</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41" w:history="1">
        <w:r w:rsidR="00A65464" w:rsidRPr="004806CB">
          <w:rPr>
            <w:rStyle w:val="Hyperlink"/>
            <w:noProof/>
          </w:rPr>
          <w:t xml:space="preserve">New </w:t>
        </w:r>
        <w:r w:rsidR="00CE5E01">
          <w:rPr>
            <w:rStyle w:val="Hyperlink"/>
            <w:noProof/>
          </w:rPr>
          <w:t>Crosstab</w:t>
        </w:r>
        <w:r w:rsidR="00A65464" w:rsidRPr="004806CB">
          <w:rPr>
            <w:rStyle w:val="Hyperlink"/>
            <w:noProof/>
          </w:rPr>
          <w:t xml:space="preserve"> Wizard</w:t>
        </w:r>
        <w:r w:rsidR="00A65464">
          <w:rPr>
            <w:noProof/>
            <w:webHidden/>
          </w:rPr>
          <w:tab/>
        </w:r>
        <w:r>
          <w:rPr>
            <w:noProof/>
            <w:webHidden/>
          </w:rPr>
          <w:fldChar w:fldCharType="begin"/>
        </w:r>
        <w:r w:rsidR="00A65464">
          <w:rPr>
            <w:noProof/>
            <w:webHidden/>
          </w:rPr>
          <w:instrText xml:space="preserve"> PAGEREF _Toc468348341 \h </w:instrText>
        </w:r>
        <w:r>
          <w:rPr>
            <w:noProof/>
            <w:webHidden/>
          </w:rPr>
        </w:r>
        <w:r>
          <w:rPr>
            <w:noProof/>
            <w:webHidden/>
          </w:rPr>
          <w:fldChar w:fldCharType="separate"/>
        </w:r>
        <w:r w:rsidR="00A65464">
          <w:rPr>
            <w:noProof/>
            <w:webHidden/>
          </w:rPr>
          <w:t>43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42" w:history="1">
        <w:r w:rsidR="00A65464" w:rsidRPr="004806CB">
          <w:rPr>
            <w:rStyle w:val="Hyperlink"/>
            <w:noProof/>
          </w:rPr>
          <w:t>Name Tab</w:t>
        </w:r>
        <w:r w:rsidR="00A65464">
          <w:rPr>
            <w:noProof/>
            <w:webHidden/>
          </w:rPr>
          <w:tab/>
        </w:r>
        <w:r>
          <w:rPr>
            <w:noProof/>
            <w:webHidden/>
          </w:rPr>
          <w:fldChar w:fldCharType="begin"/>
        </w:r>
        <w:r w:rsidR="00A65464">
          <w:rPr>
            <w:noProof/>
            <w:webHidden/>
          </w:rPr>
          <w:instrText xml:space="preserve"> PAGEREF _Toc468348342 \h </w:instrText>
        </w:r>
        <w:r>
          <w:rPr>
            <w:noProof/>
            <w:webHidden/>
          </w:rPr>
        </w:r>
        <w:r>
          <w:rPr>
            <w:noProof/>
            <w:webHidden/>
          </w:rPr>
          <w:fldChar w:fldCharType="separate"/>
        </w:r>
        <w:r w:rsidR="00A65464">
          <w:rPr>
            <w:noProof/>
            <w:webHidden/>
          </w:rPr>
          <w:t>44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43" w:history="1">
        <w:r w:rsidR="00A65464" w:rsidRPr="004806CB">
          <w:rPr>
            <w:rStyle w:val="Hyperlink"/>
            <w:noProof/>
          </w:rPr>
          <w:t>Categories Tab</w:t>
        </w:r>
        <w:r w:rsidR="00A65464">
          <w:rPr>
            <w:noProof/>
            <w:webHidden/>
          </w:rPr>
          <w:tab/>
        </w:r>
        <w:r>
          <w:rPr>
            <w:noProof/>
            <w:webHidden/>
          </w:rPr>
          <w:fldChar w:fldCharType="begin"/>
        </w:r>
        <w:r w:rsidR="00A65464">
          <w:rPr>
            <w:noProof/>
            <w:webHidden/>
          </w:rPr>
          <w:instrText xml:space="preserve"> PAGEREF _Toc468348343 \h </w:instrText>
        </w:r>
        <w:r>
          <w:rPr>
            <w:noProof/>
            <w:webHidden/>
          </w:rPr>
        </w:r>
        <w:r>
          <w:rPr>
            <w:noProof/>
            <w:webHidden/>
          </w:rPr>
          <w:fldChar w:fldCharType="separate"/>
        </w:r>
        <w:r w:rsidR="00A65464">
          <w:rPr>
            <w:noProof/>
            <w:webHidden/>
          </w:rPr>
          <w:t>45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44" w:history="1">
        <w:r w:rsidR="00A65464" w:rsidRPr="004806CB">
          <w:rPr>
            <w:rStyle w:val="Hyperlink"/>
            <w:noProof/>
          </w:rPr>
          <w:t>Filters Tab</w:t>
        </w:r>
        <w:r w:rsidR="00A65464">
          <w:rPr>
            <w:noProof/>
            <w:webHidden/>
          </w:rPr>
          <w:tab/>
        </w:r>
        <w:r>
          <w:rPr>
            <w:noProof/>
            <w:webHidden/>
          </w:rPr>
          <w:fldChar w:fldCharType="begin"/>
        </w:r>
        <w:r w:rsidR="00A65464">
          <w:rPr>
            <w:noProof/>
            <w:webHidden/>
          </w:rPr>
          <w:instrText xml:space="preserve"> PAGEREF _Toc468348344 \h </w:instrText>
        </w:r>
        <w:r>
          <w:rPr>
            <w:noProof/>
            <w:webHidden/>
          </w:rPr>
        </w:r>
        <w:r>
          <w:rPr>
            <w:noProof/>
            <w:webHidden/>
          </w:rPr>
          <w:fldChar w:fldCharType="separate"/>
        </w:r>
        <w:r w:rsidR="00A65464">
          <w:rPr>
            <w:noProof/>
            <w:webHidden/>
          </w:rPr>
          <w:t>46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45" w:history="1">
        <w:r w:rsidR="00A65464" w:rsidRPr="004806CB">
          <w:rPr>
            <w:rStyle w:val="Hyperlink"/>
            <w:noProof/>
          </w:rPr>
          <w:t>Layout Tab</w:t>
        </w:r>
        <w:r w:rsidR="00A65464">
          <w:rPr>
            <w:noProof/>
            <w:webHidden/>
          </w:rPr>
          <w:tab/>
        </w:r>
        <w:r>
          <w:rPr>
            <w:noProof/>
            <w:webHidden/>
          </w:rPr>
          <w:fldChar w:fldCharType="begin"/>
        </w:r>
        <w:r w:rsidR="00A65464">
          <w:rPr>
            <w:noProof/>
            <w:webHidden/>
          </w:rPr>
          <w:instrText xml:space="preserve"> PAGEREF _Toc468348345 \h </w:instrText>
        </w:r>
        <w:r>
          <w:rPr>
            <w:noProof/>
            <w:webHidden/>
          </w:rPr>
        </w:r>
        <w:r>
          <w:rPr>
            <w:noProof/>
            <w:webHidden/>
          </w:rPr>
          <w:fldChar w:fldCharType="separate"/>
        </w:r>
        <w:r w:rsidR="00A65464">
          <w:rPr>
            <w:noProof/>
            <w:webHidden/>
          </w:rPr>
          <w:t>47</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46" w:history="1">
        <w:r w:rsidR="00A65464" w:rsidRPr="004806CB">
          <w:rPr>
            <w:rStyle w:val="Hyperlink"/>
            <w:noProof/>
          </w:rPr>
          <w:t>Searching Reports</w:t>
        </w:r>
        <w:r w:rsidR="00A65464">
          <w:rPr>
            <w:noProof/>
            <w:webHidden/>
          </w:rPr>
          <w:tab/>
        </w:r>
        <w:r>
          <w:rPr>
            <w:noProof/>
            <w:webHidden/>
          </w:rPr>
          <w:fldChar w:fldCharType="begin"/>
        </w:r>
        <w:r w:rsidR="00A65464">
          <w:rPr>
            <w:noProof/>
            <w:webHidden/>
          </w:rPr>
          <w:instrText xml:space="preserve"> PAGEREF _Toc468348346 \h </w:instrText>
        </w:r>
        <w:r>
          <w:rPr>
            <w:noProof/>
            <w:webHidden/>
          </w:rPr>
        </w:r>
        <w:r>
          <w:rPr>
            <w:noProof/>
            <w:webHidden/>
          </w:rPr>
          <w:fldChar w:fldCharType="separate"/>
        </w:r>
        <w:r w:rsidR="00A65464">
          <w:rPr>
            <w:noProof/>
            <w:webHidden/>
          </w:rPr>
          <w:t>54</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47" w:history="1">
        <w:r w:rsidR="00A65464" w:rsidRPr="004806CB">
          <w:rPr>
            <w:rStyle w:val="Hyperlink"/>
            <w:noProof/>
          </w:rPr>
          <w:t>Folder Management</w:t>
        </w:r>
        <w:r w:rsidR="00A65464">
          <w:rPr>
            <w:noProof/>
            <w:webHidden/>
          </w:rPr>
          <w:tab/>
        </w:r>
        <w:r>
          <w:rPr>
            <w:noProof/>
            <w:webHidden/>
          </w:rPr>
          <w:fldChar w:fldCharType="begin"/>
        </w:r>
        <w:r w:rsidR="00A65464">
          <w:rPr>
            <w:noProof/>
            <w:webHidden/>
          </w:rPr>
          <w:instrText xml:space="preserve"> PAGEREF _Toc468348347 \h </w:instrText>
        </w:r>
        <w:r>
          <w:rPr>
            <w:noProof/>
            <w:webHidden/>
          </w:rPr>
        </w:r>
        <w:r>
          <w:rPr>
            <w:noProof/>
            <w:webHidden/>
          </w:rPr>
          <w:fldChar w:fldCharType="separate"/>
        </w:r>
        <w:r w:rsidR="00A65464">
          <w:rPr>
            <w:noProof/>
            <w:webHidden/>
          </w:rPr>
          <w:t>55</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48" w:history="1">
        <w:r w:rsidR="00A65464" w:rsidRPr="004806CB">
          <w:rPr>
            <w:rStyle w:val="Hyperlink"/>
            <w:noProof/>
          </w:rPr>
          <w:t>Editing Reports</w:t>
        </w:r>
        <w:r w:rsidR="00A65464">
          <w:rPr>
            <w:noProof/>
            <w:webHidden/>
          </w:rPr>
          <w:tab/>
        </w:r>
        <w:r>
          <w:rPr>
            <w:noProof/>
            <w:webHidden/>
          </w:rPr>
          <w:fldChar w:fldCharType="begin"/>
        </w:r>
        <w:r w:rsidR="00A65464">
          <w:rPr>
            <w:noProof/>
            <w:webHidden/>
          </w:rPr>
          <w:instrText xml:space="preserve"> PAGEREF _Toc468348348 \h </w:instrText>
        </w:r>
        <w:r>
          <w:rPr>
            <w:noProof/>
            <w:webHidden/>
          </w:rPr>
        </w:r>
        <w:r>
          <w:rPr>
            <w:noProof/>
            <w:webHidden/>
          </w:rPr>
          <w:fldChar w:fldCharType="separate"/>
        </w:r>
        <w:r w:rsidR="00A65464">
          <w:rPr>
            <w:noProof/>
            <w:webHidden/>
          </w:rPr>
          <w:t>56</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49" w:history="1">
        <w:r w:rsidR="00A65464" w:rsidRPr="004806CB">
          <w:rPr>
            <w:rStyle w:val="Hyperlink"/>
            <w:noProof/>
          </w:rPr>
          <w:t>Report Designer</w:t>
        </w:r>
        <w:r w:rsidR="00A65464">
          <w:rPr>
            <w:noProof/>
            <w:webHidden/>
          </w:rPr>
          <w:tab/>
        </w:r>
        <w:r>
          <w:rPr>
            <w:noProof/>
            <w:webHidden/>
          </w:rPr>
          <w:fldChar w:fldCharType="begin"/>
        </w:r>
        <w:r w:rsidR="00A65464">
          <w:rPr>
            <w:noProof/>
            <w:webHidden/>
          </w:rPr>
          <w:instrText xml:space="preserve"> PAGEREF _Toc468348349 \h </w:instrText>
        </w:r>
        <w:r>
          <w:rPr>
            <w:noProof/>
            <w:webHidden/>
          </w:rPr>
        </w:r>
        <w:r>
          <w:rPr>
            <w:noProof/>
            <w:webHidden/>
          </w:rPr>
          <w:fldChar w:fldCharType="separate"/>
        </w:r>
        <w:r w:rsidR="00A65464">
          <w:rPr>
            <w:noProof/>
            <w:webHidden/>
          </w:rPr>
          <w:t>56</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50" w:history="1">
        <w:r w:rsidR="00A65464" w:rsidRPr="004806CB">
          <w:rPr>
            <w:rStyle w:val="Hyperlink"/>
            <w:noProof/>
          </w:rPr>
          <w:t>Design Grid</w:t>
        </w:r>
        <w:r w:rsidR="00A65464">
          <w:rPr>
            <w:noProof/>
            <w:webHidden/>
          </w:rPr>
          <w:tab/>
        </w:r>
        <w:r>
          <w:rPr>
            <w:noProof/>
            <w:webHidden/>
          </w:rPr>
          <w:fldChar w:fldCharType="begin"/>
        </w:r>
        <w:r w:rsidR="00A65464">
          <w:rPr>
            <w:noProof/>
            <w:webHidden/>
          </w:rPr>
          <w:instrText xml:space="preserve"> PAGEREF _Toc468348350 \h </w:instrText>
        </w:r>
        <w:r>
          <w:rPr>
            <w:noProof/>
            <w:webHidden/>
          </w:rPr>
        </w:r>
        <w:r>
          <w:rPr>
            <w:noProof/>
            <w:webHidden/>
          </w:rPr>
          <w:fldChar w:fldCharType="separate"/>
        </w:r>
        <w:r w:rsidR="00A65464">
          <w:rPr>
            <w:noProof/>
            <w:webHidden/>
          </w:rPr>
          <w:t>57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1" w:history="1">
        <w:r w:rsidR="00A65464" w:rsidRPr="004806CB">
          <w:rPr>
            <w:rStyle w:val="Hyperlink"/>
            <w:noProof/>
          </w:rPr>
          <w:t>Sections</w:t>
        </w:r>
        <w:r w:rsidR="00A65464">
          <w:rPr>
            <w:noProof/>
            <w:webHidden/>
          </w:rPr>
          <w:tab/>
        </w:r>
        <w:r>
          <w:rPr>
            <w:noProof/>
            <w:webHidden/>
          </w:rPr>
          <w:fldChar w:fldCharType="begin"/>
        </w:r>
        <w:r w:rsidR="00A65464">
          <w:rPr>
            <w:noProof/>
            <w:webHidden/>
          </w:rPr>
          <w:instrText xml:space="preserve"> PAGEREF _Toc468348351 \h </w:instrText>
        </w:r>
        <w:r>
          <w:rPr>
            <w:noProof/>
            <w:webHidden/>
          </w:rPr>
        </w:r>
        <w:r>
          <w:rPr>
            <w:noProof/>
            <w:webHidden/>
          </w:rPr>
          <w:fldChar w:fldCharType="separate"/>
        </w:r>
        <w:r w:rsidR="00A65464">
          <w:rPr>
            <w:noProof/>
            <w:webHidden/>
          </w:rPr>
          <w:t>57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2" w:history="1">
        <w:r w:rsidR="00A65464" w:rsidRPr="004806CB">
          <w:rPr>
            <w:rStyle w:val="Hyperlink"/>
            <w:noProof/>
          </w:rPr>
          <w:t>Columns and Rows</w:t>
        </w:r>
        <w:r w:rsidR="00A65464">
          <w:rPr>
            <w:noProof/>
            <w:webHidden/>
          </w:rPr>
          <w:tab/>
        </w:r>
        <w:r>
          <w:rPr>
            <w:noProof/>
            <w:webHidden/>
          </w:rPr>
          <w:fldChar w:fldCharType="begin"/>
        </w:r>
        <w:r w:rsidR="00A65464">
          <w:rPr>
            <w:noProof/>
            <w:webHidden/>
          </w:rPr>
          <w:instrText xml:space="preserve"> PAGEREF _Toc468348352 \h </w:instrText>
        </w:r>
        <w:r>
          <w:rPr>
            <w:noProof/>
            <w:webHidden/>
          </w:rPr>
        </w:r>
        <w:r>
          <w:rPr>
            <w:noProof/>
            <w:webHidden/>
          </w:rPr>
          <w:fldChar w:fldCharType="separate"/>
        </w:r>
        <w:r w:rsidR="00A65464">
          <w:rPr>
            <w:noProof/>
            <w:webHidden/>
          </w:rPr>
          <w:t>59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3" w:history="1">
        <w:r w:rsidR="00A65464" w:rsidRPr="004806CB">
          <w:rPr>
            <w:rStyle w:val="Hyperlink"/>
            <w:noProof/>
          </w:rPr>
          <w:t>Cells</w:t>
        </w:r>
        <w:r w:rsidR="00A65464">
          <w:rPr>
            <w:noProof/>
            <w:webHidden/>
          </w:rPr>
          <w:tab/>
        </w:r>
        <w:r>
          <w:rPr>
            <w:noProof/>
            <w:webHidden/>
          </w:rPr>
          <w:fldChar w:fldCharType="begin"/>
        </w:r>
        <w:r w:rsidR="00A65464">
          <w:rPr>
            <w:noProof/>
            <w:webHidden/>
          </w:rPr>
          <w:instrText xml:space="preserve"> PAGEREF _Toc468348353 \h </w:instrText>
        </w:r>
        <w:r>
          <w:rPr>
            <w:noProof/>
            <w:webHidden/>
          </w:rPr>
        </w:r>
        <w:r>
          <w:rPr>
            <w:noProof/>
            <w:webHidden/>
          </w:rPr>
          <w:fldChar w:fldCharType="separate"/>
        </w:r>
        <w:r w:rsidR="00A65464">
          <w:rPr>
            <w:noProof/>
            <w:webHidden/>
          </w:rPr>
          <w:t>62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4" w:history="1">
        <w:r w:rsidR="00A65464" w:rsidRPr="004806CB">
          <w:rPr>
            <w:rStyle w:val="Hyperlink"/>
            <w:noProof/>
          </w:rPr>
          <w:t>Using Page Breaks</w:t>
        </w:r>
        <w:r w:rsidR="00A65464">
          <w:rPr>
            <w:noProof/>
            <w:webHidden/>
          </w:rPr>
          <w:tab/>
        </w:r>
        <w:r>
          <w:rPr>
            <w:noProof/>
            <w:webHidden/>
          </w:rPr>
          <w:fldChar w:fldCharType="begin"/>
        </w:r>
        <w:r w:rsidR="00A65464">
          <w:rPr>
            <w:noProof/>
            <w:webHidden/>
          </w:rPr>
          <w:instrText xml:space="preserve"> PAGEREF _Toc468348354 \h </w:instrText>
        </w:r>
        <w:r>
          <w:rPr>
            <w:noProof/>
            <w:webHidden/>
          </w:rPr>
        </w:r>
        <w:r>
          <w:rPr>
            <w:noProof/>
            <w:webHidden/>
          </w:rPr>
          <w:fldChar w:fldCharType="separate"/>
        </w:r>
        <w:r w:rsidR="00A65464">
          <w:rPr>
            <w:noProof/>
            <w:webHidden/>
          </w:rPr>
          <w:t>62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5" w:history="1">
        <w:r w:rsidR="00A65464" w:rsidRPr="004806CB">
          <w:rPr>
            <w:rStyle w:val="Hyperlink"/>
            <w:noProof/>
          </w:rPr>
          <w:t>Collapsible Rows</w:t>
        </w:r>
        <w:r w:rsidR="00A65464">
          <w:rPr>
            <w:noProof/>
            <w:webHidden/>
          </w:rPr>
          <w:tab/>
        </w:r>
        <w:r>
          <w:rPr>
            <w:noProof/>
            <w:webHidden/>
          </w:rPr>
          <w:fldChar w:fldCharType="begin"/>
        </w:r>
        <w:r w:rsidR="00A65464">
          <w:rPr>
            <w:noProof/>
            <w:webHidden/>
          </w:rPr>
          <w:instrText xml:space="preserve"> PAGEREF _Toc468348355 \h </w:instrText>
        </w:r>
        <w:r>
          <w:rPr>
            <w:noProof/>
            <w:webHidden/>
          </w:rPr>
        </w:r>
        <w:r>
          <w:rPr>
            <w:noProof/>
            <w:webHidden/>
          </w:rPr>
          <w:fldChar w:fldCharType="separate"/>
        </w:r>
        <w:r w:rsidR="00A65464">
          <w:rPr>
            <w:noProof/>
            <w:webHidden/>
          </w:rPr>
          <w:t>63</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56" w:history="1">
        <w:r w:rsidR="00A65464" w:rsidRPr="004806CB">
          <w:rPr>
            <w:rStyle w:val="Hyperlink"/>
            <w:noProof/>
          </w:rPr>
          <w:t>Data Menu</w:t>
        </w:r>
        <w:r w:rsidR="00A65464">
          <w:rPr>
            <w:noProof/>
            <w:webHidden/>
          </w:rPr>
          <w:tab/>
        </w:r>
        <w:r>
          <w:rPr>
            <w:noProof/>
            <w:webHidden/>
          </w:rPr>
          <w:fldChar w:fldCharType="begin"/>
        </w:r>
        <w:r w:rsidR="00A65464">
          <w:rPr>
            <w:noProof/>
            <w:webHidden/>
          </w:rPr>
          <w:instrText xml:space="preserve"> PAGEREF _Toc468348356 \h </w:instrText>
        </w:r>
        <w:r>
          <w:rPr>
            <w:noProof/>
            <w:webHidden/>
          </w:rPr>
        </w:r>
        <w:r>
          <w:rPr>
            <w:noProof/>
            <w:webHidden/>
          </w:rPr>
          <w:fldChar w:fldCharType="separate"/>
        </w:r>
        <w:r w:rsidR="00A65464">
          <w:rPr>
            <w:noProof/>
            <w:webHidden/>
          </w:rPr>
          <w:t>64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7" w:history="1">
        <w:r w:rsidR="00A65464" w:rsidRPr="004806CB">
          <w:rPr>
            <w:rStyle w:val="Hyperlink"/>
            <w:noProof/>
          </w:rPr>
          <w:t>Adding Data Fields to a Report</w:t>
        </w:r>
        <w:r w:rsidR="00A65464">
          <w:rPr>
            <w:noProof/>
            <w:webHidden/>
          </w:rPr>
          <w:tab/>
        </w:r>
        <w:r>
          <w:rPr>
            <w:noProof/>
            <w:webHidden/>
          </w:rPr>
          <w:fldChar w:fldCharType="begin"/>
        </w:r>
        <w:r w:rsidR="00A65464">
          <w:rPr>
            <w:noProof/>
            <w:webHidden/>
          </w:rPr>
          <w:instrText xml:space="preserve"> PAGEREF _Toc468348357 \h </w:instrText>
        </w:r>
        <w:r>
          <w:rPr>
            <w:noProof/>
            <w:webHidden/>
          </w:rPr>
        </w:r>
        <w:r>
          <w:rPr>
            <w:noProof/>
            <w:webHidden/>
          </w:rPr>
          <w:fldChar w:fldCharType="separate"/>
        </w:r>
        <w:r w:rsidR="00A65464">
          <w:rPr>
            <w:noProof/>
            <w:webHidden/>
          </w:rPr>
          <w:t>65</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58" w:history="1">
        <w:r w:rsidR="00A65464" w:rsidRPr="004806CB">
          <w:rPr>
            <w:rStyle w:val="Hyperlink"/>
            <w:noProof/>
          </w:rPr>
          <w:t>Toolbar</w:t>
        </w:r>
        <w:r w:rsidR="00A65464">
          <w:rPr>
            <w:noProof/>
            <w:webHidden/>
          </w:rPr>
          <w:tab/>
        </w:r>
        <w:r>
          <w:rPr>
            <w:noProof/>
            <w:webHidden/>
          </w:rPr>
          <w:fldChar w:fldCharType="begin"/>
        </w:r>
        <w:r w:rsidR="00A65464">
          <w:rPr>
            <w:noProof/>
            <w:webHidden/>
          </w:rPr>
          <w:instrText xml:space="preserve"> PAGEREF _Toc468348358 \h </w:instrText>
        </w:r>
        <w:r>
          <w:rPr>
            <w:noProof/>
            <w:webHidden/>
          </w:rPr>
        </w:r>
        <w:r>
          <w:rPr>
            <w:noProof/>
            <w:webHidden/>
          </w:rPr>
          <w:fldChar w:fldCharType="separate"/>
        </w:r>
        <w:r w:rsidR="00A65464">
          <w:rPr>
            <w:noProof/>
            <w:webHidden/>
          </w:rPr>
          <w:t>65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59" w:history="1">
        <w:r w:rsidR="00A65464" w:rsidRPr="004806CB">
          <w:rPr>
            <w:rStyle w:val="Hyperlink"/>
            <w:noProof/>
          </w:rPr>
          <w:t>Saving Reports</w:t>
        </w:r>
        <w:r w:rsidR="00A65464">
          <w:rPr>
            <w:noProof/>
            <w:webHidden/>
          </w:rPr>
          <w:tab/>
        </w:r>
        <w:r>
          <w:rPr>
            <w:noProof/>
            <w:webHidden/>
          </w:rPr>
          <w:fldChar w:fldCharType="begin"/>
        </w:r>
        <w:r w:rsidR="00A65464">
          <w:rPr>
            <w:noProof/>
            <w:webHidden/>
          </w:rPr>
          <w:instrText xml:space="preserve"> PAGEREF _Toc468348359 \h </w:instrText>
        </w:r>
        <w:r>
          <w:rPr>
            <w:noProof/>
            <w:webHidden/>
          </w:rPr>
        </w:r>
        <w:r>
          <w:rPr>
            <w:noProof/>
            <w:webHidden/>
          </w:rPr>
          <w:fldChar w:fldCharType="separate"/>
        </w:r>
        <w:r w:rsidR="00A65464">
          <w:rPr>
            <w:noProof/>
            <w:webHidden/>
          </w:rPr>
          <w:t>66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0" w:history="1">
        <w:r w:rsidR="00A65464" w:rsidRPr="004806CB">
          <w:rPr>
            <w:rStyle w:val="Hyperlink"/>
            <w:noProof/>
          </w:rPr>
          <w:t>Undo/Redo</w:t>
        </w:r>
        <w:r w:rsidR="00A65464">
          <w:rPr>
            <w:noProof/>
            <w:webHidden/>
          </w:rPr>
          <w:tab/>
        </w:r>
        <w:r>
          <w:rPr>
            <w:noProof/>
            <w:webHidden/>
          </w:rPr>
          <w:fldChar w:fldCharType="begin"/>
        </w:r>
        <w:r w:rsidR="00A65464">
          <w:rPr>
            <w:noProof/>
            <w:webHidden/>
          </w:rPr>
          <w:instrText xml:space="preserve"> PAGEREF _Toc468348360 \h </w:instrText>
        </w:r>
        <w:r>
          <w:rPr>
            <w:noProof/>
            <w:webHidden/>
          </w:rPr>
        </w:r>
        <w:r>
          <w:rPr>
            <w:noProof/>
            <w:webHidden/>
          </w:rPr>
          <w:fldChar w:fldCharType="separate"/>
        </w:r>
        <w:r w:rsidR="00A65464">
          <w:rPr>
            <w:noProof/>
            <w:webHidden/>
          </w:rPr>
          <w:t>66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1" w:history="1">
        <w:r w:rsidR="00A65464" w:rsidRPr="004806CB">
          <w:rPr>
            <w:rStyle w:val="Hyperlink"/>
            <w:noProof/>
          </w:rPr>
          <w:t>Font &amp; Alignment Options</w:t>
        </w:r>
        <w:r w:rsidR="00A65464">
          <w:rPr>
            <w:noProof/>
            <w:webHidden/>
          </w:rPr>
          <w:tab/>
        </w:r>
        <w:r>
          <w:rPr>
            <w:noProof/>
            <w:webHidden/>
          </w:rPr>
          <w:fldChar w:fldCharType="begin"/>
        </w:r>
        <w:r w:rsidR="00A65464">
          <w:rPr>
            <w:noProof/>
            <w:webHidden/>
          </w:rPr>
          <w:instrText xml:space="preserve"> PAGEREF _Toc468348361 \h </w:instrText>
        </w:r>
        <w:r>
          <w:rPr>
            <w:noProof/>
            <w:webHidden/>
          </w:rPr>
        </w:r>
        <w:r>
          <w:rPr>
            <w:noProof/>
            <w:webHidden/>
          </w:rPr>
          <w:fldChar w:fldCharType="separate"/>
        </w:r>
        <w:r w:rsidR="00A65464">
          <w:rPr>
            <w:noProof/>
            <w:webHidden/>
          </w:rPr>
          <w:t>66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2" w:history="1">
        <w:r w:rsidR="00A65464" w:rsidRPr="004806CB">
          <w:rPr>
            <w:rStyle w:val="Hyperlink"/>
            <w:noProof/>
          </w:rPr>
          <w:t>Formatting Cells</w:t>
        </w:r>
        <w:r w:rsidR="00A65464">
          <w:rPr>
            <w:noProof/>
            <w:webHidden/>
          </w:rPr>
          <w:tab/>
        </w:r>
        <w:r>
          <w:rPr>
            <w:noProof/>
            <w:webHidden/>
          </w:rPr>
          <w:fldChar w:fldCharType="begin"/>
        </w:r>
        <w:r w:rsidR="00A65464">
          <w:rPr>
            <w:noProof/>
            <w:webHidden/>
          </w:rPr>
          <w:instrText xml:space="preserve"> PAGEREF _Toc468348362 \h </w:instrText>
        </w:r>
        <w:r>
          <w:rPr>
            <w:noProof/>
            <w:webHidden/>
          </w:rPr>
        </w:r>
        <w:r>
          <w:rPr>
            <w:noProof/>
            <w:webHidden/>
          </w:rPr>
          <w:fldChar w:fldCharType="separate"/>
        </w:r>
        <w:r w:rsidR="00A65464">
          <w:rPr>
            <w:noProof/>
            <w:webHidden/>
          </w:rPr>
          <w:t>67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3" w:history="1">
        <w:r w:rsidR="00A65464" w:rsidRPr="004806CB">
          <w:rPr>
            <w:rStyle w:val="Hyperlink"/>
            <w:noProof/>
          </w:rPr>
          <w:t>AutoSum</w:t>
        </w:r>
        <w:r w:rsidR="00A65464">
          <w:rPr>
            <w:noProof/>
            <w:webHidden/>
          </w:rPr>
          <w:tab/>
        </w:r>
        <w:r>
          <w:rPr>
            <w:noProof/>
            <w:webHidden/>
          </w:rPr>
          <w:fldChar w:fldCharType="begin"/>
        </w:r>
        <w:r w:rsidR="00A65464">
          <w:rPr>
            <w:noProof/>
            <w:webHidden/>
          </w:rPr>
          <w:instrText xml:space="preserve"> PAGEREF _Toc468348363 \h </w:instrText>
        </w:r>
        <w:r>
          <w:rPr>
            <w:noProof/>
            <w:webHidden/>
          </w:rPr>
        </w:r>
        <w:r>
          <w:rPr>
            <w:noProof/>
            <w:webHidden/>
          </w:rPr>
          <w:fldChar w:fldCharType="separate"/>
        </w:r>
        <w:r w:rsidR="00A65464">
          <w:rPr>
            <w:noProof/>
            <w:webHidden/>
          </w:rPr>
          <w:t>71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4" w:history="1">
        <w:r w:rsidR="00A65464" w:rsidRPr="004806CB">
          <w:rPr>
            <w:rStyle w:val="Hyperlink"/>
            <w:noProof/>
          </w:rPr>
          <w:t>Images</w:t>
        </w:r>
        <w:r w:rsidR="00A65464">
          <w:rPr>
            <w:noProof/>
            <w:webHidden/>
          </w:rPr>
          <w:tab/>
        </w:r>
        <w:r>
          <w:rPr>
            <w:noProof/>
            <w:webHidden/>
          </w:rPr>
          <w:fldChar w:fldCharType="begin"/>
        </w:r>
        <w:r w:rsidR="00A65464">
          <w:rPr>
            <w:noProof/>
            <w:webHidden/>
          </w:rPr>
          <w:instrText xml:space="preserve"> PAGEREF _Toc468348364 \h </w:instrText>
        </w:r>
        <w:r>
          <w:rPr>
            <w:noProof/>
            <w:webHidden/>
          </w:rPr>
        </w:r>
        <w:r>
          <w:rPr>
            <w:noProof/>
            <w:webHidden/>
          </w:rPr>
          <w:fldChar w:fldCharType="separate"/>
        </w:r>
        <w:r w:rsidR="00A65464">
          <w:rPr>
            <w:noProof/>
            <w:webHidden/>
          </w:rPr>
          <w:t>71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5" w:history="1">
        <w:r w:rsidR="00A65464" w:rsidRPr="004806CB">
          <w:rPr>
            <w:rStyle w:val="Hyperlink"/>
            <w:noProof/>
          </w:rPr>
          <w:t>Formulas</w:t>
        </w:r>
        <w:r w:rsidR="00A65464">
          <w:rPr>
            <w:noProof/>
            <w:webHidden/>
          </w:rPr>
          <w:tab/>
        </w:r>
        <w:r>
          <w:rPr>
            <w:noProof/>
            <w:webHidden/>
          </w:rPr>
          <w:fldChar w:fldCharType="begin"/>
        </w:r>
        <w:r w:rsidR="00A65464">
          <w:rPr>
            <w:noProof/>
            <w:webHidden/>
          </w:rPr>
          <w:instrText xml:space="preserve"> PAGEREF _Toc468348365 \h </w:instrText>
        </w:r>
        <w:r>
          <w:rPr>
            <w:noProof/>
            <w:webHidden/>
          </w:rPr>
        </w:r>
        <w:r>
          <w:rPr>
            <w:noProof/>
            <w:webHidden/>
          </w:rPr>
          <w:fldChar w:fldCharType="separate"/>
        </w:r>
        <w:r w:rsidR="00A65464">
          <w:rPr>
            <w:noProof/>
            <w:webHidden/>
          </w:rPr>
          <w:t>71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6" w:history="1">
        <w:r w:rsidR="00A65464" w:rsidRPr="004806CB">
          <w:rPr>
            <w:rStyle w:val="Hyperlink"/>
            <w:noProof/>
          </w:rPr>
          <w:t>Suppress Duplicates</w:t>
        </w:r>
        <w:r w:rsidR="00A65464">
          <w:rPr>
            <w:noProof/>
            <w:webHidden/>
          </w:rPr>
          <w:tab/>
        </w:r>
        <w:r>
          <w:rPr>
            <w:noProof/>
            <w:webHidden/>
          </w:rPr>
          <w:fldChar w:fldCharType="begin"/>
        </w:r>
        <w:r w:rsidR="00A65464">
          <w:rPr>
            <w:noProof/>
            <w:webHidden/>
          </w:rPr>
          <w:instrText xml:space="preserve"> PAGEREF _Toc468348366 \h </w:instrText>
        </w:r>
        <w:r>
          <w:rPr>
            <w:noProof/>
            <w:webHidden/>
          </w:rPr>
        </w:r>
        <w:r>
          <w:rPr>
            <w:noProof/>
            <w:webHidden/>
          </w:rPr>
          <w:fldChar w:fldCharType="separate"/>
        </w:r>
        <w:r w:rsidR="00A65464">
          <w:rPr>
            <w:noProof/>
            <w:webHidden/>
          </w:rPr>
          <w:t>71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7" w:history="1">
        <w:r w:rsidR="00A65464" w:rsidRPr="004806CB">
          <w:rPr>
            <w:rStyle w:val="Hyperlink"/>
            <w:noProof/>
          </w:rPr>
          <w:t>Charts</w:t>
        </w:r>
        <w:r w:rsidR="00A65464">
          <w:rPr>
            <w:noProof/>
            <w:webHidden/>
          </w:rPr>
          <w:tab/>
        </w:r>
        <w:r>
          <w:rPr>
            <w:noProof/>
            <w:webHidden/>
          </w:rPr>
          <w:fldChar w:fldCharType="begin"/>
        </w:r>
        <w:r w:rsidR="00A65464">
          <w:rPr>
            <w:noProof/>
            <w:webHidden/>
          </w:rPr>
          <w:instrText xml:space="preserve"> PAGEREF _Toc468348367 \h </w:instrText>
        </w:r>
        <w:r>
          <w:rPr>
            <w:noProof/>
            <w:webHidden/>
          </w:rPr>
        </w:r>
        <w:r>
          <w:rPr>
            <w:noProof/>
            <w:webHidden/>
          </w:rPr>
          <w:fldChar w:fldCharType="separate"/>
        </w:r>
        <w:r w:rsidR="00A65464">
          <w:rPr>
            <w:noProof/>
            <w:webHidden/>
          </w:rPr>
          <w:t>72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8" w:history="1">
        <w:r w:rsidR="00A65464" w:rsidRPr="004806CB">
          <w:rPr>
            <w:rStyle w:val="Hyperlink"/>
            <w:noProof/>
          </w:rPr>
          <w:t>GeoCharts</w:t>
        </w:r>
        <w:r w:rsidR="00A65464">
          <w:rPr>
            <w:noProof/>
            <w:webHidden/>
          </w:rPr>
          <w:tab/>
        </w:r>
        <w:r>
          <w:rPr>
            <w:noProof/>
            <w:webHidden/>
          </w:rPr>
          <w:fldChar w:fldCharType="begin"/>
        </w:r>
        <w:r w:rsidR="00A65464">
          <w:rPr>
            <w:noProof/>
            <w:webHidden/>
          </w:rPr>
          <w:instrText xml:space="preserve"> PAGEREF _Toc468348368 \h </w:instrText>
        </w:r>
        <w:r>
          <w:rPr>
            <w:noProof/>
            <w:webHidden/>
          </w:rPr>
        </w:r>
        <w:r>
          <w:rPr>
            <w:noProof/>
            <w:webHidden/>
          </w:rPr>
          <w:fldChar w:fldCharType="separate"/>
        </w:r>
        <w:r w:rsidR="00A65464">
          <w:rPr>
            <w:noProof/>
            <w:webHidden/>
          </w:rPr>
          <w:t>82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69" w:history="1">
        <w:r w:rsidR="00A65464" w:rsidRPr="004806CB">
          <w:rPr>
            <w:rStyle w:val="Hyperlink"/>
            <w:noProof/>
          </w:rPr>
          <w:t>Google Maps</w:t>
        </w:r>
        <w:r w:rsidR="00A65464">
          <w:rPr>
            <w:noProof/>
            <w:webHidden/>
          </w:rPr>
          <w:tab/>
        </w:r>
        <w:r>
          <w:rPr>
            <w:noProof/>
            <w:webHidden/>
          </w:rPr>
          <w:fldChar w:fldCharType="begin"/>
        </w:r>
        <w:r w:rsidR="00A65464">
          <w:rPr>
            <w:noProof/>
            <w:webHidden/>
          </w:rPr>
          <w:instrText xml:space="preserve"> PAGEREF _Toc468348369 \h </w:instrText>
        </w:r>
        <w:r>
          <w:rPr>
            <w:noProof/>
            <w:webHidden/>
          </w:rPr>
        </w:r>
        <w:r>
          <w:rPr>
            <w:noProof/>
            <w:webHidden/>
          </w:rPr>
          <w:fldChar w:fldCharType="separate"/>
        </w:r>
        <w:r w:rsidR="00A65464">
          <w:rPr>
            <w:noProof/>
            <w:webHidden/>
          </w:rPr>
          <w:t>87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0" w:history="1">
        <w:r w:rsidR="00A65464" w:rsidRPr="004806CB">
          <w:rPr>
            <w:rStyle w:val="Hyperlink"/>
            <w:noProof/>
          </w:rPr>
          <w:t>Linked Reports</w:t>
        </w:r>
        <w:r w:rsidR="00A65464">
          <w:rPr>
            <w:noProof/>
            <w:webHidden/>
          </w:rPr>
          <w:tab/>
        </w:r>
        <w:r>
          <w:rPr>
            <w:noProof/>
            <w:webHidden/>
          </w:rPr>
          <w:fldChar w:fldCharType="begin"/>
        </w:r>
        <w:r w:rsidR="00A65464">
          <w:rPr>
            <w:noProof/>
            <w:webHidden/>
          </w:rPr>
          <w:instrText xml:space="preserve"> PAGEREF _Toc468348370 \h </w:instrText>
        </w:r>
        <w:r>
          <w:rPr>
            <w:noProof/>
            <w:webHidden/>
          </w:rPr>
        </w:r>
        <w:r>
          <w:rPr>
            <w:noProof/>
            <w:webHidden/>
          </w:rPr>
          <w:fldChar w:fldCharType="separate"/>
        </w:r>
        <w:r w:rsidR="00A65464">
          <w:rPr>
            <w:noProof/>
            <w:webHidden/>
          </w:rPr>
          <w:t>91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1" w:history="1">
        <w:r w:rsidR="00A65464" w:rsidRPr="004806CB">
          <w:rPr>
            <w:rStyle w:val="Hyperlink"/>
            <w:noProof/>
          </w:rPr>
          <w:t>Gauges</w:t>
        </w:r>
        <w:r w:rsidR="00A65464">
          <w:rPr>
            <w:noProof/>
            <w:webHidden/>
          </w:rPr>
          <w:tab/>
        </w:r>
        <w:r>
          <w:rPr>
            <w:noProof/>
            <w:webHidden/>
          </w:rPr>
          <w:fldChar w:fldCharType="begin"/>
        </w:r>
        <w:r w:rsidR="00A65464">
          <w:rPr>
            <w:noProof/>
            <w:webHidden/>
          </w:rPr>
          <w:instrText xml:space="preserve"> PAGEREF _Toc468348371 \h </w:instrText>
        </w:r>
        <w:r>
          <w:rPr>
            <w:noProof/>
            <w:webHidden/>
          </w:rPr>
        </w:r>
        <w:r>
          <w:rPr>
            <w:noProof/>
            <w:webHidden/>
          </w:rPr>
          <w:fldChar w:fldCharType="separate"/>
        </w:r>
        <w:r w:rsidR="00A65464">
          <w:rPr>
            <w:noProof/>
            <w:webHidden/>
          </w:rPr>
          <w:t>95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2" w:history="1">
        <w:r w:rsidR="00CE5E01">
          <w:rPr>
            <w:rStyle w:val="Hyperlink"/>
            <w:noProof/>
          </w:rPr>
          <w:t>Crosstab</w:t>
        </w:r>
        <w:r w:rsidR="00A65464" w:rsidRPr="004806CB">
          <w:rPr>
            <w:rStyle w:val="Hyperlink"/>
            <w:noProof/>
          </w:rPr>
          <w:t>s</w:t>
        </w:r>
        <w:r w:rsidR="00A65464">
          <w:rPr>
            <w:noProof/>
            <w:webHidden/>
          </w:rPr>
          <w:tab/>
        </w:r>
        <w:r>
          <w:rPr>
            <w:noProof/>
            <w:webHidden/>
          </w:rPr>
          <w:fldChar w:fldCharType="begin"/>
        </w:r>
        <w:r w:rsidR="00A65464">
          <w:rPr>
            <w:noProof/>
            <w:webHidden/>
          </w:rPr>
          <w:instrText xml:space="preserve"> PAGEREF _Toc468348372 \h </w:instrText>
        </w:r>
        <w:r>
          <w:rPr>
            <w:noProof/>
            <w:webHidden/>
          </w:rPr>
        </w:r>
        <w:r>
          <w:rPr>
            <w:noProof/>
            <w:webHidden/>
          </w:rPr>
          <w:fldChar w:fldCharType="separate"/>
        </w:r>
        <w:r w:rsidR="00A65464">
          <w:rPr>
            <w:noProof/>
            <w:webHidden/>
          </w:rPr>
          <w:t>97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3" w:history="1">
        <w:r w:rsidR="00A65464" w:rsidRPr="004806CB">
          <w:rPr>
            <w:rStyle w:val="Hyperlink"/>
            <w:noProof/>
          </w:rPr>
          <w:t>Renaming Reports</w:t>
        </w:r>
        <w:r w:rsidR="00A65464">
          <w:rPr>
            <w:noProof/>
            <w:webHidden/>
          </w:rPr>
          <w:tab/>
        </w:r>
        <w:r>
          <w:rPr>
            <w:noProof/>
            <w:webHidden/>
          </w:rPr>
          <w:fldChar w:fldCharType="begin"/>
        </w:r>
        <w:r w:rsidR="00A65464">
          <w:rPr>
            <w:noProof/>
            <w:webHidden/>
          </w:rPr>
          <w:instrText xml:space="preserve"> PAGEREF _Toc468348373 \h </w:instrText>
        </w:r>
        <w:r>
          <w:rPr>
            <w:noProof/>
            <w:webHidden/>
          </w:rPr>
        </w:r>
        <w:r>
          <w:rPr>
            <w:noProof/>
            <w:webHidden/>
          </w:rPr>
          <w:fldChar w:fldCharType="separate"/>
        </w:r>
        <w:r w:rsidR="00A65464">
          <w:rPr>
            <w:noProof/>
            <w:webHidden/>
          </w:rPr>
          <w:t>102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4" w:history="1">
        <w:r w:rsidR="00A65464" w:rsidRPr="004806CB">
          <w:rPr>
            <w:rStyle w:val="Hyperlink"/>
            <w:noProof/>
          </w:rPr>
          <w:t>Changing Description</w:t>
        </w:r>
        <w:r w:rsidR="00A65464">
          <w:rPr>
            <w:noProof/>
            <w:webHidden/>
          </w:rPr>
          <w:tab/>
        </w:r>
        <w:r>
          <w:rPr>
            <w:noProof/>
            <w:webHidden/>
          </w:rPr>
          <w:fldChar w:fldCharType="begin"/>
        </w:r>
        <w:r w:rsidR="00A65464">
          <w:rPr>
            <w:noProof/>
            <w:webHidden/>
          </w:rPr>
          <w:instrText xml:space="preserve"> PAGEREF _Toc468348374 \h </w:instrText>
        </w:r>
        <w:r>
          <w:rPr>
            <w:noProof/>
            <w:webHidden/>
          </w:rPr>
        </w:r>
        <w:r>
          <w:rPr>
            <w:noProof/>
            <w:webHidden/>
          </w:rPr>
          <w:fldChar w:fldCharType="separate"/>
        </w:r>
        <w:r w:rsidR="00A65464">
          <w:rPr>
            <w:noProof/>
            <w:webHidden/>
          </w:rPr>
          <w:t>103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5" w:history="1">
        <w:r w:rsidR="00A65464" w:rsidRPr="004806CB">
          <w:rPr>
            <w:rStyle w:val="Hyperlink"/>
            <w:noProof/>
          </w:rPr>
          <w:t>Changing Data Categories</w:t>
        </w:r>
        <w:r w:rsidR="00A65464">
          <w:rPr>
            <w:noProof/>
            <w:webHidden/>
          </w:rPr>
          <w:tab/>
        </w:r>
        <w:r>
          <w:rPr>
            <w:noProof/>
            <w:webHidden/>
          </w:rPr>
          <w:fldChar w:fldCharType="begin"/>
        </w:r>
        <w:r w:rsidR="00A65464">
          <w:rPr>
            <w:noProof/>
            <w:webHidden/>
          </w:rPr>
          <w:instrText xml:space="preserve"> PAGEREF _Toc468348375 \h </w:instrText>
        </w:r>
        <w:r>
          <w:rPr>
            <w:noProof/>
            <w:webHidden/>
          </w:rPr>
        </w:r>
        <w:r>
          <w:rPr>
            <w:noProof/>
            <w:webHidden/>
          </w:rPr>
          <w:fldChar w:fldCharType="separate"/>
        </w:r>
        <w:r w:rsidR="00A65464">
          <w:rPr>
            <w:noProof/>
            <w:webHidden/>
          </w:rPr>
          <w:t>103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6" w:history="1">
        <w:r w:rsidR="00A65464" w:rsidRPr="004806CB">
          <w:rPr>
            <w:rStyle w:val="Hyperlink"/>
            <w:noProof/>
          </w:rPr>
          <w:t>Changing Sorts</w:t>
        </w:r>
        <w:r w:rsidR="00A65464">
          <w:rPr>
            <w:noProof/>
            <w:webHidden/>
          </w:rPr>
          <w:tab/>
        </w:r>
        <w:r>
          <w:rPr>
            <w:noProof/>
            <w:webHidden/>
          </w:rPr>
          <w:fldChar w:fldCharType="begin"/>
        </w:r>
        <w:r w:rsidR="00A65464">
          <w:rPr>
            <w:noProof/>
            <w:webHidden/>
          </w:rPr>
          <w:instrText xml:space="preserve"> PAGEREF _Toc468348376 \h </w:instrText>
        </w:r>
        <w:r>
          <w:rPr>
            <w:noProof/>
            <w:webHidden/>
          </w:rPr>
        </w:r>
        <w:r>
          <w:rPr>
            <w:noProof/>
            <w:webHidden/>
          </w:rPr>
          <w:fldChar w:fldCharType="separate"/>
        </w:r>
        <w:r w:rsidR="00A65464">
          <w:rPr>
            <w:noProof/>
            <w:webHidden/>
          </w:rPr>
          <w:t>104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7" w:history="1">
        <w:r w:rsidR="00A65464" w:rsidRPr="004806CB">
          <w:rPr>
            <w:rStyle w:val="Hyperlink"/>
            <w:noProof/>
          </w:rPr>
          <w:t>Changing Filters</w:t>
        </w:r>
        <w:r w:rsidR="00A65464">
          <w:rPr>
            <w:noProof/>
            <w:webHidden/>
          </w:rPr>
          <w:tab/>
        </w:r>
        <w:r>
          <w:rPr>
            <w:noProof/>
            <w:webHidden/>
          </w:rPr>
          <w:fldChar w:fldCharType="begin"/>
        </w:r>
        <w:r w:rsidR="00A65464">
          <w:rPr>
            <w:noProof/>
            <w:webHidden/>
          </w:rPr>
          <w:instrText xml:space="preserve"> PAGEREF _Toc468348377 \h </w:instrText>
        </w:r>
        <w:r>
          <w:rPr>
            <w:noProof/>
            <w:webHidden/>
          </w:rPr>
        </w:r>
        <w:r>
          <w:rPr>
            <w:noProof/>
            <w:webHidden/>
          </w:rPr>
          <w:fldChar w:fldCharType="separate"/>
        </w:r>
        <w:r w:rsidR="00A65464">
          <w:rPr>
            <w:noProof/>
            <w:webHidden/>
          </w:rPr>
          <w:t>106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8" w:history="1">
        <w:r w:rsidR="00A65464" w:rsidRPr="004806CB">
          <w:rPr>
            <w:rStyle w:val="Hyperlink"/>
            <w:noProof/>
          </w:rPr>
          <w:t>General Options</w:t>
        </w:r>
        <w:r w:rsidR="00A65464">
          <w:rPr>
            <w:noProof/>
            <w:webHidden/>
          </w:rPr>
          <w:tab/>
        </w:r>
        <w:r>
          <w:rPr>
            <w:noProof/>
            <w:webHidden/>
          </w:rPr>
          <w:fldChar w:fldCharType="begin"/>
        </w:r>
        <w:r w:rsidR="00A65464">
          <w:rPr>
            <w:noProof/>
            <w:webHidden/>
          </w:rPr>
          <w:instrText xml:space="preserve"> PAGEREF _Toc468348378 \h </w:instrText>
        </w:r>
        <w:r>
          <w:rPr>
            <w:noProof/>
            <w:webHidden/>
          </w:rPr>
        </w:r>
        <w:r>
          <w:rPr>
            <w:noProof/>
            <w:webHidden/>
          </w:rPr>
          <w:fldChar w:fldCharType="separate"/>
        </w:r>
        <w:r w:rsidR="00A65464">
          <w:rPr>
            <w:noProof/>
            <w:webHidden/>
          </w:rPr>
          <w:t>108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79" w:history="1">
        <w:r w:rsidR="00A65464" w:rsidRPr="004806CB">
          <w:rPr>
            <w:rStyle w:val="Hyperlink"/>
            <w:noProof/>
          </w:rPr>
          <w:t>Report Viewer Options</w:t>
        </w:r>
        <w:r w:rsidR="00A65464">
          <w:rPr>
            <w:noProof/>
            <w:webHidden/>
          </w:rPr>
          <w:tab/>
        </w:r>
        <w:r>
          <w:rPr>
            <w:noProof/>
            <w:webHidden/>
          </w:rPr>
          <w:fldChar w:fldCharType="begin"/>
        </w:r>
        <w:r w:rsidR="00A65464">
          <w:rPr>
            <w:noProof/>
            <w:webHidden/>
          </w:rPr>
          <w:instrText xml:space="preserve"> PAGEREF _Toc468348379 \h </w:instrText>
        </w:r>
        <w:r>
          <w:rPr>
            <w:noProof/>
            <w:webHidden/>
          </w:rPr>
        </w:r>
        <w:r>
          <w:rPr>
            <w:noProof/>
            <w:webHidden/>
          </w:rPr>
          <w:fldChar w:fldCharType="separate"/>
        </w:r>
        <w:r w:rsidR="00A65464">
          <w:rPr>
            <w:noProof/>
            <w:webHidden/>
          </w:rPr>
          <w:t>110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0" w:history="1">
        <w:r w:rsidR="00A65464" w:rsidRPr="004806CB">
          <w:rPr>
            <w:rStyle w:val="Hyperlink"/>
            <w:noProof/>
          </w:rPr>
          <w:t>Advanced Options</w:t>
        </w:r>
        <w:r w:rsidR="00A65464">
          <w:rPr>
            <w:noProof/>
            <w:webHidden/>
          </w:rPr>
          <w:tab/>
        </w:r>
        <w:r>
          <w:rPr>
            <w:noProof/>
            <w:webHidden/>
          </w:rPr>
          <w:fldChar w:fldCharType="begin"/>
        </w:r>
        <w:r w:rsidR="00A65464">
          <w:rPr>
            <w:noProof/>
            <w:webHidden/>
          </w:rPr>
          <w:instrText xml:space="preserve"> PAGEREF _Toc468348380 \h </w:instrText>
        </w:r>
        <w:r>
          <w:rPr>
            <w:noProof/>
            <w:webHidden/>
          </w:rPr>
        </w:r>
        <w:r>
          <w:rPr>
            <w:noProof/>
            <w:webHidden/>
          </w:rPr>
          <w:fldChar w:fldCharType="separate"/>
        </w:r>
        <w:r w:rsidR="00A65464">
          <w:rPr>
            <w:noProof/>
            <w:webHidden/>
          </w:rPr>
          <w:t>113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1" w:history="1">
        <w:r w:rsidR="00A65464" w:rsidRPr="004806CB">
          <w:rPr>
            <w:rStyle w:val="Hyperlink"/>
            <w:noProof/>
          </w:rPr>
          <w:t>Document Template</w:t>
        </w:r>
        <w:r w:rsidR="00A65464">
          <w:rPr>
            <w:noProof/>
            <w:webHidden/>
          </w:rPr>
          <w:tab/>
        </w:r>
        <w:r>
          <w:rPr>
            <w:noProof/>
            <w:webHidden/>
          </w:rPr>
          <w:fldChar w:fldCharType="begin"/>
        </w:r>
        <w:r w:rsidR="00A65464">
          <w:rPr>
            <w:noProof/>
            <w:webHidden/>
          </w:rPr>
          <w:instrText xml:space="preserve"> PAGEREF _Toc468348381 \h </w:instrText>
        </w:r>
        <w:r>
          <w:rPr>
            <w:noProof/>
            <w:webHidden/>
          </w:rPr>
        </w:r>
        <w:r>
          <w:rPr>
            <w:noProof/>
            <w:webHidden/>
          </w:rPr>
          <w:fldChar w:fldCharType="separate"/>
        </w:r>
        <w:r w:rsidR="00A65464">
          <w:rPr>
            <w:noProof/>
            <w:webHidden/>
          </w:rPr>
          <w:t>115</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82" w:history="1">
        <w:r w:rsidR="00A65464" w:rsidRPr="004806CB">
          <w:rPr>
            <w:rStyle w:val="Hyperlink"/>
            <w:noProof/>
          </w:rPr>
          <w:t>Duplicating Reports</w:t>
        </w:r>
        <w:r w:rsidR="00A65464">
          <w:rPr>
            <w:noProof/>
            <w:webHidden/>
          </w:rPr>
          <w:tab/>
        </w:r>
        <w:r>
          <w:rPr>
            <w:noProof/>
            <w:webHidden/>
          </w:rPr>
          <w:fldChar w:fldCharType="begin"/>
        </w:r>
        <w:r w:rsidR="00A65464">
          <w:rPr>
            <w:noProof/>
            <w:webHidden/>
          </w:rPr>
          <w:instrText xml:space="preserve"> PAGEREF _Toc468348382 \h </w:instrText>
        </w:r>
        <w:r>
          <w:rPr>
            <w:noProof/>
            <w:webHidden/>
          </w:rPr>
        </w:r>
        <w:r>
          <w:rPr>
            <w:noProof/>
            <w:webHidden/>
          </w:rPr>
          <w:fldChar w:fldCharType="separate"/>
        </w:r>
        <w:r w:rsidR="00A65464">
          <w:rPr>
            <w:noProof/>
            <w:webHidden/>
          </w:rPr>
          <w:t>117</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83" w:history="1">
        <w:r w:rsidR="00A65464" w:rsidRPr="004806CB">
          <w:rPr>
            <w:rStyle w:val="Hyperlink"/>
            <w:noProof/>
          </w:rPr>
          <w:t>Deleting Reports</w:t>
        </w:r>
        <w:r w:rsidR="00A65464">
          <w:rPr>
            <w:noProof/>
            <w:webHidden/>
          </w:rPr>
          <w:tab/>
        </w:r>
        <w:r>
          <w:rPr>
            <w:noProof/>
            <w:webHidden/>
          </w:rPr>
          <w:fldChar w:fldCharType="begin"/>
        </w:r>
        <w:r w:rsidR="00A65464">
          <w:rPr>
            <w:noProof/>
            <w:webHidden/>
          </w:rPr>
          <w:instrText xml:space="preserve"> PAGEREF _Toc468348383 \h </w:instrText>
        </w:r>
        <w:r>
          <w:rPr>
            <w:noProof/>
            <w:webHidden/>
          </w:rPr>
        </w:r>
        <w:r>
          <w:rPr>
            <w:noProof/>
            <w:webHidden/>
          </w:rPr>
          <w:fldChar w:fldCharType="separate"/>
        </w:r>
        <w:r w:rsidR="00A65464">
          <w:rPr>
            <w:noProof/>
            <w:webHidden/>
          </w:rPr>
          <w:t>118</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84" w:history="1">
        <w:r w:rsidR="00A65464" w:rsidRPr="004806CB">
          <w:rPr>
            <w:rStyle w:val="Hyperlink"/>
            <w:noProof/>
          </w:rPr>
          <w:t>Scheduling Reports</w:t>
        </w:r>
        <w:r w:rsidR="00A65464">
          <w:rPr>
            <w:noProof/>
            <w:webHidden/>
          </w:rPr>
          <w:tab/>
        </w:r>
        <w:r>
          <w:rPr>
            <w:noProof/>
            <w:webHidden/>
          </w:rPr>
          <w:fldChar w:fldCharType="begin"/>
        </w:r>
        <w:r w:rsidR="00A65464">
          <w:rPr>
            <w:noProof/>
            <w:webHidden/>
          </w:rPr>
          <w:instrText xml:space="preserve"> PAGEREF _Toc468348384 \h </w:instrText>
        </w:r>
        <w:r>
          <w:rPr>
            <w:noProof/>
            <w:webHidden/>
          </w:rPr>
        </w:r>
        <w:r>
          <w:rPr>
            <w:noProof/>
            <w:webHidden/>
          </w:rPr>
          <w:fldChar w:fldCharType="separate"/>
        </w:r>
        <w:r w:rsidR="00A65464">
          <w:rPr>
            <w:noProof/>
            <w:webHidden/>
          </w:rPr>
          <w:t>119</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85" w:history="1">
        <w:r w:rsidR="00A65464" w:rsidRPr="004806CB">
          <w:rPr>
            <w:rStyle w:val="Hyperlink"/>
            <w:noProof/>
          </w:rPr>
          <w:t>Schedule Report Wizard</w:t>
        </w:r>
        <w:r w:rsidR="00A65464">
          <w:rPr>
            <w:noProof/>
            <w:webHidden/>
          </w:rPr>
          <w:tab/>
        </w:r>
        <w:r>
          <w:rPr>
            <w:noProof/>
            <w:webHidden/>
          </w:rPr>
          <w:fldChar w:fldCharType="begin"/>
        </w:r>
        <w:r w:rsidR="00A65464">
          <w:rPr>
            <w:noProof/>
            <w:webHidden/>
          </w:rPr>
          <w:instrText xml:space="preserve"> PAGEREF _Toc468348385 \h </w:instrText>
        </w:r>
        <w:r>
          <w:rPr>
            <w:noProof/>
            <w:webHidden/>
          </w:rPr>
        </w:r>
        <w:r>
          <w:rPr>
            <w:noProof/>
            <w:webHidden/>
          </w:rPr>
          <w:fldChar w:fldCharType="separate"/>
        </w:r>
        <w:r w:rsidR="00A65464">
          <w:rPr>
            <w:noProof/>
            <w:webHidden/>
          </w:rPr>
          <w:t>119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6" w:history="1">
        <w:r w:rsidR="00A65464" w:rsidRPr="004806CB">
          <w:rPr>
            <w:rStyle w:val="Hyperlink"/>
            <w:noProof/>
          </w:rPr>
          <w:t>Recurrence Tab</w:t>
        </w:r>
        <w:r w:rsidR="00A65464">
          <w:rPr>
            <w:noProof/>
            <w:webHidden/>
          </w:rPr>
          <w:tab/>
        </w:r>
        <w:r>
          <w:rPr>
            <w:noProof/>
            <w:webHidden/>
          </w:rPr>
          <w:fldChar w:fldCharType="begin"/>
        </w:r>
        <w:r w:rsidR="00A65464">
          <w:rPr>
            <w:noProof/>
            <w:webHidden/>
          </w:rPr>
          <w:instrText xml:space="preserve"> PAGEREF _Toc468348386 \h </w:instrText>
        </w:r>
        <w:r>
          <w:rPr>
            <w:noProof/>
            <w:webHidden/>
          </w:rPr>
        </w:r>
        <w:r>
          <w:rPr>
            <w:noProof/>
            <w:webHidden/>
          </w:rPr>
          <w:fldChar w:fldCharType="separate"/>
        </w:r>
        <w:r w:rsidR="00A65464">
          <w:rPr>
            <w:noProof/>
            <w:webHidden/>
          </w:rPr>
          <w:t>120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7" w:history="1">
        <w:r w:rsidR="00A65464" w:rsidRPr="004806CB">
          <w:rPr>
            <w:rStyle w:val="Hyperlink"/>
            <w:noProof/>
          </w:rPr>
          <w:t>Parameters Tab</w:t>
        </w:r>
        <w:r w:rsidR="00A65464">
          <w:rPr>
            <w:noProof/>
            <w:webHidden/>
          </w:rPr>
          <w:tab/>
        </w:r>
        <w:r>
          <w:rPr>
            <w:noProof/>
            <w:webHidden/>
          </w:rPr>
          <w:fldChar w:fldCharType="begin"/>
        </w:r>
        <w:r w:rsidR="00A65464">
          <w:rPr>
            <w:noProof/>
            <w:webHidden/>
          </w:rPr>
          <w:instrText xml:space="preserve"> PAGEREF _Toc468348387 \h </w:instrText>
        </w:r>
        <w:r>
          <w:rPr>
            <w:noProof/>
            <w:webHidden/>
          </w:rPr>
        </w:r>
        <w:r>
          <w:rPr>
            <w:noProof/>
            <w:webHidden/>
          </w:rPr>
          <w:fldChar w:fldCharType="separate"/>
        </w:r>
        <w:r w:rsidR="00A65464">
          <w:rPr>
            <w:noProof/>
            <w:webHidden/>
          </w:rPr>
          <w:t>121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8" w:history="1">
        <w:r w:rsidR="00A65464" w:rsidRPr="004806CB">
          <w:rPr>
            <w:rStyle w:val="Hyperlink"/>
            <w:noProof/>
          </w:rPr>
          <w:t>Filters Tab</w:t>
        </w:r>
        <w:r w:rsidR="00A65464">
          <w:rPr>
            <w:noProof/>
            <w:webHidden/>
          </w:rPr>
          <w:tab/>
        </w:r>
        <w:r>
          <w:rPr>
            <w:noProof/>
            <w:webHidden/>
          </w:rPr>
          <w:fldChar w:fldCharType="begin"/>
        </w:r>
        <w:r w:rsidR="00A65464">
          <w:rPr>
            <w:noProof/>
            <w:webHidden/>
          </w:rPr>
          <w:instrText xml:space="preserve"> PAGEREF _Toc468348388 \h </w:instrText>
        </w:r>
        <w:r>
          <w:rPr>
            <w:noProof/>
            <w:webHidden/>
          </w:rPr>
        </w:r>
        <w:r>
          <w:rPr>
            <w:noProof/>
            <w:webHidden/>
          </w:rPr>
          <w:fldChar w:fldCharType="separate"/>
        </w:r>
        <w:r w:rsidR="00A65464">
          <w:rPr>
            <w:noProof/>
            <w:webHidden/>
          </w:rPr>
          <w:t>122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89" w:history="1">
        <w:r w:rsidR="00A65464" w:rsidRPr="004806CB">
          <w:rPr>
            <w:rStyle w:val="Hyperlink"/>
            <w:noProof/>
          </w:rPr>
          <w:t>Batch Tab</w:t>
        </w:r>
        <w:r w:rsidR="00A65464">
          <w:rPr>
            <w:noProof/>
            <w:webHidden/>
          </w:rPr>
          <w:tab/>
        </w:r>
        <w:r>
          <w:rPr>
            <w:noProof/>
            <w:webHidden/>
          </w:rPr>
          <w:fldChar w:fldCharType="begin"/>
        </w:r>
        <w:r w:rsidR="00A65464">
          <w:rPr>
            <w:noProof/>
            <w:webHidden/>
          </w:rPr>
          <w:instrText xml:space="preserve"> PAGEREF _Toc468348389 \h </w:instrText>
        </w:r>
        <w:r>
          <w:rPr>
            <w:noProof/>
            <w:webHidden/>
          </w:rPr>
        </w:r>
        <w:r>
          <w:rPr>
            <w:noProof/>
            <w:webHidden/>
          </w:rPr>
          <w:fldChar w:fldCharType="separate"/>
        </w:r>
        <w:r w:rsidR="00A65464">
          <w:rPr>
            <w:noProof/>
            <w:webHidden/>
          </w:rPr>
          <w:t>123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0" w:history="1">
        <w:r w:rsidR="00A65464" w:rsidRPr="004806CB">
          <w:rPr>
            <w:rStyle w:val="Hyperlink"/>
            <w:noProof/>
          </w:rPr>
          <w:t>Recipients Tab</w:t>
        </w:r>
        <w:r w:rsidR="00A65464">
          <w:rPr>
            <w:noProof/>
            <w:webHidden/>
          </w:rPr>
          <w:tab/>
        </w:r>
        <w:r>
          <w:rPr>
            <w:noProof/>
            <w:webHidden/>
          </w:rPr>
          <w:fldChar w:fldCharType="begin"/>
        </w:r>
        <w:r w:rsidR="00A65464">
          <w:rPr>
            <w:noProof/>
            <w:webHidden/>
          </w:rPr>
          <w:instrText xml:space="preserve"> PAGEREF _Toc468348390 \h </w:instrText>
        </w:r>
        <w:r>
          <w:rPr>
            <w:noProof/>
            <w:webHidden/>
          </w:rPr>
        </w:r>
        <w:r>
          <w:rPr>
            <w:noProof/>
            <w:webHidden/>
          </w:rPr>
          <w:fldChar w:fldCharType="separate"/>
        </w:r>
        <w:r w:rsidR="00A65464">
          <w:rPr>
            <w:noProof/>
            <w:webHidden/>
          </w:rPr>
          <w:t>124</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91" w:history="1">
        <w:r w:rsidR="00A65464" w:rsidRPr="004806CB">
          <w:rPr>
            <w:rStyle w:val="Hyperlink"/>
            <w:noProof/>
          </w:rPr>
          <w:t>Email Report</w:t>
        </w:r>
        <w:r w:rsidR="00A65464">
          <w:rPr>
            <w:noProof/>
            <w:webHidden/>
          </w:rPr>
          <w:tab/>
        </w:r>
        <w:r>
          <w:rPr>
            <w:noProof/>
            <w:webHidden/>
          </w:rPr>
          <w:fldChar w:fldCharType="begin"/>
        </w:r>
        <w:r w:rsidR="00A65464">
          <w:rPr>
            <w:noProof/>
            <w:webHidden/>
          </w:rPr>
          <w:instrText xml:space="preserve"> PAGEREF _Toc468348391 \h </w:instrText>
        </w:r>
        <w:r>
          <w:rPr>
            <w:noProof/>
            <w:webHidden/>
          </w:rPr>
        </w:r>
        <w:r>
          <w:rPr>
            <w:noProof/>
            <w:webHidden/>
          </w:rPr>
          <w:fldChar w:fldCharType="separate"/>
        </w:r>
        <w:r w:rsidR="00A65464">
          <w:rPr>
            <w:noProof/>
            <w:webHidden/>
          </w:rPr>
          <w:t>125</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92" w:history="1">
        <w:r w:rsidR="00A65464" w:rsidRPr="004806CB">
          <w:rPr>
            <w:rStyle w:val="Hyperlink"/>
            <w:noProof/>
          </w:rPr>
          <w:t>Manage Scheduled Reports</w:t>
        </w:r>
        <w:r w:rsidR="00A65464">
          <w:rPr>
            <w:noProof/>
            <w:webHidden/>
          </w:rPr>
          <w:tab/>
        </w:r>
        <w:r>
          <w:rPr>
            <w:noProof/>
            <w:webHidden/>
          </w:rPr>
          <w:fldChar w:fldCharType="begin"/>
        </w:r>
        <w:r w:rsidR="00A65464">
          <w:rPr>
            <w:noProof/>
            <w:webHidden/>
          </w:rPr>
          <w:instrText xml:space="preserve"> PAGEREF _Toc468348392 \h </w:instrText>
        </w:r>
        <w:r>
          <w:rPr>
            <w:noProof/>
            <w:webHidden/>
          </w:rPr>
        </w:r>
        <w:r>
          <w:rPr>
            <w:noProof/>
            <w:webHidden/>
          </w:rPr>
          <w:fldChar w:fldCharType="separate"/>
        </w:r>
        <w:r w:rsidR="00A65464">
          <w:rPr>
            <w:noProof/>
            <w:webHidden/>
          </w:rPr>
          <w:t>126</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393" w:history="1">
        <w:r w:rsidR="00A65464" w:rsidRPr="004806CB">
          <w:rPr>
            <w:rStyle w:val="Hyperlink"/>
            <w:noProof/>
          </w:rPr>
          <w:t>Executing Reports</w:t>
        </w:r>
        <w:r w:rsidR="00A65464">
          <w:rPr>
            <w:noProof/>
            <w:webHidden/>
          </w:rPr>
          <w:tab/>
        </w:r>
        <w:r>
          <w:rPr>
            <w:noProof/>
            <w:webHidden/>
          </w:rPr>
          <w:fldChar w:fldCharType="begin"/>
        </w:r>
        <w:r w:rsidR="00A65464">
          <w:rPr>
            <w:noProof/>
            <w:webHidden/>
          </w:rPr>
          <w:instrText xml:space="preserve"> PAGEREF _Toc468348393 \h </w:instrText>
        </w:r>
        <w:r>
          <w:rPr>
            <w:noProof/>
            <w:webHidden/>
          </w:rPr>
        </w:r>
        <w:r>
          <w:rPr>
            <w:noProof/>
            <w:webHidden/>
          </w:rPr>
          <w:fldChar w:fldCharType="separate"/>
        </w:r>
        <w:r w:rsidR="00A65464">
          <w:rPr>
            <w:noProof/>
            <w:webHidden/>
          </w:rPr>
          <w:t>127</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394" w:history="1">
        <w:r w:rsidR="00A65464" w:rsidRPr="004806CB">
          <w:rPr>
            <w:rStyle w:val="Hyperlink"/>
            <w:noProof/>
          </w:rPr>
          <w:t>Interacting with Reports</w:t>
        </w:r>
        <w:r w:rsidR="00A65464">
          <w:rPr>
            <w:noProof/>
            <w:webHidden/>
          </w:rPr>
          <w:tab/>
        </w:r>
        <w:r>
          <w:rPr>
            <w:noProof/>
            <w:webHidden/>
          </w:rPr>
          <w:fldChar w:fldCharType="begin"/>
        </w:r>
        <w:r w:rsidR="00A65464">
          <w:rPr>
            <w:noProof/>
            <w:webHidden/>
          </w:rPr>
          <w:instrText xml:space="preserve"> PAGEREF _Toc468348394 \h </w:instrText>
        </w:r>
        <w:r>
          <w:rPr>
            <w:noProof/>
            <w:webHidden/>
          </w:rPr>
        </w:r>
        <w:r>
          <w:rPr>
            <w:noProof/>
            <w:webHidden/>
          </w:rPr>
          <w:fldChar w:fldCharType="separate"/>
        </w:r>
        <w:r w:rsidR="00A65464">
          <w:rPr>
            <w:noProof/>
            <w:webHidden/>
          </w:rPr>
          <w:t>128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5" w:history="1">
        <w:r w:rsidR="00A65464" w:rsidRPr="004806CB">
          <w:rPr>
            <w:rStyle w:val="Hyperlink"/>
            <w:noProof/>
          </w:rPr>
          <w:t>Changing Styling</w:t>
        </w:r>
        <w:r w:rsidR="00A65464">
          <w:rPr>
            <w:noProof/>
            <w:webHidden/>
          </w:rPr>
          <w:tab/>
        </w:r>
        <w:r>
          <w:rPr>
            <w:noProof/>
            <w:webHidden/>
          </w:rPr>
          <w:fldChar w:fldCharType="begin"/>
        </w:r>
        <w:r w:rsidR="00A65464">
          <w:rPr>
            <w:noProof/>
            <w:webHidden/>
          </w:rPr>
          <w:instrText xml:space="preserve"> PAGEREF _Toc468348395 \h </w:instrText>
        </w:r>
        <w:r>
          <w:rPr>
            <w:noProof/>
            <w:webHidden/>
          </w:rPr>
        </w:r>
        <w:r>
          <w:rPr>
            <w:noProof/>
            <w:webHidden/>
          </w:rPr>
          <w:fldChar w:fldCharType="separate"/>
        </w:r>
        <w:r w:rsidR="00A65464">
          <w:rPr>
            <w:noProof/>
            <w:webHidden/>
          </w:rPr>
          <w:t>128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6" w:history="1">
        <w:r w:rsidR="00A65464" w:rsidRPr="004806CB">
          <w:rPr>
            <w:rStyle w:val="Hyperlink"/>
            <w:noProof/>
          </w:rPr>
          <w:t>Resizing Columns</w:t>
        </w:r>
        <w:r w:rsidR="00A65464">
          <w:rPr>
            <w:noProof/>
            <w:webHidden/>
          </w:rPr>
          <w:tab/>
        </w:r>
        <w:r>
          <w:rPr>
            <w:noProof/>
            <w:webHidden/>
          </w:rPr>
          <w:fldChar w:fldCharType="begin"/>
        </w:r>
        <w:r w:rsidR="00A65464">
          <w:rPr>
            <w:noProof/>
            <w:webHidden/>
          </w:rPr>
          <w:instrText xml:space="preserve"> PAGEREF _Toc468348396 \h </w:instrText>
        </w:r>
        <w:r>
          <w:rPr>
            <w:noProof/>
            <w:webHidden/>
          </w:rPr>
        </w:r>
        <w:r>
          <w:rPr>
            <w:noProof/>
            <w:webHidden/>
          </w:rPr>
          <w:fldChar w:fldCharType="separate"/>
        </w:r>
        <w:r w:rsidR="00A65464">
          <w:rPr>
            <w:noProof/>
            <w:webHidden/>
          </w:rPr>
          <w:t>128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7" w:history="1">
        <w:r w:rsidR="00A65464" w:rsidRPr="004806CB">
          <w:rPr>
            <w:rStyle w:val="Hyperlink"/>
            <w:noProof/>
          </w:rPr>
          <w:t>Applying Interactive Filters</w:t>
        </w:r>
        <w:r w:rsidR="00A65464">
          <w:rPr>
            <w:noProof/>
            <w:webHidden/>
          </w:rPr>
          <w:tab/>
        </w:r>
        <w:r>
          <w:rPr>
            <w:noProof/>
            <w:webHidden/>
          </w:rPr>
          <w:fldChar w:fldCharType="begin"/>
        </w:r>
        <w:r w:rsidR="00A65464">
          <w:rPr>
            <w:noProof/>
            <w:webHidden/>
          </w:rPr>
          <w:instrText xml:space="preserve"> PAGEREF _Toc468348397 \h </w:instrText>
        </w:r>
        <w:r>
          <w:rPr>
            <w:noProof/>
            <w:webHidden/>
          </w:rPr>
        </w:r>
        <w:r>
          <w:rPr>
            <w:noProof/>
            <w:webHidden/>
          </w:rPr>
          <w:fldChar w:fldCharType="separate"/>
        </w:r>
        <w:r w:rsidR="00A65464">
          <w:rPr>
            <w:noProof/>
            <w:webHidden/>
          </w:rPr>
          <w:t>129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8" w:history="1">
        <w:r w:rsidR="00A65464" w:rsidRPr="004806CB">
          <w:rPr>
            <w:rStyle w:val="Hyperlink"/>
            <w:noProof/>
          </w:rPr>
          <w:t>Conditional Filters</w:t>
        </w:r>
        <w:r w:rsidR="00A65464">
          <w:rPr>
            <w:noProof/>
            <w:webHidden/>
          </w:rPr>
          <w:tab/>
        </w:r>
        <w:r>
          <w:rPr>
            <w:noProof/>
            <w:webHidden/>
          </w:rPr>
          <w:fldChar w:fldCharType="begin"/>
        </w:r>
        <w:r w:rsidR="00A65464">
          <w:rPr>
            <w:noProof/>
            <w:webHidden/>
          </w:rPr>
          <w:instrText xml:space="preserve"> PAGEREF _Toc468348398 \h </w:instrText>
        </w:r>
        <w:r>
          <w:rPr>
            <w:noProof/>
            <w:webHidden/>
          </w:rPr>
        </w:r>
        <w:r>
          <w:rPr>
            <w:noProof/>
            <w:webHidden/>
          </w:rPr>
          <w:fldChar w:fldCharType="separate"/>
        </w:r>
        <w:r w:rsidR="00A65464">
          <w:rPr>
            <w:noProof/>
            <w:webHidden/>
          </w:rPr>
          <w:t>129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399" w:history="1">
        <w:r w:rsidR="00A65464" w:rsidRPr="004806CB">
          <w:rPr>
            <w:rStyle w:val="Hyperlink"/>
            <w:noProof/>
          </w:rPr>
          <w:t>Changing Sorts</w:t>
        </w:r>
        <w:r w:rsidR="00A65464">
          <w:rPr>
            <w:noProof/>
            <w:webHidden/>
          </w:rPr>
          <w:tab/>
        </w:r>
        <w:r>
          <w:rPr>
            <w:noProof/>
            <w:webHidden/>
          </w:rPr>
          <w:fldChar w:fldCharType="begin"/>
        </w:r>
        <w:r w:rsidR="00A65464">
          <w:rPr>
            <w:noProof/>
            <w:webHidden/>
          </w:rPr>
          <w:instrText xml:space="preserve"> PAGEREF _Toc468348399 \h </w:instrText>
        </w:r>
        <w:r>
          <w:rPr>
            <w:noProof/>
            <w:webHidden/>
          </w:rPr>
        </w:r>
        <w:r>
          <w:rPr>
            <w:noProof/>
            <w:webHidden/>
          </w:rPr>
          <w:fldChar w:fldCharType="separate"/>
        </w:r>
        <w:r w:rsidR="00A65464">
          <w:rPr>
            <w:noProof/>
            <w:webHidden/>
          </w:rPr>
          <w:t>130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0" w:history="1">
        <w:r w:rsidR="00A65464" w:rsidRPr="004806CB">
          <w:rPr>
            <w:rStyle w:val="Hyperlink"/>
            <w:noProof/>
          </w:rPr>
          <w:t>Hiding Columns</w:t>
        </w:r>
        <w:r w:rsidR="00A65464">
          <w:rPr>
            <w:noProof/>
            <w:webHidden/>
          </w:rPr>
          <w:tab/>
        </w:r>
        <w:r>
          <w:rPr>
            <w:noProof/>
            <w:webHidden/>
          </w:rPr>
          <w:fldChar w:fldCharType="begin"/>
        </w:r>
        <w:r w:rsidR="00A65464">
          <w:rPr>
            <w:noProof/>
            <w:webHidden/>
          </w:rPr>
          <w:instrText xml:space="preserve"> PAGEREF _Toc468348400 \h </w:instrText>
        </w:r>
        <w:r>
          <w:rPr>
            <w:noProof/>
            <w:webHidden/>
          </w:rPr>
        </w:r>
        <w:r>
          <w:rPr>
            <w:noProof/>
            <w:webHidden/>
          </w:rPr>
          <w:fldChar w:fldCharType="separate"/>
        </w:r>
        <w:r w:rsidR="00A65464">
          <w:rPr>
            <w:noProof/>
            <w:webHidden/>
          </w:rPr>
          <w:t>130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1" w:history="1">
        <w:r w:rsidR="00A65464" w:rsidRPr="004806CB">
          <w:rPr>
            <w:rStyle w:val="Hyperlink"/>
            <w:noProof/>
          </w:rPr>
          <w:t>Saving &amp; Clearing Changes</w:t>
        </w:r>
        <w:r w:rsidR="00A65464">
          <w:rPr>
            <w:noProof/>
            <w:webHidden/>
          </w:rPr>
          <w:tab/>
        </w:r>
        <w:r>
          <w:rPr>
            <w:noProof/>
            <w:webHidden/>
          </w:rPr>
          <w:fldChar w:fldCharType="begin"/>
        </w:r>
        <w:r w:rsidR="00A65464">
          <w:rPr>
            <w:noProof/>
            <w:webHidden/>
          </w:rPr>
          <w:instrText xml:space="preserve"> PAGEREF _Toc468348401 \h </w:instrText>
        </w:r>
        <w:r>
          <w:rPr>
            <w:noProof/>
            <w:webHidden/>
          </w:rPr>
        </w:r>
        <w:r>
          <w:rPr>
            <w:noProof/>
            <w:webHidden/>
          </w:rPr>
          <w:fldChar w:fldCharType="separate"/>
        </w:r>
        <w:r w:rsidR="00A65464">
          <w:rPr>
            <w:noProof/>
            <w:webHidden/>
          </w:rPr>
          <w:t>130</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2" w:history="1">
        <w:r w:rsidR="00A65464" w:rsidRPr="004806CB">
          <w:rPr>
            <w:rStyle w:val="Hyperlink"/>
            <w:noProof/>
          </w:rPr>
          <w:t>Exporting to Other Formats</w:t>
        </w:r>
        <w:r w:rsidR="00A65464">
          <w:rPr>
            <w:noProof/>
            <w:webHidden/>
          </w:rPr>
          <w:tab/>
        </w:r>
        <w:r>
          <w:rPr>
            <w:noProof/>
            <w:webHidden/>
          </w:rPr>
          <w:fldChar w:fldCharType="begin"/>
        </w:r>
        <w:r w:rsidR="00A65464">
          <w:rPr>
            <w:noProof/>
            <w:webHidden/>
          </w:rPr>
          <w:instrText xml:space="preserve"> PAGEREF _Toc468348402 \h </w:instrText>
        </w:r>
        <w:r>
          <w:rPr>
            <w:noProof/>
            <w:webHidden/>
          </w:rPr>
        </w:r>
        <w:r>
          <w:rPr>
            <w:noProof/>
            <w:webHidden/>
          </w:rPr>
          <w:fldChar w:fldCharType="separate"/>
        </w:r>
        <w:r w:rsidR="00A65464">
          <w:rPr>
            <w:noProof/>
            <w:webHidden/>
          </w:rPr>
          <w:t>131</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403" w:history="1">
        <w:r w:rsidR="00A65464" w:rsidRPr="004806CB">
          <w:rPr>
            <w:rStyle w:val="Hyperlink"/>
            <w:noProof/>
          </w:rPr>
          <w:t>Creating and Editing Dashboards</w:t>
        </w:r>
        <w:r w:rsidR="00A65464">
          <w:rPr>
            <w:noProof/>
            <w:webHidden/>
          </w:rPr>
          <w:tab/>
        </w:r>
        <w:r>
          <w:rPr>
            <w:noProof/>
            <w:webHidden/>
          </w:rPr>
          <w:fldChar w:fldCharType="begin"/>
        </w:r>
        <w:r w:rsidR="00A65464">
          <w:rPr>
            <w:noProof/>
            <w:webHidden/>
          </w:rPr>
          <w:instrText xml:space="preserve"> PAGEREF _Toc468348403 \h </w:instrText>
        </w:r>
        <w:r>
          <w:rPr>
            <w:noProof/>
            <w:webHidden/>
          </w:rPr>
        </w:r>
        <w:r>
          <w:rPr>
            <w:noProof/>
            <w:webHidden/>
          </w:rPr>
          <w:fldChar w:fldCharType="separate"/>
        </w:r>
        <w:r w:rsidR="00A65464">
          <w:rPr>
            <w:noProof/>
            <w:webHidden/>
          </w:rPr>
          <w:t>132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04" w:history="1">
        <w:r w:rsidR="00A65464" w:rsidRPr="004806CB">
          <w:rPr>
            <w:rStyle w:val="Hyperlink"/>
            <w:noProof/>
          </w:rPr>
          <w:t>Dashboard Designer</w:t>
        </w:r>
        <w:r w:rsidR="00A65464">
          <w:rPr>
            <w:noProof/>
            <w:webHidden/>
          </w:rPr>
          <w:tab/>
        </w:r>
        <w:r>
          <w:rPr>
            <w:noProof/>
            <w:webHidden/>
          </w:rPr>
          <w:fldChar w:fldCharType="begin"/>
        </w:r>
        <w:r w:rsidR="00A65464">
          <w:rPr>
            <w:noProof/>
            <w:webHidden/>
          </w:rPr>
          <w:instrText xml:space="preserve"> PAGEREF _Toc468348404 \h </w:instrText>
        </w:r>
        <w:r>
          <w:rPr>
            <w:noProof/>
            <w:webHidden/>
          </w:rPr>
        </w:r>
        <w:r>
          <w:rPr>
            <w:noProof/>
            <w:webHidden/>
          </w:rPr>
          <w:fldChar w:fldCharType="separate"/>
        </w:r>
        <w:r w:rsidR="00A65464">
          <w:rPr>
            <w:noProof/>
            <w:webHidden/>
          </w:rPr>
          <w:t>132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5" w:history="1">
        <w:r w:rsidR="00A65464" w:rsidRPr="004806CB">
          <w:rPr>
            <w:rStyle w:val="Hyperlink"/>
            <w:noProof/>
          </w:rPr>
          <w:t>Dashboard Items</w:t>
        </w:r>
        <w:r w:rsidR="00A65464">
          <w:rPr>
            <w:noProof/>
            <w:webHidden/>
          </w:rPr>
          <w:tab/>
        </w:r>
        <w:r>
          <w:rPr>
            <w:noProof/>
            <w:webHidden/>
          </w:rPr>
          <w:fldChar w:fldCharType="begin"/>
        </w:r>
        <w:r w:rsidR="00A65464">
          <w:rPr>
            <w:noProof/>
            <w:webHidden/>
          </w:rPr>
          <w:instrText xml:space="preserve"> PAGEREF _Toc468348405 \h </w:instrText>
        </w:r>
        <w:r>
          <w:rPr>
            <w:noProof/>
            <w:webHidden/>
          </w:rPr>
        </w:r>
        <w:r>
          <w:rPr>
            <w:noProof/>
            <w:webHidden/>
          </w:rPr>
          <w:fldChar w:fldCharType="separate"/>
        </w:r>
        <w:r w:rsidR="00A65464">
          <w:rPr>
            <w:noProof/>
            <w:webHidden/>
          </w:rPr>
          <w:t>135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6" w:history="1">
        <w:r w:rsidR="00A65464" w:rsidRPr="004806CB">
          <w:rPr>
            <w:rStyle w:val="Hyperlink"/>
            <w:noProof/>
          </w:rPr>
          <w:t>Toolbar</w:t>
        </w:r>
        <w:r w:rsidR="00A65464">
          <w:rPr>
            <w:noProof/>
            <w:webHidden/>
          </w:rPr>
          <w:tab/>
        </w:r>
        <w:r>
          <w:rPr>
            <w:noProof/>
            <w:webHidden/>
          </w:rPr>
          <w:fldChar w:fldCharType="begin"/>
        </w:r>
        <w:r w:rsidR="00A65464">
          <w:rPr>
            <w:noProof/>
            <w:webHidden/>
          </w:rPr>
          <w:instrText xml:space="preserve"> PAGEREF _Toc468348406 \h </w:instrText>
        </w:r>
        <w:r>
          <w:rPr>
            <w:noProof/>
            <w:webHidden/>
          </w:rPr>
        </w:r>
        <w:r>
          <w:rPr>
            <w:noProof/>
            <w:webHidden/>
          </w:rPr>
          <w:fldChar w:fldCharType="separate"/>
        </w:r>
        <w:r w:rsidR="00A65464">
          <w:rPr>
            <w:noProof/>
            <w:webHidden/>
          </w:rPr>
          <w:t>142</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407" w:history="1">
        <w:r w:rsidR="00A65464" w:rsidRPr="004806CB">
          <w:rPr>
            <w:rStyle w:val="Hyperlink"/>
            <w:noProof/>
          </w:rPr>
          <w:t>Chained Reports</w:t>
        </w:r>
        <w:r w:rsidR="00A65464">
          <w:rPr>
            <w:noProof/>
            <w:webHidden/>
          </w:rPr>
          <w:tab/>
        </w:r>
        <w:r>
          <w:rPr>
            <w:noProof/>
            <w:webHidden/>
          </w:rPr>
          <w:fldChar w:fldCharType="begin"/>
        </w:r>
        <w:r w:rsidR="00A65464">
          <w:rPr>
            <w:noProof/>
            <w:webHidden/>
          </w:rPr>
          <w:instrText xml:space="preserve"> PAGEREF _Toc468348407 \h </w:instrText>
        </w:r>
        <w:r>
          <w:rPr>
            <w:noProof/>
            <w:webHidden/>
          </w:rPr>
        </w:r>
        <w:r>
          <w:rPr>
            <w:noProof/>
            <w:webHidden/>
          </w:rPr>
          <w:fldChar w:fldCharType="separate"/>
        </w:r>
        <w:r w:rsidR="00A65464">
          <w:rPr>
            <w:noProof/>
            <w:webHidden/>
          </w:rPr>
          <w:t>147</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08" w:history="1">
        <w:r w:rsidR="00A65464" w:rsidRPr="004806CB">
          <w:rPr>
            <w:rStyle w:val="Hyperlink"/>
            <w:noProof/>
          </w:rPr>
          <w:t>Chained Report Wizard</w:t>
        </w:r>
        <w:r w:rsidR="00A65464">
          <w:rPr>
            <w:noProof/>
            <w:webHidden/>
          </w:rPr>
          <w:tab/>
        </w:r>
        <w:r>
          <w:rPr>
            <w:noProof/>
            <w:webHidden/>
          </w:rPr>
          <w:fldChar w:fldCharType="begin"/>
        </w:r>
        <w:r w:rsidR="00A65464">
          <w:rPr>
            <w:noProof/>
            <w:webHidden/>
          </w:rPr>
          <w:instrText xml:space="preserve"> PAGEREF _Toc468348408 \h </w:instrText>
        </w:r>
        <w:r>
          <w:rPr>
            <w:noProof/>
            <w:webHidden/>
          </w:rPr>
        </w:r>
        <w:r>
          <w:rPr>
            <w:noProof/>
            <w:webHidden/>
          </w:rPr>
          <w:fldChar w:fldCharType="separate"/>
        </w:r>
        <w:r w:rsidR="00A65464">
          <w:rPr>
            <w:noProof/>
            <w:webHidden/>
          </w:rPr>
          <w:t>147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09" w:history="1">
        <w:r w:rsidR="00A65464" w:rsidRPr="004806CB">
          <w:rPr>
            <w:rStyle w:val="Hyperlink"/>
            <w:noProof/>
          </w:rPr>
          <w:t>Name Tab</w:t>
        </w:r>
        <w:r w:rsidR="00A65464">
          <w:rPr>
            <w:noProof/>
            <w:webHidden/>
          </w:rPr>
          <w:tab/>
        </w:r>
        <w:r>
          <w:rPr>
            <w:noProof/>
            <w:webHidden/>
          </w:rPr>
          <w:fldChar w:fldCharType="begin"/>
        </w:r>
        <w:r w:rsidR="00A65464">
          <w:rPr>
            <w:noProof/>
            <w:webHidden/>
          </w:rPr>
          <w:instrText xml:space="preserve"> PAGEREF _Toc468348409 \h </w:instrText>
        </w:r>
        <w:r>
          <w:rPr>
            <w:noProof/>
            <w:webHidden/>
          </w:rPr>
        </w:r>
        <w:r>
          <w:rPr>
            <w:noProof/>
            <w:webHidden/>
          </w:rPr>
          <w:fldChar w:fldCharType="separate"/>
        </w:r>
        <w:r w:rsidR="00A65464">
          <w:rPr>
            <w:noProof/>
            <w:webHidden/>
          </w:rPr>
          <w:t>148</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10" w:history="1">
        <w:r w:rsidR="00A65464" w:rsidRPr="004806CB">
          <w:rPr>
            <w:rStyle w:val="Hyperlink"/>
            <w:noProof/>
          </w:rPr>
          <w:t>Reports Tab</w:t>
        </w:r>
        <w:r w:rsidR="00A65464">
          <w:rPr>
            <w:noProof/>
            <w:webHidden/>
          </w:rPr>
          <w:tab/>
        </w:r>
        <w:r>
          <w:rPr>
            <w:noProof/>
            <w:webHidden/>
          </w:rPr>
          <w:fldChar w:fldCharType="begin"/>
        </w:r>
        <w:r w:rsidR="00A65464">
          <w:rPr>
            <w:noProof/>
            <w:webHidden/>
          </w:rPr>
          <w:instrText xml:space="preserve"> PAGEREF _Toc468348410 \h </w:instrText>
        </w:r>
        <w:r>
          <w:rPr>
            <w:noProof/>
            <w:webHidden/>
          </w:rPr>
        </w:r>
        <w:r>
          <w:rPr>
            <w:noProof/>
            <w:webHidden/>
          </w:rPr>
          <w:fldChar w:fldCharType="separate"/>
        </w:r>
        <w:r w:rsidR="00A65464">
          <w:rPr>
            <w:noProof/>
            <w:webHidden/>
          </w:rPr>
          <w:t>149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11" w:history="1">
        <w:r w:rsidR="00A65464" w:rsidRPr="004806CB">
          <w:rPr>
            <w:rStyle w:val="Hyperlink"/>
            <w:noProof/>
          </w:rPr>
          <w:t>Options Tab</w:t>
        </w:r>
        <w:r w:rsidR="00A65464">
          <w:rPr>
            <w:noProof/>
            <w:webHidden/>
          </w:rPr>
          <w:tab/>
        </w:r>
        <w:r>
          <w:rPr>
            <w:noProof/>
            <w:webHidden/>
          </w:rPr>
          <w:fldChar w:fldCharType="begin"/>
        </w:r>
        <w:r w:rsidR="00A65464">
          <w:rPr>
            <w:noProof/>
            <w:webHidden/>
          </w:rPr>
          <w:instrText xml:space="preserve"> PAGEREF _Toc468348411 \h </w:instrText>
        </w:r>
        <w:r>
          <w:rPr>
            <w:noProof/>
            <w:webHidden/>
          </w:rPr>
        </w:r>
        <w:r>
          <w:rPr>
            <w:noProof/>
            <w:webHidden/>
          </w:rPr>
          <w:fldChar w:fldCharType="separate"/>
        </w:r>
        <w:r w:rsidR="00A65464">
          <w:rPr>
            <w:noProof/>
            <w:webHidden/>
          </w:rPr>
          <w:t>150</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412" w:history="1">
        <w:r w:rsidR="00A65464" w:rsidRPr="004806CB">
          <w:rPr>
            <w:rStyle w:val="Hyperlink"/>
            <w:noProof/>
          </w:rPr>
          <w:t>Formulas</w:t>
        </w:r>
        <w:r w:rsidR="00A65464">
          <w:rPr>
            <w:noProof/>
            <w:webHidden/>
          </w:rPr>
          <w:tab/>
        </w:r>
        <w:r>
          <w:rPr>
            <w:noProof/>
            <w:webHidden/>
          </w:rPr>
          <w:fldChar w:fldCharType="begin"/>
        </w:r>
        <w:r w:rsidR="00A65464">
          <w:rPr>
            <w:noProof/>
            <w:webHidden/>
          </w:rPr>
          <w:instrText xml:space="preserve"> PAGEREF _Toc468348412 \h </w:instrText>
        </w:r>
        <w:r>
          <w:rPr>
            <w:noProof/>
            <w:webHidden/>
          </w:rPr>
        </w:r>
        <w:r>
          <w:rPr>
            <w:noProof/>
            <w:webHidden/>
          </w:rPr>
          <w:fldChar w:fldCharType="separate"/>
        </w:r>
        <w:r w:rsidR="00A65464">
          <w:rPr>
            <w:noProof/>
            <w:webHidden/>
          </w:rPr>
          <w:t>152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3" w:history="1">
        <w:r w:rsidR="00A65464" w:rsidRPr="004806CB">
          <w:rPr>
            <w:rStyle w:val="Hyperlink"/>
            <w:noProof/>
          </w:rPr>
          <w:t>Functions</w:t>
        </w:r>
        <w:r w:rsidR="00A65464">
          <w:rPr>
            <w:noProof/>
            <w:webHidden/>
          </w:rPr>
          <w:tab/>
        </w:r>
        <w:r>
          <w:rPr>
            <w:noProof/>
            <w:webHidden/>
          </w:rPr>
          <w:fldChar w:fldCharType="begin"/>
        </w:r>
        <w:r w:rsidR="00A65464">
          <w:rPr>
            <w:noProof/>
            <w:webHidden/>
          </w:rPr>
          <w:instrText xml:space="preserve"> PAGEREF _Toc468348413 \h </w:instrText>
        </w:r>
        <w:r>
          <w:rPr>
            <w:noProof/>
            <w:webHidden/>
          </w:rPr>
        </w:r>
        <w:r>
          <w:rPr>
            <w:noProof/>
            <w:webHidden/>
          </w:rPr>
          <w:fldChar w:fldCharType="separate"/>
        </w:r>
        <w:r w:rsidR="00A65464">
          <w:rPr>
            <w:noProof/>
            <w:webHidden/>
          </w:rPr>
          <w:t>152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4" w:history="1">
        <w:r w:rsidR="00A65464" w:rsidRPr="004806CB">
          <w:rPr>
            <w:rStyle w:val="Hyperlink"/>
            <w:noProof/>
          </w:rPr>
          <w:t>Parameters</w:t>
        </w:r>
        <w:r w:rsidR="00A65464">
          <w:rPr>
            <w:noProof/>
            <w:webHidden/>
          </w:rPr>
          <w:tab/>
        </w:r>
        <w:r>
          <w:rPr>
            <w:noProof/>
            <w:webHidden/>
          </w:rPr>
          <w:fldChar w:fldCharType="begin"/>
        </w:r>
        <w:r w:rsidR="00A65464">
          <w:rPr>
            <w:noProof/>
            <w:webHidden/>
          </w:rPr>
          <w:instrText xml:space="preserve"> PAGEREF _Toc468348414 \h </w:instrText>
        </w:r>
        <w:r>
          <w:rPr>
            <w:noProof/>
            <w:webHidden/>
          </w:rPr>
        </w:r>
        <w:r>
          <w:rPr>
            <w:noProof/>
            <w:webHidden/>
          </w:rPr>
          <w:fldChar w:fldCharType="separate"/>
        </w:r>
        <w:r w:rsidR="00A65464">
          <w:rPr>
            <w:noProof/>
            <w:webHidden/>
          </w:rPr>
          <w:t>152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5" w:history="1">
        <w:r w:rsidR="00A65464" w:rsidRPr="004806CB">
          <w:rPr>
            <w:rStyle w:val="Hyperlink"/>
            <w:noProof/>
          </w:rPr>
          <w:t>Data Fields</w:t>
        </w:r>
        <w:r w:rsidR="00A65464">
          <w:rPr>
            <w:noProof/>
            <w:webHidden/>
          </w:rPr>
          <w:tab/>
        </w:r>
        <w:r>
          <w:rPr>
            <w:noProof/>
            <w:webHidden/>
          </w:rPr>
          <w:fldChar w:fldCharType="begin"/>
        </w:r>
        <w:r w:rsidR="00A65464">
          <w:rPr>
            <w:noProof/>
            <w:webHidden/>
          </w:rPr>
          <w:instrText xml:space="preserve"> PAGEREF _Toc468348415 \h </w:instrText>
        </w:r>
        <w:r>
          <w:rPr>
            <w:noProof/>
            <w:webHidden/>
          </w:rPr>
        </w:r>
        <w:r>
          <w:rPr>
            <w:noProof/>
            <w:webHidden/>
          </w:rPr>
          <w:fldChar w:fldCharType="separate"/>
        </w:r>
        <w:r w:rsidR="00A65464">
          <w:rPr>
            <w:noProof/>
            <w:webHidden/>
          </w:rPr>
          <w:t>152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6" w:history="1">
        <w:r w:rsidR="00A65464" w:rsidRPr="004806CB">
          <w:rPr>
            <w:rStyle w:val="Hyperlink"/>
            <w:noProof/>
          </w:rPr>
          <w:t>Referencing a Cell</w:t>
        </w:r>
        <w:r w:rsidR="00A65464">
          <w:rPr>
            <w:noProof/>
            <w:webHidden/>
          </w:rPr>
          <w:tab/>
        </w:r>
        <w:r>
          <w:rPr>
            <w:noProof/>
            <w:webHidden/>
          </w:rPr>
          <w:fldChar w:fldCharType="begin"/>
        </w:r>
        <w:r w:rsidR="00A65464">
          <w:rPr>
            <w:noProof/>
            <w:webHidden/>
          </w:rPr>
          <w:instrText xml:space="preserve"> PAGEREF _Toc468348416 \h </w:instrText>
        </w:r>
        <w:r>
          <w:rPr>
            <w:noProof/>
            <w:webHidden/>
          </w:rPr>
        </w:r>
        <w:r>
          <w:rPr>
            <w:noProof/>
            <w:webHidden/>
          </w:rPr>
          <w:fldChar w:fldCharType="separate"/>
        </w:r>
        <w:r w:rsidR="00A65464">
          <w:rPr>
            <w:noProof/>
            <w:webHidden/>
          </w:rPr>
          <w:t>152</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7" w:history="1">
        <w:r w:rsidR="00A65464" w:rsidRPr="004806CB">
          <w:rPr>
            <w:rStyle w:val="Hyperlink"/>
            <w:noProof/>
          </w:rPr>
          <w:t>Using Formulas</w:t>
        </w:r>
        <w:r w:rsidR="00A65464">
          <w:rPr>
            <w:noProof/>
            <w:webHidden/>
          </w:rPr>
          <w:tab/>
        </w:r>
        <w:r>
          <w:rPr>
            <w:noProof/>
            <w:webHidden/>
          </w:rPr>
          <w:fldChar w:fldCharType="begin"/>
        </w:r>
        <w:r w:rsidR="00A65464">
          <w:rPr>
            <w:noProof/>
            <w:webHidden/>
          </w:rPr>
          <w:instrText xml:space="preserve"> PAGEREF _Toc468348417 \h </w:instrText>
        </w:r>
        <w:r>
          <w:rPr>
            <w:noProof/>
            <w:webHidden/>
          </w:rPr>
        </w:r>
        <w:r>
          <w:rPr>
            <w:noProof/>
            <w:webHidden/>
          </w:rPr>
          <w:fldChar w:fldCharType="separate"/>
        </w:r>
        <w:r w:rsidR="00A65464">
          <w:rPr>
            <w:noProof/>
            <w:webHidden/>
          </w:rPr>
          <w:t>153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18" w:history="1">
        <w:r w:rsidR="00A65464" w:rsidRPr="004806CB">
          <w:rPr>
            <w:rStyle w:val="Hyperlink"/>
            <w:noProof/>
          </w:rPr>
          <w:t>Formula Editor</w:t>
        </w:r>
        <w:r w:rsidR="00A65464">
          <w:rPr>
            <w:noProof/>
            <w:webHidden/>
          </w:rPr>
          <w:tab/>
        </w:r>
        <w:r>
          <w:rPr>
            <w:noProof/>
            <w:webHidden/>
          </w:rPr>
          <w:fldChar w:fldCharType="begin"/>
        </w:r>
        <w:r w:rsidR="00A65464">
          <w:rPr>
            <w:noProof/>
            <w:webHidden/>
          </w:rPr>
          <w:instrText xml:space="preserve"> PAGEREF _Toc468348418 \h </w:instrText>
        </w:r>
        <w:r>
          <w:rPr>
            <w:noProof/>
            <w:webHidden/>
          </w:rPr>
        </w:r>
        <w:r>
          <w:rPr>
            <w:noProof/>
            <w:webHidden/>
          </w:rPr>
          <w:fldChar w:fldCharType="separate"/>
        </w:r>
        <w:r w:rsidR="00A65464">
          <w:rPr>
            <w:noProof/>
            <w:webHidden/>
          </w:rPr>
          <w:t>153</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19" w:history="1">
        <w:r w:rsidR="00A65464" w:rsidRPr="004806CB">
          <w:rPr>
            <w:rStyle w:val="Hyperlink"/>
            <w:noProof/>
          </w:rPr>
          <w:t>Full Description of Parameters</w:t>
        </w:r>
        <w:r w:rsidR="00A65464">
          <w:rPr>
            <w:noProof/>
            <w:webHidden/>
          </w:rPr>
          <w:tab/>
        </w:r>
        <w:r>
          <w:rPr>
            <w:noProof/>
            <w:webHidden/>
          </w:rPr>
          <w:fldChar w:fldCharType="begin"/>
        </w:r>
        <w:r w:rsidR="00A65464">
          <w:rPr>
            <w:noProof/>
            <w:webHidden/>
          </w:rPr>
          <w:instrText xml:space="preserve"> PAGEREF _Toc468348419 \h </w:instrText>
        </w:r>
        <w:r>
          <w:rPr>
            <w:noProof/>
            <w:webHidden/>
          </w:rPr>
        </w:r>
        <w:r>
          <w:rPr>
            <w:noProof/>
            <w:webHidden/>
          </w:rPr>
          <w:fldChar w:fldCharType="separate"/>
        </w:r>
        <w:r w:rsidR="00A65464">
          <w:rPr>
            <w:noProof/>
            <w:webHidden/>
          </w:rPr>
          <w:t>154</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20" w:history="1">
        <w:r w:rsidR="00A65464" w:rsidRPr="004806CB">
          <w:rPr>
            <w:rStyle w:val="Hyperlink"/>
            <w:noProof/>
          </w:rPr>
          <w:t>Quick List of Functions</w:t>
        </w:r>
        <w:r w:rsidR="00A65464">
          <w:rPr>
            <w:noProof/>
            <w:webHidden/>
          </w:rPr>
          <w:tab/>
        </w:r>
        <w:r>
          <w:rPr>
            <w:noProof/>
            <w:webHidden/>
          </w:rPr>
          <w:fldChar w:fldCharType="begin"/>
        </w:r>
        <w:r w:rsidR="00A65464">
          <w:rPr>
            <w:noProof/>
            <w:webHidden/>
          </w:rPr>
          <w:instrText xml:space="preserve"> PAGEREF _Toc468348420 \h </w:instrText>
        </w:r>
        <w:r>
          <w:rPr>
            <w:noProof/>
            <w:webHidden/>
          </w:rPr>
        </w:r>
        <w:r>
          <w:rPr>
            <w:noProof/>
            <w:webHidden/>
          </w:rPr>
          <w:fldChar w:fldCharType="separate"/>
        </w:r>
        <w:r w:rsidR="00A65464">
          <w:rPr>
            <w:noProof/>
            <w:webHidden/>
          </w:rPr>
          <w:t>154</w:t>
        </w:r>
        <w:r>
          <w:rPr>
            <w:noProof/>
            <w:webHidden/>
          </w:rPr>
          <w:fldChar w:fldCharType="end"/>
        </w:r>
      </w:hyperlink>
    </w:p>
    <w:p w:rsidR="00A65464" w:rsidRDefault="009F6044">
      <w:pPr>
        <w:pStyle w:val="TOC2"/>
        <w:rPr>
          <w:rFonts w:asciiTheme="minorHAnsi" w:eastAsiaTheme="minorEastAsia" w:hAnsiTheme="minorHAnsi" w:cstheme="minorBidi"/>
          <w:noProof/>
          <w:color w:val="auto"/>
          <w:kern w:val="0"/>
          <w:szCs w:val="22"/>
        </w:rPr>
      </w:pPr>
      <w:hyperlink w:anchor="_Toc468348421" w:history="1">
        <w:r w:rsidR="00A65464" w:rsidRPr="004806CB">
          <w:rPr>
            <w:rStyle w:val="Hyperlink"/>
            <w:noProof/>
          </w:rPr>
          <w:t>Full Description of Functions</w:t>
        </w:r>
        <w:r w:rsidR="00A65464">
          <w:rPr>
            <w:noProof/>
            <w:webHidden/>
          </w:rPr>
          <w:tab/>
        </w:r>
        <w:r>
          <w:rPr>
            <w:noProof/>
            <w:webHidden/>
          </w:rPr>
          <w:fldChar w:fldCharType="begin"/>
        </w:r>
        <w:r w:rsidR="00A65464">
          <w:rPr>
            <w:noProof/>
            <w:webHidden/>
          </w:rPr>
          <w:instrText xml:space="preserve"> PAGEREF _Toc468348421 \h </w:instrText>
        </w:r>
        <w:r>
          <w:rPr>
            <w:noProof/>
            <w:webHidden/>
          </w:rPr>
        </w:r>
        <w:r>
          <w:rPr>
            <w:noProof/>
            <w:webHidden/>
          </w:rPr>
          <w:fldChar w:fldCharType="separate"/>
        </w:r>
        <w:r w:rsidR="00A65464">
          <w:rPr>
            <w:noProof/>
            <w:webHidden/>
          </w:rPr>
          <w:t>156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2" w:history="1">
        <w:r w:rsidR="00A65464" w:rsidRPr="004806CB">
          <w:rPr>
            <w:rStyle w:val="Hyperlink"/>
            <w:noProof/>
          </w:rPr>
          <w:t>Aggregate Functions</w:t>
        </w:r>
        <w:r w:rsidR="00A65464">
          <w:rPr>
            <w:noProof/>
            <w:webHidden/>
          </w:rPr>
          <w:tab/>
        </w:r>
        <w:r>
          <w:rPr>
            <w:noProof/>
            <w:webHidden/>
          </w:rPr>
          <w:fldChar w:fldCharType="begin"/>
        </w:r>
        <w:r w:rsidR="00A65464">
          <w:rPr>
            <w:noProof/>
            <w:webHidden/>
          </w:rPr>
          <w:instrText xml:space="preserve"> PAGEREF _Toc468348422 \h </w:instrText>
        </w:r>
        <w:r>
          <w:rPr>
            <w:noProof/>
            <w:webHidden/>
          </w:rPr>
        </w:r>
        <w:r>
          <w:rPr>
            <w:noProof/>
            <w:webHidden/>
          </w:rPr>
          <w:fldChar w:fldCharType="separate"/>
        </w:r>
        <w:r w:rsidR="00A65464">
          <w:rPr>
            <w:noProof/>
            <w:webHidden/>
          </w:rPr>
          <w:t>157</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3" w:history="1">
        <w:r w:rsidR="00A65464" w:rsidRPr="004806CB">
          <w:rPr>
            <w:rStyle w:val="Hyperlink"/>
            <w:noProof/>
          </w:rPr>
          <w:t>Logical Functions</w:t>
        </w:r>
        <w:r w:rsidR="00A65464">
          <w:rPr>
            <w:noProof/>
            <w:webHidden/>
          </w:rPr>
          <w:tab/>
        </w:r>
        <w:r>
          <w:rPr>
            <w:noProof/>
            <w:webHidden/>
          </w:rPr>
          <w:fldChar w:fldCharType="begin"/>
        </w:r>
        <w:r w:rsidR="00A65464">
          <w:rPr>
            <w:noProof/>
            <w:webHidden/>
          </w:rPr>
          <w:instrText xml:space="preserve"> PAGEREF _Toc468348423 \h </w:instrText>
        </w:r>
        <w:r>
          <w:rPr>
            <w:noProof/>
            <w:webHidden/>
          </w:rPr>
        </w:r>
        <w:r>
          <w:rPr>
            <w:noProof/>
            <w:webHidden/>
          </w:rPr>
          <w:fldChar w:fldCharType="separate"/>
        </w:r>
        <w:r w:rsidR="00A65464">
          <w:rPr>
            <w:noProof/>
            <w:webHidden/>
          </w:rPr>
          <w:t>159</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4" w:history="1">
        <w:r w:rsidR="00A65464" w:rsidRPr="004806CB">
          <w:rPr>
            <w:rStyle w:val="Hyperlink"/>
            <w:noProof/>
          </w:rPr>
          <w:t>Date Functions</w:t>
        </w:r>
        <w:r w:rsidR="00A65464">
          <w:rPr>
            <w:noProof/>
            <w:webHidden/>
          </w:rPr>
          <w:tab/>
        </w:r>
        <w:r>
          <w:rPr>
            <w:noProof/>
            <w:webHidden/>
          </w:rPr>
          <w:fldChar w:fldCharType="begin"/>
        </w:r>
        <w:r w:rsidR="00A65464">
          <w:rPr>
            <w:noProof/>
            <w:webHidden/>
          </w:rPr>
          <w:instrText xml:space="preserve"> PAGEREF _Toc468348424 \h </w:instrText>
        </w:r>
        <w:r>
          <w:rPr>
            <w:noProof/>
            <w:webHidden/>
          </w:rPr>
        </w:r>
        <w:r>
          <w:rPr>
            <w:noProof/>
            <w:webHidden/>
          </w:rPr>
          <w:fldChar w:fldCharType="separate"/>
        </w:r>
        <w:r w:rsidR="00A65464">
          <w:rPr>
            <w:noProof/>
            <w:webHidden/>
          </w:rPr>
          <w:t>161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5" w:history="1">
        <w:r w:rsidR="00A65464" w:rsidRPr="004806CB">
          <w:rPr>
            <w:rStyle w:val="Hyperlink"/>
            <w:noProof/>
          </w:rPr>
          <w:t>Financial Functions</w:t>
        </w:r>
        <w:r w:rsidR="00A65464">
          <w:rPr>
            <w:noProof/>
            <w:webHidden/>
          </w:rPr>
          <w:tab/>
        </w:r>
        <w:r>
          <w:rPr>
            <w:noProof/>
            <w:webHidden/>
          </w:rPr>
          <w:fldChar w:fldCharType="begin"/>
        </w:r>
        <w:r w:rsidR="00A65464">
          <w:rPr>
            <w:noProof/>
            <w:webHidden/>
          </w:rPr>
          <w:instrText xml:space="preserve"> PAGEREF _Toc468348425 \h </w:instrText>
        </w:r>
        <w:r>
          <w:rPr>
            <w:noProof/>
            <w:webHidden/>
          </w:rPr>
        </w:r>
        <w:r>
          <w:rPr>
            <w:noProof/>
            <w:webHidden/>
          </w:rPr>
          <w:fldChar w:fldCharType="separate"/>
        </w:r>
        <w:r w:rsidR="00A65464">
          <w:rPr>
            <w:noProof/>
            <w:webHidden/>
          </w:rPr>
          <w:t>165</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6" w:history="1">
        <w:r w:rsidR="00A65464" w:rsidRPr="004806CB">
          <w:rPr>
            <w:rStyle w:val="Hyperlink"/>
            <w:noProof/>
          </w:rPr>
          <w:t>Database &amp; Data Type Functions</w:t>
        </w:r>
        <w:r w:rsidR="00A65464">
          <w:rPr>
            <w:noProof/>
            <w:webHidden/>
          </w:rPr>
          <w:tab/>
        </w:r>
        <w:r>
          <w:rPr>
            <w:noProof/>
            <w:webHidden/>
          </w:rPr>
          <w:fldChar w:fldCharType="begin"/>
        </w:r>
        <w:r w:rsidR="00A65464">
          <w:rPr>
            <w:noProof/>
            <w:webHidden/>
          </w:rPr>
          <w:instrText xml:space="preserve"> PAGEREF _Toc468348426 \h </w:instrText>
        </w:r>
        <w:r>
          <w:rPr>
            <w:noProof/>
            <w:webHidden/>
          </w:rPr>
        </w:r>
        <w:r>
          <w:rPr>
            <w:noProof/>
            <w:webHidden/>
          </w:rPr>
          <w:fldChar w:fldCharType="separate"/>
        </w:r>
        <w:r w:rsidR="00A65464">
          <w:rPr>
            <w:noProof/>
            <w:webHidden/>
          </w:rPr>
          <w:t>172</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7" w:history="1">
        <w:r w:rsidR="00A65464" w:rsidRPr="004806CB">
          <w:rPr>
            <w:rStyle w:val="Hyperlink"/>
            <w:noProof/>
          </w:rPr>
          <w:t>Arithmetic &amp; Geometric Functions</w:t>
        </w:r>
        <w:r w:rsidR="00A65464">
          <w:rPr>
            <w:noProof/>
            <w:webHidden/>
          </w:rPr>
          <w:tab/>
        </w:r>
        <w:r>
          <w:rPr>
            <w:noProof/>
            <w:webHidden/>
          </w:rPr>
          <w:fldChar w:fldCharType="begin"/>
        </w:r>
        <w:r w:rsidR="00A65464">
          <w:rPr>
            <w:noProof/>
            <w:webHidden/>
          </w:rPr>
          <w:instrText xml:space="preserve"> PAGEREF _Toc468348427 \h </w:instrText>
        </w:r>
        <w:r>
          <w:rPr>
            <w:noProof/>
            <w:webHidden/>
          </w:rPr>
        </w:r>
        <w:r>
          <w:rPr>
            <w:noProof/>
            <w:webHidden/>
          </w:rPr>
          <w:fldChar w:fldCharType="separate"/>
        </w:r>
        <w:r w:rsidR="00A65464">
          <w:rPr>
            <w:noProof/>
            <w:webHidden/>
          </w:rPr>
          <w:t>174</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8" w:history="1">
        <w:r w:rsidR="00A65464" w:rsidRPr="004806CB">
          <w:rPr>
            <w:rStyle w:val="Hyperlink"/>
            <w:noProof/>
          </w:rPr>
          <w:t>String Functions</w:t>
        </w:r>
        <w:r w:rsidR="00A65464">
          <w:rPr>
            <w:noProof/>
            <w:webHidden/>
          </w:rPr>
          <w:tab/>
        </w:r>
        <w:r>
          <w:rPr>
            <w:noProof/>
            <w:webHidden/>
          </w:rPr>
          <w:fldChar w:fldCharType="begin"/>
        </w:r>
        <w:r w:rsidR="00A65464">
          <w:rPr>
            <w:noProof/>
            <w:webHidden/>
          </w:rPr>
          <w:instrText xml:space="preserve"> PAGEREF _Toc468348428 \h </w:instrText>
        </w:r>
        <w:r>
          <w:rPr>
            <w:noProof/>
            <w:webHidden/>
          </w:rPr>
        </w:r>
        <w:r>
          <w:rPr>
            <w:noProof/>
            <w:webHidden/>
          </w:rPr>
          <w:fldChar w:fldCharType="separate"/>
        </w:r>
        <w:r w:rsidR="00A65464">
          <w:rPr>
            <w:noProof/>
            <w:webHidden/>
          </w:rPr>
          <w:t>181</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29" w:history="1">
        <w:r w:rsidR="00A65464" w:rsidRPr="004806CB">
          <w:rPr>
            <w:rStyle w:val="Hyperlink"/>
            <w:noProof/>
          </w:rPr>
          <w:t>Formatting Functions</w:t>
        </w:r>
        <w:r w:rsidR="00A65464">
          <w:rPr>
            <w:noProof/>
            <w:webHidden/>
          </w:rPr>
          <w:tab/>
        </w:r>
        <w:r>
          <w:rPr>
            <w:noProof/>
            <w:webHidden/>
          </w:rPr>
          <w:fldChar w:fldCharType="begin"/>
        </w:r>
        <w:r w:rsidR="00A65464">
          <w:rPr>
            <w:noProof/>
            <w:webHidden/>
          </w:rPr>
          <w:instrText xml:space="preserve"> PAGEREF _Toc468348429 \h </w:instrText>
        </w:r>
        <w:r>
          <w:rPr>
            <w:noProof/>
            <w:webHidden/>
          </w:rPr>
        </w:r>
        <w:r>
          <w:rPr>
            <w:noProof/>
            <w:webHidden/>
          </w:rPr>
          <w:fldChar w:fldCharType="separate"/>
        </w:r>
        <w:r w:rsidR="00A65464">
          <w:rPr>
            <w:noProof/>
            <w:webHidden/>
          </w:rPr>
          <w:t>183</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30" w:history="1">
        <w:r w:rsidR="00A65464" w:rsidRPr="004806CB">
          <w:rPr>
            <w:rStyle w:val="Hyperlink"/>
            <w:noProof/>
          </w:rPr>
          <w:t>Other Functions</w:t>
        </w:r>
        <w:r w:rsidR="00A65464">
          <w:rPr>
            <w:noProof/>
            <w:webHidden/>
          </w:rPr>
          <w:tab/>
        </w:r>
        <w:r>
          <w:rPr>
            <w:noProof/>
            <w:webHidden/>
          </w:rPr>
          <w:fldChar w:fldCharType="begin"/>
        </w:r>
        <w:r w:rsidR="00A65464">
          <w:rPr>
            <w:noProof/>
            <w:webHidden/>
          </w:rPr>
          <w:instrText xml:space="preserve"> PAGEREF _Toc468348430 \h </w:instrText>
        </w:r>
        <w:r>
          <w:rPr>
            <w:noProof/>
            <w:webHidden/>
          </w:rPr>
        </w:r>
        <w:r>
          <w:rPr>
            <w:noProof/>
            <w:webHidden/>
          </w:rPr>
          <w:fldChar w:fldCharType="separate"/>
        </w:r>
        <w:r w:rsidR="00A65464">
          <w:rPr>
            <w:noProof/>
            <w:webHidden/>
          </w:rPr>
          <w:t>184</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431" w:history="1">
        <w:r w:rsidR="00A65464" w:rsidRPr="004806CB">
          <w:rPr>
            <w:rStyle w:val="Hyperlink"/>
            <w:noProof/>
          </w:rPr>
          <w:t>User Preferences</w:t>
        </w:r>
        <w:r w:rsidR="00A65464">
          <w:rPr>
            <w:noProof/>
            <w:webHidden/>
          </w:rPr>
          <w:tab/>
        </w:r>
        <w:r>
          <w:rPr>
            <w:noProof/>
            <w:webHidden/>
          </w:rPr>
          <w:fldChar w:fldCharType="begin"/>
        </w:r>
        <w:r w:rsidR="00A65464">
          <w:rPr>
            <w:noProof/>
            <w:webHidden/>
          </w:rPr>
          <w:instrText xml:space="preserve"> PAGEREF _Toc468348431 \h </w:instrText>
        </w:r>
        <w:r>
          <w:rPr>
            <w:noProof/>
            <w:webHidden/>
          </w:rPr>
        </w:r>
        <w:r>
          <w:rPr>
            <w:noProof/>
            <w:webHidden/>
          </w:rPr>
          <w:fldChar w:fldCharType="separate"/>
        </w:r>
        <w:r w:rsidR="00A65464">
          <w:rPr>
            <w:noProof/>
            <w:webHidden/>
          </w:rPr>
          <w:t>186</w:t>
        </w:r>
        <w:r>
          <w:rPr>
            <w:noProof/>
            <w:webHidden/>
          </w:rPr>
          <w:fldChar w:fldCharType="end"/>
        </w:r>
      </w:hyperlink>
    </w:p>
    <w:p w:rsidR="00A65464" w:rsidRDefault="009F6044">
      <w:pPr>
        <w:pStyle w:val="TOC3"/>
        <w:rPr>
          <w:rFonts w:asciiTheme="minorHAnsi" w:eastAsiaTheme="minorEastAsia" w:hAnsiTheme="minorHAnsi" w:cstheme="minorBidi"/>
          <w:noProof/>
          <w:color w:val="auto"/>
          <w:kern w:val="0"/>
          <w:szCs w:val="22"/>
        </w:rPr>
      </w:pPr>
      <w:hyperlink w:anchor="_Toc468348432" w:history="1">
        <w:r w:rsidR="00A65464" w:rsidRPr="004806CB">
          <w:rPr>
            <w:rStyle w:val="Hyperlink"/>
            <w:noProof/>
          </w:rPr>
          <w:t>Startup Reports</w:t>
        </w:r>
        <w:r w:rsidR="00A65464">
          <w:rPr>
            <w:noProof/>
            <w:webHidden/>
          </w:rPr>
          <w:tab/>
        </w:r>
        <w:r>
          <w:rPr>
            <w:noProof/>
            <w:webHidden/>
          </w:rPr>
          <w:fldChar w:fldCharType="begin"/>
        </w:r>
        <w:r w:rsidR="00A65464">
          <w:rPr>
            <w:noProof/>
            <w:webHidden/>
          </w:rPr>
          <w:instrText xml:space="preserve"> PAGEREF _Toc468348432 \h </w:instrText>
        </w:r>
        <w:r>
          <w:rPr>
            <w:noProof/>
            <w:webHidden/>
          </w:rPr>
        </w:r>
        <w:r>
          <w:rPr>
            <w:noProof/>
            <w:webHidden/>
          </w:rPr>
          <w:fldChar w:fldCharType="separate"/>
        </w:r>
        <w:r w:rsidR="00A65464">
          <w:rPr>
            <w:noProof/>
            <w:webHidden/>
          </w:rPr>
          <w:t>186</w:t>
        </w:r>
        <w:r>
          <w:rPr>
            <w:noProof/>
            <w:webHidden/>
          </w:rPr>
          <w:fldChar w:fldCharType="end"/>
        </w:r>
      </w:hyperlink>
    </w:p>
    <w:p w:rsidR="00A65464" w:rsidRDefault="009F6044">
      <w:pPr>
        <w:pStyle w:val="TOC1"/>
        <w:rPr>
          <w:rFonts w:asciiTheme="minorHAnsi" w:eastAsiaTheme="minorEastAsia" w:hAnsiTheme="minorHAnsi" w:cstheme="minorBidi"/>
          <w:b w:val="0"/>
          <w:noProof/>
          <w:color w:val="auto"/>
          <w:kern w:val="0"/>
          <w:sz w:val="22"/>
          <w:szCs w:val="22"/>
        </w:rPr>
      </w:pPr>
      <w:hyperlink w:anchor="_Toc468348433" w:history="1">
        <w:r w:rsidR="00A65464" w:rsidRPr="004806CB">
          <w:rPr>
            <w:rStyle w:val="Hyperlink"/>
            <w:noProof/>
          </w:rPr>
          <w:t>Context Sensitive Help</w:t>
        </w:r>
        <w:r w:rsidR="00A65464">
          <w:rPr>
            <w:noProof/>
            <w:webHidden/>
          </w:rPr>
          <w:tab/>
        </w:r>
        <w:r>
          <w:rPr>
            <w:noProof/>
            <w:webHidden/>
          </w:rPr>
          <w:fldChar w:fldCharType="begin"/>
        </w:r>
        <w:r w:rsidR="00A65464">
          <w:rPr>
            <w:noProof/>
            <w:webHidden/>
          </w:rPr>
          <w:instrText xml:space="preserve"> PAGEREF _Toc468348433 \h </w:instrText>
        </w:r>
        <w:r>
          <w:rPr>
            <w:noProof/>
            <w:webHidden/>
          </w:rPr>
        </w:r>
        <w:r>
          <w:rPr>
            <w:noProof/>
            <w:webHidden/>
          </w:rPr>
          <w:fldChar w:fldCharType="separate"/>
        </w:r>
        <w:r w:rsidR="00A65464">
          <w:rPr>
            <w:noProof/>
            <w:webHidden/>
          </w:rPr>
          <w:t>186</w:t>
        </w:r>
        <w:r>
          <w:rPr>
            <w:noProof/>
            <w:webHidden/>
          </w:rPr>
          <w:fldChar w:fldCharType="end"/>
        </w:r>
      </w:hyperlink>
    </w:p>
    <w:p w:rsidR="007D4A6E" w:rsidRDefault="009F6044" w:rsidP="00F27887">
      <w:pPr>
        <w:pStyle w:val="Heading1"/>
      </w:pPr>
      <w:r>
        <w:rPr>
          <w:rFonts w:eastAsia="Arial Unicode MS" w:cs="Arial"/>
          <w:sz w:val="24"/>
          <w:szCs w:val="26"/>
        </w:rPr>
        <w:lastRenderedPageBreak/>
        <w:fldChar w:fldCharType="end"/>
      </w:r>
      <w:bookmarkStart w:id="12" w:name="_Toc468348316"/>
      <w:r w:rsidR="00005821">
        <w:t>About</w:t>
      </w:r>
      <w:bookmarkEnd w:id="12"/>
      <w:r w:rsidR="005D09C6">
        <w:t xml:space="preserve"> </w:t>
      </w:r>
      <w:bookmarkEnd w:id="7"/>
      <w:bookmarkEnd w:id="8"/>
      <w:bookmarkEnd w:id="9"/>
    </w:p>
    <w:p w:rsidR="005D24E2" w:rsidRPr="005D24E2" w:rsidRDefault="005D24E2" w:rsidP="005D24E2"/>
    <w:p w:rsidR="007D4A6E" w:rsidRDefault="00A92D33" w:rsidP="005635AB">
      <w:pPr>
        <w:pStyle w:val="bodytext"/>
        <w:rPr>
          <w:rFonts w:cs="Arial"/>
        </w:rPr>
      </w:pPr>
      <w:r>
        <w:t>This application</w:t>
      </w:r>
      <w:r w:rsidR="00005821">
        <w:t xml:space="preserve"> is a powerful</w:t>
      </w:r>
      <w:r w:rsidR="00C208D3">
        <w:t xml:space="preserve"> yet easy-to-use reporting tool. It runs in your web browser </w:t>
      </w:r>
      <w:r w:rsidR="00B9677C">
        <w:t>and does not require</w:t>
      </w:r>
      <w:r w:rsidR="00C208D3">
        <w:t xml:space="preserve"> any downloads.</w:t>
      </w:r>
    </w:p>
    <w:p w:rsidR="00D7048A" w:rsidRDefault="00D7048A" w:rsidP="00F01A30">
      <w:pPr>
        <w:pStyle w:val="Heading2"/>
      </w:pPr>
      <w:bookmarkStart w:id="13" w:name="__RefHeading__11161_1934010483"/>
      <w:bookmarkStart w:id="14" w:name="_Toc468348317"/>
      <w:bookmarkStart w:id="15" w:name="chapter_01_getting_started_confi_7936"/>
      <w:bookmarkStart w:id="16" w:name="chapter_01_getting_started_confi_662"/>
      <w:bookmarkStart w:id="17" w:name="_Toc296683214"/>
      <w:bookmarkEnd w:id="13"/>
      <w:r>
        <w:t>Supported Browsers</w:t>
      </w:r>
      <w:bookmarkEnd w:id="14"/>
    </w:p>
    <w:p w:rsidR="00D7048A" w:rsidRDefault="00A97347" w:rsidP="00D7048A">
      <w:pPr>
        <w:pStyle w:val="bodytext"/>
      </w:pPr>
      <w:r>
        <w:t>Supported browsers include</w:t>
      </w:r>
      <w:r w:rsidR="00D7048A">
        <w:t>:</w:t>
      </w:r>
    </w:p>
    <w:p w:rsidR="00D7048A" w:rsidRDefault="00D7048A" w:rsidP="00D4103D">
      <w:pPr>
        <w:pStyle w:val="bodytext"/>
        <w:numPr>
          <w:ilvl w:val="0"/>
          <w:numId w:val="54"/>
        </w:numPr>
      </w:pPr>
      <w:r>
        <w:t xml:space="preserve">Firefox </w:t>
      </w:r>
      <w:r w:rsidR="0057466D">
        <w:t>3+</w:t>
      </w:r>
    </w:p>
    <w:p w:rsidR="00DE026E" w:rsidRDefault="0057466D" w:rsidP="00D4103D">
      <w:pPr>
        <w:pStyle w:val="bodytext"/>
        <w:numPr>
          <w:ilvl w:val="0"/>
          <w:numId w:val="54"/>
        </w:numPr>
      </w:pPr>
      <w:r>
        <w:t xml:space="preserve">Internet Explorer </w:t>
      </w:r>
      <w:r w:rsidR="000831FF">
        <w:t>9</w:t>
      </w:r>
      <w:r>
        <w:t>+</w:t>
      </w:r>
      <w:bookmarkEnd w:id="15"/>
      <w:bookmarkEnd w:id="16"/>
      <w:bookmarkEnd w:id="17"/>
      <w:r w:rsidR="00183E79">
        <w:t xml:space="preserve"> / Edge</w:t>
      </w:r>
    </w:p>
    <w:p w:rsidR="00897572" w:rsidRDefault="00897572" w:rsidP="00D4103D">
      <w:pPr>
        <w:pStyle w:val="bodytext"/>
        <w:numPr>
          <w:ilvl w:val="0"/>
          <w:numId w:val="54"/>
        </w:numPr>
      </w:pPr>
      <w:r>
        <w:t>Google Chrome</w:t>
      </w:r>
    </w:p>
    <w:p w:rsidR="00897572" w:rsidRDefault="00897572" w:rsidP="00D4103D">
      <w:pPr>
        <w:pStyle w:val="bodytext"/>
        <w:numPr>
          <w:ilvl w:val="0"/>
          <w:numId w:val="54"/>
        </w:numPr>
      </w:pPr>
      <w:r>
        <w:t>Safari</w:t>
      </w:r>
    </w:p>
    <w:p w:rsidR="00897572" w:rsidRDefault="005635AB" w:rsidP="00F01A30">
      <w:pPr>
        <w:pStyle w:val="Heading2"/>
      </w:pPr>
      <w:bookmarkStart w:id="18" w:name="_Toc468348318"/>
      <w:r>
        <w:t>Navigation</w:t>
      </w:r>
      <w:bookmarkEnd w:id="18"/>
    </w:p>
    <w:p w:rsidR="005D24E2" w:rsidRDefault="00A92D33" w:rsidP="005D24E2">
      <w:pPr>
        <w:pStyle w:val="bodytext"/>
      </w:pPr>
      <w:r>
        <w:t xml:space="preserve">This application </w:t>
      </w:r>
      <w:r w:rsidR="005635AB">
        <w:t xml:space="preserve">consists of </w:t>
      </w:r>
      <w:r w:rsidR="003B0CDE">
        <w:t>two</w:t>
      </w:r>
      <w:r w:rsidR="005635AB">
        <w:t xml:space="preserve"> </w:t>
      </w:r>
      <w:r w:rsidR="003D73D7">
        <w:t xml:space="preserve">sections. On the left is the </w:t>
      </w:r>
      <w:hyperlink w:anchor="_Main_Menu" w:history="1">
        <w:r w:rsidR="00B9677C" w:rsidRPr="00B9677C">
          <w:rPr>
            <w:rStyle w:val="Hyperlink"/>
          </w:rPr>
          <w:t>Main Menu</w:t>
        </w:r>
      </w:hyperlink>
      <w:r w:rsidR="00B9677C">
        <w:t xml:space="preserve"> and on the right are </w:t>
      </w:r>
      <w:hyperlink w:anchor="_Tabs" w:history="1">
        <w:r w:rsidR="00B9677C" w:rsidRPr="00B9677C">
          <w:rPr>
            <w:rStyle w:val="Hyperlink"/>
          </w:rPr>
          <w:t>T</w:t>
        </w:r>
        <w:r w:rsidR="003D73D7" w:rsidRPr="00B9677C">
          <w:rPr>
            <w:rStyle w:val="Hyperlink"/>
          </w:rPr>
          <w:t>abs</w:t>
        </w:r>
      </w:hyperlink>
      <w:r w:rsidR="00B9677C">
        <w:t>. The Main Menu displays the available reports, folders</w:t>
      </w:r>
      <w:r w:rsidR="00F12302">
        <w:t>,</w:t>
      </w:r>
      <w:r w:rsidR="00B9677C">
        <w:t xml:space="preserve"> and buttons. Tabs</w:t>
      </w:r>
      <w:r w:rsidR="003D73D7">
        <w:t xml:space="preserve"> can contain </w:t>
      </w:r>
      <w:r w:rsidR="008B0A3C">
        <w:t>the N</w:t>
      </w:r>
      <w:r w:rsidR="00C50929">
        <w:t xml:space="preserve">ew </w:t>
      </w:r>
      <w:r w:rsidR="008B0A3C">
        <w:t>R</w:t>
      </w:r>
      <w:r w:rsidR="00C50929">
        <w:t xml:space="preserve">eport </w:t>
      </w:r>
      <w:r w:rsidR="008B0A3C">
        <w:t>W</w:t>
      </w:r>
      <w:r w:rsidR="00C50929">
        <w:t xml:space="preserve">izard, </w:t>
      </w:r>
      <w:r w:rsidR="003D73D7">
        <w:t>report output</w:t>
      </w:r>
      <w:r w:rsidR="00C50929">
        <w:t>s</w:t>
      </w:r>
      <w:r w:rsidR="003D73D7">
        <w:t>, design window</w:t>
      </w:r>
      <w:r w:rsidR="00C50929">
        <w:t>s</w:t>
      </w:r>
      <w:r w:rsidR="003D73D7">
        <w:t xml:space="preserve">, </w:t>
      </w:r>
      <w:r w:rsidR="008B0A3C">
        <w:t>or</w:t>
      </w:r>
      <w:r w:rsidR="003D73D7">
        <w:t xml:space="preserve"> help pages.</w:t>
      </w:r>
    </w:p>
    <w:p w:rsidR="005635AB" w:rsidRDefault="003B59C9" w:rsidP="005D24E2">
      <w:pPr>
        <w:pStyle w:val="bodytext"/>
        <w:jc w:val="center"/>
      </w:pPr>
      <w:r>
        <w:rPr>
          <w:noProof/>
        </w:rPr>
        <w:drawing>
          <wp:inline distT="0" distB="0" distL="0" distR="0">
            <wp:extent cx="6400800" cy="3357245"/>
            <wp:effectExtent l="19050" t="19050" r="19050" b="146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navigation.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357245"/>
                    </a:xfrm>
                    <a:prstGeom prst="rect">
                      <a:avLst/>
                    </a:prstGeom>
                    <a:ln>
                      <a:solidFill>
                        <a:schemeClr val="bg1">
                          <a:lumMod val="85000"/>
                        </a:schemeClr>
                      </a:solidFill>
                    </a:ln>
                  </pic:spPr>
                </pic:pic>
              </a:graphicData>
            </a:graphic>
          </wp:inline>
        </w:drawing>
      </w:r>
    </w:p>
    <w:p w:rsidR="005635AB" w:rsidRDefault="005D24E2" w:rsidP="005D24E2">
      <w:pPr>
        <w:pStyle w:val="Heading3"/>
      </w:pPr>
      <w:bookmarkStart w:id="19" w:name="_Main_Menu"/>
      <w:bookmarkEnd w:id="19"/>
      <w:r>
        <w:br w:type="page"/>
      </w:r>
      <w:bookmarkStart w:id="20" w:name="_Toc468348319"/>
      <w:r w:rsidR="00285029">
        <w:lastRenderedPageBreak/>
        <w:t>Main Menu</w:t>
      </w:r>
      <w:bookmarkEnd w:id="20"/>
    </w:p>
    <w:p w:rsidR="00285029" w:rsidRDefault="008B0A3C" w:rsidP="005D24E2">
      <w:pPr>
        <w:pStyle w:val="bodytext"/>
        <w:spacing w:after="0"/>
      </w:pPr>
      <w:r>
        <w:t>Through the M</w:t>
      </w:r>
      <w:r w:rsidR="00285029">
        <w:t xml:space="preserve">ain </w:t>
      </w:r>
      <w:r>
        <w:t>M</w:t>
      </w:r>
      <w:r w:rsidR="00285029">
        <w:t>enu you can:</w:t>
      </w:r>
    </w:p>
    <w:p w:rsidR="005D24E2" w:rsidRDefault="005D24E2" w:rsidP="005D24E2">
      <w:pPr>
        <w:pStyle w:val="bodytext"/>
        <w:spacing w:after="0"/>
      </w:pPr>
    </w:p>
    <w:p w:rsidR="008C2E67" w:rsidRDefault="00285029" w:rsidP="00BD52E2">
      <w:pPr>
        <w:pStyle w:val="bodytext"/>
        <w:numPr>
          <w:ilvl w:val="0"/>
          <w:numId w:val="72"/>
        </w:numPr>
        <w:rPr>
          <w:rFonts w:cs="Arial"/>
        </w:rPr>
      </w:pPr>
      <w:r w:rsidRPr="008C2E67">
        <w:rPr>
          <w:rFonts w:cs="Arial"/>
        </w:rPr>
        <w:t>Create new reports</w:t>
      </w:r>
    </w:p>
    <w:p w:rsidR="00285029" w:rsidRPr="008C2E67" w:rsidRDefault="00285029" w:rsidP="00BD52E2">
      <w:pPr>
        <w:pStyle w:val="bodytext"/>
        <w:numPr>
          <w:ilvl w:val="0"/>
          <w:numId w:val="72"/>
        </w:numPr>
        <w:rPr>
          <w:rFonts w:cs="Arial"/>
        </w:rPr>
      </w:pPr>
      <w:r w:rsidRPr="008C2E67">
        <w:rPr>
          <w:rFonts w:cs="Arial"/>
        </w:rPr>
        <w:t>Search for reports</w:t>
      </w:r>
    </w:p>
    <w:p w:rsidR="00426678" w:rsidRPr="00426678" w:rsidRDefault="00DB4BAE" w:rsidP="00BD52E2">
      <w:pPr>
        <w:pStyle w:val="bodytext"/>
        <w:numPr>
          <w:ilvl w:val="0"/>
          <w:numId w:val="72"/>
        </w:numPr>
        <w:rPr>
          <w:rFonts w:cs="Arial"/>
        </w:rPr>
      </w:pPr>
      <w:r>
        <w:rPr>
          <w:rFonts w:cs="Arial"/>
        </w:rPr>
        <w:t>Read report descriptions</w:t>
      </w:r>
    </w:p>
    <w:p w:rsidR="00DB4BAE" w:rsidRDefault="00DB4BAE" w:rsidP="00BD52E2">
      <w:pPr>
        <w:pStyle w:val="bodytext"/>
        <w:numPr>
          <w:ilvl w:val="0"/>
          <w:numId w:val="72"/>
        </w:numPr>
        <w:rPr>
          <w:rFonts w:cs="Arial"/>
        </w:rPr>
      </w:pPr>
      <w:r>
        <w:rPr>
          <w:rFonts w:cs="Arial"/>
        </w:rPr>
        <w:t>Run</w:t>
      </w:r>
      <w:r w:rsidR="00285029">
        <w:rPr>
          <w:rFonts w:cs="Arial"/>
        </w:rPr>
        <w:t xml:space="preserve"> reports </w:t>
      </w:r>
    </w:p>
    <w:p w:rsidR="00285029" w:rsidRDefault="00DB4BAE" w:rsidP="00BD52E2">
      <w:pPr>
        <w:pStyle w:val="bodytext"/>
        <w:numPr>
          <w:ilvl w:val="0"/>
          <w:numId w:val="72"/>
        </w:numPr>
        <w:rPr>
          <w:rFonts w:cs="Arial"/>
        </w:rPr>
      </w:pPr>
      <w:r>
        <w:rPr>
          <w:rFonts w:cs="Arial"/>
        </w:rPr>
        <w:t>Export reports to other types (</w:t>
      </w:r>
      <w:r w:rsidR="00285029">
        <w:rPr>
          <w:rFonts w:cs="Arial"/>
        </w:rPr>
        <w:t xml:space="preserve">Excel, </w:t>
      </w:r>
      <w:r w:rsidR="002C3A34">
        <w:rPr>
          <w:rFonts w:cs="Arial"/>
        </w:rPr>
        <w:t>PDF</w:t>
      </w:r>
      <w:r w:rsidR="00285029">
        <w:rPr>
          <w:rFonts w:cs="Arial"/>
        </w:rPr>
        <w:t xml:space="preserve">, RTF and </w:t>
      </w:r>
      <w:r w:rsidR="002C3A34">
        <w:rPr>
          <w:rFonts w:cs="Arial"/>
        </w:rPr>
        <w:t>CSV</w:t>
      </w:r>
      <w:r>
        <w:rPr>
          <w:rFonts w:cs="Arial"/>
        </w:rPr>
        <w:t>)</w:t>
      </w:r>
    </w:p>
    <w:p w:rsidR="00285029" w:rsidRDefault="00285029" w:rsidP="00BD52E2">
      <w:pPr>
        <w:pStyle w:val="bodytext"/>
        <w:numPr>
          <w:ilvl w:val="0"/>
          <w:numId w:val="72"/>
        </w:numPr>
        <w:rPr>
          <w:rFonts w:cs="Arial"/>
        </w:rPr>
      </w:pPr>
      <w:r>
        <w:rPr>
          <w:rFonts w:cs="Arial"/>
        </w:rPr>
        <w:t>Duplicate reports to save time setting up reports that are similar</w:t>
      </w:r>
    </w:p>
    <w:p w:rsidR="00285029" w:rsidRDefault="00A4429E" w:rsidP="00BD52E2">
      <w:pPr>
        <w:pStyle w:val="bodytext"/>
        <w:numPr>
          <w:ilvl w:val="0"/>
          <w:numId w:val="72"/>
        </w:numPr>
        <w:rPr>
          <w:rFonts w:cs="Arial"/>
        </w:rPr>
      </w:pPr>
      <w:r>
        <w:rPr>
          <w:rFonts w:cs="Arial"/>
        </w:rPr>
        <w:t>Edit</w:t>
      </w:r>
      <w:r w:rsidR="00285029">
        <w:rPr>
          <w:rFonts w:cs="Arial"/>
        </w:rPr>
        <w:t xml:space="preserve"> reports</w:t>
      </w:r>
    </w:p>
    <w:p w:rsidR="00285029" w:rsidRDefault="00285029" w:rsidP="00BD52E2">
      <w:pPr>
        <w:pStyle w:val="bodytext"/>
        <w:numPr>
          <w:ilvl w:val="0"/>
          <w:numId w:val="72"/>
        </w:numPr>
        <w:rPr>
          <w:rFonts w:cs="Arial"/>
        </w:rPr>
      </w:pPr>
      <w:r>
        <w:rPr>
          <w:rFonts w:cs="Arial"/>
        </w:rPr>
        <w:t xml:space="preserve">Delete reports </w:t>
      </w:r>
    </w:p>
    <w:p w:rsidR="00285029" w:rsidRDefault="00285029" w:rsidP="00BD52E2">
      <w:pPr>
        <w:pStyle w:val="bodytext"/>
        <w:numPr>
          <w:ilvl w:val="0"/>
          <w:numId w:val="72"/>
        </w:numPr>
        <w:rPr>
          <w:rFonts w:cs="Arial"/>
        </w:rPr>
      </w:pPr>
      <w:r>
        <w:rPr>
          <w:rFonts w:cs="Arial"/>
        </w:rPr>
        <w:t>Schedule reports to be emailed</w:t>
      </w:r>
      <w:r w:rsidR="00DE3118">
        <w:rPr>
          <w:rFonts w:cs="Arial"/>
        </w:rPr>
        <w:t xml:space="preserve"> or archived</w:t>
      </w:r>
    </w:p>
    <w:p w:rsidR="006A3AF8" w:rsidRPr="004A7078" w:rsidRDefault="00285029" w:rsidP="00BD52E2">
      <w:pPr>
        <w:pStyle w:val="bodytext"/>
        <w:numPr>
          <w:ilvl w:val="0"/>
          <w:numId w:val="72"/>
        </w:numPr>
        <w:rPr>
          <w:rFonts w:cs="Arial"/>
        </w:rPr>
      </w:pPr>
      <w:r>
        <w:rPr>
          <w:rFonts w:cs="Arial"/>
        </w:rPr>
        <w:t>Manage folders and report storage</w:t>
      </w:r>
    </w:p>
    <w:p w:rsidR="00285029" w:rsidRPr="004A7078" w:rsidRDefault="007A62F3" w:rsidP="005D24E2">
      <w:pPr>
        <w:pStyle w:val="bodytext"/>
        <w:rPr>
          <w:rFonts w:cs="Arial"/>
        </w:rPr>
      </w:pPr>
      <w:r>
        <w:rPr>
          <w:rFonts w:cs="Arial"/>
        </w:rPr>
        <w:t>Press</w:t>
      </w:r>
      <w:r w:rsidR="006A3AF8">
        <w:rPr>
          <w:rFonts w:cs="Arial"/>
        </w:rPr>
        <w:t xml:space="preserve"> the </w:t>
      </w:r>
      <w:r w:rsidR="006469B9">
        <w:rPr>
          <w:rFonts w:cs="Arial"/>
        </w:rPr>
        <w:t xml:space="preserve">splitter </w:t>
      </w:r>
      <w:r w:rsidR="006469B9">
        <w:rPr>
          <w:noProof/>
        </w:rPr>
        <w:drawing>
          <wp:inline distT="0" distB="0" distL="0" distR="0">
            <wp:extent cx="38105" cy="190527"/>
            <wp:effectExtent l="19050" t="0" r="0" b="0"/>
            <wp:docPr id="15" name="Picture 14" descr="spl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ter.png"/>
                    <pic:cNvPicPr/>
                  </pic:nvPicPr>
                  <pic:blipFill>
                    <a:blip r:embed="rId17" cstate="print"/>
                    <a:stretch>
                      <a:fillRect/>
                    </a:stretch>
                  </pic:blipFill>
                  <pic:spPr>
                    <a:xfrm>
                      <a:off x="0" y="0"/>
                      <a:ext cx="38105" cy="190527"/>
                    </a:xfrm>
                    <a:prstGeom prst="rect">
                      <a:avLst/>
                    </a:prstGeom>
                  </pic:spPr>
                </pic:pic>
              </a:graphicData>
            </a:graphic>
          </wp:inline>
        </w:drawing>
      </w:r>
      <w:r w:rsidR="006469B9">
        <w:rPr>
          <w:noProof/>
        </w:rPr>
        <w:t xml:space="preserve"> </w:t>
      </w:r>
      <w:r w:rsidR="008B0A3C">
        <w:rPr>
          <w:noProof/>
        </w:rPr>
        <w:t>to hide the M</w:t>
      </w:r>
      <w:r w:rsidR="00DC4E66">
        <w:rPr>
          <w:noProof/>
        </w:rPr>
        <w:t xml:space="preserve">ain </w:t>
      </w:r>
      <w:r w:rsidR="008B0A3C">
        <w:rPr>
          <w:noProof/>
        </w:rPr>
        <w:t>M</w:t>
      </w:r>
      <w:r w:rsidR="00DC4E66">
        <w:rPr>
          <w:noProof/>
        </w:rPr>
        <w:t>enu</w:t>
      </w:r>
      <w:r w:rsidR="008C2E67">
        <w:rPr>
          <w:noProof/>
        </w:rPr>
        <w:t>.</w:t>
      </w:r>
      <w:r w:rsidR="00B9677C">
        <w:rPr>
          <w:noProof/>
        </w:rPr>
        <w:t xml:space="preserve"> </w:t>
      </w:r>
      <w:r w:rsidR="00446BFA">
        <w:rPr>
          <w:noProof/>
        </w:rPr>
        <w:t>This is</w:t>
      </w:r>
      <w:r w:rsidR="00B9677C">
        <w:rPr>
          <w:noProof/>
        </w:rPr>
        <w:t xml:space="preserve"> located </w:t>
      </w:r>
      <w:r w:rsidR="0001046B">
        <w:rPr>
          <w:noProof/>
        </w:rPr>
        <w:t>in the top left corner of the application</w:t>
      </w:r>
      <w:r w:rsidR="003E6BBF" w:rsidRPr="003E6BBF">
        <w:rPr>
          <w:noProof/>
        </w:rPr>
        <w:t>'</w:t>
      </w:r>
      <w:r w:rsidR="0001046B">
        <w:rPr>
          <w:noProof/>
        </w:rPr>
        <w:t>s interface between the</w:t>
      </w:r>
      <w:r w:rsidR="00B9677C">
        <w:rPr>
          <w:noProof/>
        </w:rPr>
        <w:t xml:space="preserve"> </w:t>
      </w:r>
      <w:r w:rsidR="008B0A3C">
        <w:rPr>
          <w:noProof/>
        </w:rPr>
        <w:t>M</w:t>
      </w:r>
      <w:r w:rsidR="00B9677C">
        <w:rPr>
          <w:noProof/>
        </w:rPr>
        <w:t xml:space="preserve">ain </w:t>
      </w:r>
      <w:r w:rsidR="008B0A3C">
        <w:rPr>
          <w:noProof/>
        </w:rPr>
        <w:t>M</w:t>
      </w:r>
      <w:r w:rsidR="00B9677C">
        <w:rPr>
          <w:noProof/>
        </w:rPr>
        <w:t xml:space="preserve">enu and the </w:t>
      </w:r>
      <w:r w:rsidR="008B0A3C">
        <w:rPr>
          <w:noProof/>
        </w:rPr>
        <w:t>T</w:t>
      </w:r>
      <w:r w:rsidR="00B9677C">
        <w:rPr>
          <w:noProof/>
        </w:rPr>
        <w:t>abs.</w:t>
      </w:r>
    </w:p>
    <w:p w:rsidR="00897572" w:rsidRDefault="00285029" w:rsidP="005D24E2">
      <w:pPr>
        <w:pStyle w:val="Heading3"/>
      </w:pPr>
      <w:bookmarkStart w:id="21" w:name="_Tabs"/>
      <w:bookmarkStart w:id="22" w:name="_Toc468348320"/>
      <w:bookmarkEnd w:id="21"/>
      <w:r>
        <w:t>Tabs</w:t>
      </w:r>
      <w:bookmarkEnd w:id="22"/>
    </w:p>
    <w:p w:rsidR="0001046B" w:rsidRDefault="00BF3B8B" w:rsidP="0001046B">
      <w:pPr>
        <w:pStyle w:val="bodytext"/>
      </w:pPr>
      <w:r>
        <w:t xml:space="preserve">The right section </w:t>
      </w:r>
      <w:r w:rsidR="00FE3564">
        <w:t xml:space="preserve">is </w:t>
      </w:r>
      <w:r w:rsidR="008B0A3C">
        <w:t>made up of tabs containing the N</w:t>
      </w:r>
      <w:r w:rsidR="00FE3564">
        <w:t xml:space="preserve">ew </w:t>
      </w:r>
      <w:r w:rsidR="008B0A3C">
        <w:t>R</w:t>
      </w:r>
      <w:r w:rsidR="00FE3564">
        <w:t xml:space="preserve">eport </w:t>
      </w:r>
      <w:r w:rsidR="008B0A3C">
        <w:t>W</w:t>
      </w:r>
      <w:r w:rsidR="00FE3564">
        <w:t>izard, reports outputs,</w:t>
      </w:r>
      <w:r w:rsidR="005D24E2">
        <w:t xml:space="preserve"> design windows, or help pages. </w:t>
      </w:r>
      <w:r w:rsidR="00FE3564">
        <w:t xml:space="preserve">Tabs can be closed by </w:t>
      </w:r>
      <w:r w:rsidR="007A62F3">
        <w:t>press</w:t>
      </w:r>
      <w:r w:rsidR="00FE3564">
        <w:t xml:space="preserve">ing the </w:t>
      </w:r>
      <w:r w:rsidR="006469B9">
        <w:rPr>
          <w:noProof/>
        </w:rPr>
        <w:drawing>
          <wp:inline distT="0" distB="0" distL="0" distR="0">
            <wp:extent cx="76211" cy="76211"/>
            <wp:effectExtent l="19050" t="0" r="0" b="0"/>
            <wp:docPr id="8" name="Picture 7" descr="close tab 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tab btn.png"/>
                    <pic:cNvPicPr/>
                  </pic:nvPicPr>
                  <pic:blipFill>
                    <a:blip r:embed="rId18" cstate="print"/>
                    <a:stretch>
                      <a:fillRect/>
                    </a:stretch>
                  </pic:blipFill>
                  <pic:spPr>
                    <a:xfrm>
                      <a:off x="0" y="0"/>
                      <a:ext cx="76211" cy="76211"/>
                    </a:xfrm>
                    <a:prstGeom prst="rect">
                      <a:avLst/>
                    </a:prstGeom>
                  </pic:spPr>
                </pic:pic>
              </a:graphicData>
            </a:graphic>
          </wp:inline>
        </w:drawing>
      </w:r>
      <w:r w:rsidR="00FE3564">
        <w:t xml:space="preserve"> to the right of the tab name.</w:t>
      </w:r>
    </w:p>
    <w:p w:rsidR="00FE3564" w:rsidRDefault="009D1CC6" w:rsidP="005F48B2">
      <w:pPr>
        <w:pStyle w:val="bodytext"/>
        <w:jc w:val="center"/>
      </w:pPr>
      <w:r>
        <w:rPr>
          <w:noProof/>
        </w:rPr>
        <w:drawing>
          <wp:inline distT="0" distB="0" distL="0" distR="0">
            <wp:extent cx="3448532" cy="1228897"/>
            <wp:effectExtent l="19050" t="0" r="0" b="0"/>
            <wp:docPr id="9" name="Picture 8" descr="t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19" cstate="print"/>
                    <a:stretch>
                      <a:fillRect/>
                    </a:stretch>
                  </pic:blipFill>
                  <pic:spPr>
                    <a:xfrm>
                      <a:off x="0" y="0"/>
                      <a:ext cx="3448532" cy="1228897"/>
                    </a:xfrm>
                    <a:prstGeom prst="rect">
                      <a:avLst/>
                    </a:prstGeom>
                  </pic:spPr>
                </pic:pic>
              </a:graphicData>
            </a:graphic>
          </wp:inline>
        </w:drawing>
      </w:r>
    </w:p>
    <w:p w:rsidR="0001046B" w:rsidRDefault="0001046B" w:rsidP="005F48B2">
      <w:pPr>
        <w:pStyle w:val="bodytext"/>
        <w:jc w:val="center"/>
      </w:pPr>
    </w:p>
    <w:p w:rsidR="00D367F0" w:rsidRDefault="00D367F0" w:rsidP="00D367F0">
      <w:pPr>
        <w:pStyle w:val="bodytext"/>
      </w:pPr>
      <w:r>
        <w:t xml:space="preserve">Tabs can be rearranged by clicking and dragging them </w:t>
      </w:r>
      <w:r w:rsidR="008B0A3C">
        <w:t>left or right.</w:t>
      </w:r>
    </w:p>
    <w:p w:rsidR="00FE3564" w:rsidRDefault="005F48B2" w:rsidP="005F48B2">
      <w:pPr>
        <w:pStyle w:val="bodytext"/>
        <w:jc w:val="center"/>
      </w:pPr>
      <w:r>
        <w:rPr>
          <w:noProof/>
        </w:rPr>
        <w:drawing>
          <wp:inline distT="0" distB="0" distL="0" distR="0">
            <wp:extent cx="3848100" cy="47625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user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100" cy="476250"/>
                    </a:xfrm>
                    <a:prstGeom prst="rect">
                      <a:avLst/>
                    </a:prstGeom>
                    <a:noFill/>
                    <a:ln>
                      <a:noFill/>
                    </a:ln>
                  </pic:spPr>
                </pic:pic>
              </a:graphicData>
            </a:graphic>
          </wp:inline>
        </w:drawing>
      </w:r>
    </w:p>
    <w:p w:rsidR="00446BFA" w:rsidRPr="00446BFA" w:rsidRDefault="00446BFA" w:rsidP="00446BFA">
      <w:pPr>
        <w:widowControl/>
        <w:suppressAutoHyphens w:val="0"/>
        <w:autoSpaceDN/>
        <w:textAlignment w:val="auto"/>
        <w:rPr>
          <w:rFonts w:ascii="Open Sans" w:eastAsia="Times New Roman" w:hAnsi="Open Sans" w:cs="Times New Roman"/>
          <w:color w:val="607886"/>
          <w:sz w:val="22"/>
          <w:szCs w:val="22"/>
        </w:rPr>
      </w:pPr>
      <w:bookmarkStart w:id="23" w:name="_Types_of_Reports"/>
      <w:bookmarkEnd w:id="23"/>
      <w:r>
        <w:br w:type="page"/>
      </w:r>
    </w:p>
    <w:p w:rsidR="00FE45CC" w:rsidRDefault="00B46938" w:rsidP="00B572C7">
      <w:pPr>
        <w:pStyle w:val="Heading1"/>
      </w:pPr>
      <w:bookmarkStart w:id="24" w:name="__RefHeading__11167_1934010483"/>
      <w:bookmarkStart w:id="25" w:name="_Toc468348321"/>
      <w:bookmarkStart w:id="26" w:name="_Toc306613054"/>
      <w:bookmarkEnd w:id="24"/>
      <w:r>
        <w:lastRenderedPageBreak/>
        <w:t>Creating New Reports</w:t>
      </w:r>
      <w:bookmarkEnd w:id="25"/>
    </w:p>
    <w:p w:rsidR="00032AC9" w:rsidRPr="00032AC9" w:rsidRDefault="00032AC9" w:rsidP="00032AC9"/>
    <w:p w:rsidR="00525AC7" w:rsidRDefault="00D71CF5" w:rsidP="00FE45CC">
      <w:pPr>
        <w:pStyle w:val="bodytext"/>
      </w:pPr>
      <w:r>
        <w:t xml:space="preserve">To create a new report, </w:t>
      </w:r>
      <w:r w:rsidR="007A62F3">
        <w:t>press</w:t>
      </w:r>
      <w:r>
        <w:t xml:space="preserve"> the New Report </w:t>
      </w:r>
      <w:r w:rsidR="00FF3C14">
        <w:t>Button</w:t>
      </w:r>
      <w:r>
        <w:t>.</w:t>
      </w:r>
      <w:r w:rsidR="00FF3C14">
        <w:t xml:space="preserve"> </w:t>
      </w:r>
      <w:r w:rsidR="0075007F">
        <w:t xml:space="preserve">This will launch </w:t>
      </w:r>
      <w:r w:rsidR="001143A8">
        <w:t>the designer for the selected report type.</w:t>
      </w:r>
    </w:p>
    <w:p w:rsidR="00567380" w:rsidRPr="00525AC7" w:rsidRDefault="0001046B" w:rsidP="00525AC7">
      <w:pPr>
        <w:pStyle w:val="bodytext"/>
        <w:jc w:val="center"/>
        <w:rPr>
          <w:noProof/>
        </w:rPr>
      </w:pPr>
      <w:r>
        <w:rPr>
          <w:noProof/>
        </w:rPr>
        <w:drawing>
          <wp:inline distT="0" distB="0" distL="0" distR="0">
            <wp:extent cx="2381250" cy="235267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user3.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2352675"/>
                    </a:xfrm>
                    <a:prstGeom prst="rect">
                      <a:avLst/>
                    </a:prstGeom>
                    <a:noFill/>
                    <a:ln>
                      <a:noFill/>
                    </a:ln>
                  </pic:spPr>
                </pic:pic>
              </a:graphicData>
            </a:graphic>
          </wp:inline>
        </w:drawing>
      </w:r>
    </w:p>
    <w:p w:rsidR="00A41F1A" w:rsidRPr="005D24E2" w:rsidRDefault="00A41F1A" w:rsidP="00F01A30">
      <w:pPr>
        <w:pStyle w:val="Heading2"/>
      </w:pPr>
      <w:bookmarkStart w:id="27" w:name="_Toc468348322"/>
      <w:r>
        <w:t>Types of Reports</w:t>
      </w:r>
      <w:bookmarkEnd w:id="27"/>
    </w:p>
    <w:p w:rsidR="00A41F1A" w:rsidRDefault="00A41F1A" w:rsidP="00A41F1A">
      <w:pPr>
        <w:pStyle w:val="bodytext"/>
      </w:pPr>
      <w:r>
        <w:t xml:space="preserve">This application has </w:t>
      </w:r>
      <w:r w:rsidR="006469B9">
        <w:t>six</w:t>
      </w:r>
      <w:r>
        <w:t xml:space="preserve"> types of reports.</w:t>
      </w:r>
    </w:p>
    <w:p w:rsidR="00A41F1A" w:rsidRDefault="001143A8" w:rsidP="00A41F1A">
      <w:pPr>
        <w:pStyle w:val="bodytext"/>
        <w:jc w:val="center"/>
      </w:pPr>
      <w:r>
        <w:rPr>
          <w:noProof/>
        </w:rPr>
        <w:drawing>
          <wp:inline distT="0" distB="0" distL="0" distR="0">
            <wp:extent cx="1486108" cy="2762636"/>
            <wp:effectExtent l="19050" t="0" r="0" b="0"/>
            <wp:docPr id="489" name="Picture 488" descr="new report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port menu.png"/>
                    <pic:cNvPicPr/>
                  </pic:nvPicPr>
                  <pic:blipFill>
                    <a:blip r:embed="rId22" cstate="print"/>
                    <a:stretch>
                      <a:fillRect/>
                    </a:stretch>
                  </pic:blipFill>
                  <pic:spPr>
                    <a:xfrm>
                      <a:off x="0" y="0"/>
                      <a:ext cx="1486108" cy="2762636"/>
                    </a:xfrm>
                    <a:prstGeom prst="rect">
                      <a:avLst/>
                    </a:prstGeom>
                  </pic:spPr>
                </pic:pic>
              </a:graphicData>
            </a:graphic>
          </wp:inline>
        </w:drawing>
      </w:r>
    </w:p>
    <w:p w:rsidR="006469B9" w:rsidRPr="006469B9" w:rsidRDefault="00726EA2" w:rsidP="00BD52E2">
      <w:pPr>
        <w:pStyle w:val="bodytext"/>
        <w:numPr>
          <w:ilvl w:val="0"/>
          <w:numId w:val="72"/>
        </w:numPr>
        <w:rPr>
          <w:rFonts w:cs="Arial"/>
        </w:rPr>
      </w:pPr>
      <w:r>
        <w:rPr>
          <w:rFonts w:cs="Arial"/>
          <w:b/>
          <w:noProof/>
        </w:rPr>
        <w:drawing>
          <wp:inline distT="0" distB="0" distL="0" distR="0">
            <wp:extent cx="104790" cy="123842"/>
            <wp:effectExtent l="19050" t="0" r="9510" b="0"/>
            <wp:docPr id="490" name="Picture 489" descr="expressvi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 icon.png"/>
                    <pic:cNvPicPr/>
                  </pic:nvPicPr>
                  <pic:blipFill>
                    <a:blip r:embed="rId23" cstate="print"/>
                    <a:stretch>
                      <a:fillRect/>
                    </a:stretch>
                  </pic:blipFill>
                  <pic:spPr>
                    <a:xfrm>
                      <a:off x="0" y="0"/>
                      <a:ext cx="104790" cy="123842"/>
                    </a:xfrm>
                    <a:prstGeom prst="rect">
                      <a:avLst/>
                    </a:prstGeom>
                  </pic:spPr>
                </pic:pic>
              </a:graphicData>
            </a:graphic>
          </wp:inline>
        </w:drawing>
      </w:r>
      <w:r>
        <w:rPr>
          <w:rFonts w:cs="Arial"/>
          <w:b/>
        </w:rPr>
        <w:t xml:space="preserve"> </w:t>
      </w:r>
      <w:r w:rsidR="006469B9" w:rsidRPr="006469B9">
        <w:rPr>
          <w:rFonts w:cs="Arial"/>
          <w:b/>
        </w:rPr>
        <w:t>ExpressViews</w:t>
      </w:r>
      <w:r w:rsidR="006469B9">
        <w:rPr>
          <w:rFonts w:cs="Arial"/>
        </w:rPr>
        <w:t xml:space="preserve"> – These are a quick way to view your available data in an easy-to-use format. The intuitive drag-and-drop interface enables you to create beautiful views with minimal effort. For mo</w:t>
      </w:r>
      <w:r w:rsidR="001143A8">
        <w:rPr>
          <w:rFonts w:cs="Arial"/>
        </w:rPr>
        <w:t xml:space="preserve">re information, see </w:t>
      </w:r>
      <w:hyperlink w:anchor="_ExpressView_Designer" w:history="1">
        <w:r w:rsidR="001143A8" w:rsidRPr="001143A8">
          <w:rPr>
            <w:rStyle w:val="Hyperlink"/>
            <w:rFonts w:cs="Arial"/>
          </w:rPr>
          <w:t>ExpressView Designer</w:t>
        </w:r>
      </w:hyperlink>
      <w:r w:rsidR="001143A8">
        <w:rPr>
          <w:rFonts w:cs="Arial"/>
        </w:rPr>
        <w:t>.</w:t>
      </w:r>
    </w:p>
    <w:p w:rsidR="00A41F1A" w:rsidRDefault="00726EA2" w:rsidP="00BD52E2">
      <w:pPr>
        <w:pStyle w:val="bodytext"/>
        <w:numPr>
          <w:ilvl w:val="0"/>
          <w:numId w:val="72"/>
        </w:numPr>
        <w:rPr>
          <w:rFonts w:cs="Arial"/>
        </w:rPr>
      </w:pPr>
      <w:r>
        <w:rPr>
          <w:rFonts w:cs="Arial"/>
          <w:b/>
          <w:noProof/>
        </w:rPr>
        <w:drawing>
          <wp:inline distT="0" distB="0" distL="0" distR="0">
            <wp:extent cx="114316" cy="85737"/>
            <wp:effectExtent l="19050" t="0" r="0" b="0"/>
            <wp:docPr id="492" name="Picture 491" descr="express re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 report icon.png"/>
                    <pic:cNvPicPr/>
                  </pic:nvPicPr>
                  <pic:blipFill>
                    <a:blip r:embed="rId24" cstate="print"/>
                    <a:stretch>
                      <a:fillRect/>
                    </a:stretch>
                  </pic:blipFill>
                  <pic:spPr>
                    <a:xfrm>
                      <a:off x="0" y="0"/>
                      <a:ext cx="114316" cy="85737"/>
                    </a:xfrm>
                    <a:prstGeom prst="rect">
                      <a:avLst/>
                    </a:prstGeom>
                  </pic:spPr>
                </pic:pic>
              </a:graphicData>
            </a:graphic>
          </wp:inline>
        </w:drawing>
      </w:r>
      <w:r>
        <w:rPr>
          <w:rFonts w:cs="Arial"/>
          <w:b/>
        </w:rPr>
        <w:t xml:space="preserve"> </w:t>
      </w:r>
      <w:r w:rsidR="00A41F1A" w:rsidRPr="00F92B2C">
        <w:rPr>
          <w:rFonts w:cs="Arial"/>
          <w:b/>
        </w:rPr>
        <w:t>Express Reports</w:t>
      </w:r>
      <w:r w:rsidR="00A41F1A">
        <w:rPr>
          <w:rFonts w:cs="Arial"/>
        </w:rPr>
        <w:t xml:space="preserve"> – This simplified report designer enables you to quickly build reports with basic layouts and calculations. For more information, see </w:t>
      </w:r>
      <w:hyperlink w:anchor="_Express_Report_Wizard_1" w:history="1">
        <w:r w:rsidR="00A41F1A" w:rsidRPr="00F75FF0">
          <w:rPr>
            <w:rStyle w:val="Hyperlink"/>
            <w:rFonts w:cs="Arial"/>
          </w:rPr>
          <w:t>Express Reports</w:t>
        </w:r>
      </w:hyperlink>
      <w:r w:rsidR="00A41F1A">
        <w:rPr>
          <w:rFonts w:cs="Arial"/>
        </w:rPr>
        <w:t>.</w:t>
      </w:r>
    </w:p>
    <w:p w:rsidR="00A41F1A" w:rsidRDefault="00726EA2" w:rsidP="00BD52E2">
      <w:pPr>
        <w:pStyle w:val="bodytext"/>
        <w:numPr>
          <w:ilvl w:val="0"/>
          <w:numId w:val="72"/>
        </w:numPr>
        <w:rPr>
          <w:rFonts w:cs="Arial"/>
        </w:rPr>
      </w:pPr>
      <w:r>
        <w:rPr>
          <w:rFonts w:cs="Arial"/>
          <w:b/>
          <w:noProof/>
        </w:rPr>
        <w:lastRenderedPageBreak/>
        <w:drawing>
          <wp:inline distT="0" distB="0" distL="0" distR="0">
            <wp:extent cx="85737" cy="85737"/>
            <wp:effectExtent l="19050" t="0" r="9513" b="0"/>
            <wp:docPr id="497" name="Picture 496" descr="standard re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report icon.png"/>
                    <pic:cNvPicPr/>
                  </pic:nvPicPr>
                  <pic:blipFill>
                    <a:blip r:embed="rId25" cstate="print"/>
                    <a:stretch>
                      <a:fillRect/>
                    </a:stretch>
                  </pic:blipFill>
                  <pic:spPr>
                    <a:xfrm>
                      <a:off x="0" y="0"/>
                      <a:ext cx="85737" cy="85737"/>
                    </a:xfrm>
                    <a:prstGeom prst="rect">
                      <a:avLst/>
                    </a:prstGeom>
                  </pic:spPr>
                </pic:pic>
              </a:graphicData>
            </a:graphic>
          </wp:inline>
        </w:drawing>
      </w:r>
      <w:r>
        <w:rPr>
          <w:rFonts w:cs="Arial"/>
          <w:b/>
        </w:rPr>
        <w:t xml:space="preserve"> </w:t>
      </w:r>
      <w:r w:rsidR="00A41F1A">
        <w:rPr>
          <w:rFonts w:cs="Arial"/>
          <w:b/>
        </w:rPr>
        <w:t>Standard R</w:t>
      </w:r>
      <w:r w:rsidR="00A41F1A" w:rsidRPr="00F92B2C">
        <w:rPr>
          <w:rFonts w:cs="Arial"/>
          <w:b/>
        </w:rPr>
        <w:t>eports</w:t>
      </w:r>
      <w:r w:rsidR="00A41F1A">
        <w:rPr>
          <w:rFonts w:cs="Arial"/>
        </w:rPr>
        <w:t xml:space="preserve"> – This type of report uses an intuitive grid to lay out data and labels. Standard reports can provide more complex sections in which to group data and make specialized calculations. For more information, see </w:t>
      </w:r>
      <w:hyperlink w:anchor="_Report_Designer" w:history="1">
        <w:r w:rsidR="00A41F1A" w:rsidRPr="00E31B43">
          <w:rPr>
            <w:rStyle w:val="Hyperlink"/>
            <w:rFonts w:cs="Arial"/>
          </w:rPr>
          <w:t>Report Designer</w:t>
        </w:r>
      </w:hyperlink>
      <w:r w:rsidR="00A41F1A">
        <w:rPr>
          <w:rFonts w:cs="Arial"/>
        </w:rPr>
        <w:t>.</w:t>
      </w:r>
    </w:p>
    <w:p w:rsidR="00A41F1A" w:rsidRDefault="00726EA2" w:rsidP="00BD52E2">
      <w:pPr>
        <w:pStyle w:val="bodytext"/>
        <w:numPr>
          <w:ilvl w:val="0"/>
          <w:numId w:val="72"/>
        </w:numPr>
        <w:rPr>
          <w:rFonts w:cs="Arial"/>
        </w:rPr>
      </w:pPr>
      <w:r>
        <w:rPr>
          <w:rFonts w:cs="Arial"/>
          <w:b/>
          <w:noProof/>
        </w:rPr>
        <w:drawing>
          <wp:inline distT="0" distB="0" distL="0" distR="0">
            <wp:extent cx="85737" cy="85737"/>
            <wp:effectExtent l="19050" t="0" r="9513" b="0"/>
            <wp:docPr id="499" name="Picture 498" descr="crosstab re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tab report icon.png"/>
                    <pic:cNvPicPr/>
                  </pic:nvPicPr>
                  <pic:blipFill>
                    <a:blip r:embed="rId26" cstate="print"/>
                    <a:stretch>
                      <a:fillRect/>
                    </a:stretch>
                  </pic:blipFill>
                  <pic:spPr>
                    <a:xfrm>
                      <a:off x="0" y="0"/>
                      <a:ext cx="85737" cy="85737"/>
                    </a:xfrm>
                    <a:prstGeom prst="rect">
                      <a:avLst/>
                    </a:prstGeom>
                  </pic:spPr>
                </pic:pic>
              </a:graphicData>
            </a:graphic>
          </wp:inline>
        </w:drawing>
      </w:r>
      <w:r>
        <w:rPr>
          <w:rFonts w:cs="Arial"/>
          <w:b/>
        </w:rPr>
        <w:t xml:space="preserve"> </w:t>
      </w:r>
      <w:r w:rsidR="00CE5E01">
        <w:rPr>
          <w:rFonts w:cs="Arial"/>
          <w:b/>
        </w:rPr>
        <w:t>Crosstab</w:t>
      </w:r>
      <w:r w:rsidR="00A41F1A">
        <w:rPr>
          <w:rFonts w:cs="Arial"/>
          <w:b/>
        </w:rPr>
        <w:t xml:space="preserve"> Reports </w:t>
      </w:r>
      <w:r w:rsidR="00A41F1A">
        <w:rPr>
          <w:rFonts w:cs="Arial"/>
        </w:rPr>
        <w:t xml:space="preserve">– </w:t>
      </w:r>
      <w:r w:rsidR="00CE5E01">
        <w:rPr>
          <w:rFonts w:cs="Arial"/>
        </w:rPr>
        <w:t>Crosstab</w:t>
      </w:r>
      <w:r w:rsidR="00A41F1A">
        <w:rPr>
          <w:rFonts w:cs="Arial"/>
        </w:rPr>
        <w:t xml:space="preserve"> reports utilize the Standard Report Designer to create reports that may expand both horizontally and vertically based on data. For more information, see </w:t>
      </w:r>
      <w:hyperlink w:anchor="_New_CrossTab_Wizard" w:history="1">
        <w:r w:rsidR="00CE5E01">
          <w:rPr>
            <w:rStyle w:val="Hyperlink"/>
            <w:rFonts w:cs="Arial"/>
          </w:rPr>
          <w:t>Crosstab</w:t>
        </w:r>
        <w:r w:rsidR="00A41F1A" w:rsidRPr="00E31B43">
          <w:rPr>
            <w:rStyle w:val="Hyperlink"/>
            <w:rFonts w:cs="Arial"/>
          </w:rPr>
          <w:t>s</w:t>
        </w:r>
      </w:hyperlink>
      <w:r w:rsidR="00A41F1A">
        <w:t>.</w:t>
      </w:r>
    </w:p>
    <w:p w:rsidR="00A41F1A" w:rsidRDefault="00726EA2" w:rsidP="00BD52E2">
      <w:pPr>
        <w:pStyle w:val="bodytext"/>
        <w:numPr>
          <w:ilvl w:val="0"/>
          <w:numId w:val="72"/>
        </w:numPr>
        <w:rPr>
          <w:rFonts w:cs="Arial"/>
        </w:rPr>
      </w:pPr>
      <w:r>
        <w:rPr>
          <w:rFonts w:cs="Arial"/>
          <w:b/>
          <w:noProof/>
        </w:rPr>
        <w:drawing>
          <wp:inline distT="0" distB="0" distL="0" distR="0">
            <wp:extent cx="123842" cy="123842"/>
            <wp:effectExtent l="19050" t="0" r="9508" b="0"/>
            <wp:docPr id="500" name="Picture 499" descr="dashboard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icon.png"/>
                    <pic:cNvPicPr/>
                  </pic:nvPicPr>
                  <pic:blipFill>
                    <a:blip r:embed="rId27" cstate="print"/>
                    <a:stretch>
                      <a:fillRect/>
                    </a:stretch>
                  </pic:blipFill>
                  <pic:spPr>
                    <a:xfrm>
                      <a:off x="0" y="0"/>
                      <a:ext cx="123842" cy="123842"/>
                    </a:xfrm>
                    <a:prstGeom prst="rect">
                      <a:avLst/>
                    </a:prstGeom>
                  </pic:spPr>
                </pic:pic>
              </a:graphicData>
            </a:graphic>
          </wp:inline>
        </w:drawing>
      </w:r>
      <w:r>
        <w:rPr>
          <w:rFonts w:cs="Arial"/>
          <w:b/>
        </w:rPr>
        <w:t xml:space="preserve"> </w:t>
      </w:r>
      <w:r w:rsidR="00A41F1A">
        <w:rPr>
          <w:rFonts w:cs="Arial"/>
          <w:b/>
        </w:rPr>
        <w:t xml:space="preserve">Dashboards </w:t>
      </w:r>
      <w:r w:rsidR="00A41F1A">
        <w:rPr>
          <w:rFonts w:cs="Arial"/>
        </w:rPr>
        <w:t xml:space="preserve">– This is a canvas for combining and laying out reports, data visualizations, images, text and web pages. For more information, see </w:t>
      </w:r>
      <w:hyperlink w:anchor="_Creating_and_Editing_1" w:history="1">
        <w:r w:rsidR="00A41F1A" w:rsidRPr="00FD274B">
          <w:rPr>
            <w:rStyle w:val="Hyperlink"/>
            <w:rFonts w:cs="Arial"/>
          </w:rPr>
          <w:t>Dashboards</w:t>
        </w:r>
      </w:hyperlink>
      <w:r w:rsidR="00A41F1A" w:rsidRPr="00FD274B">
        <w:rPr>
          <w:rFonts w:cs="Arial"/>
        </w:rPr>
        <w:t>.</w:t>
      </w:r>
    </w:p>
    <w:p w:rsidR="001143A8" w:rsidRPr="001143A8" w:rsidRDefault="00726EA2" w:rsidP="00BD52E2">
      <w:pPr>
        <w:pStyle w:val="bodytext"/>
        <w:numPr>
          <w:ilvl w:val="0"/>
          <w:numId w:val="72"/>
        </w:numPr>
        <w:tabs>
          <w:tab w:val="left" w:pos="0"/>
        </w:tabs>
      </w:pPr>
      <w:r>
        <w:rPr>
          <w:b/>
          <w:noProof/>
        </w:rPr>
        <w:drawing>
          <wp:inline distT="0" distB="0" distL="0" distR="0">
            <wp:extent cx="104790" cy="104790"/>
            <wp:effectExtent l="19050" t="0" r="9510" b="0"/>
            <wp:docPr id="510" name="Picture 509" descr="chained re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d report icon.png"/>
                    <pic:cNvPicPr/>
                  </pic:nvPicPr>
                  <pic:blipFill>
                    <a:blip r:embed="rId28" cstate="print"/>
                    <a:stretch>
                      <a:fillRect/>
                    </a:stretch>
                  </pic:blipFill>
                  <pic:spPr>
                    <a:xfrm>
                      <a:off x="0" y="0"/>
                      <a:ext cx="104790" cy="104790"/>
                    </a:xfrm>
                    <a:prstGeom prst="rect">
                      <a:avLst/>
                    </a:prstGeom>
                  </pic:spPr>
                </pic:pic>
              </a:graphicData>
            </a:graphic>
          </wp:inline>
        </w:drawing>
      </w:r>
      <w:r>
        <w:rPr>
          <w:b/>
        </w:rPr>
        <w:t xml:space="preserve"> </w:t>
      </w:r>
      <w:r w:rsidR="00A41F1A" w:rsidRPr="00722D14">
        <w:rPr>
          <w:b/>
        </w:rPr>
        <w:t>Chained Reports</w:t>
      </w:r>
      <w:r w:rsidR="00A41F1A">
        <w:t xml:space="preserve"> – This type of report</w:t>
      </w:r>
      <w:r w:rsidR="00A41F1A" w:rsidRPr="00F53FDC">
        <w:t xml:space="preserve"> </w:t>
      </w:r>
      <w:r w:rsidR="00A41F1A">
        <w:t>compiles multiple reports into a single document</w:t>
      </w:r>
      <w:r w:rsidR="00A41F1A" w:rsidRPr="00F53FDC">
        <w:t xml:space="preserve">. </w:t>
      </w:r>
      <w:r w:rsidR="00A41F1A">
        <w:t xml:space="preserve">For more information, see </w:t>
      </w:r>
      <w:hyperlink w:anchor="_Creating_Chained_Reports" w:history="1">
        <w:r w:rsidR="00A41F1A" w:rsidRPr="00ED4B6B">
          <w:rPr>
            <w:rStyle w:val="Hyperlink"/>
          </w:rPr>
          <w:t>Chained Reports</w:t>
        </w:r>
      </w:hyperlink>
      <w:r w:rsidR="00A41F1A">
        <w:t>.</w:t>
      </w:r>
      <w:r w:rsidR="001143A8" w:rsidRPr="001143A8">
        <w:br w:type="page"/>
      </w:r>
    </w:p>
    <w:p w:rsidR="001143A8" w:rsidRPr="001143A8" w:rsidRDefault="001143A8" w:rsidP="00F01A30">
      <w:pPr>
        <w:pStyle w:val="Heading2"/>
      </w:pPr>
      <w:bookmarkStart w:id="28" w:name="_Express_Report_Wizard_1"/>
      <w:bookmarkStart w:id="29" w:name="_ExpressView_Designer"/>
      <w:bookmarkStart w:id="30" w:name="_Toc468348323"/>
      <w:bookmarkEnd w:id="28"/>
      <w:bookmarkEnd w:id="29"/>
      <w:r w:rsidRPr="001143A8">
        <w:lastRenderedPageBreak/>
        <w:t>ExpressView Designer</w:t>
      </w:r>
      <w:bookmarkEnd w:id="30"/>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designer has two parts: The </w:t>
      </w:r>
      <w:hyperlink w:anchor="_Fields" w:history="1">
        <w:r w:rsidRPr="001143A8">
          <w:rPr>
            <w:rFonts w:ascii="Open Sans" w:eastAsia="Times New Roman" w:hAnsi="Open Sans" w:cs="Times New Roman"/>
            <w:b/>
            <w:color w:val="FF4C00"/>
            <w:sz w:val="22"/>
            <w:szCs w:val="22"/>
          </w:rPr>
          <w:t xml:space="preserve">Fields </w:t>
        </w:r>
      </w:hyperlink>
      <w:r w:rsidRPr="001143A8">
        <w:rPr>
          <w:rFonts w:ascii="Open Sans" w:eastAsia="Times New Roman" w:hAnsi="Open Sans" w:cs="Times New Roman"/>
          <w:color w:val="607886"/>
          <w:sz w:val="22"/>
          <w:szCs w:val="22"/>
        </w:rPr>
        <w:t xml:space="preserve">pane and the </w:t>
      </w:r>
      <w:hyperlink w:anchor="_Design" w:history="1">
        <w:r w:rsidRPr="001143A8">
          <w:rPr>
            <w:rFonts w:ascii="Open Sans" w:eastAsia="Times New Roman" w:hAnsi="Open Sans" w:cs="Times New Roman"/>
            <w:b/>
            <w:color w:val="FF4C00"/>
            <w:sz w:val="22"/>
            <w:szCs w:val="22"/>
          </w:rPr>
          <w:t xml:space="preserve">Design </w:t>
        </w:r>
      </w:hyperlink>
      <w:r w:rsidRPr="001143A8">
        <w:rPr>
          <w:rFonts w:ascii="Open Sans" w:eastAsia="Times New Roman" w:hAnsi="Open Sans" w:cs="Times New Roman"/>
          <w:color w:val="607886"/>
          <w:sz w:val="22"/>
          <w:szCs w:val="22"/>
        </w:rPr>
        <w:t>pane. On the left, you can browse data fields and add them to the ExpressView. On the right, you can customize your design.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6400800" cy="2872740"/>
            <wp:effectExtent l="19050" t="0" r="0" b="0"/>
            <wp:docPr id="58" name="Picture 5" descr="expressview_bis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bisect.png"/>
                    <pic:cNvPicPr/>
                  </pic:nvPicPr>
                  <pic:blipFill>
                    <a:blip r:embed="rId29" cstate="print"/>
                    <a:stretch>
                      <a:fillRect/>
                    </a:stretch>
                  </pic:blipFill>
                  <pic:spPr>
                    <a:xfrm>
                      <a:off x="0" y="0"/>
                      <a:ext cx="6400800" cy="2872740"/>
                    </a:xfrm>
                    <a:prstGeom prst="rect">
                      <a:avLst/>
                    </a:prstGeom>
                  </pic:spPr>
                </pic:pic>
              </a:graphicData>
            </a:graphic>
          </wp:inline>
        </w:drawing>
      </w:r>
    </w:p>
    <w:p w:rsidR="001143A8" w:rsidRPr="001143A8" w:rsidRDefault="001143A8" w:rsidP="001143A8">
      <w:pPr>
        <w:pStyle w:val="Heading3"/>
      </w:pPr>
      <w:bookmarkStart w:id="31" w:name="_Fields"/>
      <w:bookmarkStart w:id="32" w:name="_Toc468348324"/>
      <w:bookmarkEnd w:id="31"/>
      <w:r w:rsidRPr="001143A8">
        <w:t>Selecting a Data Field</w:t>
      </w:r>
      <w:bookmarkEnd w:id="32"/>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left pane contains all the Data Fields you have access to, sorted by their category. To see all the fields in a category, press the </w:t>
      </w:r>
      <w:r w:rsidRPr="001143A8">
        <w:rPr>
          <w:rFonts w:ascii="Open Sans" w:eastAsia="Times New Roman" w:hAnsi="Open Sans" w:cs="Times New Roman"/>
          <w:noProof/>
          <w:color w:val="607886"/>
          <w:sz w:val="22"/>
          <w:szCs w:val="22"/>
        </w:rPr>
        <w:drawing>
          <wp:inline distT="0" distB="0" distL="0" distR="0">
            <wp:extent cx="137160" cy="137160"/>
            <wp:effectExtent l="0" t="0" r="0" b="0"/>
            <wp:docPr id="59" name="Picture 6" descr="ArrowExpa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Expand.tiff"/>
                    <pic:cNvPicPr/>
                  </pic:nvPicPr>
                  <pic:blipFill>
                    <a:blip r:embed="rId30"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(Expand) button to its left:</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457529" cy="2238688"/>
            <wp:effectExtent l="19050" t="0" r="9321" b="0"/>
            <wp:docPr id="60" name="Picture 9" descr="expressview_expand_fie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expand_fields.png"/>
                    <pic:cNvPicPr/>
                  </pic:nvPicPr>
                  <pic:blipFill>
                    <a:blip r:embed="rId31" cstate="print"/>
                    <a:stretch>
                      <a:fillRect/>
                    </a:stretch>
                  </pic:blipFill>
                  <pic:spPr>
                    <a:xfrm>
                      <a:off x="0" y="0"/>
                      <a:ext cx="1457529" cy="2238688"/>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icon to the left of each field indicates the </w:t>
      </w:r>
      <w:r w:rsidRPr="001143A8">
        <w:rPr>
          <w:rFonts w:ascii="Open Sans" w:eastAsia="Times New Roman" w:hAnsi="Open Sans" w:cs="Times New Roman"/>
          <w:i/>
          <w:color w:val="607886"/>
          <w:sz w:val="22"/>
          <w:szCs w:val="22"/>
        </w:rPr>
        <w:t>type</w:t>
      </w:r>
      <w:r w:rsidRPr="001143A8">
        <w:rPr>
          <w:rFonts w:ascii="Open Sans" w:eastAsia="Times New Roman" w:hAnsi="Open Sans" w:cs="Times New Roman"/>
          <w:color w:val="607886"/>
          <w:sz w:val="22"/>
          <w:szCs w:val="22"/>
        </w:rPr>
        <w:t xml:space="preserve"> of data it contains:</w:t>
      </w:r>
    </w:p>
    <w:p w:rsidR="001143A8" w:rsidRPr="001143A8" w:rsidRDefault="001143A8" w:rsidP="00BD52E2">
      <w:pPr>
        <w:widowControl/>
        <w:numPr>
          <w:ilvl w:val="0"/>
          <w:numId w:val="148"/>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61" name="Picture 10" descr="FilterButtonTypeTex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ButtonTypeText.tiff"/>
                    <pic:cNvPicPr/>
                  </pic:nvPicPr>
                  <pic:blipFill>
                    <a:blip r:embed="rId32"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text</w:t>
      </w:r>
    </w:p>
    <w:p w:rsidR="001143A8" w:rsidRPr="001143A8" w:rsidRDefault="001143A8" w:rsidP="00BD52E2">
      <w:pPr>
        <w:widowControl/>
        <w:numPr>
          <w:ilvl w:val="0"/>
          <w:numId w:val="148"/>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62" name="Picture 11" descr="FilterButtonTypeNumer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ButtonTypeNumeric.tiff"/>
                    <pic:cNvPicPr/>
                  </pic:nvPicPr>
                  <pic:blipFill>
                    <a:blip r:embed="rId33"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numeric</w:t>
      </w:r>
    </w:p>
    <w:p w:rsidR="001143A8" w:rsidRPr="001143A8" w:rsidRDefault="001143A8" w:rsidP="00BD52E2">
      <w:pPr>
        <w:widowControl/>
        <w:numPr>
          <w:ilvl w:val="0"/>
          <w:numId w:val="148"/>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63" name="Picture 12" descr="FilterButtonTypeDa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ButtonTypeDate.tiff"/>
                    <pic:cNvPicPr/>
                  </pic:nvPicPr>
                  <pic:blipFill>
                    <a:blip r:embed="rId34"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date/time</w:t>
      </w:r>
    </w:p>
    <w:p w:rsidR="001143A8" w:rsidRPr="001143A8" w:rsidRDefault="001143A8" w:rsidP="00BD52E2">
      <w:pPr>
        <w:widowControl/>
        <w:numPr>
          <w:ilvl w:val="0"/>
          <w:numId w:val="148"/>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824" name="Picture 13" descr="FilterButtonTypeOth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ButtonTypeOther.tiff"/>
                    <pic:cNvPicPr/>
                  </pic:nvPicPr>
                  <pic:blipFill>
                    <a:blip r:embed="rId35"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other</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lastRenderedPageBreak/>
        <w:t xml:space="preserve">On top is a search bar. To search for a field by name, enter some text into the bar, then press the </w:t>
      </w: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841" name="Picture 8" descr="SearchBoxSearchBut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BoxSearchButton.tiff"/>
                    <pic:cNvPicPr/>
                  </pic:nvPicPr>
                  <pic:blipFill>
                    <a:blip r:embed="rId36"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(Search) button. To clear the search press the </w:t>
      </w: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850" name="Picture 14" descr="SearchBoxClearBut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BoxClearButton.tiff"/>
                    <pic:cNvPicPr/>
                  </pic:nvPicPr>
                  <pic:blipFill>
                    <a:blip r:embed="rId37"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(Clear) button.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Below the search bar are search filters. To filter for a specific </w:t>
      </w:r>
      <w:r w:rsidRPr="001143A8">
        <w:rPr>
          <w:rFonts w:ascii="Open Sans" w:eastAsia="Times New Roman" w:hAnsi="Open Sans" w:cs="Times New Roman"/>
          <w:i/>
          <w:color w:val="607886"/>
          <w:sz w:val="22"/>
          <w:szCs w:val="22"/>
        </w:rPr>
        <w:t>type</w:t>
      </w:r>
      <w:r w:rsidRPr="001143A8">
        <w:rPr>
          <w:rFonts w:ascii="Open Sans" w:eastAsia="Times New Roman" w:hAnsi="Open Sans" w:cs="Times New Roman"/>
          <w:color w:val="607886"/>
          <w:sz w:val="22"/>
          <w:szCs w:val="22"/>
        </w:rPr>
        <w:t xml:space="preserve"> of data, press the button for that data type. Press it again to clear the filter. Only one data type may be filtered at a time.</w:t>
      </w:r>
    </w:p>
    <w:p w:rsidR="001143A8" w:rsidRPr="001143A8" w:rsidRDefault="001143A8" w:rsidP="001143A8">
      <w:pPr>
        <w:pStyle w:val="Heading3"/>
      </w:pPr>
      <w:bookmarkStart w:id="33" w:name="_Design"/>
      <w:bookmarkStart w:id="34" w:name="_Toc468348325"/>
      <w:bookmarkEnd w:id="33"/>
      <w:r w:rsidRPr="001143A8">
        <w:t>Viewing your Data</w:t>
      </w:r>
      <w:bookmarkEnd w:id="34"/>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right pane is where you'll view and organize your data. To add a field to the ExpressView, </w:t>
      </w:r>
      <w:r w:rsidRPr="001143A8">
        <w:rPr>
          <w:rFonts w:ascii="Open Sans" w:eastAsia="Times New Roman" w:hAnsi="Open Sans" w:cs="Times New Roman"/>
          <w:b/>
          <w:color w:val="607886"/>
          <w:sz w:val="22"/>
          <w:szCs w:val="22"/>
        </w:rPr>
        <w:t>drag-and-drop</w:t>
      </w:r>
      <w:r w:rsidRPr="001143A8">
        <w:rPr>
          <w:rFonts w:ascii="Open Sans" w:eastAsia="Times New Roman" w:hAnsi="Open Sans" w:cs="Times New Roman"/>
          <w:color w:val="607886"/>
          <w:sz w:val="22"/>
          <w:szCs w:val="22"/>
        </w:rPr>
        <w:t xml:space="preserve"> it from the Fields pane to the Design pane; Or </w:t>
      </w:r>
      <w:r w:rsidRPr="001143A8">
        <w:rPr>
          <w:rFonts w:ascii="Open Sans" w:eastAsia="Times New Roman" w:hAnsi="Open Sans" w:cs="Times New Roman"/>
          <w:b/>
          <w:color w:val="607886"/>
          <w:sz w:val="22"/>
          <w:szCs w:val="22"/>
        </w:rPr>
        <w:t>double-click</w:t>
      </w:r>
      <w:r w:rsidRPr="001143A8">
        <w:rPr>
          <w:rFonts w:ascii="Open Sans" w:eastAsia="Times New Roman" w:hAnsi="Open Sans" w:cs="Times New Roman"/>
          <w:color w:val="607886"/>
          <w:sz w:val="22"/>
          <w:szCs w:val="22"/>
        </w:rPr>
        <w:t xml:space="preserve"> the field; Or select the field and press the </w:t>
      </w:r>
      <w:r w:rsidRPr="001143A8">
        <w:rPr>
          <w:rFonts w:ascii="Open Sans" w:eastAsia="Times New Roman" w:hAnsi="Open Sans" w:cs="Times New Roman"/>
          <w:b/>
          <w:noProof/>
          <w:color w:val="607886"/>
          <w:sz w:val="22"/>
          <w:szCs w:val="22"/>
        </w:rPr>
        <w:drawing>
          <wp:inline distT="0" distB="0" distL="0" distR="0">
            <wp:extent cx="161365" cy="137160"/>
            <wp:effectExtent l="19050" t="0" r="0" b="0"/>
            <wp:docPr id="866" name="Picture 15" descr="AddFieldArro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ieldArrow.tiff"/>
                    <pic:cNvPicPr/>
                  </pic:nvPicPr>
                  <pic:blipFill>
                    <a:blip r:embed="rId38" cstate="print"/>
                    <a:stretch>
                      <a:fillRect/>
                    </a:stretch>
                  </pic:blipFill>
                  <pic:spPr>
                    <a:xfrm>
                      <a:off x="0" y="0"/>
                      <a:ext cx="161365"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(Add Field) button.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A new </w:t>
      </w:r>
      <w:hyperlink w:anchor="_Data_Column" w:history="1">
        <w:r w:rsidRPr="001143A8">
          <w:rPr>
            <w:rFonts w:ascii="Open Sans" w:eastAsia="Times New Roman" w:hAnsi="Open Sans" w:cs="Times New Roman"/>
            <w:b/>
            <w:color w:val="FF4C00"/>
            <w:sz w:val="22"/>
            <w:szCs w:val="22"/>
          </w:rPr>
          <w:t xml:space="preserve">column </w:t>
        </w:r>
      </w:hyperlink>
      <w:r w:rsidRPr="001143A8">
        <w:rPr>
          <w:rFonts w:ascii="Open Sans" w:eastAsia="Times New Roman" w:hAnsi="Open Sans" w:cs="Times New Roman"/>
          <w:color w:val="607886"/>
          <w:sz w:val="22"/>
          <w:szCs w:val="22"/>
        </w:rPr>
        <w:t>representing the data from your field will be automatically added to the design. You can add as many columns as you like.</w:t>
      </w:r>
    </w:p>
    <w:p w:rsidR="001143A8" w:rsidRPr="001143A8" w:rsidRDefault="001143A8" w:rsidP="001143A8">
      <w:pPr>
        <w:pStyle w:val="Heading4"/>
      </w:pPr>
      <w:bookmarkStart w:id="35" w:name="_Data_Column"/>
      <w:bookmarkEnd w:id="35"/>
      <w:r w:rsidRPr="001143A8">
        <w:t>Data Columns</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934110" cy="2915057"/>
            <wp:effectExtent l="19050" t="0" r="0" b="0"/>
            <wp:docPr id="867" name="Picture 21" descr="expressview_two_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two_column.png"/>
                    <pic:cNvPicPr/>
                  </pic:nvPicPr>
                  <pic:blipFill>
                    <a:blip r:embed="rId39" cstate="print"/>
                    <a:stretch>
                      <a:fillRect/>
                    </a:stretch>
                  </pic:blipFill>
                  <pic:spPr>
                    <a:xfrm>
                      <a:off x="0" y="0"/>
                      <a:ext cx="2934110" cy="2915057"/>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Columns are initially populated with placeholder data. This increases the performance and responsiveness of the designer. To see the actual data in the columns, switch the ExpressView to </w:t>
      </w:r>
      <w:hyperlink w:anchor="live_mode" w:history="1">
        <w:r w:rsidRPr="001143A8">
          <w:rPr>
            <w:rFonts w:ascii="Open Sans" w:eastAsia="Times New Roman" w:hAnsi="Open Sans" w:cs="Times New Roman"/>
            <w:b/>
            <w:color w:val="FF4C00"/>
            <w:sz w:val="22"/>
            <w:szCs w:val="22"/>
          </w:rPr>
          <w:t xml:space="preserve">Live Mode </w:t>
        </w:r>
      </w:hyperlink>
      <w:r w:rsidRPr="001143A8">
        <w:rPr>
          <w:rFonts w:ascii="Open Sans" w:eastAsia="Times New Roman" w:hAnsi="Open Sans" w:cs="Times New Roman"/>
          <w:color w:val="607886"/>
          <w:sz w:val="22"/>
          <w:szCs w:val="22"/>
        </w:rPr>
        <w:t>by pressing the Live Mode switch:</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800212" cy="428685"/>
            <wp:effectExtent l="19050" t="0" r="0" b="0"/>
            <wp:docPr id="868" name="Picture 18" descr="expressview_livemode_switch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livemode_switch_on.png"/>
                    <pic:cNvPicPr/>
                  </pic:nvPicPr>
                  <pic:blipFill>
                    <a:blip r:embed="rId40" cstate="print"/>
                    <a:stretch>
                      <a:fillRect/>
                    </a:stretch>
                  </pic:blipFill>
                  <pic:spPr>
                    <a:xfrm>
                      <a:off x="0" y="0"/>
                      <a:ext cx="800212" cy="428685"/>
                    </a:xfrm>
                    <a:prstGeom prst="rect">
                      <a:avLst/>
                    </a:prstGeom>
                  </pic:spPr>
                </pic:pic>
              </a:graphicData>
            </a:graphic>
          </wp:inline>
        </w:drawing>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2934110" cy="2734057"/>
            <wp:effectExtent l="19050" t="0" r="0" b="0"/>
            <wp:docPr id="869" name="Picture 22" descr="expressview_two_column_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two_column_live.png"/>
                    <pic:cNvPicPr/>
                  </pic:nvPicPr>
                  <pic:blipFill>
                    <a:blip r:embed="rId41" cstate="print"/>
                    <a:stretch>
                      <a:fillRect/>
                    </a:stretch>
                  </pic:blipFill>
                  <pic:spPr>
                    <a:xfrm>
                      <a:off x="0" y="0"/>
                      <a:ext cx="2934110" cy="2734057"/>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In Live Mode, you can see your data, but you can no longer edit the ExpressView.</w:t>
      </w:r>
    </w:p>
    <w:p w:rsidR="001143A8" w:rsidRPr="001143A8" w:rsidRDefault="006C253A" w:rsidP="001143A8">
      <w:pPr>
        <w:keepNext/>
        <w:widowControl/>
        <w:spacing w:after="190"/>
        <w:rPr>
          <w:rFonts w:ascii="Open Sans" w:eastAsia="Times New Roman" w:hAnsi="Open Sans" w:cs="Times New Roman"/>
          <w:color w:val="607886"/>
          <w:sz w:val="22"/>
          <w:szCs w:val="22"/>
        </w:rPr>
      </w:pPr>
      <w:r>
        <w:rPr>
          <w:rFonts w:ascii="Open Sans" w:eastAsia="Times New Roman" w:hAnsi="Open Sans" w:cs="Times New Roman"/>
          <w:color w:val="607886"/>
          <w:sz w:val="22"/>
          <w:szCs w:val="22"/>
        </w:rPr>
        <w:t>S</w:t>
      </w:r>
      <w:r w:rsidR="001143A8" w:rsidRPr="001143A8">
        <w:rPr>
          <w:rFonts w:ascii="Open Sans" w:eastAsia="Times New Roman" w:hAnsi="Open Sans" w:cs="Times New Roman"/>
          <w:color w:val="607886"/>
          <w:sz w:val="22"/>
          <w:szCs w:val="22"/>
        </w:rPr>
        <w:t xml:space="preserve">witch it back to Design Mode </w:t>
      </w:r>
      <w:r>
        <w:rPr>
          <w:rFonts w:ascii="Open Sans" w:eastAsia="Times New Roman" w:hAnsi="Open Sans" w:cs="Times New Roman"/>
          <w:color w:val="607886"/>
          <w:sz w:val="22"/>
          <w:szCs w:val="22"/>
        </w:rPr>
        <w:t>to</w:t>
      </w:r>
      <w:r w:rsidR="001143A8" w:rsidRPr="001143A8">
        <w:rPr>
          <w:rFonts w:ascii="Open Sans" w:eastAsia="Times New Roman" w:hAnsi="Open Sans" w:cs="Times New Roman"/>
          <w:color w:val="607886"/>
          <w:sz w:val="22"/>
          <w:szCs w:val="22"/>
        </w:rPr>
        <w:t xml:space="preserve"> see what customizations </w:t>
      </w:r>
      <w:r>
        <w:rPr>
          <w:rFonts w:ascii="Open Sans" w:eastAsia="Times New Roman" w:hAnsi="Open Sans" w:cs="Times New Roman"/>
          <w:color w:val="607886"/>
          <w:sz w:val="22"/>
          <w:szCs w:val="22"/>
        </w:rPr>
        <w:t>you</w:t>
      </w:r>
      <w:r w:rsidR="001143A8" w:rsidRPr="001143A8">
        <w:rPr>
          <w:rFonts w:ascii="Open Sans" w:eastAsia="Times New Roman" w:hAnsi="Open Sans" w:cs="Times New Roman"/>
          <w:color w:val="607886"/>
          <w:sz w:val="22"/>
          <w:szCs w:val="22"/>
        </w:rPr>
        <w:t xml:space="preserve"> can make.</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800212" cy="428685"/>
            <wp:effectExtent l="19050" t="0" r="0" b="0"/>
            <wp:docPr id="870" name="Picture 20" descr="expressview_livemode_switch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livemode_switch_off.png"/>
                    <pic:cNvPicPr/>
                  </pic:nvPicPr>
                  <pic:blipFill>
                    <a:blip r:embed="rId42" cstate="print"/>
                    <a:stretch>
                      <a:fillRect/>
                    </a:stretch>
                  </pic:blipFill>
                  <pic:spPr>
                    <a:xfrm>
                      <a:off x="0" y="0"/>
                      <a:ext cx="800212" cy="428685"/>
                    </a:xfrm>
                    <a:prstGeom prst="rect">
                      <a:avLst/>
                    </a:prstGeom>
                  </pic:spPr>
                </pic:pic>
              </a:graphicData>
            </a:graphic>
          </wp:inline>
        </w:drawing>
      </w:r>
    </w:p>
    <w:p w:rsidR="001143A8" w:rsidRPr="001143A8" w:rsidRDefault="001143A8" w:rsidP="001143A8">
      <w:pPr>
        <w:pStyle w:val="Heading4"/>
      </w:pPr>
      <w:r w:rsidRPr="001143A8">
        <w:t>Parts of a Column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Each data column comprises a </w:t>
      </w:r>
      <w:hyperlink w:anchor="_Header" w:history="1">
        <w:r w:rsidRPr="002F6430">
          <w:rPr>
            <w:rStyle w:val="Hyperlink"/>
            <w:rFonts w:eastAsia="Times New Roman"/>
            <w:sz w:val="22"/>
            <w:szCs w:val="22"/>
          </w:rPr>
          <w:t>header</w:t>
        </w:r>
      </w:hyperlink>
      <w:r w:rsidRPr="001143A8">
        <w:rPr>
          <w:rFonts w:ascii="Open Sans" w:eastAsia="Times New Roman" w:hAnsi="Open Sans" w:cs="Times New Roman"/>
          <w:color w:val="607886"/>
          <w:sz w:val="22"/>
          <w:szCs w:val="22"/>
        </w:rPr>
        <w:t xml:space="preserve">, </w:t>
      </w:r>
      <w:hyperlink w:anchor="_Data_2" w:history="1">
        <w:r w:rsidRPr="002F6430">
          <w:rPr>
            <w:rStyle w:val="Hyperlink"/>
            <w:rFonts w:eastAsia="Times New Roman"/>
            <w:sz w:val="22"/>
            <w:szCs w:val="22"/>
          </w:rPr>
          <w:t>data</w:t>
        </w:r>
      </w:hyperlink>
      <w:r w:rsidRPr="001143A8">
        <w:rPr>
          <w:rFonts w:ascii="Open Sans" w:eastAsia="Times New Roman" w:hAnsi="Open Sans" w:cs="Times New Roman"/>
          <w:color w:val="607886"/>
          <w:sz w:val="22"/>
          <w:szCs w:val="22"/>
        </w:rPr>
        <w:t xml:space="preserve">, and </w:t>
      </w:r>
      <w:hyperlink w:anchor="_Total" w:history="1">
        <w:r w:rsidRPr="002F6430">
          <w:rPr>
            <w:rStyle w:val="Hyperlink"/>
            <w:rFonts w:eastAsia="Times New Roman"/>
            <w:sz w:val="22"/>
            <w:szCs w:val="22"/>
          </w:rPr>
          <w:t>total</w:t>
        </w:r>
      </w:hyperlink>
      <w:r w:rsidRPr="001143A8">
        <w:rPr>
          <w:rFonts w:ascii="Open Sans" w:eastAsia="Times New Roman" w:hAnsi="Open Sans" w:cs="Times New Roman"/>
          <w:color w:val="607886"/>
          <w:sz w:val="22"/>
          <w:szCs w:val="22"/>
        </w:rPr>
        <w:t>.</w:t>
      </w:r>
    </w:p>
    <w:p w:rsidR="001143A8" w:rsidRPr="001143A8" w:rsidRDefault="001143A8" w:rsidP="001143A8">
      <w:pPr>
        <w:pStyle w:val="Heading5"/>
      </w:pPr>
      <w:bookmarkStart w:id="36" w:name="_Header"/>
      <w:bookmarkEnd w:id="36"/>
      <w:r w:rsidRPr="001143A8">
        <w:t>Header</w:t>
      </w:r>
    </w:p>
    <w:p w:rsidR="001143A8" w:rsidRPr="001143A8" w:rsidRDefault="001143A8" w:rsidP="001143A8">
      <w:pPr>
        <w:widowControl/>
        <w:shd w:val="clear" w:color="auto" w:fill="E9E9E9"/>
        <w:spacing w:after="190"/>
        <w:jc w:val="center"/>
        <w:rPr>
          <w:rFonts w:ascii="Open Sans" w:eastAsia="Times New Roman" w:hAnsi="Open Sans" w:cs="Times New Roman"/>
          <w:b/>
          <w:color w:val="607886"/>
          <w:sz w:val="22"/>
          <w:szCs w:val="22"/>
        </w:rPr>
      </w:pPr>
      <w:r w:rsidRPr="001143A8">
        <w:rPr>
          <w:rFonts w:ascii="Open Sans" w:eastAsia="Times New Roman" w:hAnsi="Open Sans" w:cs="Times New Roman"/>
          <w:b/>
          <w:noProof/>
          <w:color w:val="607886"/>
          <w:sz w:val="22"/>
          <w:szCs w:val="22"/>
        </w:rPr>
        <w:drawing>
          <wp:inline distT="0" distB="0" distL="0" distR="0">
            <wp:extent cx="1467055" cy="247685"/>
            <wp:effectExtent l="19050" t="0" r="0" b="0"/>
            <wp:docPr id="871" name="Picture 23" descr="expressview_column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column_header.png"/>
                    <pic:cNvPicPr/>
                  </pic:nvPicPr>
                  <pic:blipFill>
                    <a:blip r:embed="rId43" cstate="print"/>
                    <a:stretch>
                      <a:fillRect/>
                    </a:stretch>
                  </pic:blipFill>
                  <pic:spPr>
                    <a:xfrm>
                      <a:off x="0" y="0"/>
                      <a:ext cx="1467055" cy="247685"/>
                    </a:xfrm>
                    <a:prstGeom prst="rect">
                      <a:avLst/>
                    </a:prstGeom>
                  </pic:spPr>
                </pic:pic>
              </a:graphicData>
            </a:graphic>
          </wp:inline>
        </w:drawing>
      </w:r>
    </w:p>
    <w:p w:rsidR="001143A8" w:rsidRPr="001143A8" w:rsidRDefault="001143A8" w:rsidP="001143A8">
      <w:pPr>
        <w:widowControl/>
        <w:tabs>
          <w:tab w:val="left" w:pos="6420"/>
        </w:tabs>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On the left side of the header is the header icon / Radial Menu button.</w:t>
      </w:r>
    </w:p>
    <w:p w:rsidR="001143A8" w:rsidRPr="001143A8" w:rsidRDefault="001143A8" w:rsidP="00BD52E2">
      <w:pPr>
        <w:widowControl/>
        <w:numPr>
          <w:ilvl w:val="0"/>
          <w:numId w:val="149"/>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This icon will be a different color depending on the level of grouping.</w:t>
      </w:r>
    </w:p>
    <w:p w:rsidR="001143A8" w:rsidRPr="0057599B" w:rsidRDefault="001143A8" w:rsidP="00BD52E2">
      <w:pPr>
        <w:widowControl/>
        <w:numPr>
          <w:ilvl w:val="0"/>
          <w:numId w:val="149"/>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Click to open the </w:t>
      </w:r>
      <w:hyperlink w:anchor="_Radial_Menu" w:history="1">
        <w:r w:rsidRPr="001143A8">
          <w:rPr>
            <w:rFonts w:ascii="Open Sans" w:eastAsia="Times New Roman" w:hAnsi="Open Sans" w:cs="Times New Roman"/>
            <w:b/>
            <w:color w:val="FF4C00"/>
            <w:sz w:val="22"/>
            <w:szCs w:val="22"/>
          </w:rPr>
          <w:t>Radial Menu...</w:t>
        </w:r>
      </w:hyperlink>
    </w:p>
    <w:p w:rsidR="0057599B" w:rsidRPr="0057599B" w:rsidRDefault="0057599B" w:rsidP="00BD52E2">
      <w:pPr>
        <w:widowControl/>
        <w:numPr>
          <w:ilvl w:val="0"/>
          <w:numId w:val="149"/>
        </w:numPr>
        <w:spacing w:after="190"/>
        <w:contextualSpacing/>
        <w:rPr>
          <w:rFonts w:ascii="Open Sans" w:eastAsia="Times New Roman" w:hAnsi="Open Sans" w:cs="Times New Roman"/>
          <w:color w:val="607886"/>
          <w:sz w:val="22"/>
          <w:szCs w:val="22"/>
        </w:rPr>
      </w:pP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In the middle is the name of the data field.</w:t>
      </w:r>
    </w:p>
    <w:p w:rsidR="001143A8" w:rsidRPr="001143A8" w:rsidRDefault="00B26F55" w:rsidP="00BD52E2">
      <w:pPr>
        <w:widowControl/>
        <w:numPr>
          <w:ilvl w:val="0"/>
          <w:numId w:val="151"/>
        </w:numPr>
        <w:spacing w:after="190"/>
        <w:contextualSpacing/>
        <w:rPr>
          <w:rFonts w:ascii="Open Sans" w:eastAsia="Times New Roman" w:hAnsi="Open Sans" w:cs="Times New Roman"/>
          <w:color w:val="607886"/>
          <w:sz w:val="22"/>
          <w:szCs w:val="22"/>
        </w:rPr>
      </w:pPr>
      <w:r>
        <w:rPr>
          <w:rFonts w:ascii="Open Sans" w:eastAsia="Times New Roman" w:hAnsi="Open Sans" w:cs="Times New Roman"/>
          <w:b/>
          <w:color w:val="607886"/>
          <w:sz w:val="22"/>
          <w:szCs w:val="22"/>
        </w:rPr>
        <w:t>Click-and-drag</w:t>
      </w:r>
      <w:r w:rsidR="001143A8" w:rsidRPr="001143A8">
        <w:rPr>
          <w:rFonts w:ascii="Open Sans" w:eastAsia="Times New Roman" w:hAnsi="Open Sans" w:cs="Times New Roman"/>
          <w:color w:val="607886"/>
          <w:sz w:val="22"/>
          <w:szCs w:val="22"/>
        </w:rPr>
        <w:t xml:space="preserve"> left or right to change the position of the column.</w:t>
      </w:r>
    </w:p>
    <w:p w:rsidR="001143A8" w:rsidRDefault="001143A8" w:rsidP="00BD52E2">
      <w:pPr>
        <w:widowControl/>
        <w:numPr>
          <w:ilvl w:val="0"/>
          <w:numId w:val="151"/>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In </w:t>
      </w:r>
      <w:r w:rsidRPr="001143A8">
        <w:rPr>
          <w:rFonts w:ascii="Open Sans" w:eastAsia="Times New Roman" w:hAnsi="Open Sans" w:cs="Times New Roman"/>
          <w:b/>
          <w:color w:val="607886"/>
          <w:sz w:val="22"/>
          <w:szCs w:val="22"/>
        </w:rPr>
        <w:t>Live Mode</w:t>
      </w:r>
      <w:r w:rsidRPr="001143A8">
        <w:rPr>
          <w:rFonts w:ascii="Open Sans" w:eastAsia="Times New Roman" w:hAnsi="Open Sans" w:cs="Times New Roman"/>
          <w:color w:val="607886"/>
          <w:sz w:val="22"/>
          <w:szCs w:val="22"/>
        </w:rPr>
        <w:t>, pressing a group header collapses the group.</w:t>
      </w:r>
    </w:p>
    <w:p w:rsidR="0057599B" w:rsidRDefault="0057599B" w:rsidP="00BD52E2">
      <w:pPr>
        <w:widowControl/>
        <w:numPr>
          <w:ilvl w:val="0"/>
          <w:numId w:val="151"/>
        </w:numPr>
        <w:spacing w:after="190"/>
        <w:contextualSpacing/>
        <w:rPr>
          <w:rFonts w:ascii="Open Sans" w:eastAsia="Times New Roman" w:hAnsi="Open Sans" w:cs="Times New Roman"/>
          <w:color w:val="607886"/>
          <w:sz w:val="22"/>
          <w:szCs w:val="22"/>
        </w:rPr>
      </w:pP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On the right side is the </w:t>
      </w:r>
      <w:hyperlink w:anchor="sorts" w:history="1">
        <w:r w:rsidRPr="001143A8">
          <w:rPr>
            <w:rFonts w:ascii="Open Sans" w:eastAsia="Times New Roman" w:hAnsi="Open Sans" w:cs="Times New Roman"/>
            <w:b/>
            <w:color w:val="FF4C00"/>
            <w:sz w:val="22"/>
            <w:szCs w:val="22"/>
          </w:rPr>
          <w:t xml:space="preserve">Sort </w:t>
        </w:r>
      </w:hyperlink>
      <w:r w:rsidRPr="001143A8">
        <w:rPr>
          <w:rFonts w:ascii="Open Sans" w:eastAsia="Times New Roman" w:hAnsi="Open Sans" w:cs="Times New Roman"/>
          <w:color w:val="607886"/>
          <w:sz w:val="22"/>
          <w:szCs w:val="22"/>
        </w:rPr>
        <w:t>indicator.</w:t>
      </w:r>
    </w:p>
    <w:p w:rsidR="001143A8" w:rsidRPr="001143A8" w:rsidRDefault="001143A8" w:rsidP="00BD52E2">
      <w:pPr>
        <w:widowControl/>
        <w:numPr>
          <w:ilvl w:val="0"/>
          <w:numId w:val="150"/>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arrow indicates the direction of the sort: </w:t>
      </w:r>
      <w:r w:rsidRPr="001143A8">
        <w:rPr>
          <w:rFonts w:ascii="Open Sans" w:eastAsia="Times New Roman" w:hAnsi="Open Sans" w:cs="Times New Roman"/>
          <w:noProof/>
          <w:color w:val="607886"/>
          <w:sz w:val="22"/>
          <w:szCs w:val="22"/>
        </w:rPr>
        <w:drawing>
          <wp:inline distT="0" distB="0" distL="0" distR="0">
            <wp:extent cx="125403" cy="91440"/>
            <wp:effectExtent l="19050" t="0" r="7947" b="0"/>
            <wp:docPr id="872" name="Picture 26" descr="SortAscend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Ascending.tiff"/>
                    <pic:cNvPicPr/>
                  </pic:nvPicPr>
                  <pic:blipFill>
                    <a:blip r:embed="rId44" cstate="print"/>
                    <a:stretch>
                      <a:fillRect/>
                    </a:stretch>
                  </pic:blipFill>
                  <pic:spPr>
                    <a:xfrm>
                      <a:off x="0" y="0"/>
                      <a:ext cx="125403" cy="91440"/>
                    </a:xfrm>
                    <a:prstGeom prst="rect">
                      <a:avLst/>
                    </a:prstGeom>
                  </pic:spPr>
                </pic:pic>
              </a:graphicData>
            </a:graphic>
          </wp:inline>
        </w:drawing>
      </w:r>
      <w:r w:rsidRPr="001143A8">
        <w:rPr>
          <w:rFonts w:ascii="Open Sans" w:eastAsia="Times New Roman" w:hAnsi="Open Sans" w:cs="Times New Roman"/>
          <w:color w:val="607886"/>
          <w:sz w:val="22"/>
          <w:szCs w:val="22"/>
        </w:rPr>
        <w:t xml:space="preserve">Ascending or </w:t>
      </w:r>
      <w:r w:rsidRPr="001143A8">
        <w:rPr>
          <w:rFonts w:ascii="Open Sans" w:eastAsia="Times New Roman" w:hAnsi="Open Sans" w:cs="Times New Roman"/>
          <w:noProof/>
          <w:color w:val="607886"/>
          <w:sz w:val="22"/>
          <w:szCs w:val="22"/>
        </w:rPr>
        <w:drawing>
          <wp:inline distT="0" distB="0" distL="0" distR="0">
            <wp:extent cx="125403" cy="91440"/>
            <wp:effectExtent l="19050" t="0" r="7947" b="0"/>
            <wp:docPr id="874" name="Picture 27" descr="SortDescend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Descending.tiff"/>
                    <pic:cNvPicPr/>
                  </pic:nvPicPr>
                  <pic:blipFill>
                    <a:blip r:embed="rId45" cstate="print"/>
                    <a:stretch>
                      <a:fillRect/>
                    </a:stretch>
                  </pic:blipFill>
                  <pic:spPr>
                    <a:xfrm>
                      <a:off x="0" y="0"/>
                      <a:ext cx="125403" cy="91440"/>
                    </a:xfrm>
                    <a:prstGeom prst="rect">
                      <a:avLst/>
                    </a:prstGeom>
                  </pic:spPr>
                </pic:pic>
              </a:graphicData>
            </a:graphic>
          </wp:inline>
        </w:drawing>
      </w:r>
      <w:r w:rsidRPr="001143A8">
        <w:rPr>
          <w:rFonts w:ascii="Open Sans" w:eastAsia="Times New Roman" w:hAnsi="Open Sans" w:cs="Times New Roman"/>
          <w:color w:val="607886"/>
          <w:sz w:val="22"/>
          <w:szCs w:val="22"/>
        </w:rPr>
        <w:t>Descending. Click to change the sort direction.</w:t>
      </w:r>
    </w:p>
    <w:p w:rsidR="001143A8" w:rsidRPr="001143A8" w:rsidRDefault="001143A8" w:rsidP="00BD52E2">
      <w:pPr>
        <w:widowControl/>
        <w:numPr>
          <w:ilvl w:val="0"/>
          <w:numId w:val="150"/>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The number indicates the sort priority. A lower number means that a column is sorted before the columns with higher numbers.</w:t>
      </w:r>
    </w:p>
    <w:p w:rsidR="001143A8" w:rsidRPr="001143A8" w:rsidRDefault="001143A8" w:rsidP="001143A8">
      <w:pPr>
        <w:pStyle w:val="Heading5"/>
      </w:pPr>
      <w:bookmarkStart w:id="37" w:name="_Data_2"/>
      <w:bookmarkEnd w:id="37"/>
      <w:r w:rsidRPr="001143A8">
        <w:lastRenderedPageBreak/>
        <w:t>Data</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476581" cy="743054"/>
            <wp:effectExtent l="19050" t="0" r="9319" b="0"/>
            <wp:docPr id="877" name="Picture 36" descr="expressview_column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column_data.png"/>
                    <pic:cNvPicPr/>
                  </pic:nvPicPr>
                  <pic:blipFill>
                    <a:blip r:embed="rId46" cstate="print"/>
                    <a:stretch>
                      <a:fillRect/>
                    </a:stretch>
                  </pic:blipFill>
                  <pic:spPr>
                    <a:xfrm>
                      <a:off x="0" y="0"/>
                      <a:ext cx="1476581" cy="743054"/>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Placeholder data is numbered to indicate the sort direction.</w:t>
      </w:r>
    </w:p>
    <w:p w:rsidR="001143A8" w:rsidRPr="001143A8" w:rsidRDefault="001143A8" w:rsidP="001143A8">
      <w:pPr>
        <w:pStyle w:val="Heading5"/>
      </w:pPr>
      <w:bookmarkStart w:id="38" w:name="_Total"/>
      <w:bookmarkEnd w:id="38"/>
      <w:r w:rsidRPr="001143A8">
        <w:t>Total</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714739" cy="247685"/>
            <wp:effectExtent l="19050" t="0" r="0" b="0"/>
            <wp:docPr id="878" name="Picture 52" descr="expressview_column_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column_count.png"/>
                    <pic:cNvPicPr/>
                  </pic:nvPicPr>
                  <pic:blipFill>
                    <a:blip r:embed="rId47" cstate="print"/>
                    <a:stretch>
                      <a:fillRect/>
                    </a:stretch>
                  </pic:blipFill>
                  <pic:spPr>
                    <a:xfrm>
                      <a:off x="0" y="0"/>
                      <a:ext cx="1714739" cy="247685"/>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At the bottom of each column is an aggregate total row. Click here and select from the dropdown to indicate how to aggregate the column data. You can select either </w:t>
      </w:r>
      <w:r w:rsidRPr="001143A8">
        <w:rPr>
          <w:rFonts w:ascii="Open Sans" w:eastAsia="Times New Roman" w:hAnsi="Open Sans" w:cs="Times New Roman"/>
          <w:i/>
          <w:color w:val="607886"/>
          <w:sz w:val="22"/>
          <w:szCs w:val="22"/>
        </w:rPr>
        <w:t>Count</w:t>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607886"/>
          <w:sz w:val="22"/>
          <w:szCs w:val="22"/>
        </w:rPr>
        <w:t>Sum</w:t>
      </w:r>
      <w:r w:rsidRPr="001143A8">
        <w:rPr>
          <w:rFonts w:ascii="Open Sans" w:eastAsia="Times New Roman" w:hAnsi="Open Sans" w:cs="Times New Roman"/>
          <w:color w:val="607886"/>
          <w:sz w:val="22"/>
          <w:szCs w:val="22"/>
        </w:rPr>
        <w:t>, Minimum Value (</w:t>
      </w:r>
      <w:r w:rsidRPr="001143A8">
        <w:rPr>
          <w:rFonts w:ascii="Open Sans" w:eastAsia="Times New Roman" w:hAnsi="Open Sans" w:cs="Times New Roman"/>
          <w:i/>
          <w:color w:val="607886"/>
          <w:sz w:val="22"/>
          <w:szCs w:val="22"/>
        </w:rPr>
        <w:t>Min</w:t>
      </w:r>
      <w:r w:rsidRPr="001143A8">
        <w:rPr>
          <w:rFonts w:ascii="Open Sans" w:eastAsia="Times New Roman" w:hAnsi="Open Sans" w:cs="Times New Roman"/>
          <w:color w:val="607886"/>
          <w:sz w:val="22"/>
          <w:szCs w:val="22"/>
        </w:rPr>
        <w:t>), Maximum Value (</w:t>
      </w:r>
      <w:r w:rsidRPr="001143A8">
        <w:rPr>
          <w:rFonts w:ascii="Open Sans" w:eastAsia="Times New Roman" w:hAnsi="Open Sans" w:cs="Times New Roman"/>
          <w:i/>
          <w:color w:val="607886"/>
          <w:sz w:val="22"/>
          <w:szCs w:val="22"/>
        </w:rPr>
        <w:t>Max</w:t>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607886"/>
          <w:sz w:val="22"/>
          <w:szCs w:val="22"/>
        </w:rPr>
        <w:t>Distinct Count</w:t>
      </w:r>
      <w:r w:rsidRPr="001143A8">
        <w:rPr>
          <w:rFonts w:ascii="Open Sans" w:eastAsia="Times New Roman" w:hAnsi="Open Sans" w:cs="Times New Roman"/>
          <w:color w:val="607886"/>
          <w:sz w:val="22"/>
          <w:szCs w:val="22"/>
        </w:rPr>
        <w:t>, or Average (</w:t>
      </w:r>
      <w:r w:rsidRPr="001143A8">
        <w:rPr>
          <w:rFonts w:ascii="Open Sans" w:eastAsia="Times New Roman" w:hAnsi="Open Sans" w:cs="Times New Roman"/>
          <w:i/>
          <w:color w:val="607886"/>
          <w:sz w:val="22"/>
          <w:szCs w:val="22"/>
        </w:rPr>
        <w:t>Avg</w:t>
      </w:r>
      <w:r w:rsidRPr="001143A8">
        <w:rPr>
          <w:rFonts w:ascii="Open Sans" w:eastAsia="Times New Roman" w:hAnsi="Open Sans" w:cs="Times New Roman"/>
          <w:color w:val="607886"/>
          <w:sz w:val="22"/>
          <w:szCs w:val="22"/>
        </w:rPr>
        <w:t>) for each group.</w:t>
      </w:r>
    </w:p>
    <w:p w:rsidR="001143A8" w:rsidRPr="001143A8" w:rsidRDefault="001143A8" w:rsidP="001143A8">
      <w:pPr>
        <w:pStyle w:val="Heading4"/>
      </w:pPr>
      <w:bookmarkStart w:id="39" w:name="_Radial_Menu"/>
      <w:bookmarkEnd w:id="39"/>
      <w:r w:rsidRPr="001143A8">
        <w:t>Radial Menu</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828800" cy="1828800"/>
            <wp:effectExtent l="0" t="0" r="0" b="0"/>
            <wp:docPr id="879" name="Picture 2" descr="expressview_radial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radialmenu.png"/>
                    <pic:cNvPicPr/>
                  </pic:nvPicPr>
                  <pic:blipFill>
                    <a:blip r:embed="rId48" cstate="print"/>
                    <a:stretch>
                      <a:fillRect/>
                    </a:stretch>
                  </pic:blipFill>
                  <pic:spPr>
                    <a:xfrm>
                      <a:off x="0" y="0"/>
                      <a:ext cx="1828800" cy="1828800"/>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The Radial Menu is a shortcut for editing columns that puts a suite of context-sensitive tools at an easy-to-reach place.</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Using the radial menu, you can:</w:t>
      </w:r>
    </w:p>
    <w:p w:rsidR="001143A8" w:rsidRP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Group and ungroup columns,</w:t>
      </w:r>
    </w:p>
    <w:p w:rsidR="001143A8" w:rsidRP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Change column grouping,</w:t>
      </w:r>
    </w:p>
    <w:p w:rsidR="001143A8" w:rsidRP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Sort by a column,</w:t>
      </w:r>
    </w:p>
    <w:p w:rsidR="001143A8" w:rsidRP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Change sort ordering,</w:t>
      </w:r>
    </w:p>
    <w:p w:rsidR="001143A8" w:rsidRP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Filter by a column,</w:t>
      </w:r>
    </w:p>
    <w:p w:rsidR="001143A8" w:rsidRDefault="001143A8" w:rsidP="00BD52E2">
      <w:pPr>
        <w:widowControl/>
        <w:numPr>
          <w:ilvl w:val="0"/>
          <w:numId w:val="152"/>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and remove columns,</w:t>
      </w:r>
    </w:p>
    <w:p w:rsidR="002F6430" w:rsidRPr="001143A8" w:rsidRDefault="002F6430" w:rsidP="00BD52E2">
      <w:pPr>
        <w:widowControl/>
        <w:numPr>
          <w:ilvl w:val="0"/>
          <w:numId w:val="152"/>
        </w:numPr>
        <w:spacing w:after="190"/>
        <w:contextualSpacing/>
        <w:rPr>
          <w:rFonts w:ascii="Open Sans" w:eastAsia="Times New Roman" w:hAnsi="Open Sans" w:cs="Times New Roman"/>
          <w:color w:val="607886"/>
          <w:sz w:val="22"/>
          <w:szCs w:val="22"/>
        </w:rPr>
      </w:pP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...all with only a single mouse click! Here's how it works.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To get started, choose a column, and </w:t>
      </w:r>
      <w:r w:rsidRPr="001143A8">
        <w:rPr>
          <w:rFonts w:ascii="Open Sans" w:eastAsia="Times New Roman" w:hAnsi="Open Sans" w:cs="Times New Roman"/>
          <w:b/>
          <w:color w:val="607886"/>
          <w:sz w:val="22"/>
          <w:szCs w:val="22"/>
        </w:rPr>
        <w:t>click</w:t>
      </w:r>
      <w:r w:rsidRPr="001143A8">
        <w:rPr>
          <w:rFonts w:ascii="Open Sans" w:eastAsia="Times New Roman" w:hAnsi="Open Sans" w:cs="Times New Roman"/>
          <w:color w:val="607886"/>
          <w:sz w:val="22"/>
          <w:szCs w:val="22"/>
        </w:rPr>
        <w:t xml:space="preserve">, or </w:t>
      </w:r>
      <w:r w:rsidRPr="001143A8">
        <w:rPr>
          <w:rFonts w:ascii="Open Sans" w:eastAsia="Times New Roman" w:hAnsi="Open Sans" w:cs="Times New Roman"/>
          <w:b/>
          <w:color w:val="607886"/>
          <w:sz w:val="22"/>
          <w:szCs w:val="22"/>
        </w:rPr>
        <w:t>click-and-hold</w:t>
      </w:r>
      <w:r w:rsidRPr="001143A8">
        <w:rPr>
          <w:rFonts w:ascii="Open Sans" w:eastAsia="Times New Roman" w:hAnsi="Open Sans" w:cs="Times New Roman"/>
          <w:color w:val="607886"/>
          <w:sz w:val="22"/>
          <w:szCs w:val="22"/>
        </w:rPr>
        <w:t xml:space="preserve"> on the header button:</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1467443" cy="304923"/>
            <wp:effectExtent l="19050" t="0" r="0" b="0"/>
            <wp:docPr id="880" name="Picture 16" descr="expressview_column_header_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column_header_click.png"/>
                    <pic:cNvPicPr/>
                  </pic:nvPicPr>
                  <pic:blipFill>
                    <a:blip r:embed="rId49" cstate="print"/>
                    <a:stretch>
                      <a:fillRect/>
                    </a:stretch>
                  </pic:blipFill>
                  <pic:spPr>
                    <a:xfrm>
                      <a:off x="0" y="0"/>
                      <a:ext cx="1467443" cy="304923"/>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A radial menu for that column will open up right at your mouse cursor.</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829055" cy="876422"/>
            <wp:effectExtent l="19050" t="0" r="0" b="0"/>
            <wp:docPr id="881" name="Picture 17" descr="expressview_column_ra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column_radial.png"/>
                    <pic:cNvPicPr/>
                  </pic:nvPicPr>
                  <pic:blipFill>
                    <a:blip r:embed="rId50" cstate="print"/>
                    <a:stretch>
                      <a:fillRect/>
                    </a:stretch>
                  </pic:blipFill>
                  <pic:spPr>
                    <a:xfrm>
                      <a:off x="0" y="0"/>
                      <a:ext cx="1829055" cy="876422"/>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Each of the four "slices" of the menu represents a different action you can perform on your column. Choose an action by moving your mouse over the slice and clicking, or with the menu closed, click and swipe over the desired option.</w:t>
      </w:r>
    </w:p>
    <w:p w:rsidR="001143A8" w:rsidRPr="001143A8" w:rsidRDefault="001143A8" w:rsidP="001143A8">
      <w:pPr>
        <w:pStyle w:val="Heading5"/>
      </w:pPr>
      <w:r w:rsidRPr="001143A8">
        <w:t>Options</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3067050" cy="1828800"/>
            <wp:effectExtent l="19050" t="0" r="0" b="0"/>
            <wp:docPr id="882" name="Picture 31" descr="Expanded 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 labeled.png"/>
                    <pic:cNvPicPr/>
                  </pic:nvPicPr>
                  <pic:blipFill>
                    <a:blip r:embed="rId51" cstate="print"/>
                    <a:stretch>
                      <a:fillRect/>
                    </a:stretch>
                  </pic:blipFill>
                  <pic:spPr>
                    <a:xfrm>
                      <a:off x="0" y="0"/>
                      <a:ext cx="3067050" cy="1828800"/>
                    </a:xfrm>
                    <a:prstGeom prst="rect">
                      <a:avLst/>
                    </a:prstGeom>
                  </pic:spPr>
                </pic:pic>
              </a:graphicData>
            </a:graphic>
          </wp:inline>
        </w:drawing>
      </w:r>
    </w:p>
    <w:p w:rsidR="001143A8" w:rsidRPr="001143A8" w:rsidRDefault="009F6044" w:rsidP="001143A8">
      <w:pPr>
        <w:widowControl/>
        <w:spacing w:after="190"/>
        <w:ind w:left="720"/>
        <w:rPr>
          <w:rFonts w:ascii="Open Sans" w:eastAsia="Times New Roman" w:hAnsi="Open Sans" w:cs="Times New Roman"/>
          <w:color w:val="607886"/>
          <w:sz w:val="22"/>
          <w:szCs w:val="22"/>
        </w:rPr>
      </w:pPr>
      <w:hyperlink w:anchor="_Grouping" w:history="1">
        <w:r w:rsidR="001143A8" w:rsidRPr="001143A8">
          <w:rPr>
            <w:rFonts w:ascii="Open Sans" w:eastAsia="Times New Roman" w:hAnsi="Open Sans" w:cs="Times New Roman"/>
            <w:b/>
            <w:color w:val="FF4C00"/>
            <w:sz w:val="22"/>
            <w:szCs w:val="22"/>
          </w:rPr>
          <w:t xml:space="preserve">Group </w:t>
        </w:r>
      </w:hyperlink>
      <w:r w:rsidR="001143A8" w:rsidRPr="001143A8">
        <w:rPr>
          <w:rFonts w:ascii="Open Sans" w:eastAsia="Times New Roman" w:hAnsi="Open Sans" w:cs="Times New Roman"/>
          <w:color w:val="607886"/>
          <w:sz w:val="22"/>
          <w:szCs w:val="22"/>
        </w:rPr>
        <w:t>by this column.</w:t>
      </w:r>
    </w:p>
    <w:p w:rsidR="001143A8" w:rsidRPr="001143A8" w:rsidRDefault="009F6044" w:rsidP="001143A8">
      <w:pPr>
        <w:widowControl/>
        <w:spacing w:after="190"/>
        <w:ind w:left="720"/>
        <w:rPr>
          <w:rFonts w:ascii="Open Sans" w:eastAsia="Times New Roman" w:hAnsi="Open Sans" w:cs="Times New Roman"/>
          <w:color w:val="607886"/>
          <w:sz w:val="22"/>
          <w:szCs w:val="22"/>
        </w:rPr>
      </w:pPr>
      <w:hyperlink w:anchor="filters" w:history="1">
        <w:r w:rsidR="001143A8" w:rsidRPr="001143A8">
          <w:rPr>
            <w:rFonts w:ascii="Open Sans" w:eastAsia="Times New Roman" w:hAnsi="Open Sans" w:cs="Times New Roman"/>
            <w:b/>
            <w:color w:val="FF4C00"/>
            <w:sz w:val="22"/>
            <w:szCs w:val="22"/>
          </w:rPr>
          <w:t xml:space="preserve">Filter </w:t>
        </w:r>
      </w:hyperlink>
      <w:r w:rsidR="001143A8" w:rsidRPr="001143A8">
        <w:rPr>
          <w:rFonts w:ascii="Open Sans" w:eastAsia="Times New Roman" w:hAnsi="Open Sans" w:cs="Times New Roman"/>
          <w:color w:val="607886"/>
          <w:sz w:val="22"/>
          <w:szCs w:val="22"/>
        </w:rPr>
        <w:t>by this column. Adds the data field to the Filters menu so you can add conditions.</w:t>
      </w:r>
    </w:p>
    <w:p w:rsidR="001143A8" w:rsidRPr="001143A8" w:rsidRDefault="009F6044" w:rsidP="001143A8">
      <w:pPr>
        <w:widowControl/>
        <w:spacing w:after="190"/>
        <w:ind w:left="720"/>
        <w:rPr>
          <w:rFonts w:ascii="Open Sans" w:eastAsia="Times New Roman" w:hAnsi="Open Sans" w:cs="Times New Roman"/>
          <w:color w:val="607886"/>
          <w:sz w:val="22"/>
          <w:szCs w:val="22"/>
        </w:rPr>
      </w:pPr>
      <w:hyperlink w:anchor="sorts" w:history="1">
        <w:r w:rsidR="001143A8" w:rsidRPr="001143A8">
          <w:rPr>
            <w:rFonts w:ascii="Open Sans" w:eastAsia="Times New Roman" w:hAnsi="Open Sans" w:cs="Times New Roman"/>
            <w:b/>
            <w:color w:val="FF4C00"/>
            <w:sz w:val="22"/>
            <w:szCs w:val="22"/>
          </w:rPr>
          <w:t xml:space="preserve">Sort </w:t>
        </w:r>
      </w:hyperlink>
      <w:r w:rsidR="001143A8" w:rsidRPr="001143A8">
        <w:rPr>
          <w:rFonts w:ascii="Open Sans" w:eastAsia="Times New Roman" w:hAnsi="Open Sans" w:cs="Times New Roman"/>
          <w:color w:val="607886"/>
          <w:sz w:val="22"/>
          <w:szCs w:val="22"/>
        </w:rPr>
        <w:t>by this column. Switches the sort precedence to the highest level.</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b/>
          <w:color w:val="607886"/>
          <w:sz w:val="22"/>
          <w:szCs w:val="22"/>
        </w:rPr>
        <w:t>Remove</w:t>
      </w:r>
      <w:r w:rsidRPr="001143A8">
        <w:rPr>
          <w:rFonts w:ascii="Open Sans" w:eastAsia="Times New Roman" w:hAnsi="Open Sans" w:cs="Times New Roman"/>
          <w:color w:val="607886"/>
          <w:sz w:val="22"/>
          <w:szCs w:val="22"/>
        </w:rPr>
        <w:t xml:space="preserve"> this column from the ExpressView.</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Click in the center to dismiss the menu without making a change.</w:t>
      </w:r>
    </w:p>
    <w:p w:rsidR="001143A8" w:rsidRPr="001143A8" w:rsidRDefault="001143A8" w:rsidP="001143A8">
      <w:pPr>
        <w:pStyle w:val="Heading5"/>
      </w:pPr>
      <w:r w:rsidRPr="001143A8">
        <w:t>Group Options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The radial menu has some alternative options for a </w:t>
      </w:r>
      <w:hyperlink w:anchor="_Grouping_Columns_Together" w:history="1">
        <w:r w:rsidRPr="001143A8">
          <w:rPr>
            <w:rFonts w:ascii="Open Sans" w:eastAsia="Times New Roman" w:hAnsi="Open Sans" w:cs="Times New Roman"/>
            <w:b/>
            <w:color w:val="FF4C00"/>
            <w:sz w:val="22"/>
            <w:szCs w:val="22"/>
          </w:rPr>
          <w:t xml:space="preserve">Group </w:t>
        </w:r>
      </w:hyperlink>
      <w:r w:rsidRPr="001143A8">
        <w:rPr>
          <w:rFonts w:ascii="Open Sans" w:eastAsia="Times New Roman" w:hAnsi="Open Sans" w:cs="Times New Roman"/>
          <w:color w:val="607886"/>
          <w:sz w:val="22"/>
          <w:szCs w:val="22"/>
        </w:rPr>
        <w:t>column.</w:t>
      </w:r>
    </w:p>
    <w:p w:rsidR="001143A8" w:rsidRPr="001143A8" w:rsidRDefault="001143A8" w:rsidP="001143A8">
      <w:pPr>
        <w:widowControl/>
        <w:spacing w:after="190"/>
        <w:jc w:val="center"/>
        <w:rPr>
          <w:rFonts w:ascii="Open Sans" w:eastAsia="Times New Roman" w:hAnsi="Open Sans" w:cs="Times New Roman"/>
          <w:color w:val="607886"/>
          <w:sz w:val="22"/>
          <w:szCs w:val="22"/>
        </w:rPr>
      </w:pPr>
      <w:bookmarkStart w:id="40" w:name="_Grouping_your_Data"/>
      <w:bookmarkStart w:id="41" w:name="_Grouping"/>
      <w:bookmarkEnd w:id="40"/>
      <w:bookmarkEnd w:id="41"/>
      <w:r w:rsidRPr="001143A8">
        <w:rPr>
          <w:rFonts w:ascii="Open Sans" w:eastAsia="Times New Roman" w:hAnsi="Open Sans" w:cs="Times New Roman"/>
          <w:noProof/>
          <w:color w:val="607886"/>
          <w:sz w:val="22"/>
          <w:szCs w:val="22"/>
        </w:rPr>
        <w:lastRenderedPageBreak/>
        <w:drawing>
          <wp:inline distT="0" distB="0" distL="0" distR="0">
            <wp:extent cx="3303639" cy="1828800"/>
            <wp:effectExtent l="0" t="0" r="0" b="0"/>
            <wp:docPr id="883" name="Picture 29" descr="Expanded group 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 group labeled.png"/>
                    <pic:cNvPicPr/>
                  </pic:nvPicPr>
                  <pic:blipFill>
                    <a:blip r:embed="rId52" cstate="print"/>
                    <a:stretch>
                      <a:fillRect/>
                    </a:stretch>
                  </pic:blipFill>
                  <pic:spPr>
                    <a:xfrm>
                      <a:off x="0" y="0"/>
                      <a:ext cx="3303639" cy="1828800"/>
                    </a:xfrm>
                    <a:prstGeom prst="rect">
                      <a:avLst/>
                    </a:prstGeom>
                  </pic:spPr>
                </pic:pic>
              </a:graphicData>
            </a:graphic>
          </wp:inline>
        </w:drawing>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b/>
          <w:color w:val="607886"/>
          <w:sz w:val="22"/>
          <w:szCs w:val="22"/>
        </w:rPr>
        <w:t>Move Group</w:t>
      </w:r>
      <w:r w:rsidRPr="001143A8">
        <w:rPr>
          <w:rFonts w:ascii="Open Sans" w:eastAsia="Times New Roman" w:hAnsi="Open Sans" w:cs="Times New Roman"/>
          <w:color w:val="607886"/>
          <w:sz w:val="22"/>
          <w:szCs w:val="22"/>
        </w:rPr>
        <w:t xml:space="preserve"> precedence up one. If it is a top-level group, move precedence to the bottom.</w:t>
      </w:r>
    </w:p>
    <w:p w:rsidR="001143A8" w:rsidRPr="001143A8" w:rsidRDefault="009F6044" w:rsidP="001143A8">
      <w:pPr>
        <w:widowControl/>
        <w:spacing w:after="190"/>
        <w:ind w:left="720"/>
        <w:rPr>
          <w:rFonts w:ascii="Open Sans" w:eastAsia="Times New Roman" w:hAnsi="Open Sans" w:cs="Times New Roman"/>
          <w:color w:val="607886"/>
          <w:sz w:val="22"/>
          <w:szCs w:val="22"/>
        </w:rPr>
      </w:pPr>
      <w:hyperlink w:anchor="filters" w:history="1">
        <w:r w:rsidR="001143A8" w:rsidRPr="001143A8">
          <w:rPr>
            <w:rFonts w:ascii="Open Sans" w:eastAsia="Times New Roman" w:hAnsi="Open Sans" w:cs="Times New Roman"/>
            <w:b/>
            <w:color w:val="FF4C00"/>
            <w:sz w:val="22"/>
            <w:szCs w:val="22"/>
          </w:rPr>
          <w:t xml:space="preserve">Filter </w:t>
        </w:r>
      </w:hyperlink>
      <w:r w:rsidR="001143A8" w:rsidRPr="001143A8">
        <w:rPr>
          <w:rFonts w:ascii="Open Sans" w:eastAsia="Times New Roman" w:hAnsi="Open Sans" w:cs="Times New Roman"/>
          <w:color w:val="607886"/>
          <w:sz w:val="22"/>
          <w:szCs w:val="22"/>
        </w:rPr>
        <w:t>by this column. Adds the data field to the Filters menu so you can add conditions.</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b/>
          <w:color w:val="607886"/>
          <w:sz w:val="22"/>
          <w:szCs w:val="22"/>
        </w:rPr>
        <w:t>Sort Order</w:t>
      </w:r>
      <w:r w:rsidRPr="001143A8">
        <w:rPr>
          <w:rFonts w:ascii="Open Sans" w:eastAsia="Times New Roman" w:hAnsi="Open Sans" w:cs="Times New Roman"/>
          <w:color w:val="607886"/>
          <w:sz w:val="22"/>
          <w:szCs w:val="22"/>
        </w:rPr>
        <w:t>: Swap the sort direction, Ascending or Descending.</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b/>
          <w:color w:val="607886"/>
          <w:sz w:val="22"/>
          <w:szCs w:val="22"/>
        </w:rPr>
        <w:t>Ungroup</w:t>
      </w:r>
      <w:r w:rsidRPr="001143A8">
        <w:rPr>
          <w:rFonts w:ascii="Open Sans" w:eastAsia="Times New Roman" w:hAnsi="Open Sans" w:cs="Times New Roman"/>
          <w:color w:val="607886"/>
          <w:sz w:val="22"/>
          <w:szCs w:val="22"/>
        </w:rPr>
        <w:t xml:space="preserve"> this column.</w:t>
      </w:r>
    </w:p>
    <w:p w:rsidR="001143A8" w:rsidRPr="001143A8" w:rsidRDefault="001143A8" w:rsidP="001143A8">
      <w:pPr>
        <w:pStyle w:val="Heading3"/>
      </w:pPr>
      <w:bookmarkStart w:id="42" w:name="_Grouping_Columns_Together"/>
      <w:bookmarkStart w:id="43" w:name="_Toc468348326"/>
      <w:bookmarkEnd w:id="42"/>
      <w:r w:rsidRPr="001143A8">
        <w:t>Grouping Columns Together</w:t>
      </w:r>
      <w:bookmarkEnd w:id="43"/>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In an ExpressView, organizing columns into groups is quick and simple. Select the column you want to group by pressing the header icon, then select the </w:t>
      </w:r>
      <w:r w:rsidRPr="001143A8">
        <w:rPr>
          <w:rFonts w:ascii="Open Sans" w:eastAsia="Times New Roman" w:hAnsi="Open Sans" w:cs="Times New Roman"/>
          <w:b/>
          <w:color w:val="607886"/>
          <w:sz w:val="22"/>
          <w:szCs w:val="22"/>
        </w:rPr>
        <w:t>Group</w:t>
      </w:r>
      <w:r w:rsidRPr="001143A8">
        <w:rPr>
          <w:rFonts w:ascii="Open Sans" w:eastAsia="Times New Roman" w:hAnsi="Open Sans" w:cs="Times New Roman"/>
          <w:color w:val="607886"/>
          <w:sz w:val="22"/>
          <w:szCs w:val="22"/>
        </w:rPr>
        <w:t xml:space="preserve"> slice in the Radial Menu.</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961811" cy="1307592"/>
            <wp:effectExtent l="19050" t="0" r="339" b="0"/>
            <wp:docPr id="884" name="Picture 24" descr="hover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 group.png"/>
                    <pic:cNvPicPr/>
                  </pic:nvPicPr>
                  <pic:blipFill>
                    <a:blip r:embed="rId53" cstate="print"/>
                    <a:stretch>
                      <a:fillRect/>
                    </a:stretch>
                  </pic:blipFill>
                  <pic:spPr>
                    <a:xfrm>
                      <a:off x="0" y="0"/>
                      <a:ext cx="1961811" cy="1307592"/>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The selected column will automatically be transformed into a group.</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1714739" cy="3467584"/>
            <wp:effectExtent l="19050" t="0" r="0" b="0"/>
            <wp:docPr id="885" name="Picture 19" descr="expressview_grouped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grouped_view.png"/>
                    <pic:cNvPicPr/>
                  </pic:nvPicPr>
                  <pic:blipFill>
                    <a:blip r:embed="rId54" cstate="print"/>
                    <a:stretch>
                      <a:fillRect/>
                    </a:stretch>
                  </pic:blipFill>
                  <pic:spPr>
                    <a:xfrm>
                      <a:off x="0" y="0"/>
                      <a:ext cx="1714739" cy="3467584"/>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Each group has its own header and footer, and can be individually collapsed by pressing on its header.</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Groups can be stacked multiple levels deep.</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1943371" cy="4677428"/>
            <wp:effectExtent l="19050" t="0" r="0" b="0"/>
            <wp:docPr id="897" name="Picture 28" descr="expressview_three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three_groups.png"/>
                    <pic:cNvPicPr/>
                  </pic:nvPicPr>
                  <pic:blipFill>
                    <a:blip r:embed="rId55" cstate="print"/>
                    <a:stretch>
                      <a:fillRect/>
                    </a:stretch>
                  </pic:blipFill>
                  <pic:spPr>
                    <a:xfrm>
                      <a:off x="0" y="0"/>
                      <a:ext cx="1943371" cy="4677428"/>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To ungroup a column, press the header icon, then select the </w:t>
      </w:r>
      <w:r w:rsidRPr="001143A8">
        <w:rPr>
          <w:rFonts w:ascii="Open Sans" w:eastAsia="Times New Roman" w:hAnsi="Open Sans" w:cs="Times New Roman"/>
          <w:b/>
          <w:color w:val="607886"/>
          <w:sz w:val="22"/>
          <w:szCs w:val="22"/>
        </w:rPr>
        <w:t>Ungroup</w:t>
      </w:r>
      <w:r w:rsidRPr="001143A8">
        <w:rPr>
          <w:rFonts w:ascii="Open Sans" w:eastAsia="Times New Roman" w:hAnsi="Open Sans" w:cs="Times New Roman"/>
          <w:color w:val="607886"/>
          <w:sz w:val="22"/>
          <w:szCs w:val="22"/>
        </w:rPr>
        <w:t xml:space="preserve"> slice in the radial menu.</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972215" cy="981212"/>
            <wp:effectExtent l="19050" t="0" r="0" b="0"/>
            <wp:docPr id="898" name="Picture 25" descr="hover un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 ungroup.png"/>
                    <pic:cNvPicPr/>
                  </pic:nvPicPr>
                  <pic:blipFill>
                    <a:blip r:embed="rId56" cstate="print"/>
                    <a:stretch>
                      <a:fillRect/>
                    </a:stretch>
                  </pic:blipFill>
                  <pic:spPr>
                    <a:xfrm>
                      <a:off x="0" y="0"/>
                      <a:ext cx="2972215" cy="981212"/>
                    </a:xfrm>
                    <a:prstGeom prst="rect">
                      <a:avLst/>
                    </a:prstGeom>
                  </pic:spPr>
                </pic:pic>
              </a:graphicData>
            </a:graphic>
          </wp:inline>
        </w:drawing>
      </w:r>
    </w:p>
    <w:p w:rsidR="001143A8" w:rsidRPr="001143A8" w:rsidRDefault="001143A8" w:rsidP="001143A8">
      <w:pPr>
        <w:pStyle w:val="Heading3"/>
      </w:pPr>
      <w:bookmarkStart w:id="44" w:name="_Toc468348327"/>
      <w:r w:rsidRPr="001143A8">
        <w:t>Toolbar</w:t>
      </w:r>
      <w:bookmarkEnd w:id="44"/>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On top of the Designer is the Toolbar, which contains buttons for all the tasks you'll need when using an ExpressView.</w:t>
      </w:r>
    </w:p>
    <w:p w:rsidR="001143A8" w:rsidRPr="001143A8" w:rsidRDefault="001143A8" w:rsidP="001143A8">
      <w:pPr>
        <w:widowControl/>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5611008" cy="342948"/>
            <wp:effectExtent l="19050" t="0" r="8742" b="0"/>
            <wp:docPr id="981" name="Picture 32" descr="expressview_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toolbar.png"/>
                    <pic:cNvPicPr/>
                  </pic:nvPicPr>
                  <pic:blipFill>
                    <a:blip r:embed="rId57" cstate="print"/>
                    <a:stretch>
                      <a:fillRect/>
                    </a:stretch>
                  </pic:blipFill>
                  <pic:spPr>
                    <a:xfrm>
                      <a:off x="0" y="0"/>
                      <a:ext cx="5611008" cy="342948"/>
                    </a:xfrm>
                    <a:prstGeom prst="rect">
                      <a:avLst/>
                    </a:prstGeom>
                  </pic:spPr>
                </pic:pic>
              </a:graphicData>
            </a:graphic>
          </wp:inline>
        </w:drawing>
      </w:r>
    </w:p>
    <w:p w:rsidR="001143A8" w:rsidRPr="001143A8" w:rsidRDefault="001143A8" w:rsidP="001143A8">
      <w:pPr>
        <w:keepNext/>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05740" cy="137160"/>
            <wp:effectExtent l="19050" t="0" r="3810" b="0"/>
            <wp:docPr id="453" name="Picture 37" descr="ReportOp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Options.tiff"/>
                    <pic:cNvPicPr/>
                  </pic:nvPicPr>
                  <pic:blipFill>
                    <a:blip r:embed="rId58" cstate="print"/>
                    <a:stretch>
                      <a:fillRect/>
                    </a:stretch>
                  </pic:blipFill>
                  <pic:spPr>
                    <a:xfrm>
                      <a:off x="0" y="0"/>
                      <a:ext cx="205740" cy="137160"/>
                    </a:xfrm>
                    <a:prstGeom prst="rect">
                      <a:avLst/>
                    </a:prstGeom>
                  </pic:spPr>
                </pic:pic>
              </a:graphicData>
            </a:graphic>
          </wp:inline>
        </w:drawing>
      </w:r>
      <w:r w:rsidRPr="001143A8">
        <w:rPr>
          <w:rFonts w:ascii="Open Sans" w:eastAsia="Times New Roman" w:hAnsi="Open Sans" w:cs="Times New Roman"/>
          <w:b/>
          <w:color w:val="607886"/>
          <w:sz w:val="22"/>
          <w:szCs w:val="22"/>
        </w:rPr>
        <w:t xml:space="preserve"> Options</w:t>
      </w:r>
    </w:p>
    <w:p w:rsidR="001143A8" w:rsidRPr="001143A8" w:rsidRDefault="001143A8" w:rsidP="00BD52E2">
      <w:pPr>
        <w:widowControl/>
        <w:numPr>
          <w:ilvl w:val="0"/>
          <w:numId w:val="153"/>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455" name="Picture 34" descr="DiscoveryObjectInfoNeed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ObjectInfoNeeded.tiff"/>
                    <pic:cNvPicPr/>
                  </pic:nvPicPr>
                  <pic:blipFill>
                    <a:blip r:embed="rId59"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Report Info</w:t>
      </w:r>
      <w:r w:rsidRPr="001143A8">
        <w:rPr>
          <w:rFonts w:ascii="Open Sans" w:eastAsia="Times New Roman" w:hAnsi="Open Sans" w:cs="Times New Roman"/>
          <w:color w:val="607886"/>
          <w:sz w:val="22"/>
          <w:szCs w:val="22"/>
        </w:rPr>
        <w:t>: View and set a Name, Folder, and Description for the ExpressView.</w:t>
      </w:r>
    </w:p>
    <w:p w:rsidR="001143A8" w:rsidRPr="001143A8" w:rsidRDefault="001143A8" w:rsidP="00BD52E2">
      <w:pPr>
        <w:widowControl/>
        <w:numPr>
          <w:ilvl w:val="0"/>
          <w:numId w:val="153"/>
        </w:numPr>
        <w:spacing w:after="190"/>
        <w:contextualSpacing/>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61948" cy="152421"/>
            <wp:effectExtent l="19050" t="0" r="9502" b="0"/>
            <wp:docPr id="456" name="Picture 35" descr="copy as standard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as standard report.png"/>
                    <pic:cNvPicPr/>
                  </pic:nvPicPr>
                  <pic:blipFill>
                    <a:blip r:embed="rId60" cstate="print"/>
                    <a:stretch>
                      <a:fillRect/>
                    </a:stretch>
                  </pic:blipFill>
                  <pic:spPr>
                    <a:xfrm>
                      <a:off x="0" y="0"/>
                      <a:ext cx="161948" cy="152421"/>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Create Copy as Standard Report</w:t>
      </w:r>
      <w:r w:rsidRPr="001143A8">
        <w:rPr>
          <w:rFonts w:ascii="Open Sans" w:eastAsia="Times New Roman" w:hAnsi="Open Sans" w:cs="Times New Roman"/>
          <w:color w:val="607886"/>
          <w:sz w:val="22"/>
          <w:szCs w:val="22"/>
        </w:rPr>
        <w:t>: Copy the current ExpressView to a new Standard Report.</w:t>
      </w:r>
    </w:p>
    <w:p w:rsidR="001143A8" w:rsidRPr="001143A8" w:rsidRDefault="001143A8" w:rsidP="001143A8">
      <w:pPr>
        <w:widowControl/>
        <w:tabs>
          <w:tab w:val="right" w:pos="10080"/>
        </w:tabs>
        <w:spacing w:after="190"/>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133815" cy="137160"/>
            <wp:effectExtent l="19050" t="0" r="0" b="0"/>
            <wp:docPr id="461" name="Picture 38" descr="QuickSav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ave.tiff"/>
                    <pic:cNvPicPr/>
                  </pic:nvPicPr>
                  <pic:blipFill>
                    <a:blip r:embed="rId61" cstate="print"/>
                    <a:srcRect l="21739" t="20290" r="20290" b="20290"/>
                    <a:stretch>
                      <a:fillRect/>
                    </a:stretch>
                  </pic:blipFill>
                  <pic:spPr>
                    <a:xfrm>
                      <a:off x="0" y="0"/>
                      <a:ext cx="133815"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Save</w:t>
      </w:r>
      <w:r w:rsidRPr="001143A8">
        <w:rPr>
          <w:rFonts w:ascii="Open Sans" w:eastAsia="Times New Roman" w:hAnsi="Open Sans" w:cs="Times New Roman"/>
          <w:color w:val="607886"/>
          <w:sz w:val="22"/>
          <w:szCs w:val="22"/>
        </w:rPr>
        <w:t xml:space="preserve"> the ExpressView. If it is read-only, save a duplicate.</w:t>
      </w:r>
      <w:r w:rsidRPr="001143A8">
        <w:rPr>
          <w:rFonts w:ascii="Open Sans" w:eastAsia="Times New Roman" w:hAnsi="Open Sans" w:cs="Times New Roman"/>
          <w:color w:val="607886"/>
          <w:sz w:val="22"/>
          <w:szCs w:val="22"/>
        </w:rPr>
        <w:tab/>
        <w:t>Ctrl-S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61544" cy="137160"/>
            <wp:effectExtent l="19050" t="0" r="0" b="0"/>
            <wp:docPr id="462" name="Picture 39" descr="GroupStateMenu.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StateMenu.tiff"/>
                    <pic:cNvPicPr/>
                  </pic:nvPicPr>
                  <pic:blipFill>
                    <a:blip r:embed="rId62" cstate="print"/>
                    <a:srcRect l="11594" t="20290" r="11594" b="14493"/>
                    <a:stretch>
                      <a:fillRect/>
                    </a:stretch>
                  </pic:blipFill>
                  <pic:spPr>
                    <a:xfrm>
                      <a:off x="0" y="0"/>
                      <a:ext cx="161544"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Expand</w:t>
      </w:r>
      <w:r w:rsidRPr="001143A8">
        <w:rPr>
          <w:rFonts w:ascii="Open Sans" w:eastAsia="Times New Roman" w:hAnsi="Open Sans" w:cs="Times New Roman"/>
          <w:color w:val="607886"/>
          <w:sz w:val="22"/>
          <w:szCs w:val="22"/>
        </w:rPr>
        <w:t xml:space="preserve"> or </w:t>
      </w:r>
      <w:r w:rsidRPr="001143A8">
        <w:rPr>
          <w:rFonts w:ascii="Open Sans" w:eastAsia="Times New Roman" w:hAnsi="Open Sans" w:cs="Times New Roman"/>
          <w:b/>
          <w:color w:val="607886"/>
          <w:sz w:val="22"/>
          <w:szCs w:val="22"/>
        </w:rPr>
        <w:t>Collapse</w:t>
      </w:r>
      <w:r w:rsidRPr="001143A8">
        <w:rPr>
          <w:rFonts w:ascii="Open Sans" w:eastAsia="Times New Roman" w:hAnsi="Open Sans" w:cs="Times New Roman"/>
          <w:color w:val="607886"/>
          <w:sz w:val="22"/>
          <w:szCs w:val="22"/>
        </w:rPr>
        <w:t xml:space="preserve"> all groups.</w:t>
      </w:r>
    </w:p>
    <w:p w:rsidR="001143A8" w:rsidRPr="001143A8" w:rsidRDefault="001143A8" w:rsidP="001143A8">
      <w:pPr>
        <w:widowControl/>
        <w:tabs>
          <w:tab w:val="right" w:pos="10080"/>
        </w:tabs>
        <w:spacing w:after="190"/>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463" name="Picture 41" descr="Refres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tiff"/>
                    <pic:cNvPicPr/>
                  </pic:nvPicPr>
                  <pic:blipFill>
                    <a:blip r:embed="rId63"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Refresh</w:t>
      </w:r>
      <w:r w:rsidRPr="001143A8">
        <w:rPr>
          <w:rFonts w:ascii="Open Sans" w:eastAsia="Times New Roman" w:hAnsi="Open Sans" w:cs="Times New Roman"/>
          <w:color w:val="607886"/>
          <w:sz w:val="22"/>
          <w:szCs w:val="22"/>
        </w:rPr>
        <w:t xml:space="preserve"> all data (</w:t>
      </w:r>
      <w:r w:rsidRPr="001143A8">
        <w:rPr>
          <w:rFonts w:ascii="Open Sans" w:eastAsia="Times New Roman" w:hAnsi="Open Sans" w:cs="Times New Roman"/>
          <w:i/>
          <w:color w:val="607886"/>
          <w:sz w:val="22"/>
          <w:szCs w:val="22"/>
        </w:rPr>
        <w:t>Live Mode</w:t>
      </w:r>
      <w:r w:rsidRPr="001143A8">
        <w:rPr>
          <w:rFonts w:ascii="Open Sans" w:eastAsia="Times New Roman" w:hAnsi="Open Sans" w:cs="Times New Roman"/>
          <w:color w:val="607886"/>
          <w:sz w:val="22"/>
          <w:szCs w:val="22"/>
        </w:rPr>
        <w:t>).</w:t>
      </w:r>
      <w:r w:rsidRPr="001143A8">
        <w:rPr>
          <w:rFonts w:ascii="Open Sans" w:eastAsia="Times New Roman" w:hAnsi="Open Sans" w:cs="Times New Roman"/>
          <w:color w:val="607886"/>
          <w:sz w:val="22"/>
          <w:szCs w:val="22"/>
        </w:rPr>
        <w:tab/>
        <w:t>Ctrl-R</w:t>
      </w:r>
    </w:p>
    <w:p w:rsidR="001143A8" w:rsidRPr="001143A8" w:rsidRDefault="001143A8" w:rsidP="001143A8">
      <w:pPr>
        <w:widowControl/>
        <w:tabs>
          <w:tab w:val="right" w:pos="10080"/>
        </w:tabs>
        <w:spacing w:after="190"/>
        <w:rPr>
          <w:rFonts w:ascii="Open Sans" w:eastAsia="Times New Roman" w:hAnsi="Open Sans" w:cs="Times New Roman"/>
          <w:color w:val="607886"/>
          <w:sz w:val="22"/>
          <w:szCs w:val="22"/>
        </w:rPr>
      </w:pPr>
      <w:r w:rsidRPr="001143A8">
        <w:rPr>
          <w:rFonts w:ascii="Open Sans" w:eastAsia="Times New Roman" w:hAnsi="Open Sans" w:cs="Times New Roman"/>
          <w:b/>
          <w:noProof/>
          <w:color w:val="607886"/>
          <w:sz w:val="22"/>
          <w:szCs w:val="22"/>
        </w:rPr>
        <w:drawing>
          <wp:inline distT="0" distB="0" distL="0" distR="0">
            <wp:extent cx="137160" cy="137160"/>
            <wp:effectExtent l="19050" t="0" r="0" b="0"/>
            <wp:docPr id="464" name="Picture 48" descr="ReportSearc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earch.tiff"/>
                    <pic:cNvPicPr/>
                  </pic:nvPicPr>
                  <pic:blipFill>
                    <a:blip r:embed="rId64" cstate="print"/>
                    <a:srcRect l="21836" t="20290" r="20168" b="21739"/>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b/>
          <w:color w:val="607886"/>
          <w:sz w:val="22"/>
          <w:szCs w:val="22"/>
        </w:rPr>
        <w:t xml:space="preserve"> Search</w:t>
      </w:r>
      <w:r w:rsidRPr="001143A8">
        <w:rPr>
          <w:rFonts w:ascii="Open Sans" w:eastAsia="Times New Roman" w:hAnsi="Open Sans" w:cs="Times New Roman"/>
          <w:color w:val="607886"/>
          <w:sz w:val="22"/>
          <w:szCs w:val="22"/>
        </w:rPr>
        <w:t xml:space="preserve"> the ExpressView.</w:t>
      </w:r>
      <w:r w:rsidRPr="001143A8">
        <w:rPr>
          <w:rFonts w:ascii="Open Sans" w:eastAsia="Times New Roman" w:hAnsi="Open Sans" w:cs="Times New Roman"/>
          <w:color w:val="607886"/>
          <w:sz w:val="22"/>
          <w:szCs w:val="22"/>
        </w:rPr>
        <w:tab/>
        <w:t>Ctrl-F</w:t>
      </w:r>
    </w:p>
    <w:p w:rsidR="001143A8" w:rsidRPr="001143A8" w:rsidRDefault="001143A8" w:rsidP="001143A8">
      <w:pPr>
        <w:widowControl/>
        <w:spacing w:after="190"/>
        <w:rPr>
          <w:rFonts w:ascii="Open Sans" w:eastAsia="Times New Roman" w:hAnsi="Open Sans" w:cs="Times New Roman"/>
          <w:color w:val="607886"/>
          <w:sz w:val="22"/>
          <w:szCs w:val="22"/>
        </w:rPr>
      </w:pPr>
      <w:bookmarkStart w:id="45" w:name="_Live_Mode"/>
      <w:bookmarkStart w:id="46" w:name="live_mode"/>
      <w:bookmarkEnd w:id="45"/>
      <w:bookmarkEnd w:id="46"/>
      <w:r w:rsidRPr="001143A8">
        <w:rPr>
          <w:rFonts w:ascii="Open Sans" w:eastAsia="Times New Roman" w:hAnsi="Open Sans" w:cs="Times New Roman"/>
          <w:noProof/>
          <w:color w:val="607886"/>
          <w:sz w:val="22"/>
          <w:szCs w:val="22"/>
        </w:rPr>
        <w:drawing>
          <wp:inline distT="0" distB="0" distL="0" distR="0">
            <wp:extent cx="173301" cy="137160"/>
            <wp:effectExtent l="19050" t="0" r="0" b="0"/>
            <wp:docPr id="466" name="Picture 43" descr="live mode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mode on.png"/>
                    <pic:cNvPicPr/>
                  </pic:nvPicPr>
                  <pic:blipFill>
                    <a:blip r:embed="rId65" cstate="print"/>
                    <a:stretch>
                      <a:fillRect/>
                    </a:stretch>
                  </pic:blipFill>
                  <pic:spPr>
                    <a:xfrm>
                      <a:off x="0" y="0"/>
                      <a:ext cx="173301"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Live Mode</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This switch acts as a toggle between Live Mode and Design Mode.</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In Design Mode you can create and make changes to the ExpressView. Columns are populated by placeholder data. When ExpressViews are created or edited, they open in this mode.</w:t>
      </w:r>
    </w:p>
    <w:p w:rsidR="001143A8" w:rsidRPr="001143A8" w:rsidRDefault="001143A8" w:rsidP="001143A8">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Read-only ExpressViews cannot be opened in Design Mode. Create a duplicate to edit.</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In Live Mode, ExpressViews are populated by all their data. You can no longer make changes in this mode. When ExpressViews are run, they open in this mode.</w:t>
      </w:r>
    </w:p>
    <w:p w:rsidR="001143A8" w:rsidRPr="001143A8" w:rsidRDefault="001143A8" w:rsidP="001143A8">
      <w:pPr>
        <w:widowControl/>
        <w:tabs>
          <w:tab w:val="right" w:pos="10080"/>
        </w:tabs>
        <w:spacing w:after="190"/>
        <w:rPr>
          <w:rFonts w:ascii="Open Sans" w:eastAsia="Times New Roman" w:hAnsi="Open Sans" w:cs="Times New Roman"/>
          <w:color w:val="607886"/>
          <w:sz w:val="22"/>
          <w:szCs w:val="22"/>
        </w:rPr>
      </w:pPr>
      <w:bookmarkStart w:id="47" w:name="_Sorts"/>
      <w:bookmarkStart w:id="48" w:name="sorts"/>
      <w:bookmarkEnd w:id="47"/>
      <w:bookmarkEnd w:id="48"/>
      <w:r w:rsidRPr="001143A8">
        <w:rPr>
          <w:rFonts w:ascii="Open Sans" w:eastAsia="Times New Roman" w:hAnsi="Open Sans" w:cs="Times New Roman"/>
          <w:noProof/>
          <w:color w:val="607886"/>
          <w:sz w:val="22"/>
          <w:szCs w:val="22"/>
        </w:rPr>
        <w:drawing>
          <wp:inline distT="0" distB="0" distL="0" distR="0">
            <wp:extent cx="124242" cy="137160"/>
            <wp:effectExtent l="19050" t="0" r="9108" b="0"/>
            <wp:docPr id="467" name="Picture 46" descr="sorts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s menu.png"/>
                    <pic:cNvPicPr/>
                  </pic:nvPicPr>
                  <pic:blipFill>
                    <a:blip r:embed="rId66" cstate="print"/>
                    <a:stretch>
                      <a:fillRect/>
                    </a:stretch>
                  </pic:blipFill>
                  <pic:spPr>
                    <a:xfrm>
                      <a:off x="0" y="0"/>
                      <a:ext cx="124242"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Sorts</w:t>
      </w:r>
      <w:r w:rsidRPr="001143A8">
        <w:rPr>
          <w:rFonts w:ascii="Open Sans" w:eastAsia="Times New Roman" w:hAnsi="Open Sans" w:cs="Times New Roman"/>
          <w:b/>
          <w:color w:val="607886"/>
          <w:sz w:val="22"/>
          <w:szCs w:val="22"/>
        </w:rPr>
        <w:tab/>
      </w:r>
      <w:r w:rsidRPr="001143A8">
        <w:rPr>
          <w:rFonts w:ascii="Open Sans" w:eastAsia="Times New Roman" w:hAnsi="Open Sans" w:cs="Times New Roman"/>
          <w:color w:val="607886"/>
          <w:sz w:val="22"/>
          <w:szCs w:val="22"/>
        </w:rPr>
        <w:t>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This button opens the Sorts menu. This menu shows you all the sorts currently active on the ExpressView, and lets you change their direction and order of precedence.</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867425" cy="2876952"/>
            <wp:effectExtent l="19050" t="0" r="9125" b="0"/>
            <wp:docPr id="468" name="Picture 33" descr="expressview_sorts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sorts_menu.png"/>
                    <pic:cNvPicPr/>
                  </pic:nvPicPr>
                  <pic:blipFill>
                    <a:blip r:embed="rId67" cstate="print"/>
                    <a:stretch>
                      <a:fillRect/>
                    </a:stretch>
                  </pic:blipFill>
                  <pic:spPr>
                    <a:xfrm>
                      <a:off x="0" y="0"/>
                      <a:ext cx="2867425" cy="2876952"/>
                    </a:xfrm>
                    <a:prstGeom prst="rect">
                      <a:avLst/>
                    </a:prstGeom>
                  </pic:spPr>
                </pic:pic>
              </a:graphicData>
            </a:graphic>
          </wp:inline>
        </w:drawing>
      </w:r>
    </w:p>
    <w:p w:rsidR="001143A8" w:rsidRPr="001143A8" w:rsidRDefault="002F6430" w:rsidP="001143A8">
      <w:pPr>
        <w:widowControl/>
        <w:spacing w:after="190"/>
        <w:rPr>
          <w:rFonts w:ascii="Open Sans" w:eastAsia="Times New Roman" w:hAnsi="Open Sans" w:cs="Times New Roman"/>
          <w:color w:val="607886"/>
          <w:sz w:val="22"/>
          <w:szCs w:val="22"/>
        </w:rPr>
      </w:pPr>
      <w:r>
        <w:rPr>
          <w:rFonts w:ascii="Open Sans" w:eastAsia="Times New Roman" w:hAnsi="Open Sans" w:cs="Times New Roman"/>
          <w:b/>
          <w:color w:val="607886"/>
          <w:sz w:val="22"/>
          <w:szCs w:val="22"/>
        </w:rPr>
        <w:t>Click-and-drag</w:t>
      </w:r>
      <w:r w:rsidR="001143A8" w:rsidRPr="001143A8">
        <w:rPr>
          <w:rFonts w:ascii="Open Sans" w:eastAsia="Times New Roman" w:hAnsi="Open Sans" w:cs="Times New Roman"/>
          <w:color w:val="607886"/>
          <w:sz w:val="22"/>
          <w:szCs w:val="22"/>
        </w:rPr>
        <w:t xml:space="preserve"> the handles up or down to re-order sorts.</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867425" cy="362001"/>
            <wp:effectExtent l="19050" t="0" r="9125" b="0"/>
            <wp:docPr id="469" name="Picture 42" descr="expressview_sort_item_ha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sort_item_handle.png"/>
                    <pic:cNvPicPr/>
                  </pic:nvPicPr>
                  <pic:blipFill>
                    <a:blip r:embed="rId68" cstate="print"/>
                    <a:stretch>
                      <a:fillRect/>
                    </a:stretch>
                  </pic:blipFill>
                  <pic:spPr>
                    <a:xfrm>
                      <a:off x="0" y="0"/>
                      <a:ext cx="2867425" cy="362001"/>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Select </w:t>
      </w:r>
      <w:r w:rsidRPr="001143A8">
        <w:rPr>
          <w:rFonts w:ascii="Open Sans" w:eastAsia="Times New Roman" w:hAnsi="Open Sans" w:cs="Times New Roman"/>
          <w:i/>
          <w:color w:val="545454"/>
          <w:sz w:val="22"/>
          <w:szCs w:val="22"/>
        </w:rPr>
        <w:t>asc</w:t>
      </w:r>
      <w:r w:rsidRPr="001143A8">
        <w:rPr>
          <w:rFonts w:ascii="Open Sans" w:eastAsia="Times New Roman" w:hAnsi="Open Sans" w:cs="Times New Roman"/>
          <w:i/>
          <w:color w:val="607886"/>
          <w:sz w:val="22"/>
          <w:szCs w:val="22"/>
        </w:rPr>
        <w:t xml:space="preserve"> </w:t>
      </w:r>
      <w:r w:rsidRPr="001143A8">
        <w:rPr>
          <w:rFonts w:ascii="Open Sans" w:eastAsia="Times New Roman" w:hAnsi="Open Sans" w:cs="Times New Roman"/>
          <w:color w:val="607886"/>
          <w:sz w:val="22"/>
          <w:szCs w:val="22"/>
        </w:rPr>
        <w:t xml:space="preserve">or </w:t>
      </w:r>
      <w:r w:rsidRPr="001143A8">
        <w:rPr>
          <w:rFonts w:ascii="Open Sans" w:eastAsia="Times New Roman" w:hAnsi="Open Sans" w:cs="Times New Roman"/>
          <w:i/>
          <w:color w:val="545454"/>
          <w:sz w:val="22"/>
          <w:szCs w:val="22"/>
        </w:rPr>
        <w:t>desc</w:t>
      </w:r>
      <w:r w:rsidRPr="001143A8">
        <w:rPr>
          <w:rFonts w:ascii="Open Sans" w:eastAsia="Times New Roman" w:hAnsi="Open Sans" w:cs="Times New Roman"/>
          <w:color w:val="607886"/>
          <w:sz w:val="22"/>
          <w:szCs w:val="22"/>
        </w:rPr>
        <w:t xml:space="preserve"> to specify the sort direction.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Press </w:t>
      </w:r>
      <w:r w:rsidRPr="001143A8">
        <w:rPr>
          <w:rFonts w:ascii="Open Sans" w:eastAsia="Times New Roman" w:hAnsi="Open Sans" w:cs="Times New Roman"/>
          <w:i/>
          <w:noProof/>
          <w:color w:val="545454"/>
          <w:sz w:val="22"/>
          <w:szCs w:val="22"/>
        </w:rPr>
        <w:drawing>
          <wp:inline distT="0" distB="0" distL="0" distR="0">
            <wp:extent cx="107769" cy="137160"/>
            <wp:effectExtent l="19050" t="0" r="6531" b="0"/>
            <wp:docPr id="470" name="Picture 44" descr="ApplyBtn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Btn2.tiff"/>
                    <pic:cNvPicPr/>
                  </pic:nvPicPr>
                  <pic:blipFill>
                    <a:blip r:embed="rId69" cstate="print"/>
                    <a:stretch>
                      <a:fillRect/>
                    </a:stretch>
                  </pic:blipFill>
                  <pic:spPr>
                    <a:xfrm>
                      <a:off x="0" y="0"/>
                      <a:ext cx="107769"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Apply</w:t>
      </w:r>
      <w:r w:rsidRPr="001143A8">
        <w:rPr>
          <w:rFonts w:ascii="Open Sans" w:eastAsia="Times New Roman" w:hAnsi="Open Sans" w:cs="Times New Roman"/>
          <w:color w:val="607886"/>
          <w:sz w:val="22"/>
          <w:szCs w:val="22"/>
        </w:rPr>
        <w:t xml:space="preserve"> or </w:t>
      </w:r>
      <w:r w:rsidRPr="001143A8">
        <w:rPr>
          <w:rFonts w:ascii="Open Sans" w:eastAsia="Times New Roman" w:hAnsi="Open Sans" w:cs="Times New Roman"/>
          <w:i/>
          <w:noProof/>
          <w:color w:val="545454"/>
          <w:sz w:val="22"/>
          <w:szCs w:val="22"/>
        </w:rPr>
        <w:drawing>
          <wp:inline distT="0" distB="0" distL="0" distR="0">
            <wp:extent cx="123825" cy="133350"/>
            <wp:effectExtent l="19050" t="0" r="9525" b="0"/>
            <wp:docPr id="471" name="Picture 45" descr="OkBt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tn2.png"/>
                    <pic:cNvPicPr/>
                  </pic:nvPicPr>
                  <pic:blipFill>
                    <a:blip r:embed="rId70" cstate="print"/>
                    <a:stretch>
                      <a:fillRect/>
                    </a:stretch>
                  </pic:blipFill>
                  <pic:spPr>
                    <a:xfrm>
                      <a:off x="0" y="0"/>
                      <a:ext cx="123825" cy="13335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OK</w:t>
      </w:r>
      <w:r w:rsidRPr="001143A8">
        <w:rPr>
          <w:rFonts w:ascii="Open Sans" w:eastAsia="Times New Roman" w:hAnsi="Open Sans" w:cs="Times New Roman"/>
          <w:color w:val="607886"/>
          <w:sz w:val="22"/>
          <w:szCs w:val="22"/>
        </w:rPr>
        <w:t xml:space="preserve"> to save your changes.</w:t>
      </w:r>
    </w:p>
    <w:p w:rsidR="001143A8" w:rsidRPr="001143A8" w:rsidRDefault="001143A8" w:rsidP="001143A8">
      <w:pPr>
        <w:widowControl/>
        <w:tabs>
          <w:tab w:val="right" w:pos="10080"/>
        </w:tabs>
        <w:spacing w:after="190"/>
        <w:rPr>
          <w:rFonts w:ascii="Open Sans" w:eastAsia="Times New Roman" w:hAnsi="Open Sans" w:cs="Times New Roman"/>
          <w:color w:val="607886"/>
          <w:sz w:val="22"/>
          <w:szCs w:val="22"/>
        </w:rPr>
      </w:pPr>
      <w:bookmarkStart w:id="49" w:name="_Filters"/>
      <w:bookmarkStart w:id="50" w:name="filters"/>
      <w:bookmarkEnd w:id="49"/>
      <w:bookmarkEnd w:id="50"/>
      <w:r w:rsidRPr="001143A8">
        <w:rPr>
          <w:rFonts w:ascii="Open Sans" w:eastAsia="Times New Roman" w:hAnsi="Open Sans" w:cs="Times New Roman"/>
          <w:noProof/>
          <w:color w:val="607886"/>
          <w:sz w:val="22"/>
          <w:szCs w:val="22"/>
        </w:rPr>
        <w:lastRenderedPageBreak/>
        <w:drawing>
          <wp:inline distT="0" distB="0" distL="0" distR="0">
            <wp:extent cx="151462" cy="137160"/>
            <wp:effectExtent l="19050" t="0" r="938" b="0"/>
            <wp:docPr id="474" name="Picture 47" descr="filters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 menu.png"/>
                    <pic:cNvPicPr/>
                  </pic:nvPicPr>
                  <pic:blipFill>
                    <a:blip r:embed="rId71" cstate="print"/>
                    <a:stretch>
                      <a:fillRect/>
                    </a:stretch>
                  </pic:blipFill>
                  <pic:spPr>
                    <a:xfrm>
                      <a:off x="0" y="0"/>
                      <a:ext cx="151462"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b/>
          <w:color w:val="607886"/>
          <w:sz w:val="22"/>
          <w:szCs w:val="22"/>
        </w:rPr>
        <w:t>Filters</w:t>
      </w:r>
      <w:r w:rsidRPr="001143A8">
        <w:rPr>
          <w:rFonts w:ascii="Open Sans" w:eastAsia="Times New Roman" w:hAnsi="Open Sans" w:cs="Times New Roman"/>
          <w:b/>
          <w:color w:val="607886"/>
          <w:sz w:val="22"/>
          <w:szCs w:val="22"/>
        </w:rPr>
        <w:tab/>
      </w:r>
      <w:r w:rsidRPr="001143A8">
        <w:rPr>
          <w:rFonts w:ascii="Open Sans" w:eastAsia="Times New Roman" w:hAnsi="Open Sans" w:cs="Times New Roman"/>
          <w:color w:val="607886"/>
          <w:sz w:val="22"/>
          <w:szCs w:val="22"/>
        </w:rPr>
        <w:t>F</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This button opens the Filters menu. This menu shows you all the filters currently active on the ExpressView. You can add, modify, or remove filters from this menu.</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867425" cy="2876952"/>
            <wp:effectExtent l="19050" t="0" r="9125" b="0"/>
            <wp:docPr id="476" name="Picture 49" descr="expressview_filters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filters_menu.png"/>
                    <pic:cNvPicPr/>
                  </pic:nvPicPr>
                  <pic:blipFill>
                    <a:blip r:embed="rId72" cstate="print"/>
                    <a:stretch>
                      <a:fillRect/>
                    </a:stretch>
                  </pic:blipFill>
                  <pic:spPr>
                    <a:xfrm>
                      <a:off x="0" y="0"/>
                      <a:ext cx="2867425" cy="2876952"/>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To add a filter to the ExpressView, first open the Filters menu. Then </w:t>
      </w:r>
      <w:r w:rsidR="002F6430">
        <w:rPr>
          <w:rFonts w:ascii="Open Sans" w:eastAsia="Times New Roman" w:hAnsi="Open Sans" w:cs="Times New Roman"/>
          <w:b/>
          <w:color w:val="607886"/>
          <w:sz w:val="22"/>
          <w:szCs w:val="22"/>
        </w:rPr>
        <w:t>click-and-drag</w:t>
      </w:r>
      <w:r w:rsidRPr="001143A8">
        <w:rPr>
          <w:rFonts w:ascii="Open Sans" w:eastAsia="Times New Roman" w:hAnsi="Open Sans" w:cs="Times New Roman"/>
          <w:color w:val="607886"/>
          <w:sz w:val="22"/>
          <w:szCs w:val="22"/>
        </w:rPr>
        <w:t xml:space="preserve"> a data field from the Fields pane and </w:t>
      </w:r>
      <w:r w:rsidRPr="001143A8">
        <w:rPr>
          <w:rFonts w:ascii="Open Sans" w:eastAsia="Times New Roman" w:hAnsi="Open Sans" w:cs="Times New Roman"/>
          <w:b/>
          <w:color w:val="607886"/>
          <w:sz w:val="22"/>
          <w:szCs w:val="22"/>
        </w:rPr>
        <w:t>drop</w:t>
      </w:r>
      <w:r w:rsidRPr="001143A8">
        <w:rPr>
          <w:rFonts w:ascii="Open Sans" w:eastAsia="Times New Roman" w:hAnsi="Open Sans" w:cs="Times New Roman"/>
          <w:color w:val="607886"/>
          <w:sz w:val="22"/>
          <w:szCs w:val="22"/>
        </w:rPr>
        <w:t xml:space="preserve"> it into the Filters menu.</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3210373" cy="2876952"/>
            <wp:effectExtent l="19050" t="0" r="9077" b="0"/>
            <wp:docPr id="477" name="Picture 50" descr="expressview_filters_menu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filters_menu_add.png"/>
                    <pic:cNvPicPr/>
                  </pic:nvPicPr>
                  <pic:blipFill>
                    <a:blip r:embed="rId73" cstate="print"/>
                    <a:stretch>
                      <a:fillRect/>
                    </a:stretch>
                  </pic:blipFill>
                  <pic:spPr>
                    <a:xfrm>
                      <a:off x="0" y="0"/>
                      <a:ext cx="3210373" cy="2876952"/>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A filter condition menu will open for the data field. Select an operator from the first </w:t>
      </w:r>
      <w:r w:rsidR="009A558E">
        <w:rPr>
          <w:rFonts w:ascii="Open Sans" w:eastAsia="Times New Roman" w:hAnsi="Open Sans" w:cs="Times New Roman"/>
          <w:color w:val="607886"/>
          <w:sz w:val="22"/>
          <w:szCs w:val="22"/>
        </w:rPr>
        <w:t>dropdown</w:t>
      </w:r>
      <w:r w:rsidRPr="001143A8">
        <w:rPr>
          <w:rFonts w:ascii="Open Sans" w:eastAsia="Times New Roman" w:hAnsi="Open Sans" w:cs="Times New Roman"/>
          <w:color w:val="607886"/>
          <w:sz w:val="22"/>
          <w:szCs w:val="22"/>
        </w:rPr>
        <w:t xml:space="preserve">, and a value from the subsequent </w:t>
      </w:r>
      <w:r w:rsidR="009A558E">
        <w:rPr>
          <w:rFonts w:ascii="Open Sans" w:eastAsia="Times New Roman" w:hAnsi="Open Sans" w:cs="Times New Roman"/>
          <w:color w:val="607886"/>
          <w:sz w:val="22"/>
          <w:szCs w:val="22"/>
        </w:rPr>
        <w:t>dropdown</w:t>
      </w:r>
      <w:r w:rsidRPr="001143A8">
        <w:rPr>
          <w:rFonts w:ascii="Open Sans" w:eastAsia="Times New Roman" w:hAnsi="Open Sans" w:cs="Times New Roman"/>
          <w:color w:val="607886"/>
          <w:sz w:val="22"/>
          <w:szCs w:val="22"/>
        </w:rPr>
        <w:t>(s).</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lastRenderedPageBreak/>
        <w:drawing>
          <wp:inline distT="0" distB="0" distL="0" distR="0">
            <wp:extent cx="2867425" cy="3210373"/>
            <wp:effectExtent l="19050" t="0" r="9125" b="0"/>
            <wp:docPr id="478" name="Picture 51" descr="expressview_filters_menu_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filters_menu_dropdown.png"/>
                    <pic:cNvPicPr/>
                  </pic:nvPicPr>
                  <pic:blipFill>
                    <a:blip r:embed="rId74" cstate="print"/>
                    <a:stretch>
                      <a:fillRect/>
                    </a:stretch>
                  </pic:blipFill>
                  <pic:spPr>
                    <a:xfrm>
                      <a:off x="0" y="0"/>
                      <a:ext cx="2867425" cy="3210373"/>
                    </a:xfrm>
                    <a:prstGeom prst="rect">
                      <a:avLst/>
                    </a:prstGeom>
                  </pic:spPr>
                </pic:pic>
              </a:graphicData>
            </a:graphic>
          </wp:inline>
        </w:drawing>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Click on a filter to expand or collapse the condition menu.</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Press </w:t>
      </w:r>
      <w:r w:rsidRPr="001143A8">
        <w:rPr>
          <w:rFonts w:ascii="Open Sans" w:eastAsia="Times New Roman" w:hAnsi="Open Sans" w:cs="Times New Roman"/>
          <w:noProof/>
          <w:color w:val="607886"/>
          <w:sz w:val="22"/>
          <w:szCs w:val="22"/>
        </w:rPr>
        <w:drawing>
          <wp:inline distT="0" distB="0" distL="0" distR="0">
            <wp:extent cx="137160" cy="137160"/>
            <wp:effectExtent l="19050" t="0" r="0" b="0"/>
            <wp:docPr id="481" name="Picture 14" descr="SearchBoxClearBut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BoxClearButton.tiff"/>
                    <pic:cNvPicPr/>
                  </pic:nvPicPr>
                  <pic:blipFill>
                    <a:blip r:embed="rId37" cstate="print"/>
                    <a:stretch>
                      <a:fillRect/>
                    </a:stretch>
                  </pic:blipFill>
                  <pic:spPr>
                    <a:xfrm>
                      <a:off x="0" y="0"/>
                      <a:ext cx="137160"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to remove a filter.</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Press </w:t>
      </w:r>
      <w:r w:rsidRPr="001143A8">
        <w:rPr>
          <w:rFonts w:ascii="Open Sans" w:eastAsia="Times New Roman" w:hAnsi="Open Sans" w:cs="Times New Roman"/>
          <w:i/>
          <w:noProof/>
          <w:color w:val="545454"/>
          <w:sz w:val="22"/>
          <w:szCs w:val="22"/>
        </w:rPr>
        <w:drawing>
          <wp:inline distT="0" distB="0" distL="0" distR="0">
            <wp:extent cx="107769" cy="137160"/>
            <wp:effectExtent l="19050" t="0" r="6531" b="0"/>
            <wp:docPr id="482" name="Picture 44" descr="ApplyBtn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Btn2.tiff"/>
                    <pic:cNvPicPr/>
                  </pic:nvPicPr>
                  <pic:blipFill>
                    <a:blip r:embed="rId69" cstate="print"/>
                    <a:stretch>
                      <a:fillRect/>
                    </a:stretch>
                  </pic:blipFill>
                  <pic:spPr>
                    <a:xfrm>
                      <a:off x="0" y="0"/>
                      <a:ext cx="107769" cy="13716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Apply</w:t>
      </w:r>
      <w:r w:rsidRPr="001143A8">
        <w:rPr>
          <w:rFonts w:ascii="Open Sans" w:eastAsia="Times New Roman" w:hAnsi="Open Sans" w:cs="Times New Roman"/>
          <w:color w:val="607886"/>
          <w:sz w:val="22"/>
          <w:szCs w:val="22"/>
        </w:rPr>
        <w:t xml:space="preserve"> or </w:t>
      </w:r>
      <w:r w:rsidRPr="001143A8">
        <w:rPr>
          <w:rFonts w:ascii="Open Sans" w:eastAsia="Times New Roman" w:hAnsi="Open Sans" w:cs="Times New Roman"/>
          <w:i/>
          <w:noProof/>
          <w:color w:val="545454"/>
          <w:sz w:val="22"/>
          <w:szCs w:val="22"/>
        </w:rPr>
        <w:drawing>
          <wp:inline distT="0" distB="0" distL="0" distR="0">
            <wp:extent cx="123825" cy="133350"/>
            <wp:effectExtent l="19050" t="0" r="9525" b="0"/>
            <wp:docPr id="487" name="Picture 45" descr="OkBt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tn2.png"/>
                    <pic:cNvPicPr/>
                  </pic:nvPicPr>
                  <pic:blipFill>
                    <a:blip r:embed="rId70" cstate="print"/>
                    <a:stretch>
                      <a:fillRect/>
                    </a:stretch>
                  </pic:blipFill>
                  <pic:spPr>
                    <a:xfrm>
                      <a:off x="0" y="0"/>
                      <a:ext cx="123825" cy="133350"/>
                    </a:xfrm>
                    <a:prstGeom prst="rect">
                      <a:avLst/>
                    </a:prstGeom>
                  </pic:spPr>
                </pic:pic>
              </a:graphicData>
            </a:graphic>
          </wp:inline>
        </w:drawing>
      </w:r>
      <w:r w:rsidRPr="001143A8">
        <w:rPr>
          <w:rFonts w:ascii="Open Sans" w:eastAsia="Times New Roman" w:hAnsi="Open Sans" w:cs="Times New Roman"/>
          <w:color w:val="607886"/>
          <w:sz w:val="22"/>
          <w:szCs w:val="22"/>
        </w:rPr>
        <w:t xml:space="preserve"> </w:t>
      </w:r>
      <w:r w:rsidRPr="001143A8">
        <w:rPr>
          <w:rFonts w:ascii="Open Sans" w:eastAsia="Times New Roman" w:hAnsi="Open Sans" w:cs="Times New Roman"/>
          <w:i/>
          <w:color w:val="545454"/>
          <w:sz w:val="22"/>
          <w:szCs w:val="22"/>
        </w:rPr>
        <w:t>OK</w:t>
      </w:r>
      <w:r w:rsidRPr="001143A8">
        <w:rPr>
          <w:rFonts w:ascii="Open Sans" w:eastAsia="Times New Roman" w:hAnsi="Open Sans" w:cs="Times New Roman"/>
          <w:color w:val="607886"/>
          <w:sz w:val="22"/>
          <w:szCs w:val="22"/>
        </w:rPr>
        <w:t xml:space="preserve"> to save your changes.</w:t>
      </w:r>
    </w:p>
    <w:p w:rsidR="001143A8" w:rsidRPr="001143A8" w:rsidRDefault="001143A8" w:rsidP="001143A8">
      <w:pPr>
        <w:widowControl/>
        <w:spacing w:after="190"/>
        <w:rPr>
          <w:rFonts w:ascii="Open Sans" w:eastAsia="Times New Roman" w:hAnsi="Open Sans" w:cs="Times New Roman"/>
          <w:b/>
          <w:color w:val="607886"/>
          <w:sz w:val="22"/>
          <w:szCs w:val="22"/>
        </w:rPr>
      </w:pPr>
      <w:r w:rsidRPr="001143A8">
        <w:rPr>
          <w:rFonts w:ascii="Open Sans" w:eastAsia="Times New Roman" w:hAnsi="Open Sans" w:cs="Times New Roman"/>
          <w:b/>
          <w:color w:val="607886"/>
          <w:sz w:val="22"/>
          <w:szCs w:val="22"/>
        </w:rPr>
        <w:t>Sections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The Filters menu has two sections:</w:t>
      </w:r>
    </w:p>
    <w:p w:rsidR="001143A8" w:rsidRPr="001143A8" w:rsidRDefault="001143A8" w:rsidP="001143A8">
      <w:pPr>
        <w:widowControl/>
        <w:spacing w:after="190"/>
        <w:ind w:left="720"/>
        <w:rPr>
          <w:rFonts w:ascii="Open Sans" w:eastAsia="Times New Roman" w:hAnsi="Open Sans" w:cs="Times New Roman"/>
          <w:i/>
          <w:color w:val="545454"/>
          <w:sz w:val="22"/>
          <w:szCs w:val="22"/>
        </w:rPr>
      </w:pPr>
      <w:r w:rsidRPr="001143A8">
        <w:rPr>
          <w:rFonts w:ascii="Open Sans" w:eastAsia="Times New Roman" w:hAnsi="Open Sans" w:cs="Times New Roman"/>
          <w:i/>
          <w:color w:val="545454"/>
          <w:sz w:val="22"/>
          <w:szCs w:val="22"/>
        </w:rPr>
        <w:t xml:space="preserve">Meet </w:t>
      </w:r>
      <w:r w:rsidRPr="001143A8">
        <w:rPr>
          <w:rFonts w:ascii="Open Sans" w:eastAsia="Times New Roman" w:hAnsi="Open Sans" w:cs="Times New Roman"/>
          <w:b/>
          <w:i/>
          <w:color w:val="545454"/>
          <w:sz w:val="22"/>
          <w:szCs w:val="22"/>
        </w:rPr>
        <w:t>all</w:t>
      </w:r>
      <w:r w:rsidRPr="001143A8">
        <w:rPr>
          <w:rFonts w:ascii="Open Sans" w:eastAsia="Times New Roman" w:hAnsi="Open Sans" w:cs="Times New Roman"/>
          <w:i/>
          <w:color w:val="545454"/>
          <w:sz w:val="22"/>
          <w:szCs w:val="22"/>
        </w:rPr>
        <w:t xml:space="preserve"> of the following conditions</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i/>
          <w:color w:val="545454"/>
          <w:sz w:val="22"/>
          <w:szCs w:val="22"/>
        </w:rPr>
        <w:t xml:space="preserve">Meet </w:t>
      </w:r>
      <w:r w:rsidRPr="001143A8">
        <w:rPr>
          <w:rFonts w:ascii="Open Sans" w:eastAsia="Times New Roman" w:hAnsi="Open Sans" w:cs="Times New Roman"/>
          <w:b/>
          <w:i/>
          <w:color w:val="545454"/>
          <w:sz w:val="22"/>
          <w:szCs w:val="22"/>
        </w:rPr>
        <w:t>any</w:t>
      </w:r>
      <w:r w:rsidRPr="001143A8">
        <w:rPr>
          <w:rFonts w:ascii="Open Sans" w:eastAsia="Times New Roman" w:hAnsi="Open Sans" w:cs="Times New Roman"/>
          <w:i/>
          <w:color w:val="545454"/>
          <w:sz w:val="22"/>
          <w:szCs w:val="22"/>
        </w:rPr>
        <w:t xml:space="preserve"> of the following conditions</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Filters in the </w:t>
      </w:r>
      <w:r w:rsidRPr="001143A8">
        <w:rPr>
          <w:rFonts w:ascii="Open Sans" w:eastAsia="Times New Roman" w:hAnsi="Open Sans" w:cs="Times New Roman"/>
          <w:b/>
          <w:i/>
          <w:color w:val="545454"/>
          <w:sz w:val="22"/>
          <w:szCs w:val="22"/>
        </w:rPr>
        <w:t>all</w:t>
      </w:r>
      <w:r w:rsidRPr="001143A8">
        <w:rPr>
          <w:rFonts w:ascii="Open Sans" w:eastAsia="Times New Roman" w:hAnsi="Open Sans" w:cs="Times New Roman"/>
          <w:i/>
          <w:color w:val="545454"/>
          <w:sz w:val="22"/>
          <w:szCs w:val="22"/>
        </w:rPr>
        <w:t xml:space="preserve"> </w:t>
      </w:r>
      <w:r w:rsidRPr="001143A8">
        <w:rPr>
          <w:rFonts w:ascii="Open Sans" w:eastAsia="Times New Roman" w:hAnsi="Open Sans" w:cs="Times New Roman"/>
          <w:color w:val="607886"/>
          <w:sz w:val="22"/>
          <w:szCs w:val="22"/>
        </w:rPr>
        <w:t xml:space="preserve">section are combined together. Data must satisfy </w:t>
      </w:r>
      <w:r w:rsidRPr="001143A8">
        <w:rPr>
          <w:rFonts w:ascii="Open Sans" w:eastAsia="Times New Roman" w:hAnsi="Open Sans" w:cs="Times New Roman"/>
          <w:b/>
          <w:color w:val="607886"/>
          <w:sz w:val="22"/>
          <w:szCs w:val="22"/>
        </w:rPr>
        <w:t>all of the filters</w:t>
      </w:r>
      <w:r w:rsidRPr="001143A8">
        <w:rPr>
          <w:rFonts w:ascii="Open Sans" w:eastAsia="Times New Roman" w:hAnsi="Open Sans" w:cs="Times New Roman"/>
          <w:color w:val="607886"/>
          <w:sz w:val="22"/>
          <w:szCs w:val="22"/>
        </w:rPr>
        <w:t>.</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For example, you may want to view </w:t>
      </w:r>
      <w:r w:rsidRPr="001143A8">
        <w:rPr>
          <w:rFonts w:ascii="Open Sans" w:eastAsia="Times New Roman" w:hAnsi="Open Sans" w:cs="Times New Roman"/>
          <w:i/>
          <w:color w:val="607886"/>
          <w:sz w:val="22"/>
          <w:szCs w:val="22"/>
        </w:rPr>
        <w:t>'Seafood'</w:t>
      </w:r>
      <w:r w:rsidRPr="001143A8">
        <w:rPr>
          <w:rFonts w:ascii="Open Sans" w:eastAsia="Times New Roman" w:hAnsi="Open Sans" w:cs="Times New Roman"/>
          <w:color w:val="607886"/>
          <w:sz w:val="22"/>
          <w:szCs w:val="22"/>
        </w:rPr>
        <w:t xml:space="preserve"> orders made in the past year. You would add filters </w:t>
      </w:r>
      <w:r w:rsidRPr="001143A8">
        <w:rPr>
          <w:rFonts w:ascii="Open Sans" w:eastAsia="Times New Roman" w:hAnsi="Open Sans" w:cs="Times New Roman"/>
          <w:color w:val="545454"/>
          <w:sz w:val="22"/>
          <w:szCs w:val="22"/>
        </w:rPr>
        <w:t xml:space="preserve">"CategoryName is EqualTo </w:t>
      </w:r>
      <w:r w:rsidRPr="001143A8">
        <w:rPr>
          <w:rFonts w:ascii="Open Sans" w:eastAsia="Times New Roman" w:hAnsi="Open Sans" w:cs="Times New Roman"/>
          <w:i/>
          <w:color w:val="545454"/>
          <w:sz w:val="22"/>
          <w:szCs w:val="22"/>
        </w:rPr>
        <w:t>'Seafood'</w:t>
      </w:r>
      <w:r w:rsidRPr="001143A8">
        <w:rPr>
          <w:rFonts w:ascii="Open Sans" w:eastAsia="Times New Roman" w:hAnsi="Open Sans" w:cs="Times New Roman"/>
          <w:color w:val="545454"/>
          <w:sz w:val="22"/>
          <w:szCs w:val="22"/>
        </w:rPr>
        <w:t>"</w:t>
      </w:r>
      <w:r w:rsidRPr="001143A8">
        <w:rPr>
          <w:rFonts w:ascii="Open Sans" w:eastAsia="Times New Roman" w:hAnsi="Open Sans" w:cs="Times New Roman"/>
          <w:color w:val="607886"/>
          <w:sz w:val="22"/>
          <w:szCs w:val="22"/>
        </w:rPr>
        <w:t xml:space="preserve"> and </w:t>
      </w:r>
      <w:r w:rsidRPr="001143A8">
        <w:rPr>
          <w:rFonts w:ascii="Open Sans" w:eastAsia="Times New Roman" w:hAnsi="Open Sans" w:cs="Times New Roman"/>
          <w:color w:val="545454"/>
          <w:sz w:val="22"/>
          <w:szCs w:val="22"/>
        </w:rPr>
        <w:t>"OrderDate is GreaterThan '</w:t>
      </w:r>
      <w:r w:rsidRPr="001143A8">
        <w:rPr>
          <w:rFonts w:ascii="Open Sans" w:eastAsia="Times New Roman" w:hAnsi="Open Sans" w:cs="Times New Roman"/>
          <w:i/>
          <w:color w:val="545454"/>
          <w:sz w:val="22"/>
          <w:szCs w:val="22"/>
        </w:rPr>
        <w:t>2016-01-01</w:t>
      </w:r>
      <w:r w:rsidRPr="001143A8">
        <w:rPr>
          <w:rFonts w:ascii="Open Sans" w:eastAsia="Times New Roman" w:hAnsi="Open Sans" w:cs="Times New Roman"/>
          <w:color w:val="545454"/>
          <w:sz w:val="22"/>
          <w:szCs w:val="22"/>
        </w:rPr>
        <w:t>'"</w:t>
      </w:r>
      <w:r w:rsidRPr="001143A8">
        <w:rPr>
          <w:rFonts w:ascii="Open Sans" w:eastAsia="Times New Roman" w:hAnsi="Open Sans" w:cs="Times New Roman"/>
          <w:color w:val="607886"/>
          <w:sz w:val="22"/>
          <w:szCs w:val="22"/>
        </w:rPr>
        <w:t xml:space="preserve"> in this section.</w:t>
      </w:r>
    </w:p>
    <w:p w:rsidR="001143A8" w:rsidRPr="001143A8" w:rsidRDefault="001143A8" w:rsidP="001143A8">
      <w:pPr>
        <w:widowControl/>
        <w:spacing w:after="19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Filters in the </w:t>
      </w:r>
      <w:r w:rsidRPr="001143A8">
        <w:rPr>
          <w:rFonts w:ascii="Open Sans" w:eastAsia="Times New Roman" w:hAnsi="Open Sans" w:cs="Times New Roman"/>
          <w:b/>
          <w:i/>
          <w:color w:val="545454"/>
          <w:sz w:val="22"/>
          <w:szCs w:val="22"/>
        </w:rPr>
        <w:t>any</w:t>
      </w:r>
      <w:r w:rsidRPr="001143A8">
        <w:rPr>
          <w:rFonts w:ascii="Open Sans" w:eastAsia="Times New Roman" w:hAnsi="Open Sans" w:cs="Times New Roman"/>
          <w:i/>
          <w:color w:val="545454"/>
          <w:sz w:val="22"/>
          <w:szCs w:val="22"/>
        </w:rPr>
        <w:t xml:space="preserve"> </w:t>
      </w:r>
      <w:r w:rsidRPr="001143A8">
        <w:rPr>
          <w:rFonts w:ascii="Open Sans" w:eastAsia="Times New Roman" w:hAnsi="Open Sans" w:cs="Times New Roman"/>
          <w:color w:val="607886"/>
          <w:sz w:val="22"/>
          <w:szCs w:val="22"/>
        </w:rPr>
        <w:t xml:space="preserve">section are evaluated separately. Data must satisfy </w:t>
      </w:r>
      <w:r w:rsidRPr="001143A8">
        <w:rPr>
          <w:rFonts w:ascii="Open Sans" w:eastAsia="Times New Roman" w:hAnsi="Open Sans" w:cs="Times New Roman"/>
          <w:b/>
          <w:color w:val="607886"/>
          <w:sz w:val="22"/>
          <w:szCs w:val="22"/>
        </w:rPr>
        <w:t>any one of the filters</w:t>
      </w:r>
      <w:r w:rsidRPr="001143A8">
        <w:rPr>
          <w:rFonts w:ascii="Open Sans" w:eastAsia="Times New Roman" w:hAnsi="Open Sans" w:cs="Times New Roman"/>
          <w:color w:val="607886"/>
          <w:sz w:val="22"/>
          <w:szCs w:val="22"/>
        </w:rPr>
        <w:t>.</w:t>
      </w:r>
    </w:p>
    <w:p w:rsidR="001143A8" w:rsidRPr="001143A8" w:rsidRDefault="001143A8" w:rsidP="001143A8">
      <w:pPr>
        <w:widowControl/>
        <w:spacing w:after="190"/>
        <w:ind w:left="720"/>
        <w:rPr>
          <w:rFonts w:ascii="Open Sans" w:eastAsia="Times New Roman" w:hAnsi="Open Sans" w:cs="Times New Roman"/>
          <w:color w:val="607886"/>
          <w:sz w:val="22"/>
          <w:szCs w:val="22"/>
        </w:rPr>
      </w:pPr>
      <w:r w:rsidRPr="001143A8">
        <w:rPr>
          <w:rFonts w:ascii="Open Sans" w:eastAsia="Times New Roman" w:hAnsi="Open Sans" w:cs="Times New Roman"/>
          <w:color w:val="607886"/>
          <w:sz w:val="22"/>
          <w:szCs w:val="22"/>
        </w:rPr>
        <w:t xml:space="preserve">For example, you may want to view only records from </w:t>
      </w:r>
      <w:r w:rsidRPr="001143A8">
        <w:rPr>
          <w:rFonts w:ascii="Open Sans" w:eastAsia="Times New Roman" w:hAnsi="Open Sans" w:cs="Times New Roman"/>
          <w:i/>
          <w:color w:val="607886"/>
          <w:sz w:val="22"/>
          <w:szCs w:val="22"/>
        </w:rPr>
        <w:t>'Davolio'</w:t>
      </w:r>
      <w:r w:rsidRPr="001143A8">
        <w:rPr>
          <w:rFonts w:ascii="Open Sans" w:eastAsia="Times New Roman" w:hAnsi="Open Sans" w:cs="Times New Roman"/>
          <w:color w:val="607886"/>
          <w:sz w:val="22"/>
          <w:szCs w:val="22"/>
        </w:rPr>
        <w:t xml:space="preserve"> and </w:t>
      </w:r>
      <w:r w:rsidRPr="001143A8">
        <w:rPr>
          <w:rFonts w:ascii="Open Sans" w:eastAsia="Times New Roman" w:hAnsi="Open Sans" w:cs="Times New Roman"/>
          <w:i/>
          <w:color w:val="607886"/>
          <w:sz w:val="22"/>
          <w:szCs w:val="22"/>
        </w:rPr>
        <w:t>'Fuller'</w:t>
      </w:r>
      <w:r w:rsidRPr="001143A8">
        <w:rPr>
          <w:rFonts w:ascii="Open Sans" w:eastAsia="Times New Roman" w:hAnsi="Open Sans" w:cs="Times New Roman"/>
          <w:color w:val="607886"/>
          <w:sz w:val="22"/>
          <w:szCs w:val="22"/>
        </w:rPr>
        <w:t xml:space="preserve">. You would add filters </w:t>
      </w:r>
      <w:r w:rsidRPr="001143A8">
        <w:rPr>
          <w:rFonts w:ascii="Open Sans" w:eastAsia="Times New Roman" w:hAnsi="Open Sans" w:cs="Times New Roman"/>
          <w:color w:val="545454"/>
          <w:sz w:val="22"/>
          <w:szCs w:val="22"/>
        </w:rPr>
        <w:t xml:space="preserve">"LastName is EqualTo </w:t>
      </w:r>
      <w:r w:rsidRPr="001143A8">
        <w:rPr>
          <w:rFonts w:ascii="Open Sans" w:eastAsia="Times New Roman" w:hAnsi="Open Sans" w:cs="Times New Roman"/>
          <w:i/>
          <w:color w:val="545454"/>
          <w:sz w:val="22"/>
          <w:szCs w:val="22"/>
        </w:rPr>
        <w:t>'Davolio'</w:t>
      </w:r>
      <w:r w:rsidRPr="001143A8">
        <w:rPr>
          <w:rFonts w:ascii="Open Sans" w:eastAsia="Times New Roman" w:hAnsi="Open Sans" w:cs="Times New Roman"/>
          <w:color w:val="545454"/>
          <w:sz w:val="22"/>
          <w:szCs w:val="22"/>
        </w:rPr>
        <w:t>"</w:t>
      </w:r>
      <w:r w:rsidRPr="001143A8">
        <w:rPr>
          <w:rFonts w:ascii="Open Sans" w:eastAsia="Times New Roman" w:hAnsi="Open Sans" w:cs="Times New Roman"/>
          <w:color w:val="607886"/>
          <w:sz w:val="22"/>
          <w:szCs w:val="22"/>
        </w:rPr>
        <w:t xml:space="preserve"> and </w:t>
      </w:r>
      <w:r w:rsidRPr="001143A8">
        <w:rPr>
          <w:rFonts w:ascii="Open Sans" w:eastAsia="Times New Roman" w:hAnsi="Open Sans" w:cs="Times New Roman"/>
          <w:color w:val="545454"/>
          <w:sz w:val="22"/>
          <w:szCs w:val="22"/>
        </w:rPr>
        <w:t xml:space="preserve">"LastName is EqualTo </w:t>
      </w:r>
      <w:r w:rsidRPr="001143A8">
        <w:rPr>
          <w:rFonts w:ascii="Open Sans" w:eastAsia="Times New Roman" w:hAnsi="Open Sans" w:cs="Times New Roman"/>
          <w:i/>
          <w:color w:val="545454"/>
          <w:sz w:val="22"/>
          <w:szCs w:val="22"/>
        </w:rPr>
        <w:t>'Fuller'</w:t>
      </w:r>
      <w:r w:rsidRPr="001143A8">
        <w:rPr>
          <w:rFonts w:ascii="Open Sans" w:eastAsia="Times New Roman" w:hAnsi="Open Sans" w:cs="Times New Roman"/>
          <w:color w:val="545454"/>
          <w:sz w:val="22"/>
          <w:szCs w:val="22"/>
        </w:rPr>
        <w:t>"</w:t>
      </w:r>
      <w:r w:rsidRPr="001143A8">
        <w:rPr>
          <w:rFonts w:ascii="Open Sans" w:eastAsia="Times New Roman" w:hAnsi="Open Sans" w:cs="Times New Roman"/>
          <w:color w:val="607886"/>
          <w:sz w:val="22"/>
          <w:szCs w:val="22"/>
        </w:rPr>
        <w:t xml:space="preserve"> in this section.</w:t>
      </w:r>
    </w:p>
    <w:p w:rsidR="001143A8" w:rsidRPr="001143A8" w:rsidRDefault="002F6430" w:rsidP="001143A8">
      <w:pPr>
        <w:widowControl/>
        <w:spacing w:after="190"/>
        <w:rPr>
          <w:rFonts w:ascii="Open Sans" w:eastAsia="Times New Roman" w:hAnsi="Open Sans" w:cs="Times New Roman"/>
          <w:color w:val="607886"/>
          <w:sz w:val="22"/>
          <w:szCs w:val="22"/>
        </w:rPr>
      </w:pPr>
      <w:r>
        <w:rPr>
          <w:rFonts w:ascii="Open Sans" w:eastAsia="Times New Roman" w:hAnsi="Open Sans" w:cs="Times New Roman"/>
          <w:b/>
          <w:color w:val="607886"/>
          <w:sz w:val="22"/>
          <w:szCs w:val="22"/>
        </w:rPr>
        <w:t>Click-and-drag</w:t>
      </w:r>
      <w:r w:rsidR="001143A8" w:rsidRPr="001143A8">
        <w:rPr>
          <w:rFonts w:ascii="Open Sans" w:eastAsia="Times New Roman" w:hAnsi="Open Sans" w:cs="Times New Roman"/>
          <w:color w:val="607886"/>
          <w:sz w:val="22"/>
          <w:szCs w:val="22"/>
        </w:rPr>
        <w:t xml:space="preserve"> the handles up or down to change a filter's section.</w:t>
      </w:r>
    </w:p>
    <w:p w:rsidR="001143A8" w:rsidRPr="001143A8" w:rsidRDefault="001143A8" w:rsidP="001143A8">
      <w:pPr>
        <w:widowControl/>
        <w:shd w:val="clear" w:color="auto" w:fill="E9E9E9"/>
        <w:spacing w:after="190"/>
        <w:jc w:val="center"/>
        <w:rPr>
          <w:rFonts w:ascii="Open Sans" w:eastAsia="Times New Roman" w:hAnsi="Open Sans" w:cs="Times New Roman"/>
          <w:color w:val="607886"/>
          <w:sz w:val="22"/>
          <w:szCs w:val="22"/>
        </w:rPr>
      </w:pPr>
      <w:r w:rsidRPr="001143A8">
        <w:rPr>
          <w:rFonts w:ascii="Open Sans" w:eastAsia="Times New Roman" w:hAnsi="Open Sans" w:cs="Times New Roman"/>
          <w:noProof/>
          <w:color w:val="607886"/>
          <w:sz w:val="22"/>
          <w:szCs w:val="22"/>
        </w:rPr>
        <w:drawing>
          <wp:inline distT="0" distB="0" distL="0" distR="0">
            <wp:extent cx="2867425" cy="333422"/>
            <wp:effectExtent l="19050" t="0" r="9125" b="0"/>
            <wp:docPr id="488" name="Picture 55" descr="expressview_filter_item_ha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view_filter_item_handle.png"/>
                    <pic:cNvPicPr/>
                  </pic:nvPicPr>
                  <pic:blipFill>
                    <a:blip r:embed="rId75" cstate="print"/>
                    <a:stretch>
                      <a:fillRect/>
                    </a:stretch>
                  </pic:blipFill>
                  <pic:spPr>
                    <a:xfrm>
                      <a:off x="0" y="0"/>
                      <a:ext cx="2867425" cy="333422"/>
                    </a:xfrm>
                    <a:prstGeom prst="rect">
                      <a:avLst/>
                    </a:prstGeom>
                  </pic:spPr>
                </pic:pic>
              </a:graphicData>
            </a:graphic>
          </wp:inline>
        </w:drawing>
      </w:r>
    </w:p>
    <w:p w:rsidR="00F80721" w:rsidRPr="00F51839" w:rsidRDefault="00F80721" w:rsidP="00F01A30">
      <w:pPr>
        <w:pStyle w:val="Heading2"/>
      </w:pPr>
      <w:bookmarkStart w:id="51" w:name="_Toc468348328"/>
      <w:r>
        <w:lastRenderedPageBreak/>
        <w:t>Express Report Wizard</w:t>
      </w:r>
      <w:bookmarkEnd w:id="51"/>
    </w:p>
    <w:p w:rsidR="00F80721" w:rsidRDefault="00F80721" w:rsidP="00F80721">
      <w:pPr>
        <w:pStyle w:val="bodytext"/>
      </w:pPr>
      <w:r>
        <w:t>The Express Report Wizard is an interactive tool which allows you to quickly create and edit Express Reports.</w:t>
      </w:r>
    </w:p>
    <w:p w:rsidR="00860D7D" w:rsidRDefault="00E52DD5" w:rsidP="00F80721">
      <w:pPr>
        <w:pStyle w:val="bodytext"/>
      </w:pPr>
      <w:r>
        <w:t>N</w:t>
      </w:r>
      <w:r w:rsidR="00860D7D" w:rsidRPr="003B5A1E">
        <w:t xml:space="preserve">avigate between the tabs by clicking on the tab, or </w:t>
      </w:r>
      <w:r>
        <w:t xml:space="preserve">by </w:t>
      </w:r>
      <w:r w:rsidR="00860D7D" w:rsidRPr="003B5A1E">
        <w:t xml:space="preserve">using the </w:t>
      </w:r>
      <w:r w:rsidR="00860D7D" w:rsidRPr="003B5A1E">
        <w:rPr>
          <w:noProof/>
        </w:rPr>
        <w:drawing>
          <wp:inline distT="0" distB="0" distL="0" distR="0">
            <wp:extent cx="78971" cy="137160"/>
            <wp:effectExtent l="0" t="0" r="0" b="0"/>
            <wp:docPr id="514" name="Picture 8" descr="Previous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Btn.tiff"/>
                    <pic:cNvPicPr/>
                  </pic:nvPicPr>
                  <pic:blipFill>
                    <a:blip r:embed="rId76" cstate="print"/>
                    <a:stretch>
                      <a:fillRect/>
                    </a:stretch>
                  </pic:blipFill>
                  <pic:spPr>
                    <a:xfrm>
                      <a:off x="0" y="0"/>
                      <a:ext cx="78971" cy="137160"/>
                    </a:xfrm>
                    <a:prstGeom prst="rect">
                      <a:avLst/>
                    </a:prstGeom>
                    <a:noFill/>
                    <a:ln>
                      <a:noFill/>
                    </a:ln>
                  </pic:spPr>
                </pic:pic>
              </a:graphicData>
            </a:graphic>
          </wp:inline>
        </w:drawing>
      </w:r>
      <w:r w:rsidR="00860D7D" w:rsidRPr="003B5A1E">
        <w:t xml:space="preserve"> </w:t>
      </w:r>
      <w:r w:rsidR="00860D7D" w:rsidRPr="003B5A1E">
        <w:rPr>
          <w:b/>
        </w:rPr>
        <w:t>Previous</w:t>
      </w:r>
      <w:r w:rsidR="00860D7D" w:rsidRPr="003B5A1E">
        <w:t xml:space="preserve"> and </w:t>
      </w:r>
      <w:r w:rsidR="00860D7D" w:rsidRPr="003B5A1E">
        <w:rPr>
          <w:b/>
        </w:rPr>
        <w:t>Next</w:t>
      </w:r>
      <w:r w:rsidR="00860D7D" w:rsidRPr="003B5A1E">
        <w:t xml:space="preserve"> </w:t>
      </w:r>
      <w:r w:rsidR="00860D7D" w:rsidRPr="003B5A1E">
        <w:rPr>
          <w:noProof/>
        </w:rPr>
        <w:drawing>
          <wp:inline distT="0" distB="0" distL="0" distR="0">
            <wp:extent cx="77153" cy="137160"/>
            <wp:effectExtent l="19050" t="0" r="0" b="0"/>
            <wp:docPr id="518" name="Picture 6" descr="Next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tn.tiff"/>
                    <pic:cNvPicPr/>
                  </pic:nvPicPr>
                  <pic:blipFill>
                    <a:blip r:embed="rId77" cstate="print"/>
                    <a:stretch>
                      <a:fillRect/>
                    </a:stretch>
                  </pic:blipFill>
                  <pic:spPr>
                    <a:xfrm>
                      <a:off x="0" y="0"/>
                      <a:ext cx="77153" cy="137160"/>
                    </a:xfrm>
                    <a:prstGeom prst="rect">
                      <a:avLst/>
                    </a:prstGeom>
                  </pic:spPr>
                </pic:pic>
              </a:graphicData>
            </a:graphic>
          </wp:inline>
        </w:drawing>
      </w:r>
      <w:r w:rsidR="00860D7D" w:rsidRPr="003B5A1E">
        <w:t xml:space="preserve"> buttons.</w:t>
      </w:r>
    </w:p>
    <w:p w:rsidR="00F80721" w:rsidRDefault="00146528" w:rsidP="00F80721">
      <w:pPr>
        <w:pStyle w:val="bodytext"/>
      </w:pPr>
      <w:r>
        <w:t>To s</w:t>
      </w:r>
      <w:r w:rsidR="00F80721">
        <w:t>ave an Express Report</w:t>
      </w:r>
      <w:r>
        <w:t>,</w:t>
      </w:r>
      <w:r w:rsidR="00F80721">
        <w:t xml:space="preserve"> </w:t>
      </w:r>
      <w:r w:rsidR="006445CA">
        <w:t>press</w:t>
      </w:r>
      <w:r w:rsidR="00F80721">
        <w:t xml:space="preserve"> the </w:t>
      </w:r>
      <w:r w:rsidR="00860D7D">
        <w:rPr>
          <w:noProof/>
        </w:rPr>
        <w:drawing>
          <wp:inline distT="0" distB="0" distL="0" distR="0">
            <wp:extent cx="181000" cy="181000"/>
            <wp:effectExtent l="19050" t="0" r="9500" b="0"/>
            <wp:docPr id="523" name="Picture 522" descr="save 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btn.png"/>
                    <pic:cNvPicPr/>
                  </pic:nvPicPr>
                  <pic:blipFill>
                    <a:blip r:embed="rId78" cstate="print"/>
                    <a:stretch>
                      <a:fillRect/>
                    </a:stretch>
                  </pic:blipFill>
                  <pic:spPr>
                    <a:xfrm>
                      <a:off x="0" y="0"/>
                      <a:ext cx="181000" cy="181000"/>
                    </a:xfrm>
                    <a:prstGeom prst="rect">
                      <a:avLst/>
                    </a:prstGeom>
                  </pic:spPr>
                </pic:pic>
              </a:graphicData>
            </a:graphic>
          </wp:inline>
        </w:drawing>
      </w:r>
      <w:r w:rsidR="00860D7D">
        <w:t xml:space="preserve"> (save)</w:t>
      </w:r>
      <w:r w:rsidR="00F80721">
        <w:t xml:space="preserve"> button.</w:t>
      </w:r>
    </w:p>
    <w:p w:rsidR="00F80721" w:rsidRDefault="00F80721" w:rsidP="00F80721">
      <w:pPr>
        <w:pStyle w:val="bodytext"/>
      </w:pPr>
      <w:r>
        <w:rPr>
          <w:noProof/>
        </w:rPr>
        <w:drawing>
          <wp:inline distT="0" distB="0" distL="0" distR="0">
            <wp:extent cx="6400800" cy="2337435"/>
            <wp:effectExtent l="19050" t="19050" r="19050" b="2476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user28.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337435"/>
                    </a:xfrm>
                    <a:prstGeom prst="rect">
                      <a:avLst/>
                    </a:prstGeom>
                    <a:ln>
                      <a:solidFill>
                        <a:schemeClr val="bg1">
                          <a:lumMod val="85000"/>
                        </a:schemeClr>
                      </a:solidFill>
                    </a:ln>
                  </pic:spPr>
                </pic:pic>
              </a:graphicData>
            </a:graphic>
          </wp:inline>
        </w:drawing>
      </w:r>
    </w:p>
    <w:p w:rsidR="00F80721" w:rsidRDefault="00F80721" w:rsidP="00F80721">
      <w:pPr>
        <w:pStyle w:val="bodytext"/>
        <w:tabs>
          <w:tab w:val="center" w:pos="5040"/>
        </w:tabs>
      </w:pPr>
      <w:r>
        <w:t xml:space="preserve">The Express Report Wizard has six sub tabs. The </w:t>
      </w:r>
      <w:r w:rsidRPr="0065732A">
        <w:rPr>
          <w:b/>
        </w:rPr>
        <w:t>Name</w:t>
      </w:r>
      <w:r>
        <w:t xml:space="preserve">, </w:t>
      </w:r>
      <w:r w:rsidRPr="0065732A">
        <w:rPr>
          <w:b/>
        </w:rPr>
        <w:t xml:space="preserve">Categories </w:t>
      </w:r>
      <w:r>
        <w:t xml:space="preserve">and </w:t>
      </w:r>
      <w:r w:rsidRPr="0065732A">
        <w:rPr>
          <w:b/>
        </w:rPr>
        <w:t>Layout</w:t>
      </w:r>
      <w:r>
        <w:t xml:space="preserve"> tabs must be completed while the other tabs are optional.</w:t>
      </w:r>
    </w:p>
    <w:p w:rsidR="00F80721" w:rsidRDefault="00F80721" w:rsidP="00F80721">
      <w:pPr>
        <w:pStyle w:val="Heading3"/>
      </w:pPr>
      <w:bookmarkStart w:id="52" w:name="_Toc468348329"/>
      <w:r>
        <w:lastRenderedPageBreak/>
        <w:t>Name Tab</w:t>
      </w:r>
      <w:bookmarkEnd w:id="52"/>
    </w:p>
    <w:p w:rsidR="00A41F1A" w:rsidRDefault="00A41F1A" w:rsidP="00860D7D">
      <w:pPr>
        <w:spacing w:after="240"/>
      </w:pPr>
      <w:r w:rsidRPr="00A41F1A">
        <w:rPr>
          <w:noProof/>
        </w:rPr>
        <w:drawing>
          <wp:inline distT="0" distB="0" distL="0" distR="0">
            <wp:extent cx="6400800" cy="3343275"/>
            <wp:effectExtent l="19050" t="19050" r="19050" b="28575"/>
            <wp:docPr id="943"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user29.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F80721" w:rsidRDefault="00F80721" w:rsidP="00F80721">
      <w:pPr>
        <w:pStyle w:val="bodytext"/>
      </w:pPr>
      <w:r>
        <w:t xml:space="preserve">In the </w:t>
      </w:r>
      <w:r w:rsidRPr="00860D7D">
        <w:rPr>
          <w:b/>
        </w:rPr>
        <w:t>Name</w:t>
      </w:r>
      <w:r w:rsidR="00860D7D">
        <w:t xml:space="preserve"> T</w:t>
      </w:r>
      <w:r>
        <w:t>ab</w:t>
      </w:r>
      <w:r w:rsidR="00146528">
        <w:t>,</w:t>
      </w:r>
      <w:r>
        <w:t xml:space="preserve"> enter a report name and </w:t>
      </w:r>
      <w:r w:rsidR="004D7D9A">
        <w:t>select</w:t>
      </w:r>
      <w:r>
        <w:t xml:space="preserve"> </w:t>
      </w:r>
      <w:r w:rsidR="00860D7D">
        <w:t>which</w:t>
      </w:r>
      <w:r>
        <w:t xml:space="preserve"> Folder </w:t>
      </w:r>
      <w:r w:rsidR="004D7D9A">
        <w:t>to save the report</w:t>
      </w:r>
      <w:r>
        <w:t>.</w:t>
      </w:r>
    </w:p>
    <w:p w:rsidR="00F80721" w:rsidRDefault="00F80721" w:rsidP="00F80721">
      <w:pPr>
        <w:pStyle w:val="bodytext"/>
      </w:pPr>
      <w:r>
        <w:t xml:space="preserve">The report name can be up to </w:t>
      </w:r>
      <w:r w:rsidR="00146528">
        <w:t>255 characters long</w:t>
      </w:r>
      <w:r>
        <w:t>. Avoid special characters such as ? : / \ * “ &lt; &gt;.</w:t>
      </w:r>
    </w:p>
    <w:p w:rsidR="00F80721" w:rsidRDefault="00F80721" w:rsidP="00F80721">
      <w:pPr>
        <w:pStyle w:val="bodytext"/>
      </w:pPr>
      <w:r>
        <w:t>A report</w:t>
      </w:r>
      <w:r w:rsidR="003E6BBF" w:rsidRPr="003E6BBF">
        <w:t>'</w:t>
      </w:r>
      <w:r>
        <w:t xml:space="preserve">s description appears at the bottom of the Main Menu when it is selected. </w:t>
      </w:r>
      <w:r w:rsidR="004D7D9A">
        <w:t>You may also search by a report</w:t>
      </w:r>
      <w:r w:rsidR="003E6BBF" w:rsidRPr="003E6BBF">
        <w:t>'</w:t>
      </w:r>
      <w:r w:rsidR="004D7D9A">
        <w:t>s description text.</w:t>
      </w:r>
    </w:p>
    <w:p w:rsidR="00F80721" w:rsidRDefault="00F80721" w:rsidP="003E1A50">
      <w:pPr>
        <w:pStyle w:val="ImportantNote"/>
      </w:pPr>
      <w:r>
        <w:t>You cannot create a report inside a folder that is read-only (</w:t>
      </w:r>
      <w:r>
        <w:rPr>
          <w:noProof/>
        </w:rPr>
        <w:drawing>
          <wp:inline distT="0" distB="0" distL="0" distR="0">
            <wp:extent cx="161925" cy="161925"/>
            <wp:effectExtent l="0" t="0" r="9525"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925" cy="161925"/>
                    </a:xfrm>
                    <a:prstGeom prst="rect">
                      <a:avLst/>
                    </a:prstGeom>
                  </pic:spPr>
                </pic:pic>
              </a:graphicData>
            </a:graphic>
          </wp:inline>
        </w:drawing>
      </w:r>
      <w:r>
        <w:t>).</w:t>
      </w:r>
    </w:p>
    <w:p w:rsidR="00F80721" w:rsidRDefault="00F80721" w:rsidP="00F80721">
      <w:pPr>
        <w:pStyle w:val="Heading3"/>
      </w:pPr>
      <w:bookmarkStart w:id="53" w:name="_Toc468348330"/>
      <w:r>
        <w:lastRenderedPageBreak/>
        <w:t>Categories Tab</w:t>
      </w:r>
      <w:bookmarkEnd w:id="53"/>
    </w:p>
    <w:p w:rsidR="00A41F1A" w:rsidRDefault="00A41F1A" w:rsidP="00A41F1A">
      <w:r w:rsidRPr="00A41F1A">
        <w:rPr>
          <w:noProof/>
        </w:rPr>
        <w:drawing>
          <wp:inline distT="0" distB="0" distL="0" distR="0">
            <wp:extent cx="6400800" cy="3343275"/>
            <wp:effectExtent l="19050" t="19050" r="19050" b="28575"/>
            <wp:docPr id="94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user30.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146528" w:rsidP="00F80721">
      <w:pPr>
        <w:pStyle w:val="bodytext"/>
      </w:pPr>
      <w:r>
        <w:t xml:space="preserve">In the </w:t>
      </w:r>
      <w:r w:rsidRPr="00860D7D">
        <w:rPr>
          <w:b/>
        </w:rPr>
        <w:t>Categories</w:t>
      </w:r>
      <w:r>
        <w:t xml:space="preserve"> T</w:t>
      </w:r>
      <w:r w:rsidR="00F80721">
        <w:t>ab</w:t>
      </w:r>
      <w:r>
        <w:t>,</w:t>
      </w:r>
      <w:r w:rsidR="00F80721">
        <w:t xml:space="preserve"> select the Data Categories that you would like to have access to on the report. It is important to understand two terms: </w:t>
      </w:r>
      <w:r w:rsidR="00F80721" w:rsidRPr="00D86EE8">
        <w:rPr>
          <w:b/>
        </w:rPr>
        <w:t>Data Category</w:t>
      </w:r>
      <w:r w:rsidR="00F80721">
        <w:t xml:space="preserve"> and </w:t>
      </w:r>
      <w:r w:rsidR="00F80721" w:rsidRPr="00D86EE8">
        <w:rPr>
          <w:b/>
        </w:rPr>
        <w:t>Data Field</w:t>
      </w:r>
      <w:r w:rsidR="00F80721">
        <w:t>.</w:t>
      </w:r>
    </w:p>
    <w:p w:rsidR="00F80721" w:rsidRDefault="00F80721" w:rsidP="00F80721">
      <w:pPr>
        <w:pStyle w:val="bodytext"/>
      </w:pPr>
      <w:r>
        <w:rPr>
          <w:b/>
        </w:rPr>
        <w:t>Data Category</w:t>
      </w:r>
      <w:r>
        <w:rPr>
          <w:bCs/>
        </w:rPr>
        <w:t xml:space="preserve"> – A Data Category is a data object that has several attributes. E.g. Orders is a category; each order has an ID, a date, a customer</w:t>
      </w:r>
      <w:r w:rsidR="00146528">
        <w:rPr>
          <w:bCs/>
        </w:rPr>
        <w:t>,</w:t>
      </w:r>
      <w:r>
        <w:rPr>
          <w:bCs/>
        </w:rPr>
        <w:t xml:space="preserve"> etc.</w:t>
      </w:r>
    </w:p>
    <w:p w:rsidR="00F80721" w:rsidRDefault="00F80721" w:rsidP="00A41F1A">
      <w:pPr>
        <w:pStyle w:val="bodytext"/>
      </w:pPr>
      <w:r>
        <w:rPr>
          <w:b/>
        </w:rPr>
        <w:t xml:space="preserve">Data Field </w:t>
      </w:r>
      <w:r w:rsidR="00FA6DE9">
        <w:rPr>
          <w:bCs/>
        </w:rPr>
        <w:t>–</w:t>
      </w:r>
      <w:r w:rsidRPr="00F77C9D">
        <w:t xml:space="preserve"> </w:t>
      </w:r>
      <w:r>
        <w:t xml:space="preserve">A Data Field is a single attribute within a category. E.g. </w:t>
      </w:r>
      <w:r w:rsidRPr="004334C3">
        <w:rPr>
          <w:b/>
        </w:rPr>
        <w:t>Orders.OrderID</w:t>
      </w:r>
      <w:r>
        <w:t xml:space="preserve"> is numeric value that identifies a specific order.</w:t>
      </w:r>
    </w:p>
    <w:p w:rsidR="00F80721" w:rsidRDefault="00F80721" w:rsidP="00BD52E2">
      <w:pPr>
        <w:pStyle w:val="bodytext"/>
        <w:numPr>
          <w:ilvl w:val="0"/>
          <w:numId w:val="128"/>
        </w:numPr>
      </w:pPr>
      <w:r w:rsidRPr="003178E8">
        <w:t>To add a Data Category</w:t>
      </w:r>
      <w:r w:rsidR="00146528">
        <w:t>,</w:t>
      </w:r>
      <w:r w:rsidRPr="003178E8">
        <w:t xml:space="preserve"> either </w:t>
      </w:r>
      <w:r w:rsidR="00456956">
        <w:rPr>
          <w:b/>
        </w:rPr>
        <w:t>drag-and-drop</w:t>
      </w:r>
      <w:r w:rsidRPr="003178E8">
        <w:t xml:space="preserve"> it to the </w:t>
      </w:r>
      <w:r w:rsidR="0016605F">
        <w:t>selection pane</w:t>
      </w:r>
      <w:r w:rsidRPr="003178E8">
        <w:t xml:space="preserve">, </w:t>
      </w:r>
      <w:r w:rsidR="0016605F">
        <w:t>or select the Category and press</w:t>
      </w:r>
      <w:r w:rsidRPr="003178E8">
        <w:t xml:space="preserve"> </w:t>
      </w:r>
      <w:r w:rsidR="00860D7D" w:rsidRPr="00860D7D">
        <w:rPr>
          <w:b/>
          <w:noProof/>
        </w:rPr>
        <w:drawing>
          <wp:inline distT="0" distB="0" distL="0" distR="0">
            <wp:extent cx="133369" cy="133369"/>
            <wp:effectExtent l="19050" t="0" r="0" b="0"/>
            <wp:docPr id="525"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16605F" w:rsidRPr="00860D7D">
        <w:rPr>
          <w:b/>
        </w:rPr>
        <w:t xml:space="preserve"> </w:t>
      </w:r>
      <w:r w:rsidR="00860D7D" w:rsidRPr="00860D7D">
        <w:rPr>
          <w:b/>
        </w:rPr>
        <w:t>Add</w:t>
      </w:r>
      <w:r w:rsidR="00860D7D">
        <w:t xml:space="preserve"> or </w:t>
      </w:r>
      <w:r w:rsidR="00860D7D">
        <w:rPr>
          <w:noProof/>
        </w:rPr>
        <w:drawing>
          <wp:inline distT="0" distB="0" distL="0" distR="0">
            <wp:extent cx="190527" cy="161948"/>
            <wp:effectExtent l="19050" t="0" r="0" b="0"/>
            <wp:docPr id="528"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rsidR="0016605F">
        <w:t>,</w:t>
      </w:r>
      <w:r w:rsidR="00146528">
        <w:t xml:space="preserve"> or </w:t>
      </w:r>
      <w:r w:rsidR="00146528" w:rsidRPr="00860D7D">
        <w:rPr>
          <w:b/>
        </w:rPr>
        <w:t>double-click</w:t>
      </w:r>
      <w:r w:rsidR="00146528">
        <w:t xml:space="preserve"> the </w:t>
      </w:r>
      <w:r w:rsidR="0016605F">
        <w:t>C</w:t>
      </w:r>
      <w:r w:rsidR="00146528">
        <w:t>ategory</w:t>
      </w:r>
      <w:r w:rsidRPr="003178E8">
        <w:t>.</w:t>
      </w:r>
    </w:p>
    <w:p w:rsidR="00F80721" w:rsidRDefault="00F80721" w:rsidP="00BD52E2">
      <w:pPr>
        <w:pStyle w:val="bodytext"/>
        <w:numPr>
          <w:ilvl w:val="0"/>
          <w:numId w:val="128"/>
        </w:numPr>
      </w:pPr>
      <w:r>
        <w:t xml:space="preserve">To search for a Data Category or folder, </w:t>
      </w:r>
      <w:r w:rsidR="0016605F">
        <w:t>enter</w:t>
      </w:r>
      <w:r>
        <w:t xml:space="preserve"> </w:t>
      </w:r>
      <w:r w:rsidR="00860D7D">
        <w:t>text into the search bar.</w:t>
      </w:r>
    </w:p>
    <w:p w:rsidR="00F80721" w:rsidRDefault="00F80721" w:rsidP="00BD52E2">
      <w:pPr>
        <w:pStyle w:val="bodytext"/>
        <w:numPr>
          <w:ilvl w:val="0"/>
          <w:numId w:val="128"/>
        </w:numPr>
      </w:pPr>
      <w:r>
        <w:t xml:space="preserve">To </w:t>
      </w:r>
      <w:r w:rsidR="0016605F">
        <w:t>see the</w:t>
      </w:r>
      <w:r>
        <w:t xml:space="preserve"> Data Fields in a Data Category</w:t>
      </w:r>
      <w:r w:rsidR="00AF292D">
        <w:t>,</w:t>
      </w:r>
      <w:r>
        <w:t xml:space="preserve"> </w:t>
      </w:r>
      <w:r w:rsidR="0016605F">
        <w:t>select the Category and press</w:t>
      </w:r>
      <w:r>
        <w:t xml:space="preserve"> </w:t>
      </w:r>
      <w:r w:rsidR="00FA6DE9">
        <w:rPr>
          <w:noProof/>
        </w:rPr>
        <w:drawing>
          <wp:inline distT="0" distB="0" distL="0" distR="0">
            <wp:extent cx="152421" cy="152421"/>
            <wp:effectExtent l="19050" t="0" r="0" b="0"/>
            <wp:docPr id="530" name="Picture 529" descr="i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button.png"/>
                    <pic:cNvPicPr/>
                  </pic:nvPicPr>
                  <pic:blipFill>
                    <a:blip r:embed="rId85" cstate="print"/>
                    <a:stretch>
                      <a:fillRect/>
                    </a:stretch>
                  </pic:blipFill>
                  <pic:spPr>
                    <a:xfrm>
                      <a:off x="0" y="0"/>
                      <a:ext cx="152421" cy="152421"/>
                    </a:xfrm>
                    <a:prstGeom prst="rect">
                      <a:avLst/>
                    </a:prstGeom>
                  </pic:spPr>
                </pic:pic>
              </a:graphicData>
            </a:graphic>
          </wp:inline>
        </w:drawing>
      </w:r>
      <w:r w:rsidR="00FA6DE9">
        <w:t>.</w:t>
      </w:r>
    </w:p>
    <w:p w:rsidR="00F80721" w:rsidRDefault="00F80721" w:rsidP="00BD52E2">
      <w:pPr>
        <w:pStyle w:val="bodytext"/>
        <w:numPr>
          <w:ilvl w:val="0"/>
          <w:numId w:val="128"/>
        </w:numPr>
        <w:tabs>
          <w:tab w:val="left" w:pos="360"/>
        </w:tabs>
      </w:pPr>
      <w:r>
        <w:t xml:space="preserve">Check </w:t>
      </w:r>
      <w:r w:rsidRPr="00FA6DE9">
        <w:rPr>
          <w:b/>
        </w:rPr>
        <w:t>Suppress Duplicates</w:t>
      </w:r>
      <w:r w:rsidR="00FA6DE9">
        <w:rPr>
          <w:b/>
        </w:rPr>
        <w:t xml:space="preserve"> </w:t>
      </w:r>
      <w:r>
        <w:t xml:space="preserve">to suppress any repeated records from that </w:t>
      </w:r>
      <w:r w:rsidR="0016605F">
        <w:t>C</w:t>
      </w:r>
      <w:r>
        <w:t>ategory.</w:t>
      </w:r>
    </w:p>
    <w:p w:rsidR="00F80721" w:rsidRDefault="00F80721" w:rsidP="00BD52E2">
      <w:pPr>
        <w:pStyle w:val="bodytext"/>
        <w:numPr>
          <w:ilvl w:val="0"/>
          <w:numId w:val="128"/>
        </w:numPr>
      </w:pPr>
      <w:r>
        <w:t>To remove a Data Category</w:t>
      </w:r>
      <w:r w:rsidR="00AF292D">
        <w:t>,</w:t>
      </w:r>
      <w:r>
        <w:t xml:space="preserve"> </w:t>
      </w:r>
      <w:r w:rsidR="0016605F">
        <w:t>press</w:t>
      </w:r>
      <w:r>
        <w:t xml:space="preserve"> </w:t>
      </w:r>
      <w:r w:rsidR="00FA6DE9">
        <w:rPr>
          <w:noProof/>
        </w:rPr>
        <w:drawing>
          <wp:inline distT="0" distB="0" distL="0" distR="0">
            <wp:extent cx="95289" cy="95289"/>
            <wp:effectExtent l="19050" t="0" r="0" b="0"/>
            <wp:docPr id="531" name="Picture 530"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A6DE9">
        <w:t>.</w:t>
      </w:r>
    </w:p>
    <w:p w:rsidR="00F80721" w:rsidRDefault="00F80721" w:rsidP="00F80721">
      <w:pPr>
        <w:pStyle w:val="Heading3"/>
      </w:pPr>
      <w:bookmarkStart w:id="54" w:name="_Toc468348331"/>
      <w:r>
        <w:lastRenderedPageBreak/>
        <w:t>Sorts Tab</w:t>
      </w:r>
      <w:bookmarkEnd w:id="54"/>
    </w:p>
    <w:p w:rsidR="00A41F1A" w:rsidRDefault="006C1976" w:rsidP="00F52FBA">
      <w:pPr>
        <w:jc w:val="center"/>
      </w:pPr>
      <w:r>
        <w:rPr>
          <w:noProof/>
        </w:rPr>
        <w:drawing>
          <wp:inline distT="0" distB="0" distL="0" distR="0">
            <wp:extent cx="5849167" cy="2791215"/>
            <wp:effectExtent l="19050" t="0" r="0" b="0"/>
            <wp:docPr id="761" name="Picture 760" descr="new exp report sort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p report sort tab.png"/>
                    <pic:cNvPicPr/>
                  </pic:nvPicPr>
                  <pic:blipFill>
                    <a:blip r:embed="rId87" cstate="print"/>
                    <a:stretch>
                      <a:fillRect/>
                    </a:stretch>
                  </pic:blipFill>
                  <pic:spPr>
                    <a:xfrm>
                      <a:off x="0" y="0"/>
                      <a:ext cx="5849167" cy="2791215"/>
                    </a:xfrm>
                    <a:prstGeom prst="rect">
                      <a:avLst/>
                    </a:prstGeom>
                  </pic:spPr>
                </pic:pic>
              </a:graphicData>
            </a:graphic>
          </wp:inline>
        </w:drawing>
      </w:r>
    </w:p>
    <w:p w:rsidR="00A41F1A" w:rsidRPr="00A41F1A" w:rsidRDefault="00A41F1A" w:rsidP="00A41F1A"/>
    <w:p w:rsidR="00F80721" w:rsidRDefault="00AF292D" w:rsidP="00A41F1A">
      <w:pPr>
        <w:pStyle w:val="bodytext"/>
      </w:pPr>
      <w:r>
        <w:t>In the Sorts T</w:t>
      </w:r>
      <w:r w:rsidR="00F80721">
        <w:t>ab</w:t>
      </w:r>
      <w:r>
        <w:t>,</w:t>
      </w:r>
      <w:r w:rsidR="00F80721">
        <w:t xml:space="preserve"> specify which Data Fields will be used to determine the order of data on the report.</w:t>
      </w:r>
    </w:p>
    <w:p w:rsidR="006C1976" w:rsidRDefault="00F80721" w:rsidP="00BD52E2">
      <w:pPr>
        <w:pStyle w:val="bodytext"/>
        <w:numPr>
          <w:ilvl w:val="0"/>
          <w:numId w:val="129"/>
        </w:numPr>
        <w:tabs>
          <w:tab w:val="left" w:pos="360"/>
        </w:tabs>
      </w:pPr>
      <w:r>
        <w:t>To sort by a Data Field</w:t>
      </w:r>
      <w:r w:rsidR="00AF292D">
        <w:t>,</w:t>
      </w:r>
      <w:r>
        <w:t xml:space="preserve"> either </w:t>
      </w:r>
      <w:r w:rsidR="00456956">
        <w:rPr>
          <w:b/>
        </w:rPr>
        <w:t>drag-and-drop</w:t>
      </w:r>
      <w:r>
        <w:t xml:space="preserve"> it to the </w:t>
      </w:r>
      <w:r w:rsidR="0016605F">
        <w:t>selection pane</w:t>
      </w:r>
      <w:r>
        <w:t xml:space="preserve">, </w:t>
      </w:r>
      <w:r w:rsidR="0016605F">
        <w:t xml:space="preserve">or select the Data Field and </w:t>
      </w:r>
      <w:r w:rsidR="00FA6DE9">
        <w:t>press</w:t>
      </w:r>
      <w:r w:rsidR="00FA6DE9" w:rsidRPr="003178E8">
        <w:t xml:space="preserve"> </w:t>
      </w:r>
      <w:r w:rsidR="00FA6DE9" w:rsidRPr="00860D7D">
        <w:rPr>
          <w:b/>
          <w:noProof/>
        </w:rPr>
        <w:drawing>
          <wp:inline distT="0" distB="0" distL="0" distR="0">
            <wp:extent cx="133369" cy="133369"/>
            <wp:effectExtent l="19050" t="0" r="0" b="0"/>
            <wp:docPr id="574"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FA6DE9" w:rsidRPr="00860D7D">
        <w:rPr>
          <w:b/>
        </w:rPr>
        <w:t xml:space="preserve"> Add</w:t>
      </w:r>
      <w:r w:rsidR="00FA6DE9">
        <w:t xml:space="preserve"> or </w:t>
      </w:r>
      <w:r w:rsidR="00FA6DE9">
        <w:rPr>
          <w:noProof/>
        </w:rPr>
        <w:drawing>
          <wp:inline distT="0" distB="0" distL="0" distR="0">
            <wp:extent cx="190527" cy="161948"/>
            <wp:effectExtent l="19050" t="0" r="0" b="0"/>
            <wp:docPr id="576"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rsidR="00FA6DE9">
        <w:t xml:space="preserve">, or </w:t>
      </w:r>
      <w:r w:rsidR="00FA6DE9" w:rsidRPr="00860D7D">
        <w:rPr>
          <w:b/>
        </w:rPr>
        <w:t>double-click</w:t>
      </w:r>
      <w:r w:rsidR="00FA6DE9">
        <w:t xml:space="preserve"> the Category</w:t>
      </w:r>
      <w:r w:rsidR="00FA6DE9" w:rsidRPr="003178E8">
        <w:t>.</w:t>
      </w:r>
    </w:p>
    <w:p w:rsidR="006C1976" w:rsidRDefault="006C1976" w:rsidP="00BD52E2">
      <w:pPr>
        <w:pStyle w:val="bodytext"/>
        <w:numPr>
          <w:ilvl w:val="0"/>
          <w:numId w:val="129"/>
        </w:numPr>
        <w:tabs>
          <w:tab w:val="left" w:pos="360"/>
        </w:tabs>
      </w:pPr>
      <w:r>
        <w:t xml:space="preserve">To sort by a Formula, press </w:t>
      </w:r>
      <w:r w:rsidR="00FA6DE9" w:rsidRPr="00FA6DE9">
        <w:rPr>
          <w:noProof/>
        </w:rPr>
        <w:drawing>
          <wp:inline distT="0" distB="0" distL="0" distR="0">
            <wp:extent cx="133369" cy="133369"/>
            <wp:effectExtent l="19050" t="0" r="0" b="0"/>
            <wp:docPr id="582"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FA6DE9">
        <w:t xml:space="preserve"> </w:t>
      </w:r>
      <w:r w:rsidR="00FA6DE9" w:rsidRPr="00FA6DE9">
        <w:rPr>
          <w:b/>
        </w:rPr>
        <w:t>Add Formula</w:t>
      </w:r>
      <w:r>
        <w:t xml:space="preserve">. To edit an existing formula, press </w:t>
      </w:r>
      <w:r w:rsidR="00FA6DE9">
        <w:rPr>
          <w:noProof/>
        </w:rPr>
        <w:drawing>
          <wp:inline distT="0" distB="0" distL="0" distR="0">
            <wp:extent cx="114316" cy="133369"/>
            <wp:effectExtent l="19050" t="0" r="0" b="0"/>
            <wp:docPr id="585" name="Picture 584" descr="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button.png"/>
                    <pic:cNvPicPr/>
                  </pic:nvPicPr>
                  <pic:blipFill>
                    <a:blip r:embed="rId88" cstate="print"/>
                    <a:stretch>
                      <a:fillRect/>
                    </a:stretch>
                  </pic:blipFill>
                  <pic:spPr>
                    <a:xfrm>
                      <a:off x="0" y="0"/>
                      <a:ext cx="114316" cy="133369"/>
                    </a:xfrm>
                    <a:prstGeom prst="rect">
                      <a:avLst/>
                    </a:prstGeom>
                  </pic:spPr>
                </pic:pic>
              </a:graphicData>
            </a:graphic>
          </wp:inline>
        </w:drawing>
      </w:r>
      <w:r>
        <w:t>.</w:t>
      </w:r>
      <w:r w:rsidR="00FC7D5F">
        <w:t xml:space="preserve"> See </w:t>
      </w:r>
      <w:hyperlink w:anchor="_Sorting_by_Formula" w:history="1">
        <w:r w:rsidR="00FC7D5F" w:rsidRPr="00FC7D5F">
          <w:rPr>
            <w:rStyle w:val="Hyperlink"/>
          </w:rPr>
          <w:t xml:space="preserve">Sorting by Formula </w:t>
        </w:r>
      </w:hyperlink>
      <w:r w:rsidR="00FC7D5F">
        <w:t>for more information.</w:t>
      </w:r>
    </w:p>
    <w:p w:rsidR="00F80721" w:rsidRDefault="00F80721" w:rsidP="00BD52E2">
      <w:pPr>
        <w:pStyle w:val="bodytext"/>
        <w:numPr>
          <w:ilvl w:val="0"/>
          <w:numId w:val="129"/>
        </w:numPr>
        <w:tabs>
          <w:tab w:val="left" w:pos="360"/>
        </w:tabs>
      </w:pPr>
      <w:r>
        <w:t xml:space="preserve">You can </w:t>
      </w:r>
      <w:r w:rsidR="006C1976">
        <w:t>order</w:t>
      </w:r>
      <w:r>
        <w:t xml:space="preserve"> </w:t>
      </w:r>
      <w:r w:rsidR="006C1976">
        <w:t>each sort</w:t>
      </w:r>
      <w:r>
        <w:t xml:space="preserve"> in </w:t>
      </w:r>
      <w:r w:rsidRPr="00FA6DE9">
        <w:rPr>
          <w:i/>
        </w:rPr>
        <w:t>Ascending</w:t>
      </w:r>
      <w:r>
        <w:t xml:space="preserve"> (A-Z, 0-9) or </w:t>
      </w:r>
      <w:r w:rsidRPr="00FA6DE9">
        <w:rPr>
          <w:i/>
        </w:rPr>
        <w:t>Descending</w:t>
      </w:r>
      <w:r>
        <w:t xml:space="preserve"> (Z-A, 9-0) order.</w:t>
      </w:r>
    </w:p>
    <w:p w:rsidR="00F80721" w:rsidRDefault="00F80721" w:rsidP="00BD52E2">
      <w:pPr>
        <w:pStyle w:val="bodytext"/>
        <w:numPr>
          <w:ilvl w:val="0"/>
          <w:numId w:val="129"/>
        </w:numPr>
        <w:tabs>
          <w:tab w:val="left" w:pos="360"/>
        </w:tabs>
      </w:pPr>
      <w:r>
        <w:t>Use the up (</w:t>
      </w:r>
      <w:r>
        <w:rPr>
          <w:noProof/>
        </w:rPr>
        <w:drawing>
          <wp:inline distT="0" distB="0" distL="0" distR="0">
            <wp:extent cx="142875" cy="85725"/>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A41F1A" w:rsidRPr="002842C1" w:rsidRDefault="00F80721" w:rsidP="00BD52E2">
      <w:pPr>
        <w:pStyle w:val="bodytext"/>
        <w:numPr>
          <w:ilvl w:val="0"/>
          <w:numId w:val="129"/>
        </w:numPr>
        <w:tabs>
          <w:tab w:val="left" w:pos="360"/>
        </w:tabs>
      </w:pPr>
      <w:r>
        <w:t>To remove a sort</w:t>
      </w:r>
      <w:r w:rsidR="00AF292D">
        <w:t>,</w:t>
      </w:r>
      <w:r>
        <w:t xml:space="preserve"> </w:t>
      </w:r>
      <w:r w:rsidR="00AE5392">
        <w:t>press</w:t>
      </w:r>
      <w:r>
        <w:t xml:space="preserve"> </w:t>
      </w:r>
      <w:r w:rsidR="00FA6DE9">
        <w:rPr>
          <w:noProof/>
        </w:rPr>
        <w:drawing>
          <wp:inline distT="0" distB="0" distL="0" distR="0">
            <wp:extent cx="95289" cy="95289"/>
            <wp:effectExtent l="19050" t="0" r="0" b="0"/>
            <wp:docPr id="587" name="Picture 586"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A6DE9">
        <w:t>.</w:t>
      </w:r>
      <w:r w:rsidR="00A41F1A">
        <w:br w:type="page"/>
      </w:r>
    </w:p>
    <w:p w:rsidR="00F80721" w:rsidRDefault="00F80721" w:rsidP="00F80721">
      <w:pPr>
        <w:pStyle w:val="Heading3"/>
      </w:pPr>
      <w:bookmarkStart w:id="55" w:name="_Toc468348332"/>
      <w:r>
        <w:lastRenderedPageBreak/>
        <w:t>Filters Tab</w:t>
      </w:r>
      <w:bookmarkEnd w:id="55"/>
    </w:p>
    <w:p w:rsidR="00A41F1A" w:rsidRDefault="00A41F1A" w:rsidP="00A41F1A">
      <w:r w:rsidRPr="00A41F1A">
        <w:rPr>
          <w:noProof/>
        </w:rPr>
        <w:drawing>
          <wp:inline distT="0" distB="0" distL="0" distR="0">
            <wp:extent cx="6400800" cy="3339465"/>
            <wp:effectExtent l="19050" t="19050" r="19050" b="13335"/>
            <wp:docPr id="94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user32.pn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33946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F80721">
      <w:pPr>
        <w:pStyle w:val="bodytext"/>
        <w:tabs>
          <w:tab w:val="left" w:pos="360"/>
        </w:tabs>
      </w:pPr>
      <w:r>
        <w:t>In the Filters Tab</w:t>
      </w:r>
      <w:r w:rsidR="00AF292D">
        <w:t>,</w:t>
      </w:r>
      <w:r>
        <w:t xml:space="preserve"> create statements that will be used to filter the data when you </w:t>
      </w:r>
      <w:r w:rsidR="00383D26">
        <w:t>run</w:t>
      </w:r>
      <w:r>
        <w:t xml:space="preserve"> the report.</w:t>
      </w:r>
    </w:p>
    <w:p w:rsidR="00F80721" w:rsidRDefault="00F80721" w:rsidP="00F80721">
      <w:pPr>
        <w:pStyle w:val="bodytext"/>
      </w:pPr>
      <w:r>
        <w:t>There is no limit to the number of filters that can be defined. Filters can be numeric (up to eight decimals) or alphanumeric.</w:t>
      </w:r>
    </w:p>
    <w:p w:rsidR="00F80721" w:rsidRDefault="00F80721" w:rsidP="00BD52E2">
      <w:pPr>
        <w:pStyle w:val="bodytext"/>
        <w:numPr>
          <w:ilvl w:val="0"/>
          <w:numId w:val="130"/>
        </w:numPr>
      </w:pPr>
      <w:r>
        <w:t xml:space="preserve">To filter </w:t>
      </w:r>
      <w:r w:rsidR="00B76F83">
        <w:t xml:space="preserve">by </w:t>
      </w:r>
      <w:r>
        <w:t>a Data Field</w:t>
      </w:r>
      <w:r w:rsidR="00AF292D">
        <w:t>,</w:t>
      </w:r>
      <w:r>
        <w:t xml:space="preserve"> either </w:t>
      </w:r>
      <w:r w:rsidR="00456956">
        <w:rPr>
          <w:b/>
        </w:rPr>
        <w:t>drag-and-drop</w:t>
      </w:r>
      <w:r>
        <w:t xml:space="preserve"> it to the </w:t>
      </w:r>
      <w:r w:rsidR="006D4035">
        <w:t>selection pane</w:t>
      </w:r>
      <w:r>
        <w:t>,</w:t>
      </w:r>
      <w:r w:rsidR="006D4035">
        <w:t xml:space="preserve"> or select the Data Field and press</w:t>
      </w:r>
      <w:r w:rsidR="005E176E">
        <w:t xml:space="preserve"> </w:t>
      </w:r>
      <w:r w:rsidR="005E176E">
        <w:rPr>
          <w:noProof/>
        </w:rPr>
        <w:drawing>
          <wp:inline distT="0" distB="0" distL="0" distR="0">
            <wp:extent cx="133369" cy="133369"/>
            <wp:effectExtent l="19050" t="0" r="0" b="0"/>
            <wp:docPr id="661"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5E176E">
        <w:t xml:space="preserve"> </w:t>
      </w:r>
      <w:r w:rsidR="005E176E" w:rsidRPr="005E176E">
        <w:rPr>
          <w:b/>
        </w:rPr>
        <w:t>Add</w:t>
      </w:r>
      <w:r w:rsidR="005E176E">
        <w:t xml:space="preserve"> or </w:t>
      </w:r>
      <w:r w:rsidR="005E176E">
        <w:rPr>
          <w:noProof/>
        </w:rPr>
        <w:drawing>
          <wp:inline distT="0" distB="0" distL="0" distR="0">
            <wp:extent cx="190527" cy="161948"/>
            <wp:effectExtent l="19050" t="0" r="0" b="0"/>
            <wp:docPr id="662"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rsidR="00AF292D">
        <w:t xml:space="preserve">, or </w:t>
      </w:r>
      <w:r w:rsidR="00AF292D" w:rsidRPr="005E176E">
        <w:rPr>
          <w:b/>
        </w:rPr>
        <w:t>double-click</w:t>
      </w:r>
      <w:r w:rsidR="00AF292D">
        <w:t xml:space="preserve"> the </w:t>
      </w:r>
      <w:r w:rsidR="006D4035">
        <w:t>Data Field</w:t>
      </w:r>
      <w:r>
        <w:t>.</w:t>
      </w:r>
    </w:p>
    <w:p w:rsidR="00F80721" w:rsidRDefault="00F80721" w:rsidP="00BD52E2">
      <w:pPr>
        <w:pStyle w:val="bodytext"/>
        <w:numPr>
          <w:ilvl w:val="0"/>
          <w:numId w:val="130"/>
        </w:numPr>
      </w:pPr>
      <w:r>
        <w:t>Use the up (</w:t>
      </w:r>
      <w:r>
        <w:rPr>
          <w:noProof/>
        </w:rPr>
        <w:drawing>
          <wp:inline distT="0" distB="0" distL="0" distR="0">
            <wp:extent cx="142875" cy="85725"/>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F80721" w:rsidRDefault="00F80721" w:rsidP="00BD52E2">
      <w:pPr>
        <w:pStyle w:val="bodytext"/>
        <w:numPr>
          <w:ilvl w:val="0"/>
          <w:numId w:val="130"/>
        </w:numPr>
      </w:pPr>
      <w:r>
        <w:t>To remove a filter</w:t>
      </w:r>
      <w:r w:rsidR="00AF292D">
        <w:t>,</w:t>
      </w:r>
      <w:r>
        <w:t xml:space="preserve"> </w:t>
      </w:r>
      <w:r w:rsidR="006D4035">
        <w:t>press</w:t>
      </w:r>
      <w:r w:rsidR="005E176E">
        <w:t xml:space="preserve"> </w:t>
      </w:r>
      <w:r w:rsidR="005E176E">
        <w:rPr>
          <w:noProof/>
        </w:rPr>
        <w:drawing>
          <wp:inline distT="0" distB="0" distL="0" distR="0">
            <wp:extent cx="95289" cy="95289"/>
            <wp:effectExtent l="19050" t="0" r="0" b="0"/>
            <wp:docPr id="663" name="Picture 6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5E176E">
        <w:t>.</w:t>
      </w:r>
    </w:p>
    <w:p w:rsidR="00F80721" w:rsidRDefault="005E176E" w:rsidP="00BD52E2">
      <w:pPr>
        <w:pStyle w:val="bodytext"/>
        <w:numPr>
          <w:ilvl w:val="0"/>
          <w:numId w:val="130"/>
        </w:numPr>
      </w:pPr>
      <w:r>
        <w:t>Select</w:t>
      </w:r>
      <w:r w:rsidR="00F80721">
        <w:t xml:space="preserve"> the operator (</w:t>
      </w:r>
      <w:r w:rsidR="008F7036" w:rsidRPr="005E176E">
        <w:rPr>
          <w:i/>
        </w:rPr>
        <w:t>E</w:t>
      </w:r>
      <w:r w:rsidR="00F80721" w:rsidRPr="005E176E">
        <w:rPr>
          <w:i/>
        </w:rPr>
        <w:t xml:space="preserve">qual </w:t>
      </w:r>
      <w:r w:rsidR="008F7036" w:rsidRPr="005E176E">
        <w:rPr>
          <w:i/>
        </w:rPr>
        <w:t>To</w:t>
      </w:r>
      <w:r w:rsidR="008F7036">
        <w:t xml:space="preserve">, </w:t>
      </w:r>
      <w:r w:rsidR="008F7036" w:rsidRPr="005E176E">
        <w:rPr>
          <w:i/>
        </w:rPr>
        <w:t>Le</w:t>
      </w:r>
      <w:r w:rsidR="00F80721" w:rsidRPr="005E176E">
        <w:rPr>
          <w:i/>
        </w:rPr>
        <w:t xml:space="preserve">ss </w:t>
      </w:r>
      <w:r w:rsidR="008F7036" w:rsidRPr="005E176E">
        <w:rPr>
          <w:i/>
        </w:rPr>
        <w:t>T</w:t>
      </w:r>
      <w:r w:rsidR="00F80721" w:rsidRPr="005E176E">
        <w:rPr>
          <w:i/>
        </w:rPr>
        <w:t>han</w:t>
      </w:r>
      <w:r w:rsidR="00F80721">
        <w:t xml:space="preserve">, </w:t>
      </w:r>
      <w:r w:rsidR="008F7036" w:rsidRPr="005E176E">
        <w:rPr>
          <w:i/>
        </w:rPr>
        <w:t>O</w:t>
      </w:r>
      <w:r w:rsidR="00F80721" w:rsidRPr="005E176E">
        <w:rPr>
          <w:i/>
        </w:rPr>
        <w:t xml:space="preserve">ne </w:t>
      </w:r>
      <w:r w:rsidR="008F7036" w:rsidRPr="005E176E">
        <w:rPr>
          <w:i/>
        </w:rPr>
        <w:t>O</w:t>
      </w:r>
      <w:r w:rsidR="00F80721" w:rsidRPr="005E176E">
        <w:rPr>
          <w:i/>
        </w:rPr>
        <w:t>f</w:t>
      </w:r>
      <w:r w:rsidR="00F80721">
        <w:t xml:space="preserve">, etc.) </w:t>
      </w:r>
      <w:r>
        <w:t>from the operator drop</w:t>
      </w:r>
      <w:r w:rsidR="00F80721">
        <w:t>down.</w:t>
      </w:r>
    </w:p>
    <w:p w:rsidR="00F80721" w:rsidRDefault="00F80721" w:rsidP="00BD52E2">
      <w:pPr>
        <w:pStyle w:val="bodytext"/>
        <w:numPr>
          <w:ilvl w:val="0"/>
          <w:numId w:val="130"/>
        </w:numPr>
      </w:pPr>
      <w:r>
        <w:t xml:space="preserve">Set the filter value either </w:t>
      </w:r>
      <w:r w:rsidR="004D7D9A">
        <w:t xml:space="preserve">by </w:t>
      </w:r>
      <w:r>
        <w:t xml:space="preserve">entering it manually or </w:t>
      </w:r>
      <w:r w:rsidR="004D7D9A">
        <w:t xml:space="preserve">by </w:t>
      </w:r>
      <w:r>
        <w:t xml:space="preserve">selecting a value from the </w:t>
      </w:r>
      <w:r w:rsidR="009A558E">
        <w:t xml:space="preserve">filter </w:t>
      </w:r>
      <w:r>
        <w:t>dropdown. If the Data Field is a date</w:t>
      </w:r>
      <w:r w:rsidR="00AF292D">
        <w:t>,</w:t>
      </w:r>
      <w:r>
        <w:t xml:space="preserve"> the calendar and function buttons can be used to select a value.</w:t>
      </w:r>
    </w:p>
    <w:p w:rsidR="00F80721" w:rsidRDefault="00F80721" w:rsidP="00BD52E2">
      <w:pPr>
        <w:pStyle w:val="bodytext"/>
        <w:numPr>
          <w:ilvl w:val="0"/>
          <w:numId w:val="130"/>
        </w:numPr>
      </w:pPr>
      <w:r>
        <w:t xml:space="preserve">Check </w:t>
      </w:r>
      <w:r w:rsidR="00A41F1A" w:rsidRPr="009A558E">
        <w:rPr>
          <w:b/>
        </w:rPr>
        <w:t>Prompt for Value</w:t>
      </w:r>
      <w:r>
        <w:t xml:space="preserve"> to allow the filter to be modified at the time the report is </w:t>
      </w:r>
      <w:r w:rsidR="004D7D9A">
        <w:t>run</w:t>
      </w:r>
      <w:r>
        <w:t>.</w:t>
      </w:r>
    </w:p>
    <w:p w:rsidR="00F80721" w:rsidRDefault="00F80721" w:rsidP="00BD52E2">
      <w:pPr>
        <w:pStyle w:val="bodytext"/>
        <w:numPr>
          <w:ilvl w:val="0"/>
          <w:numId w:val="130"/>
        </w:numPr>
      </w:pPr>
      <w:r>
        <w:t xml:space="preserve">Select </w:t>
      </w:r>
      <w:r w:rsidR="00A41F1A" w:rsidRPr="00A41F1A">
        <w:rPr>
          <w:i/>
        </w:rPr>
        <w:t>AND With Next Filter</w:t>
      </w:r>
      <w:r>
        <w:t xml:space="preserve"> to require that the selected filter and the one below it both evaluate to true. </w:t>
      </w:r>
      <w:r w:rsidR="009A558E">
        <w:t>Select</w:t>
      </w:r>
      <w:r>
        <w:t xml:space="preserve"> </w:t>
      </w:r>
      <w:r w:rsidRPr="008F7036">
        <w:rPr>
          <w:i/>
        </w:rPr>
        <w:t>OR With Next Filter</w:t>
      </w:r>
      <w:r>
        <w:t xml:space="preserve"> to require that either </w:t>
      </w:r>
      <w:r w:rsidR="009A558E">
        <w:t xml:space="preserve">one </w:t>
      </w:r>
      <w:r>
        <w:t>be true.</w:t>
      </w:r>
    </w:p>
    <w:p w:rsidR="00F80721" w:rsidRDefault="00F80721" w:rsidP="00BD52E2">
      <w:pPr>
        <w:pStyle w:val="bodytext"/>
        <w:numPr>
          <w:ilvl w:val="0"/>
          <w:numId w:val="130"/>
        </w:numPr>
      </w:pPr>
      <w:r>
        <w:t xml:space="preserve">Check </w:t>
      </w:r>
      <w:r w:rsidR="00A41F1A" w:rsidRPr="009A558E">
        <w:rPr>
          <w:b/>
        </w:rPr>
        <w:t>Group With Next Filter</w:t>
      </w:r>
      <w:r>
        <w:t xml:space="preserve"> to specify the precedence of the filters.</w:t>
      </w:r>
      <w:r w:rsidRPr="00955560">
        <w:t xml:space="preserve"> </w:t>
      </w:r>
      <w:r>
        <w:t>Filters can be nested indefinitely by using the following keyboard shortcuts while a filter is selected:</w:t>
      </w:r>
    </w:p>
    <w:p w:rsidR="00F80721" w:rsidRPr="003A06A3" w:rsidRDefault="00F80721" w:rsidP="00D4103D">
      <w:pPr>
        <w:pStyle w:val="bodytext"/>
        <w:numPr>
          <w:ilvl w:val="1"/>
          <w:numId w:val="55"/>
        </w:numPr>
        <w:tabs>
          <w:tab w:val="left" w:pos="360"/>
        </w:tabs>
        <w:rPr>
          <w:b/>
        </w:rPr>
      </w:pPr>
      <w:r w:rsidRPr="003A06A3">
        <w:rPr>
          <w:b/>
        </w:rPr>
        <w:lastRenderedPageBreak/>
        <w:t>Ctrl + [</w:t>
      </w:r>
      <w:r>
        <w:rPr>
          <w:b/>
        </w:rPr>
        <w:t xml:space="preserve"> </w:t>
      </w:r>
      <w:r>
        <w:t>adds an open-parenthesis before the selected filter.</w:t>
      </w:r>
    </w:p>
    <w:p w:rsidR="00F80721" w:rsidRDefault="00F80721" w:rsidP="00D4103D">
      <w:pPr>
        <w:pStyle w:val="bodytext"/>
        <w:numPr>
          <w:ilvl w:val="1"/>
          <w:numId w:val="55"/>
        </w:numPr>
        <w:tabs>
          <w:tab w:val="left" w:pos="360"/>
        </w:tabs>
        <w:rPr>
          <w:b/>
        </w:rPr>
      </w:pPr>
      <w:r>
        <w:rPr>
          <w:b/>
        </w:rPr>
        <w:t xml:space="preserve">Ctrl + ] </w:t>
      </w:r>
      <w:r w:rsidRPr="003A06A3">
        <w:t>adds a close-parenthesis after the selected filter.</w:t>
      </w:r>
    </w:p>
    <w:p w:rsidR="00F80721" w:rsidRPr="003A06A3" w:rsidRDefault="00F80721" w:rsidP="00D4103D">
      <w:pPr>
        <w:pStyle w:val="bodytext"/>
        <w:numPr>
          <w:ilvl w:val="1"/>
          <w:numId w:val="55"/>
        </w:numPr>
        <w:tabs>
          <w:tab w:val="left" w:pos="360"/>
        </w:tabs>
        <w:rPr>
          <w:b/>
        </w:rPr>
      </w:pPr>
      <w:r>
        <w:rPr>
          <w:b/>
        </w:rPr>
        <w:t xml:space="preserve">Ctrl + Shift + [ </w:t>
      </w:r>
      <w:r>
        <w:t>removes an open-parenthesis from before the selected filter.</w:t>
      </w:r>
    </w:p>
    <w:p w:rsidR="00F80721" w:rsidRPr="00145C63" w:rsidRDefault="00F80721" w:rsidP="00D4103D">
      <w:pPr>
        <w:pStyle w:val="bodytext"/>
        <w:numPr>
          <w:ilvl w:val="1"/>
          <w:numId w:val="55"/>
        </w:numPr>
        <w:tabs>
          <w:tab w:val="left" w:pos="360"/>
        </w:tabs>
        <w:rPr>
          <w:b/>
        </w:rPr>
      </w:pPr>
      <w:r>
        <w:rPr>
          <w:b/>
        </w:rPr>
        <w:t xml:space="preserve">Ctrl + Shift + ] </w:t>
      </w:r>
      <w:r>
        <w:t>removes a close-parenthesis from after the selected filter.</w:t>
      </w:r>
    </w:p>
    <w:p w:rsidR="00F80721" w:rsidRDefault="00F80721" w:rsidP="00F80721">
      <w:pPr>
        <w:pStyle w:val="Heading3"/>
      </w:pPr>
      <w:bookmarkStart w:id="56" w:name="_Toc468348333"/>
      <w:r>
        <w:t>Layout Tab</w:t>
      </w:r>
      <w:bookmarkEnd w:id="56"/>
    </w:p>
    <w:p w:rsidR="00A41F1A" w:rsidRDefault="00A41F1A" w:rsidP="00A41F1A">
      <w:r w:rsidRPr="00A41F1A">
        <w:rPr>
          <w:noProof/>
        </w:rPr>
        <w:drawing>
          <wp:inline distT="0" distB="0" distL="0" distR="0">
            <wp:extent cx="6400800" cy="3506470"/>
            <wp:effectExtent l="19050" t="19050" r="19050" b="17780"/>
            <wp:docPr id="94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user33.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506470"/>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A41F1A">
      <w:pPr>
        <w:pStyle w:val="bodytext"/>
        <w:tabs>
          <w:tab w:val="left" w:pos="360"/>
        </w:tabs>
      </w:pPr>
      <w:r>
        <w:t xml:space="preserve">In the </w:t>
      </w:r>
      <w:r w:rsidRPr="009A558E">
        <w:rPr>
          <w:b/>
        </w:rPr>
        <w:t>Layout</w:t>
      </w:r>
      <w:r>
        <w:t xml:space="preserve"> Tab, select which Data Fields will appear on the report. For each Data Field chosen, the report will automatically create a column header and the Data Field. </w:t>
      </w:r>
      <w:r w:rsidR="004D7D9A">
        <w:t>You can add</w:t>
      </w:r>
      <w:r>
        <w:t xml:space="preserve"> subtotals, grand totals, and page header/footers</w:t>
      </w:r>
      <w:r w:rsidR="004D7D9A">
        <w:t>.</w:t>
      </w:r>
    </w:p>
    <w:p w:rsidR="00F80721" w:rsidRDefault="00F80721" w:rsidP="00F80721">
      <w:pPr>
        <w:pStyle w:val="Heading4"/>
      </w:pPr>
      <w:r>
        <w:t>Display Data</w:t>
      </w:r>
    </w:p>
    <w:p w:rsidR="00F80721" w:rsidRDefault="00F80721" w:rsidP="00BD52E2">
      <w:pPr>
        <w:pStyle w:val="bodytext"/>
        <w:numPr>
          <w:ilvl w:val="0"/>
          <w:numId w:val="91"/>
        </w:numPr>
        <w:tabs>
          <w:tab w:val="left" w:pos="360"/>
        </w:tabs>
      </w:pPr>
      <w:r>
        <w:t>To place a Data Field on the report</w:t>
      </w:r>
      <w:r w:rsidR="00AF292D">
        <w:t>,</w:t>
      </w:r>
      <w:r>
        <w:t xml:space="preserve"> either </w:t>
      </w:r>
      <w:r w:rsidR="00456956">
        <w:rPr>
          <w:b/>
        </w:rPr>
        <w:t>drag-and-drop</w:t>
      </w:r>
      <w:r>
        <w:t xml:space="preserve"> it to the </w:t>
      </w:r>
      <w:r w:rsidR="004D7D9A">
        <w:t>selection pane</w:t>
      </w:r>
      <w:r>
        <w:t xml:space="preserve">, </w:t>
      </w:r>
      <w:r w:rsidR="004D7D9A">
        <w:t>or select the Data Field and press</w:t>
      </w:r>
      <w:r w:rsidR="009A558E">
        <w:t xml:space="preserve"> </w:t>
      </w:r>
      <w:r w:rsidR="009A558E">
        <w:rPr>
          <w:noProof/>
        </w:rPr>
        <w:drawing>
          <wp:inline distT="0" distB="0" distL="0" distR="0">
            <wp:extent cx="133369" cy="133369"/>
            <wp:effectExtent l="19050" t="0" r="0" b="0"/>
            <wp:docPr id="721" name="Picture 72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9A558E">
        <w:t xml:space="preserve"> </w:t>
      </w:r>
      <w:r w:rsidR="009A558E" w:rsidRPr="009A558E">
        <w:rPr>
          <w:b/>
        </w:rPr>
        <w:t>Add</w:t>
      </w:r>
      <w:r w:rsidR="009A558E">
        <w:t xml:space="preserve"> or </w:t>
      </w:r>
      <w:r w:rsidR="009A558E">
        <w:rPr>
          <w:noProof/>
        </w:rPr>
        <w:drawing>
          <wp:inline distT="0" distB="0" distL="0" distR="0">
            <wp:extent cx="190527" cy="161948"/>
            <wp:effectExtent l="19050" t="0" r="0" b="0"/>
            <wp:docPr id="723" name="Picture 722"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rsidR="00AF292D">
        <w:t>,</w:t>
      </w:r>
      <w:r>
        <w:t xml:space="preserve"> or </w:t>
      </w:r>
      <w:r w:rsidRPr="009A558E">
        <w:rPr>
          <w:b/>
        </w:rPr>
        <w:t>double-click</w:t>
      </w:r>
      <w:r>
        <w:t xml:space="preserve"> </w:t>
      </w:r>
      <w:r w:rsidR="004D7D9A">
        <w:t>the Data Field</w:t>
      </w:r>
      <w:r>
        <w:t>.</w:t>
      </w:r>
    </w:p>
    <w:p w:rsidR="00F80721" w:rsidRDefault="00F80721" w:rsidP="00BD52E2">
      <w:pPr>
        <w:pStyle w:val="bodytext"/>
        <w:numPr>
          <w:ilvl w:val="0"/>
          <w:numId w:val="91"/>
        </w:numPr>
        <w:tabs>
          <w:tab w:val="left" w:pos="360"/>
        </w:tabs>
      </w:pPr>
      <w:r>
        <w:t>To add bl</w:t>
      </w:r>
      <w:r w:rsidR="00AF292D">
        <w:t>ank columns that can be edited manually,</w:t>
      </w:r>
      <w:r>
        <w:t xml:space="preserve"> </w:t>
      </w:r>
      <w:r w:rsidR="004D7D9A">
        <w:t>press</w:t>
      </w:r>
      <w:r w:rsidR="009A558E">
        <w:t xml:space="preserve"> </w:t>
      </w:r>
      <w:r w:rsidR="009A558E">
        <w:rPr>
          <w:noProof/>
        </w:rPr>
        <w:drawing>
          <wp:inline distT="0" distB="0" distL="0" distR="0">
            <wp:extent cx="133369" cy="133369"/>
            <wp:effectExtent l="19050" t="0" r="0" b="0"/>
            <wp:docPr id="728" name="Picture 727"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9A558E">
        <w:t xml:space="preserve"> </w:t>
      </w:r>
      <w:r w:rsidR="009A558E" w:rsidRPr="009A558E">
        <w:rPr>
          <w:b/>
        </w:rPr>
        <w:t>Add Blank</w:t>
      </w:r>
      <w:r>
        <w:t>. You can enter text into a blank column.</w:t>
      </w:r>
    </w:p>
    <w:p w:rsidR="00F80721" w:rsidRDefault="00F80721" w:rsidP="00BD52E2">
      <w:pPr>
        <w:pStyle w:val="bodytext"/>
        <w:numPr>
          <w:ilvl w:val="0"/>
          <w:numId w:val="91"/>
        </w:numPr>
        <w:tabs>
          <w:tab w:val="left" w:pos="360"/>
        </w:tabs>
      </w:pPr>
      <w:r>
        <w:t>Use the up (</w:t>
      </w:r>
      <w:r>
        <w:rPr>
          <w:noProof/>
        </w:rPr>
        <w:drawing>
          <wp:inline distT="0" distB="0" distL="0" distR="0">
            <wp:extent cx="142875" cy="85725"/>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order the Data Fields should appear on the report. The Data</w:t>
      </w:r>
      <w:r w:rsidR="00AF292D">
        <w:t xml:space="preserve"> Field at the top will appear</w:t>
      </w:r>
      <w:r>
        <w:t xml:space="preserve"> as the</w:t>
      </w:r>
      <w:r w:rsidR="00AF292D">
        <w:t xml:space="preserve"> left</w:t>
      </w:r>
      <w:r>
        <w:t>most column of the report.</w:t>
      </w:r>
    </w:p>
    <w:p w:rsidR="00F80721" w:rsidRDefault="00F80721" w:rsidP="00BD52E2">
      <w:pPr>
        <w:pStyle w:val="bodytext"/>
        <w:numPr>
          <w:ilvl w:val="0"/>
          <w:numId w:val="91"/>
        </w:numPr>
        <w:tabs>
          <w:tab w:val="left" w:pos="360"/>
        </w:tabs>
      </w:pPr>
      <w:r>
        <w:lastRenderedPageBreak/>
        <w:t xml:space="preserve">The Summary Function column is used to make subtotals and grand totals. See </w:t>
      </w:r>
      <w:hyperlink w:anchor="_Sub-Totals_and_Grand" w:history="1">
        <w:r>
          <w:rPr>
            <w:rStyle w:val="Hyperlink"/>
          </w:rPr>
          <w:t>Subtotal</w:t>
        </w:r>
        <w:r w:rsidRPr="00C12DA7">
          <w:rPr>
            <w:rStyle w:val="Hyperlink"/>
          </w:rPr>
          <w:t>s and Grand Totals</w:t>
        </w:r>
      </w:hyperlink>
      <w:r>
        <w:t xml:space="preserve"> for more information.</w:t>
      </w:r>
    </w:p>
    <w:p w:rsidR="00F80721" w:rsidRDefault="00F80721" w:rsidP="00BD52E2">
      <w:pPr>
        <w:pStyle w:val="bodytext"/>
        <w:numPr>
          <w:ilvl w:val="0"/>
          <w:numId w:val="91"/>
        </w:numPr>
        <w:tabs>
          <w:tab w:val="left" w:pos="360"/>
        </w:tabs>
      </w:pPr>
      <w:r>
        <w:t>To remove a Data Field</w:t>
      </w:r>
      <w:r w:rsidR="00AF292D">
        <w:t>,</w:t>
      </w:r>
      <w:r>
        <w:t xml:space="preserve"> </w:t>
      </w:r>
      <w:r w:rsidR="004D7D9A">
        <w:t>press</w:t>
      </w:r>
      <w:r w:rsidR="009A558E">
        <w:t xml:space="preserve"> </w:t>
      </w:r>
      <w:r w:rsidR="009A558E">
        <w:rPr>
          <w:noProof/>
        </w:rPr>
        <w:drawing>
          <wp:inline distT="0" distB="0" distL="0" distR="0">
            <wp:extent cx="95289" cy="95289"/>
            <wp:effectExtent l="19050" t="0" r="0" b="0"/>
            <wp:docPr id="729" name="Picture 728"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9A558E">
        <w:t>.</w:t>
      </w:r>
    </w:p>
    <w:p w:rsidR="00F80721" w:rsidRDefault="00F80721" w:rsidP="00F80721">
      <w:pPr>
        <w:pStyle w:val="bodytext"/>
        <w:tabs>
          <w:tab w:val="left" w:pos="360"/>
        </w:tabs>
      </w:pPr>
      <w:r>
        <w:t>For each Data Field in the Sorts tab</w:t>
      </w:r>
      <w:r w:rsidR="00AF292D">
        <w:t>,</w:t>
      </w:r>
      <w:r>
        <w:t xml:space="preserve"> a checkbox will appear in the </w:t>
      </w:r>
      <w:r w:rsidR="003E6BBF" w:rsidRPr="003E6BBF">
        <w:t>'</w:t>
      </w:r>
      <w:r w:rsidR="0010104E" w:rsidRPr="00E5587F">
        <w:rPr>
          <w:i/>
        </w:rPr>
        <w:t>Summarize By</w:t>
      </w:r>
      <w:r w:rsidR="003E6BBF" w:rsidRPr="003E6BBF">
        <w:t>'</w:t>
      </w:r>
      <w:r>
        <w:t xml:space="preserve"> box. Using the </w:t>
      </w:r>
      <w:r w:rsidR="003E6BBF" w:rsidRPr="003E6BBF">
        <w:t>'</w:t>
      </w:r>
      <w:r w:rsidRPr="00E5587F">
        <w:rPr>
          <w:i/>
        </w:rPr>
        <w:t>Summarize By</w:t>
      </w:r>
      <w:r w:rsidR="003E6BBF" w:rsidRPr="003E6BBF">
        <w:t>'</w:t>
      </w:r>
      <w:r>
        <w:t xml:space="preserve"> box you can display subtotals, grand totals</w:t>
      </w:r>
      <w:r w:rsidR="00F12302">
        <w:t>,</w:t>
      </w:r>
      <w:r>
        <w:t xml:space="preserve"> or headers </w:t>
      </w:r>
      <w:r w:rsidR="00AF292D">
        <w:t>for the values of</w:t>
      </w:r>
      <w:r>
        <w:t xml:space="preserve"> a Data Field.</w:t>
      </w:r>
    </w:p>
    <w:p w:rsidR="00F80721" w:rsidRDefault="00F80721" w:rsidP="00F80721">
      <w:pPr>
        <w:pStyle w:val="Heading4"/>
      </w:pPr>
      <w:r>
        <w:t>Subtotals and Grand Totals</w:t>
      </w:r>
    </w:p>
    <w:p w:rsidR="00F80721" w:rsidRDefault="00F80721" w:rsidP="00BD52E2">
      <w:pPr>
        <w:pStyle w:val="bodytext"/>
        <w:numPr>
          <w:ilvl w:val="0"/>
          <w:numId w:val="131"/>
        </w:numPr>
        <w:tabs>
          <w:tab w:val="left" w:pos="360"/>
        </w:tabs>
      </w:pPr>
      <w:r>
        <w:t xml:space="preserve">To display subtotals, check the box of the </w:t>
      </w:r>
      <w:r w:rsidR="004D7D9A">
        <w:t>C</w:t>
      </w:r>
      <w:r>
        <w:t xml:space="preserve">ategory you </w:t>
      </w:r>
      <w:r w:rsidR="004D7D9A">
        <w:t>want to subtotal</w:t>
      </w:r>
      <w:r>
        <w:t>. Then</w:t>
      </w:r>
      <w:r w:rsidR="00AF292D">
        <w:t>,</w:t>
      </w:r>
      <w:r>
        <w:t xml:space="preserve"> for each Data Field you want totaled</w:t>
      </w:r>
      <w:r w:rsidR="00AF292D">
        <w:t>,</w:t>
      </w:r>
      <w:r>
        <w:t xml:space="preserve"> select a Summary Function (see below).</w:t>
      </w:r>
    </w:p>
    <w:p w:rsidR="00F80721" w:rsidRDefault="00F80721" w:rsidP="00BD52E2">
      <w:pPr>
        <w:pStyle w:val="bodytext"/>
        <w:numPr>
          <w:ilvl w:val="0"/>
          <w:numId w:val="131"/>
        </w:numPr>
        <w:tabs>
          <w:tab w:val="left" w:pos="360"/>
        </w:tabs>
      </w:pPr>
      <w:r>
        <w:t>To display grand totals</w:t>
      </w:r>
      <w:r w:rsidR="00AF292D">
        <w:t>,</w:t>
      </w:r>
      <w:r>
        <w:t xml:space="preserve"> check the Grand Total box. Then</w:t>
      </w:r>
      <w:r w:rsidR="00C62484">
        <w:t>,</w:t>
      </w:r>
      <w:r>
        <w:t xml:space="preserve"> for each Data Field you want totaled</w:t>
      </w:r>
      <w:r w:rsidR="00C62484">
        <w:t>,</w:t>
      </w:r>
      <w:r>
        <w:t xml:space="preserve"> select a Summary Function (see below).</w:t>
      </w:r>
    </w:p>
    <w:p w:rsidR="00F80721" w:rsidRDefault="00F80721" w:rsidP="00F80721">
      <w:pPr>
        <w:pStyle w:val="bodytext"/>
        <w:tabs>
          <w:tab w:val="left" w:pos="360"/>
        </w:tabs>
        <w:spacing w:after="0"/>
      </w:pPr>
      <w:r>
        <w:tab/>
      </w:r>
      <w:r>
        <w:tab/>
        <w:t>Summary Functions:</w:t>
      </w:r>
    </w:p>
    <w:p w:rsidR="00F80721" w:rsidRDefault="00F80721" w:rsidP="00D4103D">
      <w:pPr>
        <w:pStyle w:val="bodytext"/>
        <w:numPr>
          <w:ilvl w:val="1"/>
          <w:numId w:val="55"/>
        </w:numPr>
        <w:tabs>
          <w:tab w:val="left" w:pos="360"/>
        </w:tabs>
        <w:spacing w:after="0"/>
      </w:pPr>
      <w:r w:rsidRPr="00F51839">
        <w:rPr>
          <w:b/>
        </w:rPr>
        <w:t>Sum</w:t>
      </w:r>
      <w:r>
        <w:t>: Totals the all of the data in the Data Field.</w:t>
      </w:r>
    </w:p>
    <w:p w:rsidR="00F80721" w:rsidRDefault="00F80721" w:rsidP="00D4103D">
      <w:pPr>
        <w:pStyle w:val="bodytext"/>
        <w:numPr>
          <w:ilvl w:val="1"/>
          <w:numId w:val="55"/>
        </w:numPr>
        <w:tabs>
          <w:tab w:val="left" w:pos="360"/>
        </w:tabs>
        <w:spacing w:after="0"/>
      </w:pPr>
      <w:r w:rsidRPr="00F51839">
        <w:rPr>
          <w:b/>
        </w:rPr>
        <w:t>Count</w:t>
      </w:r>
      <w:r>
        <w:t>: Returns the number of rows in the Data Field.</w:t>
      </w:r>
    </w:p>
    <w:p w:rsidR="00F80721" w:rsidRDefault="00F80721" w:rsidP="00D4103D">
      <w:pPr>
        <w:pStyle w:val="bodytext"/>
        <w:numPr>
          <w:ilvl w:val="1"/>
          <w:numId w:val="55"/>
        </w:numPr>
        <w:tabs>
          <w:tab w:val="left" w:pos="360"/>
        </w:tabs>
        <w:spacing w:after="0"/>
      </w:pPr>
      <w:r w:rsidRPr="00F51839">
        <w:rPr>
          <w:b/>
        </w:rPr>
        <w:t>Average</w:t>
      </w:r>
      <w:r>
        <w:t>: Takes the mean of the data in the Data Field.</w:t>
      </w:r>
    </w:p>
    <w:p w:rsidR="00F80721" w:rsidRDefault="00F80721" w:rsidP="00D4103D">
      <w:pPr>
        <w:pStyle w:val="bodytext"/>
        <w:numPr>
          <w:ilvl w:val="1"/>
          <w:numId w:val="55"/>
        </w:numPr>
        <w:tabs>
          <w:tab w:val="left" w:pos="360"/>
        </w:tabs>
        <w:spacing w:after="0"/>
      </w:pPr>
      <w:r w:rsidRPr="00F51839">
        <w:rPr>
          <w:b/>
        </w:rPr>
        <w:t>Minimum</w:t>
      </w:r>
      <w:r>
        <w:t>: Displays the lowest value in the Data Field.</w:t>
      </w:r>
    </w:p>
    <w:p w:rsidR="00F80721" w:rsidRDefault="00F80721" w:rsidP="00D4103D">
      <w:pPr>
        <w:pStyle w:val="bodytext"/>
        <w:numPr>
          <w:ilvl w:val="1"/>
          <w:numId w:val="55"/>
        </w:numPr>
        <w:tabs>
          <w:tab w:val="left" w:pos="360"/>
        </w:tabs>
      </w:pPr>
      <w:r w:rsidRPr="00F51839">
        <w:rPr>
          <w:b/>
        </w:rPr>
        <w:t>Maximum</w:t>
      </w:r>
      <w:r>
        <w:t>: Displays the h</w:t>
      </w:r>
      <w:r w:rsidR="009A558E">
        <w:t>ighest value in the Data Field.</w:t>
      </w:r>
    </w:p>
    <w:p w:rsidR="00F80721" w:rsidRDefault="00F80721" w:rsidP="00F80721">
      <w:pPr>
        <w:pStyle w:val="bodytext"/>
        <w:tabs>
          <w:tab w:val="left" w:pos="360"/>
        </w:tabs>
        <w:jc w:val="center"/>
        <w:rPr>
          <w:noProof/>
        </w:rPr>
      </w:pPr>
      <w:r>
        <w:rPr>
          <w:noProof/>
        </w:rPr>
        <w:drawing>
          <wp:inline distT="0" distB="0" distL="0" distR="0">
            <wp:extent cx="6524625" cy="207645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user35.pn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24625" cy="2076450"/>
                    </a:xfrm>
                    <a:prstGeom prst="rect">
                      <a:avLst/>
                    </a:prstGeom>
                    <a:noFill/>
                    <a:ln>
                      <a:noFill/>
                    </a:ln>
                  </pic:spPr>
                </pic:pic>
              </a:graphicData>
            </a:graphic>
          </wp:inline>
        </w:drawing>
      </w:r>
    </w:p>
    <w:p w:rsidR="00F80721" w:rsidRDefault="00F80721" w:rsidP="00F80721">
      <w:pPr>
        <w:pStyle w:val="Heading4"/>
      </w:pPr>
      <w:r>
        <w:t>Data Headers</w:t>
      </w:r>
    </w:p>
    <w:p w:rsidR="00F80721" w:rsidRDefault="00F80721" w:rsidP="00F80721">
      <w:pPr>
        <w:pStyle w:val="bodytext"/>
        <w:tabs>
          <w:tab w:val="left" w:pos="360"/>
        </w:tabs>
      </w:pPr>
      <w:r>
        <w:t>To display a header for each value of a Data Field</w:t>
      </w:r>
      <w:r w:rsidR="00C62484">
        <w:t>,</w:t>
      </w:r>
      <w:r>
        <w:t xml:space="preserve"> click on the associated Data Category in the </w:t>
      </w:r>
      <w:r w:rsidR="009A558E" w:rsidRPr="009A558E">
        <w:rPr>
          <w:i/>
        </w:rPr>
        <w:t>'</w:t>
      </w:r>
      <w:r w:rsidRPr="009A558E">
        <w:rPr>
          <w:i/>
        </w:rPr>
        <w:t>Summarize By</w:t>
      </w:r>
      <w:r w:rsidR="009A558E" w:rsidRPr="009A558E">
        <w:rPr>
          <w:i/>
        </w:rPr>
        <w:t>'</w:t>
      </w:r>
      <w:r>
        <w:t xml:space="preserve"> box</w:t>
      </w:r>
      <w:r w:rsidR="00C62484">
        <w:t>. Click the Data Category name next to the checkbox, and the Header Menu will appear.</w:t>
      </w:r>
    </w:p>
    <w:p w:rsidR="00F80721" w:rsidRDefault="00F80721" w:rsidP="00BD52E2">
      <w:pPr>
        <w:pStyle w:val="bodytext"/>
        <w:numPr>
          <w:ilvl w:val="0"/>
          <w:numId w:val="132"/>
        </w:numPr>
        <w:tabs>
          <w:tab w:val="left" w:pos="360"/>
        </w:tabs>
      </w:pPr>
      <w:r>
        <w:t>To include a blank row before each unique value of the selected Data Field</w:t>
      </w:r>
      <w:r w:rsidR="00C62484">
        <w:t>,</w:t>
      </w:r>
      <w:r>
        <w:t xml:space="preserve"> check </w:t>
      </w:r>
      <w:r w:rsidRPr="008A29C1">
        <w:rPr>
          <w:b/>
        </w:rPr>
        <w:t>Add space before each unique item</w:t>
      </w:r>
      <w:r w:rsidR="009A558E">
        <w:t>.</w:t>
      </w:r>
    </w:p>
    <w:p w:rsidR="00F80721" w:rsidRDefault="00F80721" w:rsidP="00BD52E2">
      <w:pPr>
        <w:pStyle w:val="bodytext"/>
        <w:numPr>
          <w:ilvl w:val="0"/>
          <w:numId w:val="132"/>
        </w:numPr>
        <w:tabs>
          <w:tab w:val="left" w:pos="360"/>
        </w:tabs>
      </w:pPr>
      <w:r>
        <w:lastRenderedPageBreak/>
        <w:t>To include a Header</w:t>
      </w:r>
      <w:r w:rsidR="00C62484">
        <w:t>,</w:t>
      </w:r>
      <w:r>
        <w:t xml:space="preserve"> check </w:t>
      </w:r>
      <w:r w:rsidRPr="009A558E">
        <w:rPr>
          <w:b/>
        </w:rPr>
        <w:t>Include Header at the beginning</w:t>
      </w:r>
      <w:r>
        <w:t xml:space="preserve">. In order to select the text that will appear as the header value, use the Header Text dropdown to select a Data Field or use the </w:t>
      </w:r>
      <w:hyperlink w:anchor="_Formula_Editor" w:history="1">
        <w:r w:rsidRPr="00D05407">
          <w:rPr>
            <w:rStyle w:val="Hyperlink"/>
          </w:rPr>
          <w:t>Formula Editor</w:t>
        </w:r>
      </w:hyperlink>
      <w:r>
        <w:t xml:space="preserve"> Button (</w:t>
      </w:r>
      <w:r w:rsidR="00C62484">
        <w:rPr>
          <w:noProof/>
        </w:rPr>
        <w:drawing>
          <wp:inline distT="0" distB="0" distL="0" distR="0">
            <wp:extent cx="152400" cy="1524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t>) to create a formula.</w:t>
      </w:r>
    </w:p>
    <w:p w:rsidR="00F80721" w:rsidRDefault="00F80721" w:rsidP="00BD52E2">
      <w:pPr>
        <w:pStyle w:val="bodytext"/>
        <w:numPr>
          <w:ilvl w:val="0"/>
          <w:numId w:val="132"/>
        </w:numPr>
        <w:tabs>
          <w:tab w:val="left" w:pos="360"/>
        </w:tabs>
      </w:pPr>
      <w:r>
        <w:t xml:space="preserve">Use the </w:t>
      </w:r>
      <w:r w:rsidRPr="008A29C1">
        <w:rPr>
          <w:b/>
        </w:rPr>
        <w:t>Summarize by each unique</w:t>
      </w:r>
      <w:r>
        <w:t xml:space="preserve"> dropdown to specify if the header should repeat based on a specific Data Field or if it should repeat for all of the keys of a Category. </w:t>
      </w:r>
    </w:p>
    <w:p w:rsidR="00F80721" w:rsidRDefault="00F80721" w:rsidP="00BD52E2">
      <w:pPr>
        <w:pStyle w:val="bodytext"/>
        <w:numPr>
          <w:ilvl w:val="0"/>
          <w:numId w:val="132"/>
        </w:numPr>
        <w:tabs>
          <w:tab w:val="left" w:pos="360"/>
        </w:tabs>
      </w:pPr>
      <w:r>
        <w:t xml:space="preserve">Check </w:t>
      </w:r>
      <w:r w:rsidRPr="008A29C1">
        <w:rPr>
          <w:b/>
        </w:rPr>
        <w:t>Include Total at the end</w:t>
      </w:r>
      <w:r>
        <w:t xml:space="preserve"> to have a subtotal created for this Category.</w:t>
      </w:r>
    </w:p>
    <w:p w:rsidR="00F80721" w:rsidRDefault="00F80721" w:rsidP="00F80721">
      <w:pPr>
        <w:pStyle w:val="bodytext"/>
        <w:tabs>
          <w:tab w:val="left" w:pos="360"/>
        </w:tabs>
        <w:ind w:left="360"/>
        <w:jc w:val="center"/>
        <w:rPr>
          <w:noProof/>
        </w:rPr>
      </w:pPr>
      <w:r>
        <w:rPr>
          <w:noProof/>
        </w:rPr>
        <w:drawing>
          <wp:inline distT="0" distB="0" distL="0" distR="0">
            <wp:extent cx="2743200" cy="2867025"/>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user11.pn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867025"/>
                    </a:xfrm>
                    <a:prstGeom prst="rect">
                      <a:avLst/>
                    </a:prstGeom>
                    <a:noFill/>
                    <a:ln>
                      <a:noFill/>
                    </a:ln>
                  </pic:spPr>
                </pic:pic>
              </a:graphicData>
            </a:graphic>
          </wp:inline>
        </w:drawing>
      </w:r>
    </w:p>
    <w:p w:rsidR="00F80721" w:rsidRDefault="00F80721" w:rsidP="00F80721">
      <w:pPr>
        <w:pStyle w:val="Heading4"/>
      </w:pPr>
      <w:r>
        <w:t>Page Header</w:t>
      </w:r>
    </w:p>
    <w:p w:rsidR="009C2542" w:rsidRDefault="009C2542" w:rsidP="009C2542">
      <w:pPr>
        <w:pStyle w:val="bodytext"/>
        <w:tabs>
          <w:tab w:val="left" w:pos="360"/>
        </w:tabs>
        <w:jc w:val="center"/>
      </w:pPr>
      <w:r w:rsidRPr="009C2542">
        <w:rPr>
          <w:noProof/>
        </w:rPr>
        <w:drawing>
          <wp:inline distT="0" distB="0" distL="0" distR="0">
            <wp:extent cx="3457575" cy="1057275"/>
            <wp:effectExtent l="19050" t="0" r="9525" b="0"/>
            <wp:docPr id="94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user12.pn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7575" cy="1057275"/>
                    </a:xfrm>
                    <a:prstGeom prst="rect">
                      <a:avLst/>
                    </a:prstGeom>
                    <a:noFill/>
                    <a:ln>
                      <a:noFill/>
                    </a:ln>
                  </pic:spPr>
                </pic:pic>
              </a:graphicData>
            </a:graphic>
          </wp:inline>
        </w:drawing>
      </w:r>
    </w:p>
    <w:p w:rsidR="00CC17C6" w:rsidRDefault="00F80721" w:rsidP="00C62484">
      <w:pPr>
        <w:pStyle w:val="bodytext"/>
        <w:tabs>
          <w:tab w:val="left" w:pos="360"/>
        </w:tabs>
      </w:pPr>
      <w:r>
        <w:t xml:space="preserve">To display information on the top of each page, </w:t>
      </w:r>
      <w:r w:rsidR="00DD1B9A">
        <w:t xml:space="preserve">check </w:t>
      </w:r>
      <w:r w:rsidRPr="008A29C1">
        <w:rPr>
          <w:b/>
        </w:rPr>
        <w:t>Page Header</w:t>
      </w:r>
      <w:r>
        <w:t xml:space="preserve">. </w:t>
      </w:r>
      <w:r w:rsidR="008C3409">
        <w:t>Press</w:t>
      </w:r>
      <w:r w:rsidR="00C62484">
        <w:t xml:space="preserve"> </w:t>
      </w:r>
      <w:r w:rsidR="00C62484" w:rsidRPr="008A29C1">
        <w:rPr>
          <w:b/>
        </w:rPr>
        <w:t>Page Header</w:t>
      </w:r>
      <w:r w:rsidR="00C62484">
        <w:t xml:space="preserve"> and th</w:t>
      </w:r>
      <w:r w:rsidR="009C2542">
        <w:t>e Page Header Menu will appear:</w:t>
      </w:r>
    </w:p>
    <w:p w:rsidR="00F80721" w:rsidRDefault="009C2542" w:rsidP="00F80721">
      <w:pPr>
        <w:pStyle w:val="bodytext"/>
        <w:tabs>
          <w:tab w:val="left" w:pos="360"/>
        </w:tabs>
        <w:jc w:val="center"/>
      </w:pPr>
      <w:r w:rsidRPr="009C2542">
        <w:rPr>
          <w:noProof/>
        </w:rPr>
        <w:lastRenderedPageBreak/>
        <w:drawing>
          <wp:inline distT="0" distB="0" distL="0" distR="0">
            <wp:extent cx="4019550" cy="2428875"/>
            <wp:effectExtent l="19050" t="0" r="0" b="0"/>
            <wp:docPr id="95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user13.pn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9550" cy="2428875"/>
                    </a:xfrm>
                    <a:prstGeom prst="rect">
                      <a:avLst/>
                    </a:prstGeom>
                    <a:noFill/>
                    <a:ln>
                      <a:noFill/>
                    </a:ln>
                  </pic:spPr>
                </pic:pic>
              </a:graphicData>
            </a:graphic>
          </wp:inline>
        </w:drawing>
      </w:r>
    </w:p>
    <w:p w:rsidR="00F80721" w:rsidRDefault="00F80721" w:rsidP="00BD52E2">
      <w:pPr>
        <w:pStyle w:val="bodytext"/>
        <w:numPr>
          <w:ilvl w:val="0"/>
          <w:numId w:val="133"/>
        </w:numPr>
        <w:tabs>
          <w:tab w:val="left" w:pos="360"/>
        </w:tabs>
      </w:pPr>
      <w:r>
        <w:t xml:space="preserve">Check </w:t>
      </w:r>
      <w:r w:rsidRPr="008A29C1">
        <w:rPr>
          <w:b/>
        </w:rPr>
        <w:t>Include Title at the top of every pag</w:t>
      </w:r>
      <w:r w:rsidR="008A29C1" w:rsidRPr="008A29C1">
        <w:rPr>
          <w:b/>
        </w:rPr>
        <w:t>e</w:t>
      </w:r>
      <w:r w:rsidR="008A29C1">
        <w:t xml:space="preserve"> </w:t>
      </w:r>
      <w:r>
        <w:t>to display the name of the report on each page. If an image is also included, use the position dropdown to set where the title should appear and the number of columns it should span.</w:t>
      </w:r>
    </w:p>
    <w:p w:rsidR="00F80721" w:rsidRDefault="00F80721" w:rsidP="00BD52E2">
      <w:pPr>
        <w:pStyle w:val="bodytext"/>
        <w:numPr>
          <w:ilvl w:val="0"/>
          <w:numId w:val="133"/>
        </w:numPr>
        <w:tabs>
          <w:tab w:val="left" w:pos="360"/>
        </w:tabs>
      </w:pPr>
      <w:r>
        <w:t xml:space="preserve">Use the </w:t>
      </w:r>
      <w:r w:rsidRPr="008A29C1">
        <w:rPr>
          <w:b/>
        </w:rPr>
        <w:t>Change Image</w:t>
      </w:r>
      <w:r>
        <w:t xml:space="preserve"> button to upload an image to display at the top of each page. If a title is also included, use the</w:t>
      </w:r>
      <w:r w:rsidR="008A29C1">
        <w:t xml:space="preserve"> </w:t>
      </w:r>
      <w:r w:rsidR="008A29C1" w:rsidRPr="008A29C1">
        <w:rPr>
          <w:b/>
        </w:rPr>
        <w:t>Position</w:t>
      </w:r>
      <w:r>
        <w:t xml:space="preserve"> dropdown to set where the image should appear and the number of columns it should span.</w:t>
      </w:r>
    </w:p>
    <w:p w:rsidR="00F80721" w:rsidRDefault="00F80721" w:rsidP="00F80721">
      <w:pPr>
        <w:pStyle w:val="Heading4"/>
      </w:pPr>
      <w:r>
        <w:t>Footers</w:t>
      </w:r>
    </w:p>
    <w:p w:rsidR="009C2542" w:rsidRDefault="009C2542" w:rsidP="009C2542">
      <w:pPr>
        <w:pStyle w:val="bodytext"/>
        <w:tabs>
          <w:tab w:val="left" w:pos="360"/>
        </w:tabs>
        <w:jc w:val="center"/>
      </w:pPr>
      <w:r w:rsidRPr="009C2542">
        <w:rPr>
          <w:noProof/>
        </w:rPr>
        <w:drawing>
          <wp:inline distT="0" distB="0" distL="0" distR="0">
            <wp:extent cx="3409950" cy="1047750"/>
            <wp:effectExtent l="19050" t="0" r="0" b="0"/>
            <wp:docPr id="951"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user14.pn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0" cy="1047750"/>
                    </a:xfrm>
                    <a:prstGeom prst="rect">
                      <a:avLst/>
                    </a:prstGeom>
                    <a:noFill/>
                    <a:ln>
                      <a:noFill/>
                    </a:ln>
                  </pic:spPr>
                </pic:pic>
              </a:graphicData>
            </a:graphic>
          </wp:inline>
        </w:drawing>
      </w:r>
    </w:p>
    <w:p w:rsidR="00CC17C6" w:rsidRDefault="00F80721" w:rsidP="00CC17C6">
      <w:pPr>
        <w:pStyle w:val="bodytext"/>
        <w:tabs>
          <w:tab w:val="left" w:pos="360"/>
        </w:tabs>
      </w:pPr>
      <w:r>
        <w:t xml:space="preserve">To display information on the bottom of each page, </w:t>
      </w:r>
      <w:r w:rsidR="009C2542">
        <w:t xml:space="preserve">check </w:t>
      </w:r>
      <w:r w:rsidRPr="008A29C1">
        <w:rPr>
          <w:b/>
        </w:rPr>
        <w:t>Page Footer</w:t>
      </w:r>
      <w:r w:rsidR="009C2542">
        <w:t xml:space="preserve">. </w:t>
      </w:r>
      <w:r w:rsidR="008C3409">
        <w:t>Press</w:t>
      </w:r>
      <w:r w:rsidR="00CC17C6">
        <w:t xml:space="preserve"> </w:t>
      </w:r>
      <w:r w:rsidR="00CC17C6" w:rsidRPr="008A29C1">
        <w:rPr>
          <w:b/>
        </w:rPr>
        <w:t>Page Footer</w:t>
      </w:r>
      <w:r w:rsidR="00CC17C6">
        <w:t xml:space="preserve"> and th</w:t>
      </w:r>
      <w:r w:rsidR="00664927">
        <w:t>e Page Footer Menu will appear:</w:t>
      </w:r>
    </w:p>
    <w:p w:rsidR="00F80721" w:rsidRPr="00195D22" w:rsidRDefault="009C2542" w:rsidP="009C2542">
      <w:pPr>
        <w:pStyle w:val="bodytext"/>
        <w:tabs>
          <w:tab w:val="left" w:pos="360"/>
        </w:tabs>
        <w:jc w:val="center"/>
      </w:pPr>
      <w:r w:rsidRPr="009C2542">
        <w:rPr>
          <w:noProof/>
        </w:rPr>
        <w:lastRenderedPageBreak/>
        <w:drawing>
          <wp:inline distT="0" distB="0" distL="0" distR="0">
            <wp:extent cx="4229690" cy="2429214"/>
            <wp:effectExtent l="0" t="0" r="0" b="9525"/>
            <wp:docPr id="952"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user15.pn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9690" cy="2429214"/>
                    </a:xfrm>
                    <a:prstGeom prst="rect">
                      <a:avLst/>
                    </a:prstGeom>
                  </pic:spPr>
                </pic:pic>
              </a:graphicData>
            </a:graphic>
          </wp:inline>
        </w:drawing>
      </w:r>
    </w:p>
    <w:p w:rsidR="00F80721" w:rsidRDefault="00F80721" w:rsidP="00BD52E2">
      <w:pPr>
        <w:pStyle w:val="bodytext"/>
        <w:numPr>
          <w:ilvl w:val="0"/>
          <w:numId w:val="134"/>
        </w:numPr>
        <w:tabs>
          <w:tab w:val="left" w:pos="360"/>
        </w:tabs>
      </w:pPr>
      <w:r>
        <w:t xml:space="preserve">Check </w:t>
      </w:r>
      <w:r w:rsidRPr="008A29C1">
        <w:rPr>
          <w:b/>
        </w:rPr>
        <w:t>Include page number at the bottom of every page</w:t>
      </w:r>
      <w:r>
        <w:t xml:space="preserve"> to display the page number on each page. If an image is also included, use the position dropdown to set where the page number should appear and the number of columns it should span.</w:t>
      </w:r>
    </w:p>
    <w:p w:rsidR="00F80721" w:rsidRPr="001E2030" w:rsidRDefault="00F80721" w:rsidP="00BD52E2">
      <w:pPr>
        <w:pStyle w:val="bodytext"/>
        <w:numPr>
          <w:ilvl w:val="0"/>
          <w:numId w:val="134"/>
        </w:numPr>
        <w:tabs>
          <w:tab w:val="left" w:pos="360"/>
        </w:tabs>
      </w:pPr>
      <w:r>
        <w:t xml:space="preserve">Use the </w:t>
      </w:r>
      <w:r w:rsidRPr="008A29C1">
        <w:rPr>
          <w:b/>
        </w:rPr>
        <w:t>Change Image</w:t>
      </w:r>
      <w:r>
        <w:t xml:space="preserve"> button to upload an image to display at the bottom of each page. If the page number is also included, use the </w:t>
      </w:r>
      <w:r w:rsidR="008A29C1" w:rsidRPr="008A29C1">
        <w:rPr>
          <w:b/>
        </w:rPr>
        <w:t>Position</w:t>
      </w:r>
      <w:r>
        <w:t xml:space="preserve"> dropdown to set where the image should appear and the n</w:t>
      </w:r>
      <w:r w:rsidR="005C2906">
        <w:t>umber of columns it should span.</w:t>
      </w:r>
    </w:p>
    <w:p w:rsidR="00F80721" w:rsidRDefault="00F80721" w:rsidP="00F80721">
      <w:pPr>
        <w:pStyle w:val="Heading4"/>
      </w:pPr>
      <w:r>
        <w:t>Preview</w:t>
      </w:r>
    </w:p>
    <w:p w:rsidR="005C2906" w:rsidRPr="005C2906" w:rsidRDefault="005C2906" w:rsidP="008A29C1">
      <w:pPr>
        <w:spacing w:after="240"/>
      </w:pPr>
      <w:r w:rsidRPr="005C2906">
        <w:rPr>
          <w:noProof/>
        </w:rPr>
        <w:drawing>
          <wp:inline distT="0" distB="0" distL="0" distR="0">
            <wp:extent cx="6400800" cy="1475740"/>
            <wp:effectExtent l="19050" t="19050" r="19050" b="10160"/>
            <wp:docPr id="953"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user36.pn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475740"/>
                    </a:xfrm>
                    <a:prstGeom prst="rect">
                      <a:avLst/>
                    </a:prstGeom>
                    <a:ln>
                      <a:solidFill>
                        <a:schemeClr val="bg1">
                          <a:lumMod val="85000"/>
                        </a:schemeClr>
                      </a:solidFill>
                    </a:ln>
                  </pic:spPr>
                </pic:pic>
              </a:graphicData>
            </a:graphic>
          </wp:inline>
        </w:drawing>
      </w:r>
    </w:p>
    <w:p w:rsidR="00F80721" w:rsidRDefault="00F80721" w:rsidP="00414CCD">
      <w:pPr>
        <w:pStyle w:val="bodytext"/>
        <w:tabs>
          <w:tab w:val="left" w:pos="360"/>
        </w:tabs>
      </w:pPr>
      <w:r>
        <w:t xml:space="preserve">At the bottom of the </w:t>
      </w:r>
      <w:r w:rsidR="00CC17C6">
        <w:t>L</w:t>
      </w:r>
      <w:r>
        <w:t xml:space="preserve">ayout </w:t>
      </w:r>
      <w:r w:rsidR="00CC17C6">
        <w:t>T</w:t>
      </w:r>
      <w:r>
        <w:t>ab</w:t>
      </w:r>
      <w:r w:rsidR="00CC17C6">
        <w:t>,</w:t>
      </w:r>
      <w:r>
        <w:t xml:space="preserve"> a preview will display how the report will appear based on the fields that have been added. You can increase/decrease the size of the preview or hide it altogether by dragging the top of t</w:t>
      </w:r>
      <w:r w:rsidR="005C2906">
        <w:t>he Express Report Designer box.</w:t>
      </w:r>
    </w:p>
    <w:p w:rsidR="00F80721" w:rsidRDefault="00F80721" w:rsidP="00F80721">
      <w:pPr>
        <w:pStyle w:val="Heading4"/>
      </w:pPr>
      <w:r>
        <w:t>Styling Express Reports</w:t>
      </w:r>
    </w:p>
    <w:p w:rsidR="00C603FB" w:rsidRDefault="00C603FB" w:rsidP="00F80721">
      <w:pPr>
        <w:pStyle w:val="bodytext"/>
      </w:pPr>
      <w:r w:rsidRPr="00C603FB">
        <w:rPr>
          <w:noProof/>
        </w:rPr>
        <w:drawing>
          <wp:inline distT="0" distB="0" distL="0" distR="0">
            <wp:extent cx="6400800" cy="179070"/>
            <wp:effectExtent l="19050" t="19050" r="19050" b="11430"/>
            <wp:docPr id="954"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user37.pn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79070"/>
                    </a:xfrm>
                    <a:prstGeom prst="rect">
                      <a:avLst/>
                    </a:prstGeom>
                    <a:ln>
                      <a:solidFill>
                        <a:schemeClr val="bg1">
                          <a:lumMod val="85000"/>
                        </a:schemeClr>
                      </a:solidFill>
                    </a:ln>
                  </pic:spPr>
                </pic:pic>
              </a:graphicData>
            </a:graphic>
          </wp:inline>
        </w:drawing>
      </w:r>
    </w:p>
    <w:p w:rsidR="00F80721" w:rsidRDefault="00414CCD" w:rsidP="00F80721">
      <w:pPr>
        <w:pStyle w:val="bodytext"/>
      </w:pPr>
      <w:r>
        <w:t xml:space="preserve">The </w:t>
      </w:r>
      <w:r w:rsidR="00F80721">
        <w:t>toolbar</w:t>
      </w:r>
      <w:r w:rsidR="00CC17C6">
        <w:t xml:space="preserve"> </w:t>
      </w:r>
      <w:r>
        <w:t xml:space="preserve">above the preview </w:t>
      </w:r>
      <w:r w:rsidR="00CC17C6">
        <w:t>can be used to style</w:t>
      </w:r>
      <w:r w:rsidR="00F80721">
        <w:t xml:space="preserve"> the Express Report. </w:t>
      </w:r>
      <w:r w:rsidR="00CC17C6">
        <w:t>To</w:t>
      </w:r>
      <w:r w:rsidR="00F80721">
        <w:t xml:space="preserve"> utilize this toolbar</w:t>
      </w:r>
      <w:r w:rsidR="00CC17C6">
        <w:t>,</w:t>
      </w:r>
      <w:r w:rsidR="00F80721">
        <w:t xml:space="preserve"> select the cell(s) </w:t>
      </w:r>
      <w:r w:rsidR="00C603FB">
        <w:t>in the preview you want to modify, then use one of the following options:</w:t>
      </w:r>
    </w:p>
    <w:p w:rsidR="00152CCB" w:rsidRPr="00C603FB" w:rsidRDefault="00C603FB" w:rsidP="00152CCB">
      <w:pPr>
        <w:pStyle w:val="bodytext"/>
        <w:spacing w:after="0"/>
        <w:rPr>
          <w:b/>
        </w:rPr>
      </w:pPr>
      <w:r>
        <w:rPr>
          <w:noProof/>
        </w:rPr>
        <w:drawing>
          <wp:inline distT="0" distB="0" distL="0" distR="0">
            <wp:extent cx="152400" cy="152400"/>
            <wp:effectExtent l="19050" t="0" r="0" b="0"/>
            <wp:docPr id="956"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Undo.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95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Redo.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Pr>
          <w:b/>
        </w:rPr>
        <w:t>Undo/Redo</w:t>
      </w:r>
      <w:r w:rsidR="00F80721">
        <w:t xml:space="preserve"> – can undo or redo the last change made. You can also use </w:t>
      </w:r>
      <w:r w:rsidR="00F80721" w:rsidRPr="00AD3AF2">
        <w:rPr>
          <w:b/>
        </w:rPr>
        <w:t>Ctrl+Z</w:t>
      </w:r>
      <w:r w:rsidR="00F80721">
        <w:t xml:space="preserve"> /</w:t>
      </w:r>
      <w:r w:rsidR="008A29C1">
        <w:t xml:space="preserve"> </w:t>
      </w:r>
      <w:r w:rsidR="00F80721" w:rsidRPr="00AD3AF2">
        <w:rPr>
          <w:b/>
        </w:rPr>
        <w:t>Ctrl+Y</w:t>
      </w:r>
      <w:r w:rsidR="00CC17C6">
        <w:t>,</w:t>
      </w:r>
      <w:r w:rsidR="00F80721">
        <w:t xml:space="preserve"> respectively.</w:t>
      </w:r>
    </w:p>
    <w:p w:rsidR="00C603FB" w:rsidRDefault="00C603FB" w:rsidP="00152CCB">
      <w:pPr>
        <w:pStyle w:val="bodytext"/>
        <w:spacing w:after="0"/>
        <w:rPr>
          <w:b/>
        </w:rPr>
      </w:pPr>
    </w:p>
    <w:p w:rsidR="00F80721" w:rsidRDefault="00C603FB" w:rsidP="00152CCB">
      <w:pPr>
        <w:pStyle w:val="bodytext"/>
        <w:spacing w:after="0"/>
        <w:rPr>
          <w:b/>
        </w:rPr>
      </w:pPr>
      <w:r w:rsidRPr="00C603FB">
        <w:rPr>
          <w:b/>
          <w:noProof/>
        </w:rPr>
        <w:drawing>
          <wp:inline distT="0" distB="0" distL="0" distR="0">
            <wp:extent cx="152400" cy="152400"/>
            <wp:effectExtent l="19050" t="0" r="0" b="0"/>
            <wp:docPr id="958"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LayoutOptions.pn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DB73DB">
        <w:rPr>
          <w:b/>
        </w:rPr>
        <w:t>Layout Options</w:t>
      </w:r>
      <w:r w:rsidR="00F80721">
        <w:t xml:space="preserve"> – see </w:t>
      </w:r>
      <w:hyperlink w:anchor="_Layout_Options" w:history="1">
        <w:r w:rsidR="00F80721" w:rsidRPr="00DB73DB">
          <w:rPr>
            <w:rStyle w:val="Hyperlink"/>
          </w:rPr>
          <w:t>Layout Options</w:t>
        </w:r>
      </w:hyperlink>
      <w:r w:rsidR="00F80721">
        <w:t xml:space="preserve"> for more information.</w:t>
      </w:r>
    </w:p>
    <w:p w:rsidR="00152CCB" w:rsidRPr="00152CCB" w:rsidRDefault="00152CCB" w:rsidP="00152CCB">
      <w:pPr>
        <w:pStyle w:val="bodytext"/>
        <w:spacing w:after="0"/>
        <w:rPr>
          <w:b/>
          <w:noProof/>
        </w:rPr>
      </w:pPr>
    </w:p>
    <w:p w:rsidR="00F80721" w:rsidRDefault="00C603FB" w:rsidP="00152CCB">
      <w:pPr>
        <w:pStyle w:val="bodytext"/>
        <w:spacing w:after="0"/>
        <w:rPr>
          <w:b/>
        </w:rPr>
      </w:pPr>
      <w:r>
        <w:rPr>
          <w:b/>
        </w:rPr>
        <w:t xml:space="preserve"> </w:t>
      </w:r>
      <w:r w:rsidR="00F80721" w:rsidRPr="007315D4">
        <w:rPr>
          <w:b/>
        </w:rPr>
        <w:t>Font</w:t>
      </w:r>
      <w:r w:rsidR="00F80721">
        <w:t xml:space="preserve"> – see </w:t>
      </w:r>
      <w:hyperlink w:anchor="_Font" w:history="1">
        <w:r w:rsidR="00F80721" w:rsidRPr="007315D4">
          <w:rPr>
            <w:rStyle w:val="Hyperlink"/>
          </w:rPr>
          <w:t>Font</w:t>
        </w:r>
      </w:hyperlink>
      <w:r w:rsidR="00F80721">
        <w:t xml:space="preserve"> for more information.</w:t>
      </w:r>
    </w:p>
    <w:p w:rsidR="00152CCB" w:rsidRPr="00152CCB" w:rsidRDefault="00152CCB" w:rsidP="00152CCB">
      <w:pPr>
        <w:pStyle w:val="bodytext"/>
        <w:spacing w:after="0"/>
        <w:rPr>
          <w:b/>
          <w:noProof/>
        </w:rPr>
      </w:pPr>
    </w:p>
    <w:p w:rsidR="00F80721" w:rsidRPr="00C603FB" w:rsidRDefault="00C603FB" w:rsidP="00152CCB">
      <w:pPr>
        <w:pStyle w:val="bodytext"/>
        <w:spacing w:after="0"/>
        <w:rPr>
          <w:b/>
        </w:rPr>
      </w:pPr>
      <w:r>
        <w:rPr>
          <w:b/>
          <w:noProof/>
        </w:rPr>
        <w:drawing>
          <wp:inline distT="0" distB="0" distL="0" distR="0">
            <wp:extent cx="362001" cy="152421"/>
            <wp:effectExtent l="19050" t="0" r="0" b="0"/>
            <wp:docPr id="509" name="Picture 508" descr="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a:blip r:embed="rId105" cstate="print"/>
                    <a:stretch>
                      <a:fillRect/>
                    </a:stretch>
                  </pic:blipFill>
                  <pic:spPr>
                    <a:xfrm>
                      <a:off x="0" y="0"/>
                      <a:ext cx="362001" cy="152421"/>
                    </a:xfrm>
                    <a:prstGeom prst="rect">
                      <a:avLst/>
                    </a:prstGeom>
                  </pic:spPr>
                </pic:pic>
              </a:graphicData>
            </a:graphic>
          </wp:inline>
        </w:drawing>
      </w:r>
      <w:r>
        <w:rPr>
          <w:b/>
        </w:rPr>
        <w:t xml:space="preserve"> </w:t>
      </w:r>
      <w:r w:rsidR="00F80721" w:rsidRPr="007315D4">
        <w:rPr>
          <w:b/>
        </w:rPr>
        <w:t xml:space="preserve">Foreground </w:t>
      </w:r>
      <w:r w:rsidR="00F80721">
        <w:rPr>
          <w:b/>
        </w:rPr>
        <w:t>&amp;</w:t>
      </w:r>
      <w:r w:rsidR="00F80721" w:rsidRPr="007315D4">
        <w:rPr>
          <w:b/>
        </w:rPr>
        <w:t xml:space="preserve"> Background </w:t>
      </w:r>
      <w:r w:rsidR="00F80721">
        <w:rPr>
          <w:b/>
        </w:rPr>
        <w:t>C</w:t>
      </w:r>
      <w:r w:rsidR="00F80721" w:rsidRPr="007315D4">
        <w:rPr>
          <w:b/>
        </w:rPr>
        <w:t>olor</w:t>
      </w:r>
      <w:r w:rsidR="00F80721">
        <w:t xml:space="preserve"> – see </w:t>
      </w:r>
      <w:hyperlink w:anchor="_Color" w:history="1">
        <w:r w:rsidR="00F80721" w:rsidRPr="007315D4">
          <w:rPr>
            <w:rStyle w:val="Hyperlink"/>
          </w:rPr>
          <w:t>Color</w:t>
        </w:r>
      </w:hyperlink>
      <w:r>
        <w:t xml:space="preserve"> for more information.</w:t>
      </w:r>
    </w:p>
    <w:p w:rsidR="00152CCB" w:rsidRDefault="00152CCB" w:rsidP="00152CCB">
      <w:pPr>
        <w:pStyle w:val="bodytext"/>
        <w:spacing w:after="0"/>
        <w:rPr>
          <w:noProof/>
        </w:rPr>
      </w:pPr>
    </w:p>
    <w:p w:rsidR="00F80721" w:rsidRDefault="00C603FB" w:rsidP="00152CCB">
      <w:pPr>
        <w:pStyle w:val="bodytext"/>
        <w:spacing w:after="0"/>
      </w:pPr>
      <w:r w:rsidRPr="00C603FB">
        <w:rPr>
          <w:b/>
          <w:noProof/>
        </w:rPr>
        <w:drawing>
          <wp:inline distT="0" distB="0" distL="0" distR="0">
            <wp:extent cx="152400" cy="152400"/>
            <wp:effectExtent l="19050" t="0" r="0" b="0"/>
            <wp:docPr id="496"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FormatCells.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7315D4">
        <w:rPr>
          <w:b/>
        </w:rPr>
        <w:t>Number/Date Format</w:t>
      </w:r>
      <w:r>
        <w:rPr>
          <w:b/>
        </w:rPr>
        <w:t>/Border Color</w:t>
      </w:r>
      <w:r w:rsidR="00F80721">
        <w:t xml:space="preserve"> – see </w:t>
      </w:r>
      <w:hyperlink w:anchor="_Number" w:history="1">
        <w:r w:rsidR="00F80721" w:rsidRPr="007315D4">
          <w:rPr>
            <w:rStyle w:val="Hyperlink"/>
          </w:rPr>
          <w:t>Formatting Cells</w:t>
        </w:r>
      </w:hyperlink>
      <w:r w:rsidR="00F80721">
        <w:t xml:space="preserve"> for more information. </w:t>
      </w:r>
    </w:p>
    <w:p w:rsidR="00152CCB" w:rsidRDefault="00152CCB" w:rsidP="00152CCB">
      <w:pPr>
        <w:pStyle w:val="bodytext"/>
        <w:spacing w:after="0"/>
        <w:rPr>
          <w:noProof/>
        </w:rPr>
      </w:pPr>
    </w:p>
    <w:p w:rsidR="00F80721" w:rsidRDefault="00C603FB" w:rsidP="00152CCB">
      <w:pPr>
        <w:pStyle w:val="bodytext"/>
        <w:spacing w:after="0"/>
      </w:pPr>
      <w:r>
        <w:rPr>
          <w:noProof/>
        </w:rPr>
        <w:drawing>
          <wp:inline distT="0" distB="0" distL="0" distR="0">
            <wp:extent cx="152400" cy="152400"/>
            <wp:effectExtent l="19050" t="0" r="0" b="0"/>
            <wp:docPr id="498"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AlignTop.pn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AlignMiddle.pn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2"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AlignBottom.pn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3"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AlignLeft.pn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AlignCenter.png"/>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lignRight.png"/>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AlignJustify.png"/>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00F80721" w:rsidRPr="007315D4">
        <w:rPr>
          <w:b/>
        </w:rPr>
        <w:t xml:space="preserve">Alignment </w:t>
      </w:r>
      <w:r w:rsidR="00F80721">
        <w:t xml:space="preserve">– see </w:t>
      </w:r>
      <w:hyperlink w:anchor="_Alignment" w:history="1">
        <w:r w:rsidR="00F80721" w:rsidRPr="007315D4">
          <w:rPr>
            <w:rStyle w:val="Hyperlink"/>
          </w:rPr>
          <w:t>Alignment</w:t>
        </w:r>
      </w:hyperlink>
      <w:r w:rsidR="00F80721">
        <w:t xml:space="preserve"> for more information.</w:t>
      </w:r>
      <w:r w:rsidR="00F80721" w:rsidRPr="0072753F">
        <w:rPr>
          <w:noProof/>
        </w:rPr>
        <w:t xml:space="preserve"> </w:t>
      </w:r>
    </w:p>
    <w:p w:rsidR="00152CCB" w:rsidRDefault="00152CCB" w:rsidP="00152CCB">
      <w:pPr>
        <w:pStyle w:val="bodytext"/>
        <w:spacing w:after="0"/>
        <w:rPr>
          <w:noProof/>
        </w:rPr>
      </w:pPr>
    </w:p>
    <w:p w:rsidR="00835EC1" w:rsidRDefault="00F80721" w:rsidP="00835EC1">
      <w:pPr>
        <w:pStyle w:val="bodytext"/>
        <w:spacing w:after="0"/>
      </w:pPr>
      <w:r w:rsidRPr="00267CCA">
        <w:rPr>
          <w:b/>
        </w:rPr>
        <w:t>Theme</w:t>
      </w:r>
      <w:r>
        <w:t xml:space="preserve"> – </w:t>
      </w:r>
      <w:r w:rsidR="00835EC1">
        <w:t>Quickly style the report using one of the pre-defined themes.</w:t>
      </w:r>
    </w:p>
    <w:p w:rsidR="00835EC1" w:rsidRDefault="00835EC1" w:rsidP="00835EC1">
      <w:pPr>
        <w:pStyle w:val="bodytext"/>
        <w:spacing w:after="0"/>
      </w:pPr>
    </w:p>
    <w:p w:rsidR="00F80721" w:rsidRPr="00893E91" w:rsidRDefault="00F80721" w:rsidP="00F80721">
      <w:pPr>
        <w:pStyle w:val="Heading4"/>
      </w:pPr>
      <w:r w:rsidRPr="00893E91">
        <w:t>Layout Options</w:t>
      </w:r>
    </w:p>
    <w:p w:rsidR="00835EC1" w:rsidRDefault="00835EC1" w:rsidP="00835EC1">
      <w:pPr>
        <w:pStyle w:val="bodytext"/>
        <w:jc w:val="center"/>
      </w:pPr>
      <w:r>
        <w:rPr>
          <w:noProof/>
        </w:rPr>
        <w:drawing>
          <wp:inline distT="0" distB="0" distL="0" distR="0">
            <wp:extent cx="2800741" cy="2391109"/>
            <wp:effectExtent l="19050" t="0" r="0" b="0"/>
            <wp:docPr id="512" name="Picture 511" descr="layou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options.png"/>
                    <pic:cNvPicPr/>
                  </pic:nvPicPr>
                  <pic:blipFill>
                    <a:blip r:embed="rId114" cstate="print"/>
                    <a:stretch>
                      <a:fillRect/>
                    </a:stretch>
                  </pic:blipFill>
                  <pic:spPr>
                    <a:xfrm>
                      <a:off x="0" y="0"/>
                      <a:ext cx="2800741" cy="2391109"/>
                    </a:xfrm>
                    <a:prstGeom prst="rect">
                      <a:avLst/>
                    </a:prstGeom>
                  </pic:spPr>
                </pic:pic>
              </a:graphicData>
            </a:graphic>
          </wp:inline>
        </w:drawing>
      </w:r>
    </w:p>
    <w:p w:rsidR="00F80721" w:rsidRPr="002F749F" w:rsidRDefault="00F80721" w:rsidP="00F80721">
      <w:pPr>
        <w:pStyle w:val="bodytext"/>
      </w:pPr>
      <w:r w:rsidRPr="002F749F">
        <w:t xml:space="preserve">In </w:t>
      </w:r>
      <w:r>
        <w:t>L</w:t>
      </w:r>
      <w:r w:rsidRPr="002F749F">
        <w:t xml:space="preserve">ayout </w:t>
      </w:r>
      <w:r>
        <w:t>O</w:t>
      </w:r>
      <w:r w:rsidRPr="002F749F">
        <w:t>ptions you can hide the detail information and set row shading.</w:t>
      </w:r>
    </w:p>
    <w:p w:rsidR="00F80721" w:rsidRPr="002F749F" w:rsidRDefault="00F80721" w:rsidP="00BD52E2">
      <w:pPr>
        <w:pStyle w:val="bodytext"/>
        <w:numPr>
          <w:ilvl w:val="0"/>
          <w:numId w:val="92"/>
        </w:numPr>
        <w:tabs>
          <w:tab w:val="left" w:pos="360"/>
        </w:tabs>
      </w:pPr>
      <w:r w:rsidRPr="002F749F">
        <w:t xml:space="preserve">Check </w:t>
      </w:r>
      <w:r w:rsidRPr="008A29C1">
        <w:rPr>
          <w:b/>
        </w:rPr>
        <w:t>Suppress Detail Rows</w:t>
      </w:r>
      <w:r w:rsidR="003E6BBF">
        <w:t xml:space="preserve"> </w:t>
      </w:r>
      <w:r w:rsidRPr="002F749F">
        <w:t xml:space="preserve">to only display </w:t>
      </w:r>
      <w:r>
        <w:t>Subtotal</w:t>
      </w:r>
      <w:r w:rsidRPr="002F749F">
        <w:t>s, Grand Totals, Data Headers &amp; Page Headers/Footers.</w:t>
      </w:r>
    </w:p>
    <w:p w:rsidR="00F80721" w:rsidRDefault="00F80721" w:rsidP="00BD52E2">
      <w:pPr>
        <w:pStyle w:val="bodytext"/>
        <w:numPr>
          <w:ilvl w:val="0"/>
          <w:numId w:val="92"/>
        </w:numPr>
        <w:tabs>
          <w:tab w:val="left" w:pos="360"/>
        </w:tabs>
      </w:pPr>
      <w:r w:rsidRPr="002F749F">
        <w:t xml:space="preserve">To add row shading </w:t>
      </w:r>
      <w:r w:rsidR="008C3409">
        <w:t>press</w:t>
      </w:r>
      <w:r w:rsidRPr="002F749F">
        <w:t xml:space="preserve"> </w:t>
      </w:r>
      <w:r w:rsidR="008A29C1">
        <w:rPr>
          <w:noProof/>
        </w:rPr>
        <w:drawing>
          <wp:inline distT="0" distB="0" distL="0" distR="0">
            <wp:extent cx="133369" cy="133369"/>
            <wp:effectExtent l="19050" t="0" r="0" b="0"/>
            <wp:docPr id="1060" name="Picture 1059"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8A29C1">
        <w:t xml:space="preserve"> </w:t>
      </w:r>
      <w:r w:rsidR="008A29C1" w:rsidRPr="008A29C1">
        <w:rPr>
          <w:b/>
        </w:rPr>
        <w:t>New</w:t>
      </w:r>
      <w:r w:rsidR="008A29C1">
        <w:t xml:space="preserve"> </w:t>
      </w:r>
      <w:r w:rsidRPr="002F749F">
        <w:t>and select a color from the color dropdown</w:t>
      </w:r>
      <w:r>
        <w:t xml:space="preserve"> or enter a hex value.</w:t>
      </w:r>
    </w:p>
    <w:p w:rsidR="008A29C1" w:rsidRDefault="008A29C1" w:rsidP="00BD52E2">
      <w:pPr>
        <w:pStyle w:val="bodytext"/>
        <w:numPr>
          <w:ilvl w:val="0"/>
          <w:numId w:val="92"/>
        </w:numPr>
        <w:tabs>
          <w:tab w:val="left" w:pos="360"/>
        </w:tabs>
      </w:pPr>
      <w:r>
        <w:t xml:space="preserve">Use </w:t>
      </w:r>
      <w:r>
        <w:rPr>
          <w:noProof/>
        </w:rPr>
        <w:drawing>
          <wp:inline distT="0" distB="0" distL="0" distR="0">
            <wp:extent cx="114316" cy="76211"/>
            <wp:effectExtent l="19050" t="0" r="0" b="0"/>
            <wp:docPr id="1061" name="Picture 1060" descr="up bu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buton.png"/>
                    <pic:cNvPicPr/>
                  </pic:nvPicPr>
                  <pic:blipFill>
                    <a:blip r:embed="rId115" cstate="print"/>
                    <a:stretch>
                      <a:fillRect/>
                    </a:stretch>
                  </pic:blipFill>
                  <pic:spPr>
                    <a:xfrm>
                      <a:off x="0" y="0"/>
                      <a:ext cx="114316" cy="76211"/>
                    </a:xfrm>
                    <a:prstGeom prst="rect">
                      <a:avLst/>
                    </a:prstGeom>
                  </pic:spPr>
                </pic:pic>
              </a:graphicData>
            </a:graphic>
          </wp:inline>
        </w:drawing>
      </w:r>
      <w:r>
        <w:t xml:space="preserve"> and </w:t>
      </w:r>
      <w:r>
        <w:rPr>
          <w:noProof/>
        </w:rPr>
        <w:drawing>
          <wp:inline distT="0" distB="0" distL="0" distR="0">
            <wp:extent cx="114316" cy="66684"/>
            <wp:effectExtent l="19050" t="0" r="0" b="0"/>
            <wp:docPr id="1062" name="Picture 1061" descr="down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button.png"/>
                    <pic:cNvPicPr/>
                  </pic:nvPicPr>
                  <pic:blipFill>
                    <a:blip r:embed="rId116" cstate="print"/>
                    <a:stretch>
                      <a:fillRect/>
                    </a:stretch>
                  </pic:blipFill>
                  <pic:spPr>
                    <a:xfrm>
                      <a:off x="0" y="0"/>
                      <a:ext cx="114316" cy="66684"/>
                    </a:xfrm>
                    <a:prstGeom prst="rect">
                      <a:avLst/>
                    </a:prstGeom>
                  </pic:spPr>
                </pic:pic>
              </a:graphicData>
            </a:graphic>
          </wp:inline>
        </w:drawing>
      </w:r>
      <w:r>
        <w:t xml:space="preserve"> to change the order of the colors. Press </w:t>
      </w:r>
      <w:r>
        <w:rPr>
          <w:noProof/>
        </w:rPr>
        <w:drawing>
          <wp:inline distT="0" distB="0" distL="0" distR="0">
            <wp:extent cx="95289" cy="95289"/>
            <wp:effectExtent l="19050" t="0" r="0" b="0"/>
            <wp:docPr id="1063" name="Picture 10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 xml:space="preserve"> to remove a color.</w:t>
      </w:r>
    </w:p>
    <w:p w:rsidR="00F80721" w:rsidRDefault="00F80721" w:rsidP="009949FD">
      <w:pPr>
        <w:pStyle w:val="ImportantNote"/>
      </w:pPr>
      <w:r>
        <w:t>Row Shading is only applied to the detail rows that contain Data Fields.</w:t>
      </w:r>
    </w:p>
    <w:p w:rsidR="005D29E0" w:rsidRPr="00835EC1" w:rsidRDefault="005D29E0" w:rsidP="00835EC1">
      <w:pPr>
        <w:pStyle w:val="bodytext"/>
        <w:tabs>
          <w:tab w:val="left" w:pos="360"/>
        </w:tabs>
      </w:pPr>
    </w:p>
    <w:p w:rsidR="00F80721" w:rsidRDefault="00F80721" w:rsidP="00F80721">
      <w:pPr>
        <w:pStyle w:val="Heading3"/>
      </w:pPr>
      <w:bookmarkStart w:id="57" w:name="_Toc468348334"/>
      <w:r>
        <w:lastRenderedPageBreak/>
        <w:t>Options Tab</w:t>
      </w:r>
      <w:bookmarkEnd w:id="57"/>
    </w:p>
    <w:p w:rsidR="0067341A" w:rsidRPr="008A29C1" w:rsidRDefault="00F80721" w:rsidP="00F80721">
      <w:pPr>
        <w:pStyle w:val="bodytext"/>
      </w:pPr>
      <w:r>
        <w:t>The Options</w:t>
      </w:r>
      <w:r w:rsidR="00CC17C6">
        <w:t xml:space="preserve"> T</w:t>
      </w:r>
      <w:r>
        <w:t xml:space="preserve">ab allows you to control various report </w:t>
      </w:r>
      <w:r w:rsidR="005D29E0">
        <w:t>settings</w:t>
      </w:r>
      <w:r>
        <w:t>.</w:t>
      </w:r>
    </w:p>
    <w:p w:rsidR="00F80721" w:rsidRDefault="00F80721" w:rsidP="00F80721">
      <w:pPr>
        <w:pStyle w:val="bodytext"/>
        <w:rPr>
          <w:b/>
        </w:rPr>
      </w:pPr>
      <w:r w:rsidRPr="003035D3">
        <w:rPr>
          <w:b/>
        </w:rPr>
        <w:t>General Options</w:t>
      </w:r>
    </w:p>
    <w:p w:rsidR="00A41F1A" w:rsidRDefault="00A41F1A" w:rsidP="00F80721">
      <w:pPr>
        <w:pStyle w:val="bodytext"/>
        <w:rPr>
          <w:b/>
        </w:rPr>
      </w:pPr>
      <w:r w:rsidRPr="00A41F1A">
        <w:rPr>
          <w:b/>
          <w:noProof/>
        </w:rPr>
        <w:drawing>
          <wp:inline distT="0" distB="0" distL="0" distR="0">
            <wp:extent cx="6400800" cy="2719705"/>
            <wp:effectExtent l="19050" t="19050" r="19050" b="23495"/>
            <wp:docPr id="1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user42.png"/>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719705"/>
                    </a:xfrm>
                    <a:prstGeom prst="rect">
                      <a:avLst/>
                    </a:prstGeom>
                    <a:ln>
                      <a:solidFill>
                        <a:schemeClr val="bg1">
                          <a:lumMod val="85000"/>
                        </a:schemeClr>
                      </a:solidFill>
                    </a:ln>
                  </pic:spPr>
                </pic:pic>
              </a:graphicData>
            </a:graphic>
          </wp:inline>
        </w:drawing>
      </w:r>
    </w:p>
    <w:p w:rsidR="00F80721" w:rsidRDefault="00F80721" w:rsidP="00BD52E2">
      <w:pPr>
        <w:pStyle w:val="bodytext"/>
        <w:numPr>
          <w:ilvl w:val="0"/>
          <w:numId w:val="93"/>
        </w:numPr>
        <w:tabs>
          <w:tab w:val="left" w:pos="360"/>
        </w:tabs>
      </w:pPr>
      <w:r>
        <w:t xml:space="preserve">From the </w:t>
      </w:r>
      <w:r w:rsidRPr="008A29C1">
        <w:rPr>
          <w:b/>
        </w:rPr>
        <w:t>Include Setu</w:t>
      </w:r>
      <w:r w:rsidR="008A29C1" w:rsidRPr="008A29C1">
        <w:rPr>
          <w:b/>
        </w:rPr>
        <w:t>p Info</w:t>
      </w:r>
      <w:r w:rsidR="008A29C1">
        <w:rPr>
          <w:i/>
        </w:rPr>
        <w:t xml:space="preserve"> </w:t>
      </w:r>
      <w:r>
        <w:t>menu</w:t>
      </w:r>
      <w:r w:rsidR="00CC17C6">
        <w:t>,</w:t>
      </w:r>
      <w:r>
        <w:t xml:space="preserve"> select </w:t>
      </w:r>
      <w:r w:rsidRPr="008A29C1">
        <w:rPr>
          <w:i/>
        </w:rPr>
        <w:t>Top</w:t>
      </w:r>
      <w:r>
        <w:t xml:space="preserve"> or </w:t>
      </w:r>
      <w:r w:rsidRPr="008A29C1">
        <w:rPr>
          <w:i/>
        </w:rPr>
        <w:t>Bottom</w:t>
      </w:r>
      <w:r>
        <w:t xml:space="preserve"> to display the data categories, sorts</w:t>
      </w:r>
      <w:r w:rsidR="00CC17C6">
        <w:t>,</w:t>
      </w:r>
      <w:r>
        <w:t xml:space="preserve"> and filters at either the beginning or end of the report.</w:t>
      </w:r>
    </w:p>
    <w:p w:rsidR="00F80721" w:rsidRDefault="00F80721" w:rsidP="00BD52E2">
      <w:pPr>
        <w:pStyle w:val="bodytext"/>
        <w:numPr>
          <w:ilvl w:val="0"/>
          <w:numId w:val="93"/>
        </w:numPr>
        <w:tabs>
          <w:tab w:val="left" w:pos="360"/>
        </w:tabs>
      </w:pPr>
      <w:r>
        <w:t>Select which type of Filter menu to display when executing a report that has</w:t>
      </w:r>
      <w:r w:rsidR="00CC17C6">
        <w:t xml:space="preserve"> prompt-for-</w:t>
      </w:r>
      <w:r w:rsidR="004E07A2">
        <w:t>value filters.</w:t>
      </w:r>
    </w:p>
    <w:p w:rsidR="00F80721" w:rsidRDefault="00F80721" w:rsidP="00D4103D">
      <w:pPr>
        <w:pStyle w:val="bodytext"/>
        <w:numPr>
          <w:ilvl w:val="1"/>
          <w:numId w:val="55"/>
        </w:numPr>
        <w:rPr>
          <w:b/>
        </w:rPr>
      </w:pPr>
      <w:r w:rsidRPr="008A29C1">
        <w:rPr>
          <w:i/>
        </w:rPr>
        <w:t>Default –</w:t>
      </w:r>
      <w:r>
        <w:rPr>
          <w:b/>
        </w:rPr>
        <w:t xml:space="preserve"> </w:t>
      </w:r>
      <w:r w:rsidRPr="002D2382">
        <w:t>Display the default type of filter execution window.</w:t>
      </w:r>
    </w:p>
    <w:p w:rsidR="00F80721" w:rsidRPr="00967D8C" w:rsidRDefault="00F80721" w:rsidP="00D4103D">
      <w:pPr>
        <w:pStyle w:val="bodytext"/>
        <w:numPr>
          <w:ilvl w:val="1"/>
          <w:numId w:val="55"/>
        </w:numPr>
        <w:rPr>
          <w:b/>
        </w:rPr>
      </w:pPr>
      <w:r w:rsidRPr="008A29C1">
        <w:rPr>
          <w:i/>
        </w:rPr>
        <w:t>Standard –</w:t>
      </w:r>
      <w:r>
        <w:rPr>
          <w:b/>
        </w:rPr>
        <w:t xml:space="preserve"> </w:t>
      </w:r>
      <w:r>
        <w:t>Display the standard filter execution window.</w:t>
      </w:r>
    </w:p>
    <w:p w:rsidR="00F80721" w:rsidRPr="00967D8C" w:rsidRDefault="00F80721" w:rsidP="00D4103D">
      <w:pPr>
        <w:pStyle w:val="bodytext"/>
        <w:numPr>
          <w:ilvl w:val="1"/>
          <w:numId w:val="55"/>
        </w:numPr>
        <w:rPr>
          <w:b/>
        </w:rPr>
      </w:pPr>
      <w:r w:rsidRPr="008A29C1">
        <w:rPr>
          <w:i/>
        </w:rPr>
        <w:t>Simple with Operator –</w:t>
      </w:r>
      <w:r>
        <w:rPr>
          <w:b/>
        </w:rPr>
        <w:t xml:space="preserve"> </w:t>
      </w:r>
      <w:r>
        <w:t>Display a simplified filter execution window that only allows the operator and value to be changed.</w:t>
      </w:r>
    </w:p>
    <w:p w:rsidR="00F80721" w:rsidRPr="00034EF5" w:rsidRDefault="00F80721" w:rsidP="00D4103D">
      <w:pPr>
        <w:pStyle w:val="bodytext"/>
        <w:numPr>
          <w:ilvl w:val="1"/>
          <w:numId w:val="55"/>
        </w:numPr>
        <w:rPr>
          <w:b/>
        </w:rPr>
      </w:pPr>
      <w:r w:rsidRPr="008A29C1">
        <w:rPr>
          <w:i/>
        </w:rPr>
        <w:t>Simple without Operator –</w:t>
      </w:r>
      <w:r>
        <w:rPr>
          <w:b/>
        </w:rPr>
        <w:t xml:space="preserve"> </w:t>
      </w:r>
      <w:r>
        <w:t>Display a simplified filter window that only allows the filter value to be changed.</w:t>
      </w:r>
    </w:p>
    <w:p w:rsidR="0067341A" w:rsidRPr="008A29C1" w:rsidRDefault="00F80721" w:rsidP="00BD52E2">
      <w:pPr>
        <w:pStyle w:val="bodytext"/>
        <w:numPr>
          <w:ilvl w:val="0"/>
          <w:numId w:val="93"/>
        </w:numPr>
        <w:tabs>
          <w:tab w:val="left" w:pos="360"/>
        </w:tabs>
      </w:pPr>
      <w:r w:rsidRPr="002B0798">
        <w:t xml:space="preserve">Check </w:t>
      </w:r>
      <w:r w:rsidR="00F12302" w:rsidRPr="008A29C1">
        <w:rPr>
          <w:b/>
        </w:rPr>
        <w:t>Always Show Filters in Report Viewer</w:t>
      </w:r>
      <w:r w:rsidRPr="002B0798">
        <w:t xml:space="preserve"> to show the filter menu and allow changes to be made each time the report is </w:t>
      </w:r>
      <w:r w:rsidR="00F12302">
        <w:t>run</w:t>
      </w:r>
      <w:r w:rsidRPr="002B0798">
        <w:t>.</w:t>
      </w:r>
    </w:p>
    <w:p w:rsidR="00F80721" w:rsidRDefault="00F80721" w:rsidP="008A29C1">
      <w:pPr>
        <w:pStyle w:val="bodytext"/>
        <w:keepNext/>
        <w:rPr>
          <w:b/>
        </w:rPr>
      </w:pPr>
      <w:r>
        <w:rPr>
          <w:b/>
        </w:rPr>
        <w:lastRenderedPageBreak/>
        <w:t>Export</w:t>
      </w:r>
      <w:r w:rsidRPr="003035D3">
        <w:rPr>
          <w:b/>
        </w:rPr>
        <w:t xml:space="preserve"> Options</w:t>
      </w:r>
    </w:p>
    <w:p w:rsidR="00030A4D" w:rsidRDefault="00030A4D" w:rsidP="00F80721">
      <w:pPr>
        <w:pStyle w:val="bodytext"/>
        <w:rPr>
          <w:b/>
        </w:rPr>
      </w:pPr>
      <w:r w:rsidRPr="00030A4D">
        <w:rPr>
          <w:b/>
          <w:noProof/>
        </w:rPr>
        <w:drawing>
          <wp:inline distT="0" distB="0" distL="0" distR="0">
            <wp:extent cx="6400800" cy="2938780"/>
            <wp:effectExtent l="19050" t="19050" r="19050" b="13970"/>
            <wp:docPr id="516"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user43.png"/>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938780"/>
                    </a:xfrm>
                    <a:prstGeom prst="rect">
                      <a:avLst/>
                    </a:prstGeom>
                    <a:ln>
                      <a:solidFill>
                        <a:schemeClr val="bg1">
                          <a:lumMod val="85000"/>
                        </a:schemeClr>
                      </a:solidFill>
                    </a:ln>
                  </pic:spPr>
                </pic:pic>
              </a:graphicData>
            </a:graphic>
          </wp:inline>
        </w:drawing>
      </w:r>
    </w:p>
    <w:p w:rsidR="00F80721" w:rsidRPr="00B66236" w:rsidRDefault="00F80721" w:rsidP="00F80721">
      <w:pPr>
        <w:pStyle w:val="bodytext"/>
      </w:pPr>
      <w:r w:rsidRPr="00B66236">
        <w:t>General Options</w:t>
      </w:r>
    </w:p>
    <w:p w:rsidR="00F80721" w:rsidRDefault="00F80721" w:rsidP="00D4103D">
      <w:pPr>
        <w:pStyle w:val="bodytext"/>
        <w:numPr>
          <w:ilvl w:val="0"/>
          <w:numId w:val="55"/>
        </w:numPr>
        <w:tabs>
          <w:tab w:val="left" w:pos="360"/>
        </w:tabs>
        <w:ind w:left="450" w:firstLine="0"/>
      </w:pPr>
      <w:r>
        <w:t xml:space="preserve">Use the </w:t>
      </w:r>
      <w:r w:rsidRPr="008A29C1">
        <w:rPr>
          <w:b/>
        </w:rPr>
        <w:t>Default Export Type</w:t>
      </w:r>
      <w:r>
        <w:t xml:space="preserve"> </w:t>
      </w:r>
      <w:r w:rsidR="009A558E">
        <w:t>dropdown</w:t>
      </w:r>
      <w:r>
        <w:t xml:space="preserve"> to specify the</w:t>
      </w:r>
      <w:r w:rsidR="00E32A0C">
        <w:t xml:space="preserve"> default format for the report.</w:t>
      </w:r>
    </w:p>
    <w:p w:rsidR="00F80721" w:rsidRDefault="00F80721" w:rsidP="00D4103D">
      <w:pPr>
        <w:pStyle w:val="bodytext"/>
        <w:numPr>
          <w:ilvl w:val="0"/>
          <w:numId w:val="55"/>
        </w:numPr>
        <w:tabs>
          <w:tab w:val="left" w:pos="360"/>
        </w:tabs>
        <w:ind w:left="450" w:firstLine="0"/>
      </w:pPr>
      <w:r>
        <w:t xml:space="preserve">Output types </w:t>
      </w:r>
      <w:r w:rsidR="008A29C1">
        <w:t>can</w:t>
      </w:r>
      <w:r>
        <w:t xml:space="preserve"> be disabled by unchecking the </w:t>
      </w:r>
      <w:r w:rsidR="00030A4D">
        <w:t>respective</w:t>
      </w:r>
      <w:r>
        <w:t xml:space="preserve"> </w:t>
      </w:r>
      <w:r w:rsidRPr="008A29C1">
        <w:rPr>
          <w:b/>
        </w:rPr>
        <w:t>Allowed Export Types</w:t>
      </w:r>
      <w:r w:rsidR="00030A4D">
        <w:t xml:space="preserve"> box.</w:t>
      </w:r>
    </w:p>
    <w:p w:rsidR="00F80721" w:rsidRDefault="00F80721" w:rsidP="00F80721">
      <w:pPr>
        <w:pStyle w:val="bodytext"/>
        <w:tabs>
          <w:tab w:val="left" w:pos="360"/>
        </w:tabs>
      </w:pPr>
      <w:r>
        <w:t>Report Viewer Options</w:t>
      </w:r>
    </w:p>
    <w:p w:rsidR="00F80721" w:rsidRDefault="00F80721" w:rsidP="00D4103D">
      <w:pPr>
        <w:pStyle w:val="bodytext"/>
        <w:numPr>
          <w:ilvl w:val="0"/>
          <w:numId w:val="55"/>
        </w:numPr>
        <w:tabs>
          <w:tab w:val="left" w:pos="360"/>
        </w:tabs>
        <w:ind w:left="450" w:firstLine="0"/>
      </w:pPr>
      <w:r>
        <w:t xml:space="preserve">Uncheck </w:t>
      </w:r>
      <w:r w:rsidRPr="008A29C1">
        <w:rPr>
          <w:b/>
        </w:rPr>
        <w:t>Show Grid</w:t>
      </w:r>
      <w:r>
        <w:t xml:space="preserve"> to disable grid lines.</w:t>
      </w:r>
    </w:p>
    <w:p w:rsidR="00F80721" w:rsidRDefault="00F80721" w:rsidP="00D4103D">
      <w:pPr>
        <w:pStyle w:val="bodytext"/>
        <w:numPr>
          <w:ilvl w:val="0"/>
          <w:numId w:val="55"/>
        </w:numPr>
        <w:tabs>
          <w:tab w:val="left" w:pos="360"/>
        </w:tabs>
        <w:ind w:left="450" w:firstLine="0"/>
      </w:pPr>
      <w:r>
        <w:t xml:space="preserve">Uncheck </w:t>
      </w:r>
      <w:r w:rsidRPr="008A29C1">
        <w:rPr>
          <w:b/>
        </w:rPr>
        <w:t>S</w:t>
      </w:r>
      <w:r w:rsidR="00F12302" w:rsidRPr="008A29C1">
        <w:rPr>
          <w:b/>
        </w:rPr>
        <w:t>imulate PDF</w:t>
      </w:r>
      <w:r w:rsidR="00F12302">
        <w:t xml:space="preserve"> to prevent the report from </w:t>
      </w:r>
      <w:r>
        <w:t>appear</w:t>
      </w:r>
      <w:r w:rsidR="00F12302">
        <w:t>ing as though it were</w:t>
      </w:r>
      <w:r>
        <w:t xml:space="preserve"> on a page.</w:t>
      </w:r>
    </w:p>
    <w:p w:rsidR="00F80721" w:rsidRPr="005A3371" w:rsidRDefault="00F80721" w:rsidP="00F80721">
      <w:pPr>
        <w:pStyle w:val="bodytext"/>
        <w:tabs>
          <w:tab w:val="left" w:pos="360"/>
        </w:tabs>
      </w:pPr>
      <w:r>
        <w:t>Excel Options</w:t>
      </w:r>
    </w:p>
    <w:p w:rsidR="00F80721" w:rsidRDefault="00F80721" w:rsidP="00D4103D">
      <w:pPr>
        <w:pStyle w:val="bodytext"/>
        <w:numPr>
          <w:ilvl w:val="0"/>
          <w:numId w:val="55"/>
        </w:numPr>
        <w:tabs>
          <w:tab w:val="left" w:pos="360"/>
        </w:tabs>
        <w:ind w:left="450" w:firstLine="0"/>
      </w:pPr>
      <w:r>
        <w:t xml:space="preserve">Check </w:t>
      </w:r>
      <w:r w:rsidRPr="008A29C1">
        <w:rPr>
          <w:b/>
        </w:rPr>
        <w:t>Suppress Formatting</w:t>
      </w:r>
      <w:r>
        <w:t xml:space="preserve"> to prevent the report formatting from exporting to Excel.</w:t>
      </w:r>
    </w:p>
    <w:p w:rsidR="00F80721" w:rsidRPr="005A3371" w:rsidRDefault="00F80721" w:rsidP="00F80721">
      <w:pPr>
        <w:pStyle w:val="bodytext"/>
        <w:tabs>
          <w:tab w:val="left" w:pos="360"/>
        </w:tabs>
      </w:pPr>
      <w:r>
        <w:t>Page Options</w:t>
      </w:r>
    </w:p>
    <w:p w:rsidR="00F80721" w:rsidRDefault="00F80721" w:rsidP="00D4103D">
      <w:pPr>
        <w:pStyle w:val="bodytext"/>
        <w:numPr>
          <w:ilvl w:val="0"/>
          <w:numId w:val="55"/>
        </w:numPr>
        <w:tabs>
          <w:tab w:val="left" w:pos="360"/>
        </w:tabs>
        <w:ind w:left="450" w:firstLine="0"/>
      </w:pPr>
      <w:r>
        <w:t xml:space="preserve">Specify the size of the report in the </w:t>
      </w:r>
      <w:r w:rsidRPr="008A29C1">
        <w:rPr>
          <w:b/>
        </w:rPr>
        <w:t>Page Size</w:t>
      </w:r>
      <w:r>
        <w:t xml:space="preserve"> </w:t>
      </w:r>
      <w:r w:rsidR="009A558E">
        <w:t>dropdown</w:t>
      </w:r>
      <w:r>
        <w:t xml:space="preserve">. Default is </w:t>
      </w:r>
      <w:r w:rsidRPr="008A29C1">
        <w:rPr>
          <w:i/>
        </w:rPr>
        <w:t>Letter</w:t>
      </w:r>
      <w:r>
        <w:t>.</w:t>
      </w:r>
    </w:p>
    <w:p w:rsidR="00F80721" w:rsidRDefault="00F80721" w:rsidP="00D4103D">
      <w:pPr>
        <w:pStyle w:val="bodytext"/>
        <w:numPr>
          <w:ilvl w:val="0"/>
          <w:numId w:val="55"/>
        </w:numPr>
        <w:tabs>
          <w:tab w:val="left" w:pos="360"/>
        </w:tabs>
        <w:ind w:left="450" w:firstLine="0"/>
      </w:pPr>
      <w:r>
        <w:t xml:space="preserve">Set the orientation for the report in the </w:t>
      </w:r>
      <w:r w:rsidRPr="008A29C1">
        <w:rPr>
          <w:b/>
        </w:rPr>
        <w:t>Orientation</w:t>
      </w:r>
      <w:r>
        <w:t xml:space="preserve"> menu. Default is </w:t>
      </w:r>
      <w:r w:rsidRPr="008A29C1">
        <w:rPr>
          <w:i/>
        </w:rPr>
        <w:t>Portrait</w:t>
      </w:r>
      <w:r>
        <w:t>.</w:t>
      </w:r>
    </w:p>
    <w:p w:rsidR="0067341A" w:rsidRPr="008A29C1" w:rsidRDefault="00F80721" w:rsidP="00F80721">
      <w:pPr>
        <w:pStyle w:val="bodytext"/>
        <w:numPr>
          <w:ilvl w:val="0"/>
          <w:numId w:val="55"/>
        </w:numPr>
        <w:tabs>
          <w:tab w:val="left" w:pos="360"/>
        </w:tabs>
        <w:ind w:left="450" w:firstLine="0"/>
      </w:pPr>
      <w:r>
        <w:t xml:space="preserve">Check </w:t>
      </w:r>
      <w:r w:rsidRPr="008A29C1">
        <w:rPr>
          <w:b/>
        </w:rPr>
        <w:t>Fit to Page Width</w:t>
      </w:r>
      <w:r>
        <w:t xml:space="preserve"> to scale all columns to fit the width of the page.</w:t>
      </w:r>
    </w:p>
    <w:p w:rsidR="00F80721" w:rsidRDefault="00F80721" w:rsidP="008A29C1">
      <w:pPr>
        <w:pStyle w:val="bodytext"/>
        <w:keepNext/>
        <w:rPr>
          <w:b/>
        </w:rPr>
      </w:pPr>
      <w:r>
        <w:rPr>
          <w:b/>
        </w:rPr>
        <w:lastRenderedPageBreak/>
        <w:t>Advanced</w:t>
      </w:r>
      <w:r w:rsidRPr="003035D3">
        <w:rPr>
          <w:b/>
        </w:rPr>
        <w:t xml:space="preserve"> Options</w:t>
      </w:r>
    </w:p>
    <w:p w:rsidR="0067341A" w:rsidRDefault="0067341A" w:rsidP="00F80721">
      <w:pPr>
        <w:pStyle w:val="bodytext"/>
        <w:rPr>
          <w:b/>
        </w:rPr>
      </w:pPr>
      <w:r w:rsidRPr="0067341A">
        <w:rPr>
          <w:b/>
          <w:noProof/>
        </w:rPr>
        <w:drawing>
          <wp:inline distT="0" distB="0" distL="0" distR="0">
            <wp:extent cx="6400800" cy="1772920"/>
            <wp:effectExtent l="19050" t="19050" r="19050" b="17780"/>
            <wp:docPr id="519"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user44.png"/>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772920"/>
                    </a:xfrm>
                    <a:prstGeom prst="rect">
                      <a:avLst/>
                    </a:prstGeom>
                    <a:ln>
                      <a:solidFill>
                        <a:schemeClr val="bg1">
                          <a:lumMod val="85000"/>
                        </a:schemeClr>
                      </a:solidFill>
                    </a:ln>
                  </pic:spPr>
                </pic:pic>
              </a:graphicData>
            </a:graphic>
          </wp:inline>
        </w:drawing>
      </w:r>
    </w:p>
    <w:p w:rsidR="00F80721" w:rsidRDefault="00F80721" w:rsidP="00F80721">
      <w:pPr>
        <w:pStyle w:val="bodytext"/>
        <w:tabs>
          <w:tab w:val="left" w:pos="360"/>
        </w:tabs>
      </w:pPr>
      <w:r>
        <w:t>In the Advanced Options an Express Report can be converted to a Standard Report.</w:t>
      </w:r>
    </w:p>
    <w:p w:rsidR="00F80721" w:rsidRDefault="00F80721" w:rsidP="002054A7">
      <w:pPr>
        <w:pStyle w:val="ImportantNote"/>
      </w:pPr>
      <w:r>
        <w:tab/>
      </w:r>
      <w:r w:rsidRPr="002054A7">
        <w:rPr>
          <w:shd w:val="clear" w:color="auto" w:fill="E5B8B7" w:themeFill="accent2" w:themeFillTint="66"/>
        </w:rPr>
        <w:t>IMPORTANT</w:t>
      </w:r>
      <w:r w:rsidRPr="002054A7">
        <w:rPr>
          <w:b/>
          <w:shd w:val="clear" w:color="auto" w:fill="E5B8B7" w:themeFill="accent2" w:themeFillTint="66"/>
        </w:rPr>
        <w:t>.</w:t>
      </w:r>
      <w:r>
        <w:t xml:space="preserve"> This CANNOT be undone.</w:t>
      </w:r>
    </w:p>
    <w:p w:rsidR="00F80721" w:rsidRDefault="008C3409" w:rsidP="00BD52E2">
      <w:pPr>
        <w:pStyle w:val="bodytext"/>
        <w:numPr>
          <w:ilvl w:val="0"/>
          <w:numId w:val="94"/>
        </w:numPr>
        <w:tabs>
          <w:tab w:val="left" w:pos="360"/>
        </w:tabs>
      </w:pPr>
      <w:r>
        <w:t>Press</w:t>
      </w:r>
      <w:r w:rsidR="00F80721">
        <w:t xml:space="preserve"> </w:t>
      </w:r>
      <w:r w:rsidR="00F80721" w:rsidRPr="00E52DD5">
        <w:rPr>
          <w:b/>
        </w:rPr>
        <w:t>Convert</w:t>
      </w:r>
      <w:r w:rsidR="00E52DD5" w:rsidRPr="00E52DD5">
        <w:rPr>
          <w:b/>
        </w:rPr>
        <w:t xml:space="preserve"> Express</w:t>
      </w:r>
      <w:r w:rsidR="00F80721" w:rsidRPr="00E52DD5">
        <w:rPr>
          <w:b/>
        </w:rPr>
        <w:t xml:space="preserve"> </w:t>
      </w:r>
      <w:r w:rsidR="00E52DD5" w:rsidRPr="00E52DD5">
        <w:rPr>
          <w:b/>
        </w:rPr>
        <w:t>R</w:t>
      </w:r>
      <w:r w:rsidR="00F80721" w:rsidRPr="00E52DD5">
        <w:rPr>
          <w:b/>
        </w:rPr>
        <w:t>eport to a standard report</w:t>
      </w:r>
      <w:r w:rsidR="00E52DD5">
        <w:t xml:space="preserve"> </w:t>
      </w:r>
      <w:r w:rsidR="00F80721">
        <w:t>to convert an Express Report to a Standard Report.</w:t>
      </w:r>
    </w:p>
    <w:p w:rsidR="00E32A0C" w:rsidRDefault="00E32A0C">
      <w:pPr>
        <w:widowControl/>
        <w:suppressAutoHyphens w:val="0"/>
        <w:autoSpaceDN/>
        <w:textAlignment w:val="auto"/>
        <w:rPr>
          <w:rFonts w:ascii="Open Sans" w:eastAsia="Times New Roman" w:hAnsi="Open Sans" w:cs="Times New Roman"/>
          <w:b/>
          <w:bCs/>
          <w:color w:val="607886"/>
          <w:sz w:val="36"/>
          <w:szCs w:val="36"/>
        </w:rPr>
      </w:pPr>
      <w:bookmarkStart w:id="58" w:name="_New_Report_Wizard"/>
      <w:bookmarkStart w:id="59" w:name="chapter_02_creating_reports_new__7577"/>
      <w:bookmarkStart w:id="60" w:name="chapter_02_creating_reports_new__7648"/>
      <w:bookmarkStart w:id="61" w:name="_Toc296683220"/>
      <w:bookmarkStart w:id="62" w:name="_Toc306613044"/>
      <w:bookmarkStart w:id="63" w:name="_Toc468348335"/>
      <w:bookmarkEnd w:id="58"/>
      <w:r>
        <w:br w:type="page"/>
      </w:r>
    </w:p>
    <w:p w:rsidR="00FE45CC" w:rsidRPr="00E32A0C" w:rsidRDefault="00FE45CC" w:rsidP="00E32A0C">
      <w:pPr>
        <w:pStyle w:val="Heading2"/>
      </w:pPr>
      <w:r w:rsidRPr="00E32A0C">
        <w:lastRenderedPageBreak/>
        <w:t>New</w:t>
      </w:r>
      <w:r w:rsidR="00784616" w:rsidRPr="00E32A0C">
        <w:t xml:space="preserve"> Standard</w:t>
      </w:r>
      <w:r w:rsidRPr="00E32A0C">
        <w:t xml:space="preserve"> Report Wizard</w:t>
      </w:r>
      <w:bookmarkEnd w:id="59"/>
      <w:bookmarkEnd w:id="60"/>
      <w:bookmarkEnd w:id="61"/>
      <w:bookmarkEnd w:id="62"/>
      <w:bookmarkEnd w:id="63"/>
    </w:p>
    <w:p w:rsidR="00FE45CC" w:rsidRDefault="00FE45CC" w:rsidP="00FE45CC">
      <w:pPr>
        <w:pStyle w:val="bodytext"/>
      </w:pPr>
      <w:r>
        <w:t xml:space="preserve">The New </w:t>
      </w:r>
      <w:r w:rsidR="00995E13">
        <w:t xml:space="preserve">Standard </w:t>
      </w:r>
      <w:r>
        <w:t xml:space="preserve">Report Wizard is an interactive tool which will walk through </w:t>
      </w:r>
      <w:r w:rsidR="00995E13">
        <w:t xml:space="preserve">the process of </w:t>
      </w:r>
      <w:r>
        <w:t xml:space="preserve">creating a new </w:t>
      </w:r>
      <w:r w:rsidR="00995E13">
        <w:t xml:space="preserve">standard </w:t>
      </w:r>
      <w:r>
        <w:t>report.</w:t>
      </w:r>
      <w:r w:rsidR="00634852">
        <w:t xml:space="preserve"> All of the </w:t>
      </w:r>
      <w:r w:rsidR="00A564B6">
        <w:t>selections made</w:t>
      </w:r>
      <w:r w:rsidR="00634852">
        <w:t xml:space="preserve"> in the New </w:t>
      </w:r>
      <w:r w:rsidR="00995E13">
        <w:t xml:space="preserve">Standard </w:t>
      </w:r>
      <w:r w:rsidR="00634852">
        <w:t xml:space="preserve">Report Wizard can be modified in the Report Designer after the report </w:t>
      </w:r>
      <w:r w:rsidR="001728DB">
        <w:t>has been</w:t>
      </w:r>
      <w:r w:rsidR="00634852">
        <w:t xml:space="preserve"> created.</w:t>
      </w:r>
    </w:p>
    <w:p w:rsidR="00E52DD5" w:rsidRDefault="00E52DD5" w:rsidP="00E52DD5">
      <w:pPr>
        <w:pStyle w:val="bodytext"/>
      </w:pPr>
      <w:r>
        <w:t>N</w:t>
      </w:r>
      <w:r w:rsidRPr="003B5A1E">
        <w:t xml:space="preserve">avigate between the tabs by clicking on the tab, or </w:t>
      </w:r>
      <w:r>
        <w:t xml:space="preserve">by </w:t>
      </w:r>
      <w:r w:rsidRPr="003B5A1E">
        <w:t xml:space="preserve">using the </w:t>
      </w:r>
      <w:r w:rsidRPr="003B5A1E">
        <w:rPr>
          <w:noProof/>
        </w:rPr>
        <w:drawing>
          <wp:inline distT="0" distB="0" distL="0" distR="0">
            <wp:extent cx="78971" cy="137160"/>
            <wp:effectExtent l="0" t="0" r="0" b="0"/>
            <wp:docPr id="1064" name="Picture 8" descr="Previous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Btn.tiff"/>
                    <pic:cNvPicPr/>
                  </pic:nvPicPr>
                  <pic:blipFill>
                    <a:blip r:embed="rId76" cstate="print"/>
                    <a:stretch>
                      <a:fillRect/>
                    </a:stretch>
                  </pic:blipFill>
                  <pic:spPr>
                    <a:xfrm>
                      <a:off x="0" y="0"/>
                      <a:ext cx="78971" cy="137160"/>
                    </a:xfrm>
                    <a:prstGeom prst="rect">
                      <a:avLst/>
                    </a:prstGeom>
                    <a:noFill/>
                    <a:ln>
                      <a:noFill/>
                    </a:ln>
                  </pic:spPr>
                </pic:pic>
              </a:graphicData>
            </a:graphic>
          </wp:inline>
        </w:drawing>
      </w:r>
      <w:r w:rsidRPr="003B5A1E">
        <w:t xml:space="preserve"> </w:t>
      </w:r>
      <w:r w:rsidRPr="003B5A1E">
        <w:rPr>
          <w:b/>
        </w:rPr>
        <w:t>Previous</w:t>
      </w:r>
      <w:r w:rsidRPr="003B5A1E">
        <w:t xml:space="preserve"> and </w:t>
      </w:r>
      <w:r w:rsidRPr="003B5A1E">
        <w:rPr>
          <w:b/>
        </w:rPr>
        <w:t>Next</w:t>
      </w:r>
      <w:r w:rsidRPr="003B5A1E">
        <w:t xml:space="preserve"> </w:t>
      </w:r>
      <w:r w:rsidRPr="003B5A1E">
        <w:rPr>
          <w:noProof/>
        </w:rPr>
        <w:drawing>
          <wp:inline distT="0" distB="0" distL="0" distR="0">
            <wp:extent cx="77153" cy="137160"/>
            <wp:effectExtent l="19050" t="0" r="0" b="0"/>
            <wp:docPr id="1065" name="Picture 6" descr="Next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tn.tiff"/>
                    <pic:cNvPicPr/>
                  </pic:nvPicPr>
                  <pic:blipFill>
                    <a:blip r:embed="rId77" cstate="print"/>
                    <a:stretch>
                      <a:fillRect/>
                    </a:stretch>
                  </pic:blipFill>
                  <pic:spPr>
                    <a:xfrm>
                      <a:off x="0" y="0"/>
                      <a:ext cx="77153" cy="137160"/>
                    </a:xfrm>
                    <a:prstGeom prst="rect">
                      <a:avLst/>
                    </a:prstGeom>
                  </pic:spPr>
                </pic:pic>
              </a:graphicData>
            </a:graphic>
          </wp:inline>
        </w:drawing>
      </w:r>
      <w:r w:rsidRPr="003B5A1E">
        <w:t xml:space="preserve"> buttons.</w:t>
      </w:r>
    </w:p>
    <w:p w:rsidR="00634852" w:rsidRDefault="0001046B" w:rsidP="00525AC7">
      <w:pPr>
        <w:pStyle w:val="bodytext"/>
      </w:pPr>
      <w:r>
        <w:rPr>
          <w:noProof/>
        </w:rPr>
        <w:drawing>
          <wp:inline distT="0" distB="0" distL="0" distR="0">
            <wp:extent cx="6400800" cy="1937385"/>
            <wp:effectExtent l="19050" t="19050" r="19050" b="2476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user5.png"/>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937385"/>
                    </a:xfrm>
                    <a:prstGeom prst="rect">
                      <a:avLst/>
                    </a:prstGeom>
                    <a:ln>
                      <a:solidFill>
                        <a:schemeClr val="bg1">
                          <a:lumMod val="85000"/>
                        </a:schemeClr>
                      </a:solidFill>
                    </a:ln>
                  </pic:spPr>
                </pic:pic>
              </a:graphicData>
            </a:graphic>
          </wp:inline>
        </w:drawing>
      </w:r>
    </w:p>
    <w:p w:rsidR="00896F29" w:rsidRDefault="00634852" w:rsidP="00634852">
      <w:pPr>
        <w:pStyle w:val="bodytext"/>
        <w:tabs>
          <w:tab w:val="center" w:pos="5040"/>
        </w:tabs>
      </w:pPr>
      <w:r>
        <w:t xml:space="preserve">The New Report Wizard has </w:t>
      </w:r>
      <w:r w:rsidR="00995E13">
        <w:t>five</w:t>
      </w:r>
      <w:r>
        <w:t xml:space="preserve"> sub tabs. The </w:t>
      </w:r>
      <w:r w:rsidR="00366F67" w:rsidRPr="00867A9B">
        <w:rPr>
          <w:b/>
        </w:rPr>
        <w:t>Name</w:t>
      </w:r>
      <w:r w:rsidRPr="00867A9B">
        <w:rPr>
          <w:b/>
        </w:rPr>
        <w:t xml:space="preserve"> </w:t>
      </w:r>
      <w:r>
        <w:t xml:space="preserve">and </w:t>
      </w:r>
      <w:r w:rsidRPr="00867A9B">
        <w:rPr>
          <w:b/>
        </w:rPr>
        <w:t>Categories</w:t>
      </w:r>
      <w:r>
        <w:t xml:space="preserve"> tab</w:t>
      </w:r>
      <w:r w:rsidR="00F83645">
        <w:t>s</w:t>
      </w:r>
      <w:r>
        <w:t xml:space="preserve"> must be completed whi</w:t>
      </w:r>
      <w:r w:rsidR="008B0A3C">
        <w:t>le the other tabs are optional.</w:t>
      </w:r>
    </w:p>
    <w:p w:rsidR="003717D3" w:rsidRDefault="001609A3" w:rsidP="00634852">
      <w:pPr>
        <w:pStyle w:val="Heading3"/>
      </w:pPr>
      <w:bookmarkStart w:id="64" w:name="_Toc468348336"/>
      <w:r>
        <w:t>Name</w:t>
      </w:r>
      <w:r w:rsidR="00634852">
        <w:t xml:space="preserve"> Tab</w:t>
      </w:r>
      <w:bookmarkEnd w:id="64"/>
    </w:p>
    <w:p w:rsidR="00B06FF8" w:rsidRDefault="00B06FF8" w:rsidP="002A61AD">
      <w:pPr>
        <w:pStyle w:val="bodytext"/>
      </w:pPr>
      <w:r w:rsidRPr="00B06FF8">
        <w:rPr>
          <w:noProof/>
        </w:rPr>
        <w:drawing>
          <wp:inline distT="0" distB="0" distL="0" distR="0">
            <wp:extent cx="6400800" cy="3528060"/>
            <wp:effectExtent l="19050" t="19050" r="19050" b="15240"/>
            <wp:docPr id="5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user6.png"/>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528060"/>
                    </a:xfrm>
                    <a:prstGeom prst="rect">
                      <a:avLst/>
                    </a:prstGeom>
                    <a:ln>
                      <a:solidFill>
                        <a:schemeClr val="bg1">
                          <a:lumMod val="85000"/>
                        </a:schemeClr>
                      </a:solidFill>
                    </a:ln>
                  </pic:spPr>
                </pic:pic>
              </a:graphicData>
            </a:graphic>
          </wp:inline>
        </w:drawing>
      </w:r>
    </w:p>
    <w:p w:rsidR="002842C1" w:rsidRDefault="002842C1" w:rsidP="002842C1">
      <w:pPr>
        <w:pStyle w:val="bodytext"/>
      </w:pPr>
      <w:r>
        <w:t xml:space="preserve">In the </w:t>
      </w:r>
      <w:r w:rsidRPr="00E52DD5">
        <w:rPr>
          <w:b/>
        </w:rPr>
        <w:t>Name</w:t>
      </w:r>
      <w:r>
        <w:t xml:space="preserve"> tab, enter a report name and select </w:t>
      </w:r>
      <w:r w:rsidR="00E52DD5">
        <w:t>which</w:t>
      </w:r>
      <w:r>
        <w:t xml:space="preserve"> Folder to save the report.</w:t>
      </w:r>
    </w:p>
    <w:p w:rsidR="002842C1" w:rsidRDefault="002842C1" w:rsidP="002842C1">
      <w:pPr>
        <w:pStyle w:val="bodytext"/>
      </w:pPr>
      <w:r>
        <w:lastRenderedPageBreak/>
        <w:t>The report name can be up to 255 characters long. Avoid special characters such as ? : / \ * “ &lt; &gt;.</w:t>
      </w:r>
    </w:p>
    <w:p w:rsidR="002842C1" w:rsidRDefault="002842C1" w:rsidP="002842C1">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2842C1" w:rsidRDefault="002842C1" w:rsidP="009949FD">
      <w:pPr>
        <w:pStyle w:val="ImportantNote"/>
      </w:pPr>
      <w:r>
        <w:t>You cannot create a report inside a folder that is read-only (</w:t>
      </w:r>
      <w:r>
        <w:rPr>
          <w:noProof/>
        </w:rPr>
        <w:drawing>
          <wp:inline distT="0" distB="0" distL="0" distR="0">
            <wp:extent cx="161925" cy="161925"/>
            <wp:effectExtent l="0" t="0" r="9525" b="9525"/>
            <wp:docPr id="821"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925" cy="161925"/>
                    </a:xfrm>
                    <a:prstGeom prst="rect">
                      <a:avLst/>
                    </a:prstGeom>
                  </pic:spPr>
                </pic:pic>
              </a:graphicData>
            </a:graphic>
          </wp:inline>
        </w:drawing>
      </w:r>
      <w:r>
        <w:t>).</w:t>
      </w:r>
    </w:p>
    <w:p w:rsidR="00DA578C" w:rsidRDefault="00DA578C" w:rsidP="00DA578C">
      <w:pPr>
        <w:pStyle w:val="Heading3"/>
      </w:pPr>
      <w:bookmarkStart w:id="65" w:name="_Toc468348337"/>
      <w:r>
        <w:t>Categories Tab</w:t>
      </w:r>
      <w:bookmarkEnd w:id="65"/>
    </w:p>
    <w:p w:rsidR="0099798D" w:rsidRDefault="0099798D" w:rsidP="00D90FFE">
      <w:pPr>
        <w:pStyle w:val="bodytext"/>
      </w:pPr>
      <w:r w:rsidRPr="0099798D">
        <w:rPr>
          <w:noProof/>
        </w:rPr>
        <w:drawing>
          <wp:inline distT="0" distB="0" distL="0" distR="0">
            <wp:extent cx="6400800" cy="3458845"/>
            <wp:effectExtent l="19050" t="19050" r="19050" b="27305"/>
            <wp:docPr id="5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user7.png"/>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458845"/>
                    </a:xfrm>
                    <a:prstGeom prst="rect">
                      <a:avLst/>
                    </a:prstGeom>
                    <a:ln>
                      <a:solidFill>
                        <a:schemeClr val="bg1">
                          <a:lumMod val="85000"/>
                        </a:schemeClr>
                      </a:solidFill>
                    </a:ln>
                  </pic:spPr>
                </pic:pic>
              </a:graphicData>
            </a:graphic>
          </wp:inline>
        </w:drawing>
      </w:r>
    </w:p>
    <w:p w:rsidR="00FA6DE9" w:rsidRDefault="00FA6DE9" w:rsidP="00FA6DE9">
      <w:pPr>
        <w:pStyle w:val="bodytext"/>
      </w:pPr>
      <w:bookmarkStart w:id="66" w:name="_Sorts_Tab"/>
      <w:bookmarkEnd w:id="66"/>
      <w:r>
        <w:t xml:space="preserve">In the </w:t>
      </w:r>
      <w:r w:rsidRPr="00860D7D">
        <w:rPr>
          <w:b/>
        </w:rPr>
        <w:t>Categories</w:t>
      </w:r>
      <w:r>
        <w:t xml:space="preserve"> Tab, select the Data Categories that you would like to have access to on the report. It is important to understand two terms: </w:t>
      </w:r>
      <w:r w:rsidRPr="00D86EE8">
        <w:rPr>
          <w:b/>
        </w:rPr>
        <w:t>Data Category</w:t>
      </w:r>
      <w:r>
        <w:t xml:space="preserve"> and </w:t>
      </w:r>
      <w:r w:rsidRPr="00D86EE8">
        <w:rPr>
          <w:b/>
        </w:rPr>
        <w:t>Data Field</w:t>
      </w:r>
      <w:r>
        <w:t>.</w:t>
      </w:r>
    </w:p>
    <w:p w:rsidR="00FA6DE9" w:rsidRDefault="00FA6DE9" w:rsidP="00FA6DE9">
      <w:pPr>
        <w:pStyle w:val="bodytext"/>
      </w:pPr>
      <w:r>
        <w:rPr>
          <w:b/>
        </w:rPr>
        <w:t>Data Category</w:t>
      </w:r>
      <w:r>
        <w:rPr>
          <w:bCs/>
        </w:rPr>
        <w:t xml:space="preserve"> – A Data Category is a data object that has several attributes. E.g. Orders is a category; each order has an ID, a date, a customer, etc.</w:t>
      </w:r>
    </w:p>
    <w:p w:rsidR="00FA6DE9" w:rsidRDefault="00FA6DE9" w:rsidP="00FA6DE9">
      <w:pPr>
        <w:pStyle w:val="bodytext"/>
      </w:pPr>
      <w:r>
        <w:rPr>
          <w:b/>
        </w:rPr>
        <w:t xml:space="preserve">Data Field </w:t>
      </w:r>
      <w:r>
        <w:rPr>
          <w:bCs/>
        </w:rPr>
        <w:t>–</w:t>
      </w:r>
      <w:r w:rsidRPr="00F77C9D">
        <w:t xml:space="preserve"> </w:t>
      </w:r>
      <w:r>
        <w:t xml:space="preserve">A Data Field is a single attribute within a category. E.g. </w:t>
      </w:r>
      <w:r w:rsidRPr="004334C3">
        <w:rPr>
          <w:b/>
        </w:rPr>
        <w:t>Orders.OrderID</w:t>
      </w:r>
      <w:r>
        <w:t xml:space="preserve"> is numeric value that identifies a specific order.</w:t>
      </w:r>
    </w:p>
    <w:p w:rsidR="00FA6DE9" w:rsidRDefault="00FA6DE9" w:rsidP="00BD52E2">
      <w:pPr>
        <w:pStyle w:val="bodytext"/>
        <w:numPr>
          <w:ilvl w:val="0"/>
          <w:numId w:val="128"/>
        </w:numPr>
      </w:pPr>
      <w:r w:rsidRPr="003178E8">
        <w:t>To add a Data Category</w:t>
      </w:r>
      <w:r>
        <w:t>,</w:t>
      </w:r>
      <w:r w:rsidRPr="003178E8">
        <w:t xml:space="preserve"> either </w:t>
      </w:r>
      <w:r w:rsidR="00456956">
        <w:rPr>
          <w:b/>
        </w:rPr>
        <w:t>drag-and-drop</w:t>
      </w:r>
      <w:r w:rsidRPr="003178E8">
        <w:t xml:space="preserve"> it to the </w:t>
      </w:r>
      <w:r>
        <w:t>selection pane</w:t>
      </w:r>
      <w:r w:rsidRPr="003178E8">
        <w:t xml:space="preserve">, </w:t>
      </w:r>
      <w:r>
        <w:t>or select the Category and press</w:t>
      </w:r>
      <w:r w:rsidRPr="003178E8">
        <w:t xml:space="preserve"> </w:t>
      </w:r>
      <w:r w:rsidRPr="00860D7D">
        <w:rPr>
          <w:b/>
          <w:noProof/>
        </w:rPr>
        <w:drawing>
          <wp:inline distT="0" distB="0" distL="0" distR="0">
            <wp:extent cx="133369" cy="133369"/>
            <wp:effectExtent l="19050" t="0" r="0" b="0"/>
            <wp:docPr id="532"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Pr>
          <w:noProof/>
        </w:rPr>
        <w:drawing>
          <wp:inline distT="0" distB="0" distL="0" distR="0">
            <wp:extent cx="190527" cy="161948"/>
            <wp:effectExtent l="19050" t="0" r="0" b="0"/>
            <wp:docPr id="533"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860D7D">
        <w:rPr>
          <w:b/>
        </w:rPr>
        <w:t>double-click</w:t>
      </w:r>
      <w:r>
        <w:t xml:space="preserve"> the Category</w:t>
      </w:r>
      <w:r w:rsidRPr="003178E8">
        <w:t>.</w:t>
      </w:r>
    </w:p>
    <w:p w:rsidR="00FA6DE9" w:rsidRDefault="00FA6DE9" w:rsidP="00BD52E2">
      <w:pPr>
        <w:pStyle w:val="bodytext"/>
        <w:numPr>
          <w:ilvl w:val="0"/>
          <w:numId w:val="128"/>
        </w:numPr>
      </w:pPr>
      <w:r>
        <w:t>To search for a Data Category or folder, enter text into the search bar.</w:t>
      </w:r>
    </w:p>
    <w:p w:rsidR="00FA6DE9" w:rsidRDefault="00FA6DE9" w:rsidP="00BD52E2">
      <w:pPr>
        <w:pStyle w:val="bodytext"/>
        <w:numPr>
          <w:ilvl w:val="0"/>
          <w:numId w:val="128"/>
        </w:numPr>
      </w:pPr>
      <w:r>
        <w:t xml:space="preserve">To see the Data Fields in a Data Category, select the Category and press </w:t>
      </w:r>
      <w:r>
        <w:rPr>
          <w:noProof/>
        </w:rPr>
        <w:drawing>
          <wp:inline distT="0" distB="0" distL="0" distR="0">
            <wp:extent cx="152421" cy="152421"/>
            <wp:effectExtent l="19050" t="0" r="0" b="0"/>
            <wp:docPr id="534" name="Picture 529" descr="i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button.png"/>
                    <pic:cNvPicPr/>
                  </pic:nvPicPr>
                  <pic:blipFill>
                    <a:blip r:embed="rId85" cstate="print"/>
                    <a:stretch>
                      <a:fillRect/>
                    </a:stretch>
                  </pic:blipFill>
                  <pic:spPr>
                    <a:xfrm>
                      <a:off x="0" y="0"/>
                      <a:ext cx="152421" cy="152421"/>
                    </a:xfrm>
                    <a:prstGeom prst="rect">
                      <a:avLst/>
                    </a:prstGeom>
                  </pic:spPr>
                </pic:pic>
              </a:graphicData>
            </a:graphic>
          </wp:inline>
        </w:drawing>
      </w:r>
      <w:r>
        <w:t>.</w:t>
      </w:r>
    </w:p>
    <w:p w:rsidR="00FA6DE9" w:rsidRDefault="00FA6DE9" w:rsidP="00BD52E2">
      <w:pPr>
        <w:pStyle w:val="bodytext"/>
        <w:numPr>
          <w:ilvl w:val="0"/>
          <w:numId w:val="128"/>
        </w:numPr>
        <w:tabs>
          <w:tab w:val="left" w:pos="360"/>
        </w:tabs>
      </w:pPr>
      <w:r>
        <w:t xml:space="preserve">Check </w:t>
      </w:r>
      <w:r w:rsidRPr="00FA6DE9">
        <w:rPr>
          <w:b/>
        </w:rPr>
        <w:t>Suppress Duplicates</w:t>
      </w:r>
      <w:r>
        <w:rPr>
          <w:b/>
        </w:rPr>
        <w:t xml:space="preserve"> </w:t>
      </w:r>
      <w:r>
        <w:t>to suppress any repeated records from that Category.</w:t>
      </w:r>
    </w:p>
    <w:p w:rsidR="00FA6DE9" w:rsidRDefault="00FA6DE9" w:rsidP="00BD52E2">
      <w:pPr>
        <w:pStyle w:val="bodytext"/>
        <w:numPr>
          <w:ilvl w:val="0"/>
          <w:numId w:val="128"/>
        </w:numPr>
      </w:pPr>
      <w:r>
        <w:t xml:space="preserve">To remove a Data Category, press </w:t>
      </w:r>
      <w:r>
        <w:rPr>
          <w:noProof/>
        </w:rPr>
        <w:drawing>
          <wp:inline distT="0" distB="0" distL="0" distR="0">
            <wp:extent cx="95289" cy="95289"/>
            <wp:effectExtent l="19050" t="0" r="0" b="0"/>
            <wp:docPr id="536" name="Picture 530"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AE76CA" w:rsidRDefault="00AE76CA" w:rsidP="00AE76CA">
      <w:pPr>
        <w:pStyle w:val="Heading3"/>
      </w:pPr>
      <w:bookmarkStart w:id="67" w:name="_Toc468348338"/>
      <w:r>
        <w:lastRenderedPageBreak/>
        <w:t>Sorts Tab</w:t>
      </w:r>
      <w:bookmarkEnd w:id="67"/>
    </w:p>
    <w:p w:rsidR="00FD5004" w:rsidRDefault="009040DD" w:rsidP="00F52FBA">
      <w:pPr>
        <w:pStyle w:val="bodytext"/>
        <w:jc w:val="center"/>
      </w:pPr>
      <w:r>
        <w:rPr>
          <w:noProof/>
        </w:rPr>
        <w:drawing>
          <wp:inline distT="0" distB="0" distL="0" distR="0">
            <wp:extent cx="5850715" cy="2791954"/>
            <wp:effectExtent l="19050" t="0" r="0" b="0"/>
            <wp:docPr id="1054" name="Picture 1053" descr="new std report sort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d report sort tab.png"/>
                    <pic:cNvPicPr/>
                  </pic:nvPicPr>
                  <pic:blipFill>
                    <a:blip r:embed="rId123" cstate="print"/>
                    <a:stretch>
                      <a:fillRect/>
                    </a:stretch>
                  </pic:blipFill>
                  <pic:spPr>
                    <a:xfrm>
                      <a:off x="0" y="0"/>
                      <a:ext cx="5850715" cy="2791954"/>
                    </a:xfrm>
                    <a:prstGeom prst="rect">
                      <a:avLst/>
                    </a:prstGeom>
                  </pic:spPr>
                </pic:pic>
              </a:graphicData>
            </a:graphic>
          </wp:inline>
        </w:drawing>
      </w:r>
    </w:p>
    <w:p w:rsidR="00FA6DE9" w:rsidRDefault="00FA6DE9" w:rsidP="00FA6DE9">
      <w:pPr>
        <w:pStyle w:val="bodytext"/>
      </w:pPr>
      <w:r>
        <w:t>In the Sorts Tab, specify which Data Fields will be used to determine the order of data on the report.</w:t>
      </w:r>
    </w:p>
    <w:p w:rsidR="00FA6DE9" w:rsidRDefault="00FA6DE9" w:rsidP="00BD52E2">
      <w:pPr>
        <w:pStyle w:val="bodytext"/>
        <w:numPr>
          <w:ilvl w:val="0"/>
          <w:numId w:val="129"/>
        </w:numPr>
        <w:tabs>
          <w:tab w:val="left" w:pos="360"/>
        </w:tabs>
      </w:pPr>
      <w:r>
        <w:t xml:space="preserve">To sort by a Data Field, either </w:t>
      </w:r>
      <w:r w:rsidR="00456956">
        <w:rPr>
          <w:b/>
        </w:rPr>
        <w:t>drag-and-drop</w:t>
      </w:r>
      <w:r>
        <w:t xml:space="preserve"> it to the selection pane, or select the Data Field and press</w:t>
      </w:r>
      <w:r w:rsidRPr="003178E8">
        <w:t xml:space="preserve"> </w:t>
      </w:r>
      <w:r w:rsidRPr="00860D7D">
        <w:rPr>
          <w:b/>
          <w:noProof/>
        </w:rPr>
        <w:drawing>
          <wp:inline distT="0" distB="0" distL="0" distR="0">
            <wp:extent cx="133369" cy="133369"/>
            <wp:effectExtent l="19050" t="0" r="0" b="0"/>
            <wp:docPr id="597"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Pr>
          <w:noProof/>
        </w:rPr>
        <w:drawing>
          <wp:inline distT="0" distB="0" distL="0" distR="0">
            <wp:extent cx="190527" cy="161948"/>
            <wp:effectExtent l="19050" t="0" r="0" b="0"/>
            <wp:docPr id="599"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860D7D">
        <w:rPr>
          <w:b/>
        </w:rPr>
        <w:t>double-click</w:t>
      </w:r>
      <w:r>
        <w:t xml:space="preserve"> the Category</w:t>
      </w:r>
      <w:r w:rsidRPr="003178E8">
        <w:t>.</w:t>
      </w:r>
    </w:p>
    <w:p w:rsidR="00FA6DE9" w:rsidRDefault="00FA6DE9" w:rsidP="00BD52E2">
      <w:pPr>
        <w:pStyle w:val="bodytext"/>
        <w:numPr>
          <w:ilvl w:val="0"/>
          <w:numId w:val="129"/>
        </w:numPr>
        <w:tabs>
          <w:tab w:val="left" w:pos="360"/>
        </w:tabs>
      </w:pPr>
      <w:r>
        <w:t xml:space="preserve">To sort by a Formula, press </w:t>
      </w:r>
      <w:r w:rsidRPr="00FA6DE9">
        <w:rPr>
          <w:noProof/>
        </w:rPr>
        <w:drawing>
          <wp:inline distT="0" distB="0" distL="0" distR="0">
            <wp:extent cx="133369" cy="133369"/>
            <wp:effectExtent l="19050" t="0" r="0" b="0"/>
            <wp:docPr id="600"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FA6DE9">
        <w:rPr>
          <w:b/>
        </w:rPr>
        <w:t>Add Formula</w:t>
      </w:r>
      <w:r>
        <w:t xml:space="preserve">. To edit an existing formula, press </w:t>
      </w:r>
      <w:r>
        <w:rPr>
          <w:noProof/>
        </w:rPr>
        <w:drawing>
          <wp:inline distT="0" distB="0" distL="0" distR="0">
            <wp:extent cx="114316" cy="133369"/>
            <wp:effectExtent l="19050" t="0" r="0" b="0"/>
            <wp:docPr id="601" name="Picture 584" descr="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button.png"/>
                    <pic:cNvPicPr/>
                  </pic:nvPicPr>
                  <pic:blipFill>
                    <a:blip r:embed="rId88" cstate="print"/>
                    <a:stretch>
                      <a:fillRect/>
                    </a:stretch>
                  </pic:blipFill>
                  <pic:spPr>
                    <a:xfrm>
                      <a:off x="0" y="0"/>
                      <a:ext cx="114316" cy="133369"/>
                    </a:xfrm>
                    <a:prstGeom prst="rect">
                      <a:avLst/>
                    </a:prstGeom>
                  </pic:spPr>
                </pic:pic>
              </a:graphicData>
            </a:graphic>
          </wp:inline>
        </w:drawing>
      </w:r>
      <w:r>
        <w:t xml:space="preserve">. See </w:t>
      </w:r>
      <w:hyperlink w:anchor="_Sorting_by_Formula" w:history="1">
        <w:r w:rsidRPr="00FC7D5F">
          <w:rPr>
            <w:rStyle w:val="Hyperlink"/>
          </w:rPr>
          <w:t xml:space="preserve">Sorting by Formula </w:t>
        </w:r>
      </w:hyperlink>
      <w:r>
        <w:t>for more information.</w:t>
      </w:r>
    </w:p>
    <w:p w:rsidR="00FA6DE9" w:rsidRDefault="00FA6DE9" w:rsidP="00BD52E2">
      <w:pPr>
        <w:pStyle w:val="bodytext"/>
        <w:numPr>
          <w:ilvl w:val="0"/>
          <w:numId w:val="129"/>
        </w:numPr>
        <w:tabs>
          <w:tab w:val="left" w:pos="360"/>
        </w:tabs>
      </w:pPr>
      <w:r>
        <w:t xml:space="preserve">You can order each sort in </w:t>
      </w:r>
      <w:r w:rsidRPr="00FA6DE9">
        <w:rPr>
          <w:i/>
        </w:rPr>
        <w:t>Ascending</w:t>
      </w:r>
      <w:r>
        <w:t xml:space="preserve"> (A-Z, 0-9) or </w:t>
      </w:r>
      <w:r w:rsidRPr="00FA6DE9">
        <w:rPr>
          <w:i/>
        </w:rPr>
        <w:t>Descending</w:t>
      </w:r>
      <w:r>
        <w:t xml:space="preserve"> (Z-A, 9-0) order.</w:t>
      </w:r>
    </w:p>
    <w:p w:rsidR="00FA6DE9" w:rsidRDefault="00FA6DE9" w:rsidP="00BD52E2">
      <w:pPr>
        <w:pStyle w:val="bodytext"/>
        <w:numPr>
          <w:ilvl w:val="0"/>
          <w:numId w:val="129"/>
        </w:numPr>
        <w:tabs>
          <w:tab w:val="left" w:pos="360"/>
        </w:tabs>
      </w:pPr>
      <w:r>
        <w:t>Use the up (</w:t>
      </w:r>
      <w:r>
        <w:rPr>
          <w:noProof/>
        </w:rPr>
        <w:drawing>
          <wp:inline distT="0" distB="0" distL="0" distR="0">
            <wp:extent cx="142875" cy="85725"/>
            <wp:effectExtent l="19050" t="0" r="9525" b="0"/>
            <wp:docPr id="611"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612"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FD5004" w:rsidRPr="002842C1" w:rsidRDefault="00FA6DE9" w:rsidP="00BD52E2">
      <w:pPr>
        <w:pStyle w:val="bodytext"/>
        <w:numPr>
          <w:ilvl w:val="0"/>
          <w:numId w:val="129"/>
        </w:numPr>
        <w:tabs>
          <w:tab w:val="left" w:pos="360"/>
        </w:tabs>
      </w:pPr>
      <w:r>
        <w:t xml:space="preserve">To remove a sort, press </w:t>
      </w:r>
      <w:r>
        <w:rPr>
          <w:noProof/>
        </w:rPr>
        <w:drawing>
          <wp:inline distT="0" distB="0" distL="0" distR="0">
            <wp:extent cx="95289" cy="95289"/>
            <wp:effectExtent l="19050" t="0" r="0" b="0"/>
            <wp:docPr id="613" name="Picture 586"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r w:rsidR="00FD5004">
        <w:br w:type="page"/>
      </w:r>
    </w:p>
    <w:p w:rsidR="00355C60" w:rsidRDefault="00355C60" w:rsidP="00355C60">
      <w:pPr>
        <w:pStyle w:val="Heading3"/>
      </w:pPr>
      <w:bookmarkStart w:id="68" w:name="_Toc468348339"/>
      <w:r>
        <w:lastRenderedPageBreak/>
        <w:t>Filters Tab</w:t>
      </w:r>
      <w:bookmarkEnd w:id="68"/>
    </w:p>
    <w:p w:rsidR="00FD5004" w:rsidRDefault="00FD5004" w:rsidP="00355C60">
      <w:pPr>
        <w:pStyle w:val="bodytext"/>
        <w:tabs>
          <w:tab w:val="left" w:pos="360"/>
        </w:tabs>
      </w:pPr>
      <w:r w:rsidRPr="00FD5004">
        <w:rPr>
          <w:noProof/>
        </w:rPr>
        <w:drawing>
          <wp:inline distT="0" distB="0" distL="0" distR="0">
            <wp:extent cx="6400800" cy="3455035"/>
            <wp:effectExtent l="19050" t="19050" r="19050" b="12065"/>
            <wp:docPr id="54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user9.png"/>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455035"/>
                    </a:xfrm>
                    <a:prstGeom prst="rect">
                      <a:avLst/>
                    </a:prstGeom>
                    <a:ln>
                      <a:solidFill>
                        <a:schemeClr val="bg1">
                          <a:lumMod val="85000"/>
                        </a:schemeClr>
                      </a:solidFill>
                    </a:ln>
                  </pic:spPr>
                </pic:pic>
              </a:graphicData>
            </a:graphic>
          </wp:inline>
        </w:drawing>
      </w:r>
    </w:p>
    <w:p w:rsidR="002842C1" w:rsidRDefault="002842C1" w:rsidP="002842C1">
      <w:pPr>
        <w:pStyle w:val="bodytext"/>
        <w:tabs>
          <w:tab w:val="left" w:pos="360"/>
        </w:tabs>
      </w:pPr>
      <w:bookmarkStart w:id="69" w:name="_Group_(Min/Max)_Filters"/>
      <w:bookmarkEnd w:id="69"/>
      <w:r>
        <w:t>In the Filters Tab, create statements that will be used to filter the data when you run the report.</w:t>
      </w:r>
    </w:p>
    <w:p w:rsidR="009A558E" w:rsidRDefault="009A558E" w:rsidP="009A558E">
      <w:pPr>
        <w:pStyle w:val="bodytext"/>
      </w:pPr>
      <w:r>
        <w:t>There is no limit to the number of filters that can be defined. Filters can be numeric (up to eight decimals) or alphanumeric.</w:t>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664"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665"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9A558E" w:rsidRDefault="009A558E" w:rsidP="00BD52E2">
      <w:pPr>
        <w:pStyle w:val="bodytext"/>
        <w:numPr>
          <w:ilvl w:val="0"/>
          <w:numId w:val="130"/>
        </w:numPr>
      </w:pPr>
      <w:r>
        <w:t>Use the up (</w:t>
      </w:r>
      <w:r>
        <w:rPr>
          <w:noProof/>
        </w:rPr>
        <w:drawing>
          <wp:inline distT="0" distB="0" distL="0" distR="0">
            <wp:extent cx="142875" cy="85725"/>
            <wp:effectExtent l="19050" t="0" r="9525" b="0"/>
            <wp:docPr id="66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66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9A558E" w:rsidRDefault="009A558E" w:rsidP="00BD52E2">
      <w:pPr>
        <w:pStyle w:val="bodytext"/>
        <w:numPr>
          <w:ilvl w:val="0"/>
          <w:numId w:val="130"/>
        </w:numPr>
      </w:pPr>
      <w:r>
        <w:t xml:space="preserve">To remove a filter, press </w:t>
      </w:r>
      <w:r>
        <w:rPr>
          <w:noProof/>
        </w:rPr>
        <w:drawing>
          <wp:inline distT="0" distB="0" distL="0" distR="0">
            <wp:extent cx="95289" cy="95289"/>
            <wp:effectExtent l="19050" t="0" r="0" b="0"/>
            <wp:docPr id="669" name="Picture 6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9A558E" w:rsidRDefault="009A558E" w:rsidP="00BD52E2">
      <w:pPr>
        <w:pStyle w:val="bodytext"/>
        <w:numPr>
          <w:ilvl w:val="0"/>
          <w:numId w:val="130"/>
        </w:numPr>
      </w:pPr>
      <w:r>
        <w:t>Select the operator (</w:t>
      </w:r>
      <w:r w:rsidRPr="005E176E">
        <w:rPr>
          <w:i/>
        </w:rPr>
        <w:t>Equal To</w:t>
      </w:r>
      <w:r>
        <w:t xml:space="preserve">, </w:t>
      </w:r>
      <w:r w:rsidRPr="005E176E">
        <w:rPr>
          <w:i/>
        </w:rPr>
        <w:t>Less Than</w:t>
      </w:r>
      <w:r>
        <w:t xml:space="preserve">, </w:t>
      </w:r>
      <w:r w:rsidRPr="005E176E">
        <w:rPr>
          <w:i/>
        </w:rPr>
        <w:t>One Of</w:t>
      </w:r>
      <w:r>
        <w:t>, etc.) from the operator dropdown.</w:t>
      </w:r>
    </w:p>
    <w:p w:rsidR="009A558E" w:rsidRDefault="009A558E" w:rsidP="00BD52E2">
      <w:pPr>
        <w:pStyle w:val="bodytext"/>
        <w:numPr>
          <w:ilvl w:val="0"/>
          <w:numId w:val="130"/>
        </w:numPr>
      </w:pPr>
      <w:r>
        <w:t>Set the filter value either by entering it manually or by selecting a value from the filter dropdown. If the Data Field is a date, the calendar and function buttons can be used to select a value.</w:t>
      </w:r>
    </w:p>
    <w:p w:rsidR="009A558E" w:rsidRDefault="009A558E" w:rsidP="00BD52E2">
      <w:pPr>
        <w:pStyle w:val="bodytext"/>
        <w:numPr>
          <w:ilvl w:val="0"/>
          <w:numId w:val="130"/>
        </w:numPr>
      </w:pPr>
      <w:r>
        <w:t xml:space="preserve">Check </w:t>
      </w:r>
      <w:r w:rsidRPr="009A558E">
        <w:rPr>
          <w:b/>
        </w:rPr>
        <w:t>Prompt for Value</w:t>
      </w:r>
      <w:r>
        <w:t xml:space="preserve"> to allow the filter to be modified at the time the report is run.</w:t>
      </w:r>
    </w:p>
    <w:p w:rsidR="009A558E" w:rsidRDefault="009A558E" w:rsidP="00BD52E2">
      <w:pPr>
        <w:pStyle w:val="bodytext"/>
        <w:numPr>
          <w:ilvl w:val="0"/>
          <w:numId w:val="130"/>
        </w:numPr>
      </w:pPr>
      <w:r>
        <w:t xml:space="preserve">Select </w:t>
      </w:r>
      <w:r w:rsidRPr="00A41F1A">
        <w:rPr>
          <w:i/>
        </w:rPr>
        <w:t>AND With Next Filter</w:t>
      </w:r>
      <w:r>
        <w:t xml:space="preserve"> to require that the selected filter and the one below it both evaluate to true. Select </w:t>
      </w:r>
      <w:r w:rsidRPr="008F7036">
        <w:rPr>
          <w:i/>
        </w:rPr>
        <w:t>OR With Next Filter</w:t>
      </w:r>
      <w:r>
        <w:t xml:space="preserve"> to require that either one be true.</w:t>
      </w:r>
    </w:p>
    <w:p w:rsidR="009A558E" w:rsidRDefault="009A558E" w:rsidP="00BD52E2">
      <w:pPr>
        <w:pStyle w:val="bodytext"/>
        <w:numPr>
          <w:ilvl w:val="0"/>
          <w:numId w:val="130"/>
        </w:numPr>
      </w:pPr>
      <w:r>
        <w:t xml:space="preserve">Check </w:t>
      </w:r>
      <w:r w:rsidRPr="009A558E">
        <w:rPr>
          <w:b/>
        </w:rPr>
        <w:t>Group With Next Filter</w:t>
      </w:r>
      <w:r>
        <w:t xml:space="preserve"> to specify the precedence of the filters.</w:t>
      </w:r>
      <w:r w:rsidRPr="00955560">
        <w:t xml:space="preserve"> </w:t>
      </w:r>
      <w:r>
        <w:t>Filters can be nested indefinitely by using the following keyboard shortcuts while a filter is selected:</w:t>
      </w:r>
    </w:p>
    <w:p w:rsidR="009A558E" w:rsidRPr="003A06A3" w:rsidRDefault="009A558E" w:rsidP="009A558E">
      <w:pPr>
        <w:pStyle w:val="bodytext"/>
        <w:numPr>
          <w:ilvl w:val="1"/>
          <w:numId w:val="55"/>
        </w:numPr>
        <w:tabs>
          <w:tab w:val="left" w:pos="360"/>
        </w:tabs>
        <w:rPr>
          <w:b/>
        </w:rPr>
      </w:pPr>
      <w:r w:rsidRPr="003A06A3">
        <w:rPr>
          <w:b/>
        </w:rPr>
        <w:lastRenderedPageBreak/>
        <w:t>Ctrl + [</w:t>
      </w:r>
      <w:r>
        <w:rPr>
          <w:b/>
        </w:rPr>
        <w:t xml:space="preserve"> </w:t>
      </w:r>
      <w:r>
        <w:t>adds an open-parenthesis before the selected filter.</w:t>
      </w:r>
    </w:p>
    <w:p w:rsidR="009A558E" w:rsidRDefault="009A558E" w:rsidP="009A558E">
      <w:pPr>
        <w:pStyle w:val="bodytext"/>
        <w:numPr>
          <w:ilvl w:val="1"/>
          <w:numId w:val="55"/>
        </w:numPr>
        <w:tabs>
          <w:tab w:val="left" w:pos="360"/>
        </w:tabs>
        <w:rPr>
          <w:b/>
        </w:rPr>
      </w:pPr>
      <w:r>
        <w:rPr>
          <w:b/>
        </w:rPr>
        <w:t xml:space="preserve">Ctrl + ] </w:t>
      </w:r>
      <w:r w:rsidRPr="003A06A3">
        <w:t>adds a close-parenthesis after the selected filter.</w:t>
      </w:r>
    </w:p>
    <w:p w:rsidR="009A558E" w:rsidRPr="003A06A3" w:rsidRDefault="009A558E" w:rsidP="009A558E">
      <w:pPr>
        <w:pStyle w:val="bodytext"/>
        <w:numPr>
          <w:ilvl w:val="1"/>
          <w:numId w:val="55"/>
        </w:numPr>
        <w:tabs>
          <w:tab w:val="left" w:pos="360"/>
        </w:tabs>
        <w:rPr>
          <w:b/>
        </w:rPr>
      </w:pPr>
      <w:r>
        <w:rPr>
          <w:b/>
        </w:rPr>
        <w:t xml:space="preserve">Ctrl + Shift + [ </w:t>
      </w:r>
      <w:r>
        <w:t>removes an open-parenthesis from before the selected filter.</w:t>
      </w:r>
    </w:p>
    <w:p w:rsidR="002842C1" w:rsidRPr="009A558E" w:rsidRDefault="009A558E" w:rsidP="009A558E">
      <w:pPr>
        <w:pStyle w:val="bodytext"/>
        <w:numPr>
          <w:ilvl w:val="1"/>
          <w:numId w:val="55"/>
        </w:numPr>
        <w:tabs>
          <w:tab w:val="left" w:pos="360"/>
        </w:tabs>
        <w:rPr>
          <w:b/>
        </w:rPr>
      </w:pPr>
      <w:r>
        <w:rPr>
          <w:b/>
        </w:rPr>
        <w:t xml:space="preserve">Ctrl + Shift + ] </w:t>
      </w:r>
      <w:r>
        <w:t>removes a close-parenthesis from after the selected filter.</w:t>
      </w:r>
    </w:p>
    <w:p w:rsidR="00D872D4" w:rsidRDefault="00D872D4" w:rsidP="009A558E">
      <w:pPr>
        <w:pStyle w:val="Heading3"/>
        <w:tabs>
          <w:tab w:val="left" w:pos="6585"/>
        </w:tabs>
        <w:spacing w:after="190"/>
      </w:pPr>
      <w:bookmarkStart w:id="70" w:name="_Toc468348340"/>
      <w:r>
        <w:t>Layout Tab</w:t>
      </w:r>
      <w:bookmarkEnd w:id="70"/>
      <w:r w:rsidR="009A558E">
        <w:tab/>
      </w:r>
    </w:p>
    <w:p w:rsidR="000921E9" w:rsidRDefault="000921E9" w:rsidP="00D872D4">
      <w:pPr>
        <w:pStyle w:val="bodytext"/>
        <w:tabs>
          <w:tab w:val="left" w:pos="360"/>
        </w:tabs>
      </w:pPr>
      <w:r w:rsidRPr="000921E9">
        <w:rPr>
          <w:noProof/>
        </w:rPr>
        <w:drawing>
          <wp:inline distT="0" distB="0" distL="0" distR="0">
            <wp:extent cx="6400800" cy="4718050"/>
            <wp:effectExtent l="19050" t="19050" r="19050" b="25400"/>
            <wp:docPr id="54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user10.png"/>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4718050"/>
                    </a:xfrm>
                    <a:prstGeom prst="rect">
                      <a:avLst/>
                    </a:prstGeom>
                    <a:ln>
                      <a:solidFill>
                        <a:schemeClr val="bg1">
                          <a:lumMod val="85000"/>
                        </a:schemeClr>
                      </a:solidFill>
                    </a:ln>
                  </pic:spPr>
                </pic:pic>
              </a:graphicData>
            </a:graphic>
          </wp:inline>
        </w:drawing>
      </w:r>
    </w:p>
    <w:p w:rsidR="00F80F63" w:rsidRDefault="00D872D4" w:rsidP="000921E9">
      <w:pPr>
        <w:pStyle w:val="bodytext"/>
        <w:tabs>
          <w:tab w:val="left" w:pos="360"/>
        </w:tabs>
      </w:pPr>
      <w:r>
        <w:t xml:space="preserve">In the </w:t>
      </w:r>
      <w:r w:rsidR="004E0815">
        <w:t>Layout</w:t>
      </w:r>
      <w:r w:rsidR="00CE5C28">
        <w:t xml:space="preserve"> </w:t>
      </w:r>
      <w:r w:rsidR="00D76F8A">
        <w:t>T</w:t>
      </w:r>
      <w:r>
        <w:t>ab</w:t>
      </w:r>
      <w:r w:rsidR="00D76F8A">
        <w:t>,</w:t>
      </w:r>
      <w:r w:rsidR="00BB6D36">
        <w:t xml:space="preserve"> select </w:t>
      </w:r>
      <w:r w:rsidR="00F57BBD">
        <w:t>the</w:t>
      </w:r>
      <w:r w:rsidR="00BB6D36">
        <w:t xml:space="preserve"> </w:t>
      </w:r>
      <w:r w:rsidR="005C110B">
        <w:t>D</w:t>
      </w:r>
      <w:r w:rsidR="00BB6D36">
        <w:t xml:space="preserve">ata </w:t>
      </w:r>
      <w:r w:rsidR="005C110B">
        <w:t>F</w:t>
      </w:r>
      <w:r w:rsidR="00BB6D36">
        <w:t xml:space="preserve">ields </w:t>
      </w:r>
      <w:r w:rsidR="00602FEB">
        <w:t>that will</w:t>
      </w:r>
      <w:r w:rsidR="000802FE">
        <w:t xml:space="preserve"> </w:t>
      </w:r>
      <w:r w:rsidR="005C110B">
        <w:t>appear on the report. For each D</w:t>
      </w:r>
      <w:r w:rsidR="00BB6D36">
        <w:t>at</w:t>
      </w:r>
      <w:r w:rsidR="005C110B">
        <w:t>a F</w:t>
      </w:r>
      <w:r w:rsidR="00BB6D36">
        <w:t>i</w:t>
      </w:r>
      <w:r w:rsidR="00CE5C28">
        <w:t xml:space="preserve">eld chosen, </w:t>
      </w:r>
      <w:r w:rsidR="00BB6D36">
        <w:t xml:space="preserve">the report will automatically </w:t>
      </w:r>
      <w:r w:rsidR="00CE5C28">
        <w:t>create</w:t>
      </w:r>
      <w:r w:rsidR="005C110B">
        <w:t xml:space="preserve"> a column header and</w:t>
      </w:r>
      <w:r w:rsidR="00F57BBD">
        <w:t xml:space="preserve"> place</w:t>
      </w:r>
      <w:r w:rsidR="005C110B">
        <w:t xml:space="preserve"> the D</w:t>
      </w:r>
      <w:r w:rsidR="00BB6D36">
        <w:t xml:space="preserve">ata </w:t>
      </w:r>
      <w:r w:rsidR="005C110B">
        <w:t>F</w:t>
      </w:r>
      <w:r w:rsidR="00BB6D36">
        <w:t>ield</w:t>
      </w:r>
      <w:r w:rsidR="00F57BBD">
        <w:t xml:space="preserve"> in the detail section</w:t>
      </w:r>
      <w:r w:rsidR="00BB6D36">
        <w:t xml:space="preserve">. </w:t>
      </w:r>
      <w:r w:rsidR="00602FEB">
        <w:t xml:space="preserve">Additionally, </w:t>
      </w:r>
      <w:r w:rsidR="003F4D98">
        <w:t>subtotal</w:t>
      </w:r>
      <w:r w:rsidR="00602FEB">
        <w:t>s, grand totals</w:t>
      </w:r>
      <w:r w:rsidR="00F12302">
        <w:t>,</w:t>
      </w:r>
      <w:r w:rsidR="00602FEB">
        <w:t xml:space="preserve"> and</w:t>
      </w:r>
      <w:r w:rsidR="00F57BBD">
        <w:t xml:space="preserve"> a page header/footer</w:t>
      </w:r>
      <w:r w:rsidR="00602FEB">
        <w:t xml:space="preserve"> can be created.</w:t>
      </w:r>
    </w:p>
    <w:p w:rsidR="001376D1" w:rsidRDefault="001376D1" w:rsidP="002128DD">
      <w:pPr>
        <w:pStyle w:val="Heading4"/>
      </w:pPr>
      <w:r>
        <w:t>Display Data</w:t>
      </w:r>
    </w:p>
    <w:p w:rsidR="009A558E" w:rsidRDefault="009A558E" w:rsidP="00BD52E2">
      <w:pPr>
        <w:pStyle w:val="bodytext"/>
        <w:numPr>
          <w:ilvl w:val="0"/>
          <w:numId w:val="91"/>
        </w:numPr>
        <w:tabs>
          <w:tab w:val="left" w:pos="360"/>
        </w:tabs>
      </w:pPr>
      <w:r>
        <w:t xml:space="preserve">To place a Data Field on the report,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734" name="Picture 72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9A558E">
        <w:rPr>
          <w:b/>
        </w:rPr>
        <w:t>Add</w:t>
      </w:r>
      <w:r>
        <w:t xml:space="preserve"> or </w:t>
      </w:r>
      <w:r>
        <w:rPr>
          <w:noProof/>
        </w:rPr>
        <w:drawing>
          <wp:inline distT="0" distB="0" distL="0" distR="0">
            <wp:extent cx="190527" cy="161948"/>
            <wp:effectExtent l="19050" t="0" r="0" b="0"/>
            <wp:docPr id="735" name="Picture 722"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9A558E">
        <w:rPr>
          <w:b/>
        </w:rPr>
        <w:t>double-click</w:t>
      </w:r>
      <w:r>
        <w:t xml:space="preserve"> the Data Field.</w:t>
      </w:r>
    </w:p>
    <w:p w:rsidR="009A558E" w:rsidRDefault="009A558E" w:rsidP="00BD52E2">
      <w:pPr>
        <w:pStyle w:val="bodytext"/>
        <w:numPr>
          <w:ilvl w:val="0"/>
          <w:numId w:val="91"/>
        </w:numPr>
        <w:tabs>
          <w:tab w:val="left" w:pos="360"/>
        </w:tabs>
      </w:pPr>
      <w:r>
        <w:lastRenderedPageBreak/>
        <w:t>Use the up (</w:t>
      </w:r>
      <w:r>
        <w:rPr>
          <w:noProof/>
        </w:rPr>
        <w:drawing>
          <wp:inline distT="0" distB="0" distL="0" distR="0">
            <wp:extent cx="142875" cy="85725"/>
            <wp:effectExtent l="19050" t="0" r="9525" b="0"/>
            <wp:docPr id="1057"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1058"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order the Data Fields should appear on the report. The Data Field at the top will appear as the leftmost column of the report.</w:t>
      </w:r>
    </w:p>
    <w:p w:rsidR="009A558E" w:rsidRDefault="009A558E" w:rsidP="00BD52E2">
      <w:pPr>
        <w:pStyle w:val="bodytext"/>
        <w:numPr>
          <w:ilvl w:val="0"/>
          <w:numId w:val="91"/>
        </w:numPr>
        <w:tabs>
          <w:tab w:val="left" w:pos="360"/>
        </w:tabs>
      </w:pPr>
      <w:r>
        <w:t xml:space="preserve">The Summary Function column is used to make subtotals and grand totals. See </w:t>
      </w:r>
      <w:hyperlink w:anchor="_Sub-Totals_and_Grand" w:history="1">
        <w:r>
          <w:rPr>
            <w:rStyle w:val="Hyperlink"/>
          </w:rPr>
          <w:t>Subtotal</w:t>
        </w:r>
        <w:r w:rsidRPr="00C12DA7">
          <w:rPr>
            <w:rStyle w:val="Hyperlink"/>
          </w:rPr>
          <w:t>s and Grand Totals</w:t>
        </w:r>
      </w:hyperlink>
      <w:r>
        <w:t xml:space="preserve"> for more information.</w:t>
      </w:r>
    </w:p>
    <w:p w:rsidR="009A558E" w:rsidRDefault="009A558E" w:rsidP="00BD52E2">
      <w:pPr>
        <w:pStyle w:val="bodytext"/>
        <w:numPr>
          <w:ilvl w:val="0"/>
          <w:numId w:val="91"/>
        </w:numPr>
        <w:tabs>
          <w:tab w:val="left" w:pos="360"/>
        </w:tabs>
      </w:pPr>
      <w:r>
        <w:t xml:space="preserve">To remove a Data Field, press </w:t>
      </w:r>
      <w:r>
        <w:rPr>
          <w:noProof/>
        </w:rPr>
        <w:drawing>
          <wp:inline distT="0" distB="0" distL="0" distR="0">
            <wp:extent cx="95289" cy="95289"/>
            <wp:effectExtent l="19050" t="0" r="0" b="0"/>
            <wp:docPr id="1059" name="Picture 728"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FD1E4C" w:rsidRDefault="00FD1E4C" w:rsidP="00FD1E4C">
      <w:pPr>
        <w:pStyle w:val="bodytext"/>
        <w:tabs>
          <w:tab w:val="left" w:pos="360"/>
        </w:tabs>
      </w:pPr>
      <w:r>
        <w:t xml:space="preserve">For each Data Field added in the Sorts tab, a checkbox will appear in the </w:t>
      </w:r>
      <w:r w:rsidR="003E6BBF" w:rsidRPr="003E6BBF">
        <w:t>'</w:t>
      </w:r>
      <w:r w:rsidRPr="00E5587F">
        <w:rPr>
          <w:i/>
        </w:rPr>
        <w:t>Summarize By</w:t>
      </w:r>
      <w:r w:rsidR="003E6BBF" w:rsidRPr="003E6BBF">
        <w:t>'</w:t>
      </w:r>
      <w:r>
        <w:t xml:space="preserve"> box. Using the </w:t>
      </w:r>
      <w:r w:rsidR="003E6BBF" w:rsidRPr="003E6BBF">
        <w:t>'</w:t>
      </w:r>
      <w:r w:rsidRPr="00E5587F">
        <w:rPr>
          <w:i/>
        </w:rPr>
        <w:t>Summarize By</w:t>
      </w:r>
      <w:r w:rsidR="003E6BBF" w:rsidRPr="003E6BBF">
        <w:t>'</w:t>
      </w:r>
      <w:r>
        <w:t xml:space="preserve"> box you can display subtotals, grand totals, or headers for the values of a Data Field.</w:t>
      </w:r>
    </w:p>
    <w:p w:rsidR="00FD1E4C" w:rsidRDefault="00FD1E4C" w:rsidP="00FD1E4C">
      <w:pPr>
        <w:pStyle w:val="bodytext"/>
        <w:tabs>
          <w:tab w:val="left" w:pos="360"/>
        </w:tabs>
        <w:jc w:val="center"/>
      </w:pPr>
      <w:r w:rsidRPr="00FD1E4C">
        <w:rPr>
          <w:noProof/>
        </w:rPr>
        <w:drawing>
          <wp:inline distT="0" distB="0" distL="0" distR="0">
            <wp:extent cx="2743200" cy="2867025"/>
            <wp:effectExtent l="19050" t="0" r="0" b="0"/>
            <wp:docPr id="54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user11.pn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867025"/>
                    </a:xfrm>
                    <a:prstGeom prst="rect">
                      <a:avLst/>
                    </a:prstGeom>
                    <a:noFill/>
                    <a:ln>
                      <a:noFill/>
                    </a:ln>
                  </pic:spPr>
                </pic:pic>
              </a:graphicData>
            </a:graphic>
          </wp:inline>
        </w:drawing>
      </w:r>
    </w:p>
    <w:p w:rsidR="001376D1" w:rsidRDefault="003F4D98" w:rsidP="002128DD">
      <w:pPr>
        <w:pStyle w:val="Heading4"/>
      </w:pPr>
      <w:bookmarkStart w:id="71" w:name="_Sub-Totals_and_Grand"/>
      <w:bookmarkEnd w:id="71"/>
      <w:r>
        <w:t>Subtotal</w:t>
      </w:r>
      <w:r w:rsidR="001376D1">
        <w:t>s and Grand Totals</w:t>
      </w:r>
    </w:p>
    <w:p w:rsidR="002043D3" w:rsidRDefault="0099400B" w:rsidP="00BD52E2">
      <w:pPr>
        <w:pStyle w:val="bodytext"/>
        <w:numPr>
          <w:ilvl w:val="0"/>
          <w:numId w:val="123"/>
        </w:numPr>
        <w:tabs>
          <w:tab w:val="left" w:pos="360"/>
        </w:tabs>
      </w:pPr>
      <w:r>
        <w:t xml:space="preserve">To display </w:t>
      </w:r>
      <w:r w:rsidR="003F4D98">
        <w:t>subtotal</w:t>
      </w:r>
      <w:r>
        <w:t>s</w:t>
      </w:r>
      <w:r w:rsidR="001376D1">
        <w:t>,</w:t>
      </w:r>
      <w:r>
        <w:t xml:space="preserve"> check the box of the category </w:t>
      </w:r>
      <w:r w:rsidR="001376D1">
        <w:t xml:space="preserve">you want </w:t>
      </w:r>
      <w:r w:rsidR="003F4D98">
        <w:t>subtotal</w:t>
      </w:r>
      <w:r w:rsidR="001376D1">
        <w:t>s</w:t>
      </w:r>
      <w:r>
        <w:t xml:space="preserve"> </w:t>
      </w:r>
      <w:r w:rsidR="001376D1">
        <w:t>for</w:t>
      </w:r>
      <w:r w:rsidR="00F57BBD">
        <w:t xml:space="preserve"> in the </w:t>
      </w:r>
      <w:r w:rsidR="00F57BBD" w:rsidRPr="008F4BA5">
        <w:rPr>
          <w:i/>
        </w:rPr>
        <w:t>Summarize By</w:t>
      </w:r>
      <w:r w:rsidR="00F57BBD">
        <w:t xml:space="preserve"> box</w:t>
      </w:r>
      <w:r>
        <w:t>. Then</w:t>
      </w:r>
      <w:r w:rsidR="00656E32">
        <w:t>,</w:t>
      </w:r>
      <w:r>
        <w:t xml:space="preserve"> </w:t>
      </w:r>
      <w:r w:rsidR="001376D1">
        <w:t>for each Data Field you want totaled</w:t>
      </w:r>
      <w:r w:rsidR="00656E32">
        <w:t>,</w:t>
      </w:r>
      <w:r w:rsidR="001376D1">
        <w:t xml:space="preserve"> select a Summary Function</w:t>
      </w:r>
      <w:r w:rsidR="00FD1E4C">
        <w:t>.</w:t>
      </w:r>
    </w:p>
    <w:p w:rsidR="001376D1" w:rsidRDefault="0099400B" w:rsidP="00BD52E2">
      <w:pPr>
        <w:pStyle w:val="bodytext"/>
        <w:numPr>
          <w:ilvl w:val="0"/>
          <w:numId w:val="123"/>
        </w:numPr>
        <w:tabs>
          <w:tab w:val="left" w:pos="360"/>
        </w:tabs>
      </w:pPr>
      <w:r>
        <w:t>To display grand totals</w:t>
      </w:r>
      <w:r w:rsidR="00942BB6">
        <w:t>,</w:t>
      </w:r>
      <w:r>
        <w:t xml:space="preserve"> check the </w:t>
      </w:r>
      <w:r w:rsidRPr="00F52FBA">
        <w:rPr>
          <w:b/>
        </w:rPr>
        <w:t>Grand Total</w:t>
      </w:r>
      <w:r>
        <w:t xml:space="preserve"> box. </w:t>
      </w:r>
      <w:r w:rsidR="001376D1">
        <w:t>Then for each Data Field you want totaled</w:t>
      </w:r>
      <w:r w:rsidR="00942BB6">
        <w:t>,</w:t>
      </w:r>
      <w:r w:rsidR="001376D1">
        <w:t xml:space="preserve"> select a Summary Function</w:t>
      </w:r>
      <w:r w:rsidR="00FD1E4C">
        <w:t>.</w:t>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6239"/>
      </w:tblGrid>
      <w:tr w:rsidR="00C37B30" w:rsidTr="00C37B30">
        <w:trPr>
          <w:jc w:val="center"/>
        </w:trPr>
        <w:tc>
          <w:tcPr>
            <w:tcW w:w="509" w:type="dxa"/>
            <w:vAlign w:val="center"/>
          </w:tcPr>
          <w:p w:rsidR="00C37B30" w:rsidRPr="00C37B30" w:rsidRDefault="00C37B30" w:rsidP="00C37B30">
            <w:pPr>
              <w:pStyle w:val="bodytext"/>
              <w:spacing w:after="0"/>
              <w:jc w:val="center"/>
            </w:pPr>
            <w:r>
              <w:t>Summary Functions</w:t>
            </w:r>
          </w:p>
        </w:tc>
        <w:tc>
          <w:tcPr>
            <w:tcW w:w="0" w:type="auto"/>
          </w:tcPr>
          <w:p w:rsidR="00C37B30" w:rsidRDefault="00C37B30" w:rsidP="00BD52E2">
            <w:pPr>
              <w:pStyle w:val="bodytext"/>
              <w:numPr>
                <w:ilvl w:val="0"/>
                <w:numId w:val="124"/>
              </w:numPr>
              <w:tabs>
                <w:tab w:val="left" w:pos="360"/>
              </w:tabs>
              <w:spacing w:after="0"/>
            </w:pPr>
            <w:r w:rsidRPr="00FD1E4C">
              <w:rPr>
                <w:b/>
              </w:rPr>
              <w:t>Sum</w:t>
            </w:r>
            <w:r>
              <w:t>: Totals the all of the data in the Data Field.</w:t>
            </w:r>
          </w:p>
          <w:p w:rsidR="00C37B30" w:rsidRDefault="00C37B30" w:rsidP="00BD52E2">
            <w:pPr>
              <w:pStyle w:val="bodytext"/>
              <w:numPr>
                <w:ilvl w:val="0"/>
                <w:numId w:val="124"/>
              </w:numPr>
              <w:tabs>
                <w:tab w:val="left" w:pos="360"/>
              </w:tabs>
              <w:spacing w:after="0"/>
            </w:pPr>
            <w:r w:rsidRPr="00FD1E4C">
              <w:rPr>
                <w:b/>
              </w:rPr>
              <w:t>Count</w:t>
            </w:r>
            <w:r>
              <w:t>: Returns the number of rows in the Data Field.</w:t>
            </w:r>
          </w:p>
          <w:p w:rsidR="00C37B30" w:rsidRDefault="00C37B30" w:rsidP="00BD52E2">
            <w:pPr>
              <w:pStyle w:val="bodytext"/>
              <w:numPr>
                <w:ilvl w:val="0"/>
                <w:numId w:val="124"/>
              </w:numPr>
              <w:spacing w:after="0"/>
            </w:pPr>
            <w:r w:rsidRPr="00FD1E4C">
              <w:rPr>
                <w:b/>
              </w:rPr>
              <w:t>Average</w:t>
            </w:r>
            <w:r>
              <w:t>: Takes the mean of the data in the Data Field.</w:t>
            </w:r>
          </w:p>
          <w:p w:rsidR="00C37B30" w:rsidRDefault="00C37B30" w:rsidP="00BD52E2">
            <w:pPr>
              <w:pStyle w:val="bodytext"/>
              <w:numPr>
                <w:ilvl w:val="0"/>
                <w:numId w:val="124"/>
              </w:numPr>
              <w:tabs>
                <w:tab w:val="left" w:pos="360"/>
              </w:tabs>
              <w:spacing w:after="0"/>
            </w:pPr>
            <w:r w:rsidRPr="00FD1E4C">
              <w:rPr>
                <w:b/>
              </w:rPr>
              <w:t>Minimum</w:t>
            </w:r>
            <w:r>
              <w:t>: Displays the lowest value in the Data Field.</w:t>
            </w:r>
          </w:p>
          <w:p w:rsidR="00C37B30" w:rsidRDefault="00C37B30" w:rsidP="00BD52E2">
            <w:pPr>
              <w:pStyle w:val="bodytext"/>
              <w:numPr>
                <w:ilvl w:val="0"/>
                <w:numId w:val="124"/>
              </w:numPr>
              <w:tabs>
                <w:tab w:val="left" w:pos="360"/>
              </w:tabs>
              <w:spacing w:after="0"/>
            </w:pPr>
            <w:r w:rsidRPr="00FD1E4C">
              <w:rPr>
                <w:b/>
              </w:rPr>
              <w:t>Maximum</w:t>
            </w:r>
            <w:r>
              <w:t>: Displays the highest value in the Data Field.</w:t>
            </w:r>
          </w:p>
        </w:tc>
      </w:tr>
    </w:tbl>
    <w:p w:rsidR="0099400B" w:rsidRDefault="001376D1" w:rsidP="002128DD">
      <w:pPr>
        <w:pStyle w:val="Heading4"/>
      </w:pPr>
      <w:r>
        <w:t>Data Headers</w:t>
      </w:r>
    </w:p>
    <w:p w:rsidR="002043D3" w:rsidRDefault="006445CA" w:rsidP="00C37B30">
      <w:pPr>
        <w:pStyle w:val="bodytext"/>
      </w:pPr>
      <w:r>
        <w:t>E</w:t>
      </w:r>
      <w:r w:rsidR="00F57BBD">
        <w:t xml:space="preserve">ach Data Category in the </w:t>
      </w:r>
      <w:hyperlink w:anchor="_Sorts_Tab" w:history="1">
        <w:r w:rsidR="00F57BBD" w:rsidRPr="00F57BBD">
          <w:rPr>
            <w:rStyle w:val="Hyperlink"/>
          </w:rPr>
          <w:t>Sorts tab</w:t>
        </w:r>
      </w:hyperlink>
      <w:r>
        <w:t xml:space="preserve"> will appear in the </w:t>
      </w:r>
      <w:r w:rsidR="003E6BBF" w:rsidRPr="003E6BBF">
        <w:t>'</w:t>
      </w:r>
      <w:r w:rsidRPr="006445CA">
        <w:rPr>
          <w:i/>
        </w:rPr>
        <w:t>Summarize By</w:t>
      </w:r>
      <w:r w:rsidR="003E6BBF" w:rsidRPr="003E6BBF">
        <w:t>'</w:t>
      </w:r>
      <w:r>
        <w:t xml:space="preserve"> box</w:t>
      </w:r>
      <w:r w:rsidR="00F57BBD">
        <w:t xml:space="preserve">. </w:t>
      </w:r>
      <w:r w:rsidR="001376D1">
        <w:t>To display a header for each value of a Data Field</w:t>
      </w:r>
      <w:r w:rsidR="00942BB6">
        <w:t>,</w:t>
      </w:r>
      <w:r w:rsidR="001376D1">
        <w:t xml:space="preserve"> </w:t>
      </w:r>
      <w:r>
        <w:t>click on the</w:t>
      </w:r>
      <w:r w:rsidR="00C4702C">
        <w:t xml:space="preserve"> Data Category name and </w:t>
      </w:r>
      <w:r>
        <w:t>a</w:t>
      </w:r>
      <w:r w:rsidR="00C4702C">
        <w:t xml:space="preserve"> </w:t>
      </w:r>
      <w:r w:rsidR="00341CC7">
        <w:t>Header Menu will appear.</w:t>
      </w:r>
    </w:p>
    <w:p w:rsidR="002043D3" w:rsidRDefault="002256F4" w:rsidP="00BD52E2">
      <w:pPr>
        <w:pStyle w:val="bodytext"/>
        <w:numPr>
          <w:ilvl w:val="0"/>
          <w:numId w:val="125"/>
        </w:numPr>
        <w:tabs>
          <w:tab w:val="left" w:pos="360"/>
        </w:tabs>
      </w:pPr>
      <w:r>
        <w:lastRenderedPageBreak/>
        <w:t>To include a Header</w:t>
      </w:r>
      <w:r w:rsidR="00942BB6">
        <w:t>,</w:t>
      </w:r>
      <w:r>
        <w:t xml:space="preserve"> check </w:t>
      </w:r>
      <w:r w:rsidRPr="00F52FBA">
        <w:rPr>
          <w:b/>
        </w:rPr>
        <w:t>Include Header at the beginning</w:t>
      </w:r>
      <w:r>
        <w:t xml:space="preserve">. </w:t>
      </w:r>
      <w:r w:rsidR="00F57BBD">
        <w:t>In order to select the text that will appear as the header value, u</w:t>
      </w:r>
      <w:r>
        <w:t xml:space="preserve">se the Header dropdown to select a Data Field or use the </w:t>
      </w:r>
      <w:hyperlink w:anchor="_Formula_Editor" w:history="1">
        <w:r w:rsidRPr="00D05407">
          <w:rPr>
            <w:rStyle w:val="Hyperlink"/>
          </w:rPr>
          <w:t>Formula Editor</w:t>
        </w:r>
      </w:hyperlink>
      <w:r w:rsidR="001A5535">
        <w:t xml:space="preserve"> Button (</w:t>
      </w:r>
      <w:r w:rsidR="00942BB6">
        <w:rPr>
          <w:noProof/>
        </w:rPr>
        <w:drawing>
          <wp:inline distT="0" distB="0" distL="0" distR="0">
            <wp:extent cx="152400" cy="152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1A5535">
        <w:t xml:space="preserve">) </w:t>
      </w:r>
      <w:r>
        <w:t>to create a formula.</w:t>
      </w:r>
    </w:p>
    <w:p w:rsidR="002043D3" w:rsidRDefault="002256F4" w:rsidP="00BD52E2">
      <w:pPr>
        <w:pStyle w:val="bodytext"/>
        <w:numPr>
          <w:ilvl w:val="0"/>
          <w:numId w:val="125"/>
        </w:numPr>
        <w:tabs>
          <w:tab w:val="left" w:pos="360"/>
        </w:tabs>
      </w:pPr>
      <w:r>
        <w:t xml:space="preserve">Use the </w:t>
      </w:r>
      <w:r w:rsidRPr="00F52FBA">
        <w:rPr>
          <w:b/>
        </w:rPr>
        <w:t>Summarize by each unique</w:t>
      </w:r>
      <w:r>
        <w:t xml:space="preserve"> dropdown to specify if the header should repeat based on a specific field</w:t>
      </w:r>
      <w:r w:rsidR="00341CC7">
        <w:t xml:space="preserve"> or </w:t>
      </w:r>
      <w:r w:rsidR="00C4702C">
        <w:t xml:space="preserve">fields within </w:t>
      </w:r>
      <w:r w:rsidR="00341CC7">
        <w:t>a Category.</w:t>
      </w:r>
    </w:p>
    <w:p w:rsidR="002043D3" w:rsidRDefault="002256F4" w:rsidP="00BD52E2">
      <w:pPr>
        <w:pStyle w:val="bodytext"/>
        <w:numPr>
          <w:ilvl w:val="0"/>
          <w:numId w:val="125"/>
        </w:numPr>
        <w:tabs>
          <w:tab w:val="left" w:pos="360"/>
        </w:tabs>
      </w:pPr>
      <w:r>
        <w:t xml:space="preserve">Check </w:t>
      </w:r>
      <w:r w:rsidRPr="00F52FBA">
        <w:rPr>
          <w:b/>
        </w:rPr>
        <w:t>Include Total at the end</w:t>
      </w:r>
      <w:r>
        <w:t xml:space="preserve"> to have </w:t>
      </w:r>
      <w:r w:rsidR="00195D22">
        <w:t xml:space="preserve">a </w:t>
      </w:r>
      <w:r w:rsidR="003F4D98">
        <w:t>subtotal</w:t>
      </w:r>
      <w:r w:rsidR="00195D22">
        <w:t xml:space="preserve"> created</w:t>
      </w:r>
      <w:r>
        <w:t xml:space="preserve"> for this Category.</w:t>
      </w:r>
    </w:p>
    <w:p w:rsidR="001376D1" w:rsidRDefault="002256F4" w:rsidP="002128DD">
      <w:pPr>
        <w:pStyle w:val="Heading4"/>
      </w:pPr>
      <w:r>
        <w:t>Page H</w:t>
      </w:r>
      <w:r w:rsidR="001376D1">
        <w:t>ea</w:t>
      </w:r>
      <w:r>
        <w:t>de</w:t>
      </w:r>
      <w:r w:rsidR="001376D1">
        <w:t>r</w:t>
      </w:r>
    </w:p>
    <w:p w:rsidR="00D95F62" w:rsidRDefault="00D95F62" w:rsidP="00D95F62">
      <w:pPr>
        <w:pStyle w:val="bodytext"/>
        <w:tabs>
          <w:tab w:val="left" w:pos="360"/>
        </w:tabs>
        <w:jc w:val="center"/>
      </w:pPr>
      <w:r w:rsidRPr="00D95F62">
        <w:rPr>
          <w:noProof/>
        </w:rPr>
        <w:drawing>
          <wp:inline distT="0" distB="0" distL="0" distR="0">
            <wp:extent cx="3457575" cy="1057275"/>
            <wp:effectExtent l="19050" t="0" r="9525" b="0"/>
            <wp:docPr id="547"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user12.pn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7575" cy="1057275"/>
                    </a:xfrm>
                    <a:prstGeom prst="rect">
                      <a:avLst/>
                    </a:prstGeom>
                    <a:noFill/>
                    <a:ln>
                      <a:noFill/>
                    </a:ln>
                  </pic:spPr>
                </pic:pic>
              </a:graphicData>
            </a:graphic>
          </wp:inline>
        </w:drawing>
      </w:r>
    </w:p>
    <w:p w:rsidR="00B64445" w:rsidRDefault="00B64445" w:rsidP="00B64445">
      <w:pPr>
        <w:pStyle w:val="bodytext"/>
        <w:tabs>
          <w:tab w:val="left" w:pos="360"/>
        </w:tabs>
      </w:pPr>
      <w:r>
        <w:t xml:space="preserve">To display </w:t>
      </w:r>
      <w:r w:rsidR="00F73110">
        <w:t>information on the top of each page,</w:t>
      </w:r>
      <w:r>
        <w:t xml:space="preserve"> </w:t>
      </w:r>
      <w:r w:rsidR="00C4702C">
        <w:t xml:space="preserve">check </w:t>
      </w:r>
      <w:r w:rsidR="001E2030" w:rsidRPr="00F52FBA">
        <w:rPr>
          <w:b/>
        </w:rPr>
        <w:t>Page Header</w:t>
      </w:r>
      <w:r w:rsidR="006A56CF">
        <w:t>.</w:t>
      </w:r>
      <w:r w:rsidR="00F73110">
        <w:t xml:space="preserve"> </w:t>
      </w:r>
      <w:r w:rsidR="00F52FBA">
        <w:t>Press</w:t>
      </w:r>
      <w:r w:rsidR="00C4702C">
        <w:t xml:space="preserve"> </w:t>
      </w:r>
      <w:r w:rsidR="00C4702C" w:rsidRPr="00F52FBA">
        <w:rPr>
          <w:b/>
        </w:rPr>
        <w:t>Page Header</w:t>
      </w:r>
      <w:r w:rsidR="00C4702C">
        <w:t xml:space="preserve"> and the</w:t>
      </w:r>
      <w:r>
        <w:t xml:space="preserve"> </w:t>
      </w:r>
      <w:r w:rsidR="00F73110">
        <w:t>Page Header</w:t>
      </w:r>
      <w:r w:rsidR="00341CC7">
        <w:t xml:space="preserve"> Menu will appear.</w:t>
      </w:r>
    </w:p>
    <w:p w:rsidR="00195D22" w:rsidRDefault="006A56CF" w:rsidP="00195D22">
      <w:pPr>
        <w:pStyle w:val="bodytext"/>
        <w:tabs>
          <w:tab w:val="left" w:pos="360"/>
        </w:tabs>
        <w:jc w:val="center"/>
      </w:pPr>
      <w:r w:rsidRPr="006A56CF">
        <w:rPr>
          <w:noProof/>
        </w:rPr>
        <w:drawing>
          <wp:inline distT="0" distB="0" distL="0" distR="0">
            <wp:extent cx="4019550" cy="2428875"/>
            <wp:effectExtent l="19050" t="0" r="0" b="0"/>
            <wp:docPr id="54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user13.pn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9550" cy="2428875"/>
                    </a:xfrm>
                    <a:prstGeom prst="rect">
                      <a:avLst/>
                    </a:prstGeom>
                    <a:noFill/>
                    <a:ln>
                      <a:noFill/>
                    </a:ln>
                  </pic:spPr>
                </pic:pic>
              </a:graphicData>
            </a:graphic>
          </wp:inline>
        </w:drawing>
      </w:r>
    </w:p>
    <w:p w:rsidR="002043D3" w:rsidRPr="002043D3" w:rsidRDefault="002043D3" w:rsidP="00BD52E2">
      <w:pPr>
        <w:pStyle w:val="bodytext"/>
        <w:numPr>
          <w:ilvl w:val="0"/>
          <w:numId w:val="75"/>
        </w:numPr>
      </w:pPr>
      <w:r w:rsidRPr="002043D3">
        <w:t xml:space="preserve">Check </w:t>
      </w:r>
      <w:r w:rsidRPr="00F52FBA">
        <w:rPr>
          <w:b/>
        </w:rPr>
        <w:t>Include Title at the top of every page</w:t>
      </w:r>
      <w:r w:rsidRPr="002043D3">
        <w:t xml:space="preserve"> to display the name of the report on each page. If an image is also included, use the position dropdown to set where the title should appear and the number of columns it should span.</w:t>
      </w:r>
    </w:p>
    <w:p w:rsidR="002043D3" w:rsidRDefault="001E2030" w:rsidP="00BD52E2">
      <w:pPr>
        <w:pStyle w:val="bodytext"/>
        <w:numPr>
          <w:ilvl w:val="0"/>
          <w:numId w:val="75"/>
        </w:numPr>
        <w:tabs>
          <w:tab w:val="left" w:pos="360"/>
        </w:tabs>
      </w:pPr>
      <w:r>
        <w:t xml:space="preserve">Use the </w:t>
      </w:r>
      <w:r w:rsidRPr="00F52FBA">
        <w:rPr>
          <w:b/>
        </w:rPr>
        <w:t>Change Image</w:t>
      </w:r>
      <w:r w:rsidR="00F57BBD">
        <w:t xml:space="preserve"> button to upload an</w:t>
      </w:r>
      <w:r>
        <w:t xml:space="preserve"> image to display at the top of each page. </w:t>
      </w:r>
      <w:r w:rsidR="00195D22">
        <w:t>If a title is</w:t>
      </w:r>
      <w:r w:rsidR="00F57BBD">
        <w:t xml:space="preserve"> also</w:t>
      </w:r>
      <w:r w:rsidR="00195D22">
        <w:t xml:space="preserve"> included, u</w:t>
      </w:r>
      <w:r>
        <w:t xml:space="preserve">se the </w:t>
      </w:r>
      <w:r w:rsidR="00F52FBA" w:rsidRPr="00F52FBA">
        <w:rPr>
          <w:b/>
        </w:rPr>
        <w:t>P</w:t>
      </w:r>
      <w:r w:rsidRPr="00F52FBA">
        <w:rPr>
          <w:b/>
        </w:rPr>
        <w:t>osition</w:t>
      </w:r>
      <w:r>
        <w:t xml:space="preserve"> dropdown to set where </w:t>
      </w:r>
      <w:r w:rsidR="00195D22">
        <w:t>the image</w:t>
      </w:r>
      <w:r>
        <w:t xml:space="preserve"> should appear and the number of columns it should span.</w:t>
      </w:r>
    </w:p>
    <w:p w:rsidR="001E2030" w:rsidRDefault="001E2030" w:rsidP="002128DD">
      <w:pPr>
        <w:pStyle w:val="Heading4"/>
      </w:pPr>
      <w:r>
        <w:lastRenderedPageBreak/>
        <w:t>Footers</w:t>
      </w:r>
    </w:p>
    <w:p w:rsidR="006A56CF" w:rsidRDefault="006A56CF" w:rsidP="006A56CF">
      <w:pPr>
        <w:pStyle w:val="bodytext"/>
        <w:tabs>
          <w:tab w:val="left" w:pos="360"/>
        </w:tabs>
        <w:jc w:val="center"/>
      </w:pPr>
      <w:r w:rsidRPr="006A56CF">
        <w:rPr>
          <w:noProof/>
        </w:rPr>
        <w:drawing>
          <wp:inline distT="0" distB="0" distL="0" distR="0">
            <wp:extent cx="3409950" cy="1047750"/>
            <wp:effectExtent l="19050" t="0" r="0" b="0"/>
            <wp:docPr id="54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user14.pn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0" cy="1047750"/>
                    </a:xfrm>
                    <a:prstGeom prst="rect">
                      <a:avLst/>
                    </a:prstGeom>
                    <a:noFill/>
                    <a:ln>
                      <a:noFill/>
                    </a:ln>
                  </pic:spPr>
                </pic:pic>
              </a:graphicData>
            </a:graphic>
          </wp:inline>
        </w:drawing>
      </w:r>
    </w:p>
    <w:p w:rsidR="002043D3" w:rsidRDefault="005C34C7" w:rsidP="005C34C7">
      <w:pPr>
        <w:pStyle w:val="bodytext"/>
        <w:tabs>
          <w:tab w:val="left" w:pos="360"/>
        </w:tabs>
      </w:pPr>
      <w:r>
        <w:t xml:space="preserve">To display information on the bottom of each page, </w:t>
      </w:r>
      <w:r w:rsidR="00C4702C">
        <w:t xml:space="preserve">check </w:t>
      </w:r>
      <w:r w:rsidRPr="00F52FBA">
        <w:rPr>
          <w:b/>
        </w:rPr>
        <w:t>Page Footer</w:t>
      </w:r>
      <w:r>
        <w:t xml:space="preserve">. </w:t>
      </w:r>
      <w:r w:rsidR="00F52FBA">
        <w:t>Press</w:t>
      </w:r>
      <w:r w:rsidR="00C4702C">
        <w:t xml:space="preserve"> </w:t>
      </w:r>
      <w:r w:rsidR="00C4702C" w:rsidRPr="00F52FBA">
        <w:rPr>
          <w:b/>
        </w:rPr>
        <w:t>Page Footer</w:t>
      </w:r>
      <w:r w:rsidR="00C4702C">
        <w:t xml:space="preserve"> and the</w:t>
      </w:r>
      <w:r w:rsidR="00B75487">
        <w:t xml:space="preserve"> Page Footer Menu will appear.</w:t>
      </w:r>
    </w:p>
    <w:p w:rsidR="00195D22" w:rsidRPr="00195D22" w:rsidRDefault="00084F89" w:rsidP="00084F89">
      <w:pPr>
        <w:pStyle w:val="bodytext"/>
        <w:tabs>
          <w:tab w:val="left" w:pos="360"/>
        </w:tabs>
        <w:jc w:val="center"/>
      </w:pPr>
      <w:r w:rsidRPr="00084F89">
        <w:rPr>
          <w:noProof/>
        </w:rPr>
        <w:drawing>
          <wp:inline distT="0" distB="0" distL="0" distR="0">
            <wp:extent cx="4229100" cy="2428875"/>
            <wp:effectExtent l="19050" t="0" r="0" b="0"/>
            <wp:docPr id="55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user15.png"/>
                    <pic:cNvPicPr/>
                  </pic:nvPicPr>
                  <pic:blipFill rotWithShape="1">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4229100" cy="2428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34C7" w:rsidRDefault="001E2030" w:rsidP="00BD52E2">
      <w:pPr>
        <w:pStyle w:val="bodytext"/>
        <w:numPr>
          <w:ilvl w:val="0"/>
          <w:numId w:val="126"/>
        </w:numPr>
        <w:tabs>
          <w:tab w:val="left" w:pos="360"/>
        </w:tabs>
      </w:pPr>
      <w:r>
        <w:t xml:space="preserve">Check </w:t>
      </w:r>
      <w:r w:rsidRPr="00F52FBA">
        <w:rPr>
          <w:b/>
        </w:rPr>
        <w:t xml:space="preserve">Include </w:t>
      </w:r>
      <w:r w:rsidR="00A12D54" w:rsidRPr="00F52FBA">
        <w:rPr>
          <w:b/>
        </w:rPr>
        <w:t>page number</w:t>
      </w:r>
      <w:r w:rsidRPr="00F52FBA">
        <w:rPr>
          <w:b/>
        </w:rPr>
        <w:t xml:space="preserve"> at the </w:t>
      </w:r>
      <w:r w:rsidR="00A12D54" w:rsidRPr="00F52FBA">
        <w:rPr>
          <w:b/>
        </w:rPr>
        <w:t>bottom</w:t>
      </w:r>
      <w:r w:rsidRPr="00F52FBA">
        <w:rPr>
          <w:b/>
        </w:rPr>
        <w:t xml:space="preserve"> of every page</w:t>
      </w:r>
      <w:r>
        <w:t xml:space="preserve"> to display the </w:t>
      </w:r>
      <w:r w:rsidR="00A12D54">
        <w:t>page number</w:t>
      </w:r>
      <w:r>
        <w:t xml:space="preserve"> on each page. </w:t>
      </w:r>
      <w:r w:rsidR="005C34C7">
        <w:t>If an image is also included, use the position dropdown to set where the page number should appear and the number of columns it should span.</w:t>
      </w:r>
    </w:p>
    <w:p w:rsidR="002043D3" w:rsidRPr="001E2030" w:rsidRDefault="001E2030" w:rsidP="00BD52E2">
      <w:pPr>
        <w:pStyle w:val="bodytext"/>
        <w:numPr>
          <w:ilvl w:val="0"/>
          <w:numId w:val="126"/>
        </w:numPr>
        <w:tabs>
          <w:tab w:val="left" w:pos="360"/>
        </w:tabs>
      </w:pPr>
      <w:r>
        <w:t xml:space="preserve">Use the </w:t>
      </w:r>
      <w:r w:rsidR="00084F89" w:rsidRPr="00F52FBA">
        <w:rPr>
          <w:b/>
        </w:rPr>
        <w:t>Change Image</w:t>
      </w:r>
      <w:r>
        <w:t xml:space="preserve"> button to upload an image to display at the </w:t>
      </w:r>
      <w:r w:rsidR="00A12D54">
        <w:t>bottom</w:t>
      </w:r>
      <w:r>
        <w:t xml:space="preserve"> of each page. </w:t>
      </w:r>
      <w:r w:rsidR="005C34C7">
        <w:t xml:space="preserve">If the page number is </w:t>
      </w:r>
      <w:r w:rsidR="00F57BBD">
        <w:t xml:space="preserve">also </w:t>
      </w:r>
      <w:r w:rsidR="005C34C7">
        <w:t xml:space="preserve">included, use the </w:t>
      </w:r>
      <w:r w:rsidR="00F52FBA" w:rsidRPr="00F52FBA">
        <w:rPr>
          <w:b/>
        </w:rPr>
        <w:t>P</w:t>
      </w:r>
      <w:r w:rsidR="005C34C7" w:rsidRPr="00F52FBA">
        <w:rPr>
          <w:b/>
        </w:rPr>
        <w:t>osition</w:t>
      </w:r>
      <w:r w:rsidR="005C34C7">
        <w:t xml:space="preserve"> dropdown to set where the image should appear and the number of columns it should span.</w:t>
      </w:r>
    </w:p>
    <w:p w:rsidR="001376D1" w:rsidRDefault="00A5164B" w:rsidP="002128DD">
      <w:pPr>
        <w:pStyle w:val="Heading4"/>
      </w:pPr>
      <w:r>
        <w:lastRenderedPageBreak/>
        <w:t>Preview</w:t>
      </w:r>
    </w:p>
    <w:p w:rsidR="002043D3" w:rsidRDefault="000E0B1C" w:rsidP="00DE4231">
      <w:pPr>
        <w:pStyle w:val="bodytext"/>
        <w:tabs>
          <w:tab w:val="left" w:pos="360"/>
        </w:tabs>
        <w:spacing w:before="240"/>
      </w:pPr>
      <w:r w:rsidRPr="000E0B1C">
        <w:rPr>
          <w:noProof/>
        </w:rPr>
        <w:drawing>
          <wp:inline distT="0" distB="0" distL="0" distR="0">
            <wp:extent cx="6400800" cy="1938655"/>
            <wp:effectExtent l="19050" t="19050" r="19050" b="23495"/>
            <wp:docPr id="5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user16.png"/>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938655"/>
                    </a:xfrm>
                    <a:prstGeom prst="rect">
                      <a:avLst/>
                    </a:prstGeom>
                    <a:ln>
                      <a:solidFill>
                        <a:schemeClr val="bg1">
                          <a:lumMod val="85000"/>
                        </a:schemeClr>
                      </a:solidFill>
                    </a:ln>
                  </pic:spPr>
                </pic:pic>
              </a:graphicData>
            </a:graphic>
          </wp:inline>
        </w:drawing>
      </w:r>
      <w:r w:rsidR="00DE4231">
        <w:br/>
      </w:r>
      <w:r w:rsidR="009B3F72">
        <w:t xml:space="preserve">At the bottom of the </w:t>
      </w:r>
      <w:r w:rsidR="00C95CE2">
        <w:t>L</w:t>
      </w:r>
      <w:r w:rsidR="00F57BBD">
        <w:t xml:space="preserve">ayout </w:t>
      </w:r>
      <w:r w:rsidR="00C95CE2">
        <w:t>T</w:t>
      </w:r>
      <w:r w:rsidR="009B3F72">
        <w:t>ab</w:t>
      </w:r>
      <w:r w:rsidR="00C95CE2">
        <w:t>,</w:t>
      </w:r>
      <w:r w:rsidR="009B3F72">
        <w:t xml:space="preserve"> a preview will display how the report will appear based on the fields </w:t>
      </w:r>
      <w:r w:rsidR="009D63F5">
        <w:t>that have been</w:t>
      </w:r>
      <w:r w:rsidR="009B3F72">
        <w:t xml:space="preserve"> add</w:t>
      </w:r>
      <w:r w:rsidR="009D63F5">
        <w:t>ed</w:t>
      </w:r>
      <w:r w:rsidR="00C371C9">
        <w:t xml:space="preserve">. </w:t>
      </w:r>
      <w:r w:rsidR="00A5164B">
        <w:t>You can increase</w:t>
      </w:r>
      <w:r w:rsidR="00C371C9">
        <w:t>/decrease</w:t>
      </w:r>
      <w:r w:rsidR="00A5164B">
        <w:t xml:space="preserve"> the size of the preview or hide it altogether by dragging </w:t>
      </w:r>
      <w:r w:rsidR="00C371C9">
        <w:t>the top of the preview box.</w:t>
      </w:r>
    </w:p>
    <w:p w:rsidR="00C94354" w:rsidRDefault="00A57F74" w:rsidP="00F01A30">
      <w:pPr>
        <w:pStyle w:val="Heading2"/>
      </w:pPr>
      <w:bookmarkStart w:id="72" w:name="_New_CrossTab_Wizard"/>
      <w:bookmarkStart w:id="73" w:name="_Express_Reports_Wizard"/>
      <w:bookmarkStart w:id="74" w:name="_Toc468348341"/>
      <w:bookmarkEnd w:id="72"/>
      <w:bookmarkEnd w:id="73"/>
      <w:r>
        <w:t xml:space="preserve">New </w:t>
      </w:r>
      <w:r w:rsidR="00CE5E01">
        <w:t>Crosstab</w:t>
      </w:r>
      <w:r w:rsidR="00C94354">
        <w:t xml:space="preserve"> Wizard</w:t>
      </w:r>
      <w:bookmarkEnd w:id="74"/>
    </w:p>
    <w:p w:rsidR="00C94354" w:rsidRDefault="00C94354" w:rsidP="00C94354">
      <w:pPr>
        <w:pStyle w:val="bodytext"/>
      </w:pPr>
      <w:r>
        <w:t>The New</w:t>
      </w:r>
      <w:r w:rsidR="00A57F74">
        <w:t xml:space="preserve"> </w:t>
      </w:r>
      <w:r w:rsidR="00CE5E01">
        <w:t>Crosstab</w:t>
      </w:r>
      <w:r>
        <w:t xml:space="preserve"> Wizard is an interactive tool which will walk through </w:t>
      </w:r>
      <w:r w:rsidR="00C32757">
        <w:t xml:space="preserve">the process of </w:t>
      </w:r>
      <w:r>
        <w:t xml:space="preserve">creating a new </w:t>
      </w:r>
      <w:r w:rsidR="00CE5E01">
        <w:t>Crosstab</w:t>
      </w:r>
      <w:r w:rsidR="00CA19C0">
        <w:t xml:space="preserve"> report</w:t>
      </w:r>
      <w:r>
        <w:t xml:space="preserve">. All of the settings in the New </w:t>
      </w:r>
      <w:r w:rsidR="00CE5E01">
        <w:t>Crosstab</w:t>
      </w:r>
      <w:r>
        <w:t xml:space="preserve"> Wizard can be modified in the Report Designer after the report </w:t>
      </w:r>
      <w:r w:rsidR="00C95CE2">
        <w:t>has been</w:t>
      </w:r>
      <w:r>
        <w:t xml:space="preserve"> created.</w:t>
      </w:r>
    </w:p>
    <w:p w:rsidR="00456956" w:rsidRDefault="00456956" w:rsidP="00456956">
      <w:pPr>
        <w:pStyle w:val="bodytext"/>
      </w:pPr>
      <w:r>
        <w:t>N</w:t>
      </w:r>
      <w:r w:rsidRPr="003B5A1E">
        <w:t xml:space="preserve">avigate between the tabs by clicking on the tab, or </w:t>
      </w:r>
      <w:r>
        <w:t xml:space="preserve">by </w:t>
      </w:r>
      <w:r w:rsidRPr="003B5A1E">
        <w:t xml:space="preserve">using the </w:t>
      </w:r>
      <w:r w:rsidRPr="003B5A1E">
        <w:rPr>
          <w:noProof/>
        </w:rPr>
        <w:drawing>
          <wp:inline distT="0" distB="0" distL="0" distR="0">
            <wp:extent cx="78971" cy="137160"/>
            <wp:effectExtent l="0" t="0" r="0" b="0"/>
            <wp:docPr id="1068" name="Picture 8" descr="Previous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Btn.tiff"/>
                    <pic:cNvPicPr/>
                  </pic:nvPicPr>
                  <pic:blipFill>
                    <a:blip r:embed="rId76" cstate="print"/>
                    <a:stretch>
                      <a:fillRect/>
                    </a:stretch>
                  </pic:blipFill>
                  <pic:spPr>
                    <a:xfrm>
                      <a:off x="0" y="0"/>
                      <a:ext cx="78971" cy="137160"/>
                    </a:xfrm>
                    <a:prstGeom prst="rect">
                      <a:avLst/>
                    </a:prstGeom>
                    <a:noFill/>
                    <a:ln>
                      <a:noFill/>
                    </a:ln>
                  </pic:spPr>
                </pic:pic>
              </a:graphicData>
            </a:graphic>
          </wp:inline>
        </w:drawing>
      </w:r>
      <w:r w:rsidRPr="003B5A1E">
        <w:t xml:space="preserve"> </w:t>
      </w:r>
      <w:r w:rsidRPr="003B5A1E">
        <w:rPr>
          <w:b/>
        </w:rPr>
        <w:t>Previous</w:t>
      </w:r>
      <w:r w:rsidRPr="003B5A1E">
        <w:t xml:space="preserve"> and </w:t>
      </w:r>
      <w:r w:rsidRPr="003B5A1E">
        <w:rPr>
          <w:b/>
        </w:rPr>
        <w:t>Next</w:t>
      </w:r>
      <w:r w:rsidRPr="003B5A1E">
        <w:t xml:space="preserve"> </w:t>
      </w:r>
      <w:r w:rsidRPr="003B5A1E">
        <w:rPr>
          <w:noProof/>
        </w:rPr>
        <w:drawing>
          <wp:inline distT="0" distB="0" distL="0" distR="0">
            <wp:extent cx="77153" cy="137160"/>
            <wp:effectExtent l="19050" t="0" r="0" b="0"/>
            <wp:docPr id="1069" name="Picture 6" descr="Next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tn.tiff"/>
                    <pic:cNvPicPr/>
                  </pic:nvPicPr>
                  <pic:blipFill>
                    <a:blip r:embed="rId77" cstate="print"/>
                    <a:stretch>
                      <a:fillRect/>
                    </a:stretch>
                  </pic:blipFill>
                  <pic:spPr>
                    <a:xfrm>
                      <a:off x="0" y="0"/>
                      <a:ext cx="77153" cy="137160"/>
                    </a:xfrm>
                    <a:prstGeom prst="rect">
                      <a:avLst/>
                    </a:prstGeom>
                  </pic:spPr>
                </pic:pic>
              </a:graphicData>
            </a:graphic>
          </wp:inline>
        </w:drawing>
      </w:r>
      <w:r w:rsidRPr="003B5A1E">
        <w:t xml:space="preserve"> buttons.</w:t>
      </w:r>
    </w:p>
    <w:p w:rsidR="00946F1D" w:rsidRDefault="00C371C9" w:rsidP="00FF344F">
      <w:pPr>
        <w:pStyle w:val="bodytext"/>
      </w:pPr>
      <w:r>
        <w:rPr>
          <w:noProof/>
        </w:rPr>
        <w:drawing>
          <wp:inline distT="0" distB="0" distL="0" distR="0">
            <wp:extent cx="6400800" cy="1770380"/>
            <wp:effectExtent l="19050" t="19050" r="19050" b="2032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ser17.png"/>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770380"/>
                    </a:xfrm>
                    <a:prstGeom prst="rect">
                      <a:avLst/>
                    </a:prstGeom>
                    <a:ln>
                      <a:solidFill>
                        <a:schemeClr val="bg1">
                          <a:lumMod val="85000"/>
                        </a:schemeClr>
                      </a:solidFill>
                    </a:ln>
                  </pic:spPr>
                </pic:pic>
              </a:graphicData>
            </a:graphic>
          </wp:inline>
        </w:drawing>
      </w:r>
    </w:p>
    <w:p w:rsidR="006B1DAF" w:rsidRDefault="00C94354" w:rsidP="00C94354">
      <w:pPr>
        <w:pStyle w:val="bodytext"/>
        <w:tabs>
          <w:tab w:val="center" w:pos="5040"/>
        </w:tabs>
      </w:pPr>
      <w:r>
        <w:t xml:space="preserve">The New Report Wizard has </w:t>
      </w:r>
      <w:r w:rsidR="00B75487">
        <w:t>four</w:t>
      </w:r>
      <w:r>
        <w:t xml:space="preserve"> sub tabs. The </w:t>
      </w:r>
      <w:r w:rsidRPr="00456956">
        <w:rPr>
          <w:b/>
        </w:rPr>
        <w:t>Name</w:t>
      </w:r>
      <w:r w:rsidR="00881AEE">
        <w:t>,</w:t>
      </w:r>
      <w:r>
        <w:t xml:space="preserve"> </w:t>
      </w:r>
      <w:r w:rsidRPr="00456956">
        <w:rPr>
          <w:b/>
        </w:rPr>
        <w:t>Categories</w:t>
      </w:r>
      <w:r w:rsidR="00F12302">
        <w:t>,</w:t>
      </w:r>
      <w:r w:rsidR="00881AEE">
        <w:t xml:space="preserve"> and </w:t>
      </w:r>
      <w:r w:rsidR="00881AEE" w:rsidRPr="00456956">
        <w:rPr>
          <w:b/>
        </w:rPr>
        <w:t>Layout</w:t>
      </w:r>
      <w:r>
        <w:t xml:space="preserve"> tabs must be completed whi</w:t>
      </w:r>
      <w:r w:rsidR="00B75487">
        <w:t>le the other tabs are optional.</w:t>
      </w:r>
    </w:p>
    <w:p w:rsidR="00C94354" w:rsidRDefault="001609A3" w:rsidP="00C94354">
      <w:pPr>
        <w:pStyle w:val="Heading3"/>
      </w:pPr>
      <w:bookmarkStart w:id="75" w:name="_Toc468348342"/>
      <w:r>
        <w:lastRenderedPageBreak/>
        <w:t>Name</w:t>
      </w:r>
      <w:r w:rsidR="00C94354">
        <w:t xml:space="preserve"> Tab</w:t>
      </w:r>
      <w:bookmarkEnd w:id="75"/>
    </w:p>
    <w:p w:rsidR="006B1DAF" w:rsidRDefault="006B1DAF" w:rsidP="006B1DAF">
      <w:r w:rsidRPr="006B1DAF">
        <w:rPr>
          <w:noProof/>
        </w:rPr>
        <w:drawing>
          <wp:inline distT="0" distB="0" distL="0" distR="0">
            <wp:extent cx="6400800" cy="3372485"/>
            <wp:effectExtent l="19050" t="19050" r="19050" b="18415"/>
            <wp:docPr id="55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user18.png"/>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372485"/>
                    </a:xfrm>
                    <a:prstGeom prst="rect">
                      <a:avLst/>
                    </a:prstGeom>
                    <a:ln>
                      <a:solidFill>
                        <a:schemeClr val="bg1">
                          <a:lumMod val="85000"/>
                        </a:schemeClr>
                      </a:solidFill>
                    </a:ln>
                  </pic:spPr>
                </pic:pic>
              </a:graphicData>
            </a:graphic>
          </wp:inline>
        </w:drawing>
      </w:r>
    </w:p>
    <w:p w:rsidR="006B1DAF" w:rsidRPr="006B1DAF" w:rsidRDefault="006B1DAF" w:rsidP="006B1DAF"/>
    <w:p w:rsidR="002842C1" w:rsidRDefault="002842C1" w:rsidP="002842C1">
      <w:pPr>
        <w:pStyle w:val="bodytext"/>
      </w:pPr>
      <w:r>
        <w:t xml:space="preserve">In the </w:t>
      </w:r>
      <w:r w:rsidRPr="00456956">
        <w:rPr>
          <w:b/>
        </w:rPr>
        <w:t>Name</w:t>
      </w:r>
      <w:r>
        <w:t xml:space="preserve"> tab, enter a report name and select </w:t>
      </w:r>
      <w:r w:rsidR="00456956">
        <w:t>which</w:t>
      </w:r>
      <w:r>
        <w:t xml:space="preserve"> Folder to save the report.</w:t>
      </w:r>
    </w:p>
    <w:p w:rsidR="002842C1" w:rsidRDefault="002842C1" w:rsidP="002842C1">
      <w:pPr>
        <w:pStyle w:val="bodytext"/>
      </w:pPr>
      <w:r>
        <w:t>The report name can be up to 255 characters long. Avoid special characters such as ? : / \ * “ &lt; &gt;.</w:t>
      </w:r>
    </w:p>
    <w:p w:rsidR="002842C1" w:rsidRDefault="002842C1" w:rsidP="002842C1">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2842C1" w:rsidRDefault="002842C1" w:rsidP="009949FD">
      <w:pPr>
        <w:pStyle w:val="ImportantNote"/>
      </w:pPr>
      <w:r>
        <w:t>You cannot create a report inside a folder that is read-only (</w:t>
      </w:r>
      <w:r>
        <w:rPr>
          <w:noProof/>
        </w:rPr>
        <w:drawing>
          <wp:inline distT="0" distB="0" distL="0" distR="0">
            <wp:extent cx="161925" cy="161925"/>
            <wp:effectExtent l="0" t="0" r="9525" b="9525"/>
            <wp:docPr id="84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925" cy="161925"/>
                    </a:xfrm>
                    <a:prstGeom prst="rect">
                      <a:avLst/>
                    </a:prstGeom>
                  </pic:spPr>
                </pic:pic>
              </a:graphicData>
            </a:graphic>
          </wp:inline>
        </w:drawing>
      </w:r>
      <w:r>
        <w:t>).</w:t>
      </w:r>
    </w:p>
    <w:p w:rsidR="00510465" w:rsidRDefault="00510465" w:rsidP="00510465">
      <w:pPr>
        <w:pStyle w:val="Heading3"/>
      </w:pPr>
      <w:bookmarkStart w:id="76" w:name="_Toc468348343"/>
      <w:r>
        <w:lastRenderedPageBreak/>
        <w:t>Categories Tab</w:t>
      </w:r>
      <w:bookmarkEnd w:id="76"/>
    </w:p>
    <w:p w:rsidR="00260636" w:rsidRDefault="00260636" w:rsidP="004413A3">
      <w:pPr>
        <w:pStyle w:val="bodytext"/>
      </w:pPr>
      <w:r w:rsidRPr="00260636">
        <w:rPr>
          <w:noProof/>
        </w:rPr>
        <w:drawing>
          <wp:inline distT="0" distB="0" distL="0" distR="0">
            <wp:extent cx="6400800" cy="3963035"/>
            <wp:effectExtent l="19050" t="19050" r="19050" b="18415"/>
            <wp:docPr id="5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user19.png"/>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FA6DE9" w:rsidRDefault="00FA6DE9" w:rsidP="00FA6DE9">
      <w:pPr>
        <w:pStyle w:val="bodytext"/>
      </w:pPr>
      <w:r>
        <w:t xml:space="preserve">In the </w:t>
      </w:r>
      <w:r w:rsidRPr="00860D7D">
        <w:rPr>
          <w:b/>
        </w:rPr>
        <w:t>Categories</w:t>
      </w:r>
      <w:r>
        <w:t xml:space="preserve"> Tab, select the Data Categories that you would like to have access to on the report. It is important to understand two terms: </w:t>
      </w:r>
      <w:r w:rsidRPr="00D86EE8">
        <w:rPr>
          <w:b/>
        </w:rPr>
        <w:t>Data Category</w:t>
      </w:r>
      <w:r>
        <w:t xml:space="preserve"> and </w:t>
      </w:r>
      <w:r w:rsidRPr="00D86EE8">
        <w:rPr>
          <w:b/>
        </w:rPr>
        <w:t>Data Field</w:t>
      </w:r>
      <w:r>
        <w:t>.</w:t>
      </w:r>
    </w:p>
    <w:p w:rsidR="00FA6DE9" w:rsidRDefault="00FA6DE9" w:rsidP="00FA6DE9">
      <w:pPr>
        <w:pStyle w:val="bodytext"/>
      </w:pPr>
      <w:r>
        <w:rPr>
          <w:b/>
        </w:rPr>
        <w:t>Data Category</w:t>
      </w:r>
      <w:r>
        <w:rPr>
          <w:bCs/>
        </w:rPr>
        <w:t xml:space="preserve"> – A Data Category is a data object that has several attributes. E.g. Orders is a category; each order has an ID, a date, a customer, etc.</w:t>
      </w:r>
    </w:p>
    <w:p w:rsidR="00FA6DE9" w:rsidRDefault="00FA6DE9" w:rsidP="00FA6DE9">
      <w:pPr>
        <w:pStyle w:val="bodytext"/>
      </w:pPr>
      <w:r>
        <w:rPr>
          <w:b/>
        </w:rPr>
        <w:t xml:space="preserve">Data Field </w:t>
      </w:r>
      <w:r>
        <w:rPr>
          <w:bCs/>
        </w:rPr>
        <w:t>–</w:t>
      </w:r>
      <w:r w:rsidRPr="00F77C9D">
        <w:t xml:space="preserve"> </w:t>
      </w:r>
      <w:r>
        <w:t xml:space="preserve">A Data Field is a single attribute within a category. E.g. </w:t>
      </w:r>
      <w:r w:rsidRPr="004334C3">
        <w:rPr>
          <w:b/>
        </w:rPr>
        <w:t>Orders.OrderID</w:t>
      </w:r>
      <w:r>
        <w:t xml:space="preserve"> is numeric value that identifies a specific order.</w:t>
      </w:r>
    </w:p>
    <w:p w:rsidR="00FA6DE9" w:rsidRDefault="00FA6DE9" w:rsidP="00BD52E2">
      <w:pPr>
        <w:pStyle w:val="bodytext"/>
        <w:numPr>
          <w:ilvl w:val="0"/>
          <w:numId w:val="128"/>
        </w:numPr>
      </w:pPr>
      <w:r w:rsidRPr="003178E8">
        <w:t>To add a Data Category</w:t>
      </w:r>
      <w:r>
        <w:t>,</w:t>
      </w:r>
      <w:r w:rsidRPr="003178E8">
        <w:t xml:space="preserve"> either </w:t>
      </w:r>
      <w:r w:rsidR="00456956">
        <w:rPr>
          <w:b/>
        </w:rPr>
        <w:t>drag-and-drop</w:t>
      </w:r>
      <w:r w:rsidRPr="003178E8">
        <w:t xml:space="preserve"> it to the </w:t>
      </w:r>
      <w:r>
        <w:t>selection pane</w:t>
      </w:r>
      <w:r w:rsidRPr="003178E8">
        <w:t xml:space="preserve">, </w:t>
      </w:r>
      <w:r>
        <w:t>or select the Category and press</w:t>
      </w:r>
      <w:r w:rsidRPr="003178E8">
        <w:t xml:space="preserve"> </w:t>
      </w:r>
      <w:r w:rsidRPr="00860D7D">
        <w:rPr>
          <w:b/>
          <w:noProof/>
        </w:rPr>
        <w:drawing>
          <wp:inline distT="0" distB="0" distL="0" distR="0">
            <wp:extent cx="133369" cy="133369"/>
            <wp:effectExtent l="19050" t="0" r="0" b="0"/>
            <wp:docPr id="537"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Pr>
          <w:noProof/>
        </w:rPr>
        <w:drawing>
          <wp:inline distT="0" distB="0" distL="0" distR="0">
            <wp:extent cx="190527" cy="161948"/>
            <wp:effectExtent l="19050" t="0" r="0" b="0"/>
            <wp:docPr id="538"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860D7D">
        <w:rPr>
          <w:b/>
        </w:rPr>
        <w:t>double-click</w:t>
      </w:r>
      <w:r>
        <w:t xml:space="preserve"> the Category</w:t>
      </w:r>
      <w:r w:rsidRPr="003178E8">
        <w:t>.</w:t>
      </w:r>
    </w:p>
    <w:p w:rsidR="00FA6DE9" w:rsidRDefault="00FA6DE9" w:rsidP="00BD52E2">
      <w:pPr>
        <w:pStyle w:val="bodytext"/>
        <w:numPr>
          <w:ilvl w:val="0"/>
          <w:numId w:val="128"/>
        </w:numPr>
      </w:pPr>
      <w:r>
        <w:t>To search for a Data Category or folder, enter text into the search bar.</w:t>
      </w:r>
    </w:p>
    <w:p w:rsidR="00FA6DE9" w:rsidRDefault="00FA6DE9" w:rsidP="00BD52E2">
      <w:pPr>
        <w:pStyle w:val="bodytext"/>
        <w:numPr>
          <w:ilvl w:val="0"/>
          <w:numId w:val="128"/>
        </w:numPr>
      </w:pPr>
      <w:r>
        <w:t xml:space="preserve">To see the Data Fields in a Data Category, select the Category and press </w:t>
      </w:r>
      <w:r>
        <w:rPr>
          <w:noProof/>
        </w:rPr>
        <w:drawing>
          <wp:inline distT="0" distB="0" distL="0" distR="0">
            <wp:extent cx="152421" cy="152421"/>
            <wp:effectExtent l="19050" t="0" r="0" b="0"/>
            <wp:docPr id="539" name="Picture 529" descr="i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button.png"/>
                    <pic:cNvPicPr/>
                  </pic:nvPicPr>
                  <pic:blipFill>
                    <a:blip r:embed="rId85" cstate="print"/>
                    <a:stretch>
                      <a:fillRect/>
                    </a:stretch>
                  </pic:blipFill>
                  <pic:spPr>
                    <a:xfrm>
                      <a:off x="0" y="0"/>
                      <a:ext cx="152421" cy="152421"/>
                    </a:xfrm>
                    <a:prstGeom prst="rect">
                      <a:avLst/>
                    </a:prstGeom>
                  </pic:spPr>
                </pic:pic>
              </a:graphicData>
            </a:graphic>
          </wp:inline>
        </w:drawing>
      </w:r>
      <w:r>
        <w:t>.</w:t>
      </w:r>
    </w:p>
    <w:p w:rsidR="00FA6DE9" w:rsidRDefault="00FA6DE9" w:rsidP="00BD52E2">
      <w:pPr>
        <w:pStyle w:val="bodytext"/>
        <w:numPr>
          <w:ilvl w:val="0"/>
          <w:numId w:val="128"/>
        </w:numPr>
        <w:tabs>
          <w:tab w:val="left" w:pos="360"/>
        </w:tabs>
      </w:pPr>
      <w:r>
        <w:t xml:space="preserve">Check </w:t>
      </w:r>
      <w:r w:rsidRPr="00FA6DE9">
        <w:rPr>
          <w:b/>
        </w:rPr>
        <w:t>Suppress Duplicates</w:t>
      </w:r>
      <w:r>
        <w:rPr>
          <w:b/>
        </w:rPr>
        <w:t xml:space="preserve"> </w:t>
      </w:r>
      <w:r>
        <w:t>to suppress any repeated records from that Category.</w:t>
      </w:r>
    </w:p>
    <w:p w:rsidR="00FA6DE9" w:rsidRDefault="00FA6DE9" w:rsidP="00BD52E2">
      <w:pPr>
        <w:pStyle w:val="bodytext"/>
        <w:numPr>
          <w:ilvl w:val="0"/>
          <w:numId w:val="128"/>
        </w:numPr>
      </w:pPr>
      <w:r>
        <w:t xml:space="preserve">To remove a Data Category, press </w:t>
      </w:r>
      <w:r>
        <w:rPr>
          <w:noProof/>
        </w:rPr>
        <w:drawing>
          <wp:inline distT="0" distB="0" distL="0" distR="0">
            <wp:extent cx="95289" cy="95289"/>
            <wp:effectExtent l="19050" t="0" r="0" b="0"/>
            <wp:docPr id="542" name="Picture 530"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510465" w:rsidRDefault="00510465" w:rsidP="00510465">
      <w:pPr>
        <w:pStyle w:val="Heading3"/>
      </w:pPr>
      <w:bookmarkStart w:id="77" w:name="_Toc468348344"/>
      <w:r>
        <w:lastRenderedPageBreak/>
        <w:t>Filters Tab</w:t>
      </w:r>
      <w:bookmarkEnd w:id="77"/>
    </w:p>
    <w:p w:rsidR="00B565BA" w:rsidRDefault="00B565BA" w:rsidP="000778D8">
      <w:pPr>
        <w:pStyle w:val="bodytext"/>
        <w:tabs>
          <w:tab w:val="left" w:pos="360"/>
        </w:tabs>
      </w:pPr>
      <w:r w:rsidRPr="00B565BA">
        <w:rPr>
          <w:noProof/>
        </w:rPr>
        <w:drawing>
          <wp:inline distT="0" distB="0" distL="0" distR="0">
            <wp:extent cx="6400800" cy="3963035"/>
            <wp:effectExtent l="19050" t="19050" r="19050" b="18415"/>
            <wp:docPr id="55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user20.png"/>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8D2B4E" w:rsidRDefault="000778D8" w:rsidP="00B565BA">
      <w:pPr>
        <w:pStyle w:val="bodytext"/>
        <w:tabs>
          <w:tab w:val="left" w:pos="360"/>
        </w:tabs>
      </w:pPr>
      <w:r>
        <w:t>In the Filters Tab</w:t>
      </w:r>
      <w:r w:rsidR="00300DDF">
        <w:t>,</w:t>
      </w:r>
      <w:r>
        <w:t xml:space="preserve"> create statements </w:t>
      </w:r>
      <w:r w:rsidR="00C578CE">
        <w:t>to filter the data at runtime.</w:t>
      </w:r>
    </w:p>
    <w:p w:rsidR="009A558E" w:rsidRDefault="009A558E" w:rsidP="009A558E">
      <w:pPr>
        <w:pStyle w:val="bodytext"/>
      </w:pPr>
      <w:r>
        <w:t>There is no limit to the number of filters that can be defined. Filters can be numeric (up to eight decimals) or alphanumeric.</w:t>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670"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671"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9A558E" w:rsidRDefault="009A558E" w:rsidP="00BD52E2">
      <w:pPr>
        <w:pStyle w:val="bodytext"/>
        <w:numPr>
          <w:ilvl w:val="0"/>
          <w:numId w:val="130"/>
        </w:numPr>
      </w:pPr>
      <w:r>
        <w:t>Use the up (</w:t>
      </w:r>
      <w:r>
        <w:rPr>
          <w:noProof/>
        </w:rPr>
        <w:drawing>
          <wp:inline distT="0" distB="0" distL="0" distR="0">
            <wp:extent cx="142875" cy="85725"/>
            <wp:effectExtent l="19050" t="0" r="9525" b="0"/>
            <wp:docPr id="67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673"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9A558E" w:rsidRDefault="009A558E" w:rsidP="00BD52E2">
      <w:pPr>
        <w:pStyle w:val="bodytext"/>
        <w:numPr>
          <w:ilvl w:val="0"/>
          <w:numId w:val="130"/>
        </w:numPr>
      </w:pPr>
      <w:r>
        <w:t xml:space="preserve">To remove a filter, press </w:t>
      </w:r>
      <w:r>
        <w:rPr>
          <w:noProof/>
        </w:rPr>
        <w:drawing>
          <wp:inline distT="0" distB="0" distL="0" distR="0">
            <wp:extent cx="95289" cy="95289"/>
            <wp:effectExtent l="19050" t="0" r="0" b="0"/>
            <wp:docPr id="674" name="Picture 6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9A558E" w:rsidRDefault="009A558E" w:rsidP="00BD52E2">
      <w:pPr>
        <w:pStyle w:val="bodytext"/>
        <w:numPr>
          <w:ilvl w:val="0"/>
          <w:numId w:val="130"/>
        </w:numPr>
      </w:pPr>
      <w:r>
        <w:t>Select the operator (</w:t>
      </w:r>
      <w:r w:rsidRPr="005E176E">
        <w:rPr>
          <w:i/>
        </w:rPr>
        <w:t>Equal To</w:t>
      </w:r>
      <w:r>
        <w:t xml:space="preserve">, </w:t>
      </w:r>
      <w:r w:rsidRPr="005E176E">
        <w:rPr>
          <w:i/>
        </w:rPr>
        <w:t>Less Than</w:t>
      </w:r>
      <w:r>
        <w:t xml:space="preserve">, </w:t>
      </w:r>
      <w:r w:rsidRPr="005E176E">
        <w:rPr>
          <w:i/>
        </w:rPr>
        <w:t>One Of</w:t>
      </w:r>
      <w:r>
        <w:t>, etc.) from the operator dropdown.</w:t>
      </w:r>
    </w:p>
    <w:p w:rsidR="009A558E" w:rsidRDefault="009A558E" w:rsidP="00BD52E2">
      <w:pPr>
        <w:pStyle w:val="bodytext"/>
        <w:numPr>
          <w:ilvl w:val="0"/>
          <w:numId w:val="130"/>
        </w:numPr>
      </w:pPr>
      <w:r>
        <w:t>Set the filter value either by entering it manually or by selecting a value from the filter dropdown. If the Data Field is a date, the calendar and function buttons can be used to select a value.</w:t>
      </w:r>
    </w:p>
    <w:p w:rsidR="009A558E" w:rsidRDefault="009A558E" w:rsidP="00BD52E2">
      <w:pPr>
        <w:pStyle w:val="bodytext"/>
        <w:numPr>
          <w:ilvl w:val="0"/>
          <w:numId w:val="130"/>
        </w:numPr>
      </w:pPr>
      <w:r>
        <w:t xml:space="preserve">Check </w:t>
      </w:r>
      <w:r w:rsidRPr="009A558E">
        <w:rPr>
          <w:b/>
        </w:rPr>
        <w:t>Prompt for Value</w:t>
      </w:r>
      <w:r>
        <w:t xml:space="preserve"> to allow the filter to be modified at the time the report is run.</w:t>
      </w:r>
    </w:p>
    <w:p w:rsidR="009A558E" w:rsidRDefault="009A558E" w:rsidP="00BD52E2">
      <w:pPr>
        <w:pStyle w:val="bodytext"/>
        <w:numPr>
          <w:ilvl w:val="0"/>
          <w:numId w:val="130"/>
        </w:numPr>
      </w:pPr>
      <w:r>
        <w:t xml:space="preserve">Select </w:t>
      </w:r>
      <w:r w:rsidRPr="00A41F1A">
        <w:rPr>
          <w:i/>
        </w:rPr>
        <w:t>AND With Next Filter</w:t>
      </w:r>
      <w:r>
        <w:t xml:space="preserve"> to require that the selected filter and the one below it both evaluate to true. Select </w:t>
      </w:r>
      <w:r w:rsidRPr="008F7036">
        <w:rPr>
          <w:i/>
        </w:rPr>
        <w:t>OR With Next Filter</w:t>
      </w:r>
      <w:r>
        <w:t xml:space="preserve"> to require that either one be true.</w:t>
      </w:r>
    </w:p>
    <w:p w:rsidR="009A558E" w:rsidRDefault="009A558E" w:rsidP="00BD52E2">
      <w:pPr>
        <w:pStyle w:val="bodytext"/>
        <w:numPr>
          <w:ilvl w:val="0"/>
          <w:numId w:val="130"/>
        </w:numPr>
      </w:pPr>
      <w:r>
        <w:lastRenderedPageBreak/>
        <w:t xml:space="preserve">Check </w:t>
      </w:r>
      <w:r w:rsidRPr="009A558E">
        <w:rPr>
          <w:b/>
        </w:rPr>
        <w:t>Group With Next Filter</w:t>
      </w:r>
      <w:r>
        <w:t xml:space="preserve"> to specify the precedence of the filters.</w:t>
      </w:r>
      <w:r w:rsidRPr="00955560">
        <w:t xml:space="preserve"> </w:t>
      </w:r>
      <w:r>
        <w:t>Filters can be nested indefinitely by using the following keyboard shortcuts while a filter is selected:</w:t>
      </w:r>
    </w:p>
    <w:p w:rsidR="009A558E" w:rsidRPr="003A06A3" w:rsidRDefault="009A558E" w:rsidP="009A558E">
      <w:pPr>
        <w:pStyle w:val="bodytext"/>
        <w:numPr>
          <w:ilvl w:val="1"/>
          <w:numId w:val="55"/>
        </w:numPr>
        <w:tabs>
          <w:tab w:val="left" w:pos="360"/>
        </w:tabs>
        <w:rPr>
          <w:b/>
        </w:rPr>
      </w:pPr>
      <w:r w:rsidRPr="003A06A3">
        <w:rPr>
          <w:b/>
        </w:rPr>
        <w:t>Ctrl + [</w:t>
      </w:r>
      <w:r>
        <w:rPr>
          <w:b/>
        </w:rPr>
        <w:t xml:space="preserve"> </w:t>
      </w:r>
      <w:r>
        <w:t>adds an open-parenthesis before the selected filter.</w:t>
      </w:r>
    </w:p>
    <w:p w:rsidR="009A558E" w:rsidRDefault="009A558E" w:rsidP="009A558E">
      <w:pPr>
        <w:pStyle w:val="bodytext"/>
        <w:numPr>
          <w:ilvl w:val="1"/>
          <w:numId w:val="55"/>
        </w:numPr>
        <w:tabs>
          <w:tab w:val="left" w:pos="360"/>
        </w:tabs>
        <w:rPr>
          <w:b/>
        </w:rPr>
      </w:pPr>
      <w:r>
        <w:rPr>
          <w:b/>
        </w:rPr>
        <w:t xml:space="preserve">Ctrl + ] </w:t>
      </w:r>
      <w:r w:rsidRPr="003A06A3">
        <w:t>adds a close-parenthesis after the selected filter.</w:t>
      </w:r>
    </w:p>
    <w:p w:rsidR="009A558E" w:rsidRPr="003A06A3" w:rsidRDefault="009A558E" w:rsidP="009A558E">
      <w:pPr>
        <w:pStyle w:val="bodytext"/>
        <w:numPr>
          <w:ilvl w:val="1"/>
          <w:numId w:val="55"/>
        </w:numPr>
        <w:tabs>
          <w:tab w:val="left" w:pos="360"/>
        </w:tabs>
        <w:rPr>
          <w:b/>
        </w:rPr>
      </w:pPr>
      <w:r>
        <w:rPr>
          <w:b/>
        </w:rPr>
        <w:t xml:space="preserve">Ctrl + Shift + [ </w:t>
      </w:r>
      <w:r>
        <w:t>removes an open-parenthesis from before the selected filter.</w:t>
      </w:r>
    </w:p>
    <w:p w:rsidR="000778D8" w:rsidRPr="009A558E" w:rsidRDefault="009A558E" w:rsidP="009A558E">
      <w:pPr>
        <w:pStyle w:val="bodytext"/>
        <w:numPr>
          <w:ilvl w:val="1"/>
          <w:numId w:val="55"/>
        </w:numPr>
        <w:tabs>
          <w:tab w:val="left" w:pos="360"/>
        </w:tabs>
        <w:rPr>
          <w:b/>
        </w:rPr>
      </w:pPr>
      <w:r>
        <w:rPr>
          <w:b/>
        </w:rPr>
        <w:t xml:space="preserve">Ctrl + Shift + ] </w:t>
      </w:r>
      <w:r>
        <w:t>removes a close-parenthesis from after the selected filter.</w:t>
      </w:r>
    </w:p>
    <w:p w:rsidR="00510465" w:rsidRDefault="00510465" w:rsidP="00510465">
      <w:pPr>
        <w:pStyle w:val="Heading3"/>
      </w:pPr>
      <w:bookmarkStart w:id="78" w:name="_Toc468348345"/>
      <w:r>
        <w:t>Layout Tab</w:t>
      </w:r>
      <w:bookmarkEnd w:id="78"/>
    </w:p>
    <w:p w:rsidR="009C2542" w:rsidRDefault="009C2542" w:rsidP="009C2542">
      <w:r w:rsidRPr="009C2542">
        <w:rPr>
          <w:noProof/>
        </w:rPr>
        <w:drawing>
          <wp:inline distT="0" distB="0" distL="0" distR="0">
            <wp:extent cx="6400800" cy="5033645"/>
            <wp:effectExtent l="19050" t="19050" r="19050" b="14605"/>
            <wp:docPr id="948"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user21.png"/>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5033645"/>
                    </a:xfrm>
                    <a:prstGeom prst="rect">
                      <a:avLst/>
                    </a:prstGeom>
                    <a:ln>
                      <a:solidFill>
                        <a:schemeClr val="bg1">
                          <a:lumMod val="85000"/>
                        </a:schemeClr>
                      </a:solidFill>
                    </a:ln>
                  </pic:spPr>
                </pic:pic>
              </a:graphicData>
            </a:graphic>
          </wp:inline>
        </w:drawing>
      </w:r>
    </w:p>
    <w:p w:rsidR="009C2542" w:rsidRPr="009C2542" w:rsidRDefault="009C2542" w:rsidP="009C2542"/>
    <w:p w:rsidR="008C4D8C" w:rsidRDefault="000778D8" w:rsidP="000778D8">
      <w:pPr>
        <w:pStyle w:val="bodytext"/>
        <w:tabs>
          <w:tab w:val="left" w:pos="360"/>
        </w:tabs>
      </w:pPr>
      <w:r>
        <w:t xml:space="preserve">In the Layout </w:t>
      </w:r>
      <w:r w:rsidR="004A13F9">
        <w:t>T</w:t>
      </w:r>
      <w:r>
        <w:t>ab</w:t>
      </w:r>
      <w:r w:rsidR="004A13F9">
        <w:t>,</w:t>
      </w:r>
      <w:r>
        <w:t xml:space="preserve"> design the </w:t>
      </w:r>
      <w:r w:rsidR="00CE5E01">
        <w:t>Crosstab</w:t>
      </w:r>
      <w:r>
        <w:t xml:space="preserve"> by moving Data</w:t>
      </w:r>
      <w:r w:rsidR="00C578CE">
        <w:t xml:space="preserve"> </w:t>
      </w:r>
      <w:r>
        <w:t xml:space="preserve">Fields into the </w:t>
      </w:r>
      <w:r w:rsidRPr="00456956">
        <w:rPr>
          <w:b/>
        </w:rPr>
        <w:t>Row Header</w:t>
      </w:r>
      <w:r>
        <w:t xml:space="preserve">, </w:t>
      </w:r>
      <w:r w:rsidRPr="00456956">
        <w:rPr>
          <w:b/>
        </w:rPr>
        <w:t>Column Hea</w:t>
      </w:r>
      <w:r w:rsidR="00C578CE" w:rsidRPr="00456956">
        <w:rPr>
          <w:b/>
        </w:rPr>
        <w:t>der</w:t>
      </w:r>
      <w:r w:rsidR="00F12302">
        <w:t>,</w:t>
      </w:r>
      <w:r w:rsidR="00C578CE">
        <w:t xml:space="preserve"> and </w:t>
      </w:r>
      <w:r w:rsidR="00C578CE" w:rsidRPr="00456956">
        <w:rPr>
          <w:b/>
        </w:rPr>
        <w:t>Tabulation Data</w:t>
      </w:r>
      <w:r w:rsidR="00C578CE">
        <w:t xml:space="preserve"> panels.</w:t>
      </w:r>
    </w:p>
    <w:p w:rsidR="00317985" w:rsidRDefault="00317985" w:rsidP="002128DD">
      <w:pPr>
        <w:pStyle w:val="Heading4"/>
      </w:pPr>
      <w:r w:rsidRPr="00317985">
        <w:lastRenderedPageBreak/>
        <w:t>Row Headers</w:t>
      </w:r>
    </w:p>
    <w:p w:rsidR="00853928" w:rsidRDefault="00317985" w:rsidP="000778D8">
      <w:pPr>
        <w:pStyle w:val="bodytext"/>
        <w:tabs>
          <w:tab w:val="left" w:pos="360"/>
        </w:tabs>
      </w:pPr>
      <w:r>
        <w:t>Row Headers expand a</w:t>
      </w:r>
      <w:r w:rsidR="00A57F74">
        <w:t xml:space="preserve"> </w:t>
      </w:r>
      <w:r w:rsidR="00CE5E01">
        <w:t>Crosstab</w:t>
      </w:r>
      <w:r>
        <w:t xml:space="preserve"> vertically. A </w:t>
      </w:r>
      <w:r w:rsidR="00CE5E01">
        <w:t>Crosstab</w:t>
      </w:r>
      <w:r>
        <w:t xml:space="preserve"> has a row for eac</w:t>
      </w:r>
      <w:r w:rsidR="00853928">
        <w:t>h unique value of a Row Header.</w:t>
      </w:r>
    </w:p>
    <w:p w:rsidR="00317985" w:rsidRPr="00317985" w:rsidRDefault="00853928" w:rsidP="000778D8">
      <w:pPr>
        <w:pStyle w:val="bodytext"/>
        <w:tabs>
          <w:tab w:val="left" w:pos="360"/>
        </w:tabs>
      </w:pPr>
      <w:r>
        <w:t>E.g. If</w:t>
      </w:r>
      <w:r w:rsidR="007E79C4">
        <w:t xml:space="preserve"> you were using sales data</w:t>
      </w:r>
      <w:r w:rsidR="004A13F9">
        <w:t>,</w:t>
      </w:r>
      <w:r w:rsidR="007E79C4">
        <w:t xml:space="preserve"> you </w:t>
      </w:r>
      <w:r>
        <w:t>might</w:t>
      </w:r>
      <w:r w:rsidR="007E79C4">
        <w:t xml:space="preserve"> </w:t>
      </w:r>
      <w:r w:rsidR="004A13F9">
        <w:t xml:space="preserve">select </w:t>
      </w:r>
      <w:r w:rsidR="007E79C4">
        <w:t xml:space="preserve">Row Headers </w:t>
      </w:r>
      <w:r w:rsidR="007E79C4" w:rsidRPr="00456956">
        <w:rPr>
          <w:color w:val="auto"/>
        </w:rPr>
        <w:t>Category.CategoryName</w:t>
      </w:r>
      <w:r w:rsidR="007E79C4">
        <w:t xml:space="preserve"> and </w:t>
      </w:r>
      <w:r w:rsidR="007E79C4" w:rsidRPr="00456956">
        <w:rPr>
          <w:color w:val="auto"/>
        </w:rPr>
        <w:t>Products.ProductName</w:t>
      </w:r>
      <w:r w:rsidR="007E79C4">
        <w:t xml:space="preserve"> to provide rows for each product grouped by category</w:t>
      </w:r>
      <w:r>
        <w:t>.</w:t>
      </w:r>
    </w:p>
    <w:p w:rsidR="00F61C04" w:rsidRDefault="00B648E9" w:rsidP="00BD52E2">
      <w:pPr>
        <w:pStyle w:val="bodytext"/>
        <w:numPr>
          <w:ilvl w:val="0"/>
          <w:numId w:val="90"/>
        </w:numPr>
        <w:tabs>
          <w:tab w:val="left" w:pos="360"/>
        </w:tabs>
      </w:pPr>
      <w:r>
        <w:t>To add a Row Header</w:t>
      </w:r>
      <w:r w:rsidR="004A13F9">
        <w:t>,</w:t>
      </w:r>
      <w:r>
        <w:t xml:space="preserve"> either </w:t>
      </w:r>
      <w:r w:rsidR="00456956" w:rsidRPr="00456956">
        <w:rPr>
          <w:b/>
        </w:rPr>
        <w:t>drag-and-drop</w:t>
      </w:r>
      <w:r>
        <w:t xml:space="preserve"> </w:t>
      </w:r>
      <w:r w:rsidR="007C42BC">
        <w:t>the D</w:t>
      </w:r>
      <w:r w:rsidR="00E05FA2">
        <w:t xml:space="preserve">ata </w:t>
      </w:r>
      <w:r w:rsidR="007C42BC">
        <w:t>F</w:t>
      </w:r>
      <w:r w:rsidR="00E05FA2">
        <w:t>ield</w:t>
      </w:r>
      <w:r>
        <w:t xml:space="preserve"> to the </w:t>
      </w:r>
      <w:r w:rsidRPr="00456956">
        <w:rPr>
          <w:b/>
        </w:rPr>
        <w:t>Row Header Source</w:t>
      </w:r>
      <w:r>
        <w:t xml:space="preserve"> panel</w:t>
      </w:r>
      <w:r w:rsidR="00F61C04">
        <w:t xml:space="preserve"> or</w:t>
      </w:r>
      <w:r>
        <w:t xml:space="preserve"> </w:t>
      </w:r>
      <w:r w:rsidR="007C42BC">
        <w:t xml:space="preserve">select the Data Field and press </w:t>
      </w:r>
      <w:r w:rsidR="008E0688">
        <w:rPr>
          <w:noProof/>
        </w:rPr>
        <w:drawing>
          <wp:inline distT="0" distB="0" distL="0" distR="0">
            <wp:extent cx="228600" cy="9525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ddCrossTabColumn.png"/>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a:noFill/>
                    <a:ln>
                      <a:noFill/>
                    </a:ln>
                  </pic:spPr>
                </pic:pic>
              </a:graphicData>
            </a:graphic>
          </wp:inline>
        </w:drawing>
      </w:r>
      <w:r w:rsidR="00E05FA2">
        <w:t>.</w:t>
      </w:r>
    </w:p>
    <w:p w:rsidR="00B648E9" w:rsidRDefault="006445CA" w:rsidP="00BD52E2">
      <w:pPr>
        <w:pStyle w:val="bodytext"/>
        <w:numPr>
          <w:ilvl w:val="0"/>
          <w:numId w:val="90"/>
        </w:numPr>
        <w:tabs>
          <w:tab w:val="left" w:pos="360"/>
        </w:tabs>
      </w:pPr>
      <w:r>
        <w:t>Use</w:t>
      </w:r>
      <w:r w:rsidR="00B648E9">
        <w:t xml:space="preserve"> the </w:t>
      </w:r>
      <w:hyperlink w:anchor="_Formula_Editor" w:history="1">
        <w:r w:rsidR="00D05407" w:rsidRPr="00D05407">
          <w:rPr>
            <w:rStyle w:val="Hyperlink"/>
          </w:rPr>
          <w:t>Formula Editor</w:t>
        </w:r>
      </w:hyperlink>
      <w:r w:rsidR="00D05407">
        <w:t xml:space="preserve"> </w:t>
      </w:r>
      <w:r w:rsidR="00403F60">
        <w:t>Button</w:t>
      </w:r>
      <w:r w:rsidR="00B648E9">
        <w:t xml:space="preserve"> (</w:t>
      </w:r>
      <w:r w:rsidR="004A13F9">
        <w:rPr>
          <w:noProof/>
        </w:rPr>
        <w:drawing>
          <wp:inline distT="0" distB="0" distL="0" distR="0">
            <wp:extent cx="152400" cy="152400"/>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B648E9">
        <w:t xml:space="preserve">) to </w:t>
      </w:r>
      <w:r w:rsidR="005845D1">
        <w:t>insert a formula into the Row Header.</w:t>
      </w:r>
    </w:p>
    <w:p w:rsidR="000E3333" w:rsidRDefault="006445CA" w:rsidP="00BD52E2">
      <w:pPr>
        <w:pStyle w:val="bodytext"/>
        <w:numPr>
          <w:ilvl w:val="0"/>
          <w:numId w:val="90"/>
        </w:numPr>
        <w:tabs>
          <w:tab w:val="left" w:pos="360"/>
        </w:tabs>
      </w:pPr>
      <w:r>
        <w:t>Use</w:t>
      </w:r>
      <w:r w:rsidR="00403F60">
        <w:t xml:space="preserve"> the Edit Header button </w:t>
      </w:r>
      <w:r w:rsidR="007A2F4A">
        <w:t>(</w:t>
      </w:r>
      <w:r w:rsidR="000C3FBB">
        <w:rPr>
          <w:noProof/>
        </w:rPr>
        <w:drawing>
          <wp:inline distT="0" distB="0" distL="0" distR="0">
            <wp:extent cx="152400" cy="15240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403F60">
        <w:t>) to open the header options menu.</w:t>
      </w:r>
      <w:r w:rsidR="000E3333">
        <w:br/>
      </w:r>
      <w:r w:rsidR="000E3333">
        <w:br/>
      </w:r>
      <w:r w:rsidR="000E3333" w:rsidRPr="000E3333">
        <w:rPr>
          <w:noProof/>
        </w:rPr>
        <w:drawing>
          <wp:inline distT="0" distB="0" distL="0" distR="0">
            <wp:extent cx="3629532" cy="2896004"/>
            <wp:effectExtent l="0" t="0" r="9525" b="0"/>
            <wp:docPr id="55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user22.png"/>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9532" cy="2896004"/>
                    </a:xfrm>
                    <a:prstGeom prst="rect">
                      <a:avLst/>
                    </a:prstGeom>
                  </pic:spPr>
                </pic:pic>
              </a:graphicData>
            </a:graphic>
          </wp:inline>
        </w:drawing>
      </w:r>
    </w:p>
    <w:p w:rsidR="00403F60" w:rsidRDefault="00107C5E" w:rsidP="000E3333">
      <w:pPr>
        <w:pStyle w:val="bodytext"/>
        <w:tabs>
          <w:tab w:val="left" w:pos="360"/>
        </w:tabs>
        <w:ind w:left="720"/>
      </w:pPr>
      <w:r>
        <w:t>In the Header Options Menu</w:t>
      </w:r>
      <w:r w:rsidR="004A13F9">
        <w:t>,</w:t>
      </w:r>
      <w:r>
        <w:t xml:space="preserve"> you </w:t>
      </w:r>
      <w:r w:rsidR="00655D23">
        <w:t>can</w:t>
      </w:r>
      <w:r>
        <w:t>:</w:t>
      </w:r>
    </w:p>
    <w:p w:rsidR="00403F60" w:rsidRDefault="00107C5E" w:rsidP="00D4103D">
      <w:pPr>
        <w:pStyle w:val="bodytext"/>
        <w:numPr>
          <w:ilvl w:val="1"/>
          <w:numId w:val="55"/>
        </w:numPr>
        <w:tabs>
          <w:tab w:val="left" w:pos="360"/>
        </w:tabs>
      </w:pPr>
      <w:r>
        <w:t xml:space="preserve">Set a </w:t>
      </w:r>
      <w:r w:rsidRPr="009E3000">
        <w:rPr>
          <w:b/>
        </w:rPr>
        <w:t>Label</w:t>
      </w:r>
      <w:r>
        <w:t xml:space="preserve"> for the Row Header</w:t>
      </w:r>
      <w:r w:rsidR="00655D23">
        <w:t>. This label will</w:t>
      </w:r>
      <w:r>
        <w:t xml:space="preserve"> app</w:t>
      </w:r>
      <w:r w:rsidR="00A57F74">
        <w:t xml:space="preserve">ear at the top of the </w:t>
      </w:r>
      <w:r w:rsidR="00CE5E01">
        <w:t>Crosstab</w:t>
      </w:r>
      <w:r>
        <w:t>.</w:t>
      </w:r>
    </w:p>
    <w:p w:rsidR="00107C5E" w:rsidRDefault="0086763D" w:rsidP="00D4103D">
      <w:pPr>
        <w:pStyle w:val="bodytext"/>
        <w:numPr>
          <w:ilvl w:val="1"/>
          <w:numId w:val="55"/>
        </w:numPr>
        <w:tabs>
          <w:tab w:val="left" w:pos="360"/>
        </w:tabs>
        <w:spacing w:after="0"/>
      </w:pPr>
      <w:r>
        <w:t>Select</w:t>
      </w:r>
      <w:r w:rsidR="00C578CE">
        <w:t xml:space="preserve"> a </w:t>
      </w:r>
      <w:r w:rsidR="000E3333">
        <w:t>s</w:t>
      </w:r>
      <w:r w:rsidR="00C578CE">
        <w:t xml:space="preserve">orting </w:t>
      </w:r>
      <w:r w:rsidR="00C578CE" w:rsidRPr="009E3000">
        <w:rPr>
          <w:b/>
        </w:rPr>
        <w:t>Method</w:t>
      </w:r>
      <w:r w:rsidR="00C578CE">
        <w:t xml:space="preserve"> and </w:t>
      </w:r>
      <w:r w:rsidR="000E3333" w:rsidRPr="009E3000">
        <w:rPr>
          <w:b/>
        </w:rPr>
        <w:t>D</w:t>
      </w:r>
      <w:r w:rsidR="00C578CE" w:rsidRPr="009E3000">
        <w:rPr>
          <w:b/>
        </w:rPr>
        <w:t>irection</w:t>
      </w:r>
      <w:r w:rsidR="000E3333">
        <w:t>:</w:t>
      </w:r>
    </w:p>
    <w:p w:rsidR="007B28C1" w:rsidRDefault="007B28C1" w:rsidP="007B28C1">
      <w:pPr>
        <w:pStyle w:val="bodytext"/>
        <w:tabs>
          <w:tab w:val="left" w:pos="360"/>
        </w:tabs>
        <w:spacing w:after="0"/>
        <w:ind w:left="1440"/>
      </w:pPr>
    </w:p>
    <w:p w:rsidR="0086763D" w:rsidRDefault="0086763D" w:rsidP="00D4103D">
      <w:pPr>
        <w:pStyle w:val="bodytext"/>
        <w:numPr>
          <w:ilvl w:val="2"/>
          <w:numId w:val="55"/>
        </w:numPr>
        <w:tabs>
          <w:tab w:val="left" w:pos="360"/>
        </w:tabs>
        <w:spacing w:after="0"/>
      </w:pPr>
      <w:r w:rsidRPr="009E3000">
        <w:rPr>
          <w:i/>
        </w:rPr>
        <w:t>None</w:t>
      </w:r>
      <w:r w:rsidR="00C578CE">
        <w:t xml:space="preserve"> – </w:t>
      </w:r>
      <w:r>
        <w:t>Does not sort the Row Headers</w:t>
      </w:r>
      <w:r w:rsidR="00C578CE">
        <w:t>.</w:t>
      </w:r>
    </w:p>
    <w:p w:rsidR="0086763D" w:rsidRDefault="0086763D" w:rsidP="00D4103D">
      <w:pPr>
        <w:pStyle w:val="bodytext"/>
        <w:numPr>
          <w:ilvl w:val="2"/>
          <w:numId w:val="55"/>
        </w:numPr>
        <w:tabs>
          <w:tab w:val="left" w:pos="360"/>
        </w:tabs>
        <w:spacing w:after="0"/>
      </w:pPr>
      <w:r w:rsidRPr="009E3000">
        <w:rPr>
          <w:i/>
        </w:rPr>
        <w:t>Header Value (Text)</w:t>
      </w:r>
      <w:r>
        <w:t xml:space="preserve"> – Sorts the Row Header by its values as though they are text.</w:t>
      </w:r>
    </w:p>
    <w:p w:rsidR="0086763D" w:rsidRDefault="0086763D" w:rsidP="00D4103D">
      <w:pPr>
        <w:pStyle w:val="bodytext"/>
        <w:numPr>
          <w:ilvl w:val="2"/>
          <w:numId w:val="55"/>
        </w:numPr>
        <w:tabs>
          <w:tab w:val="left" w:pos="360"/>
        </w:tabs>
        <w:spacing w:after="0"/>
      </w:pPr>
      <w:r w:rsidRPr="009E3000">
        <w:rPr>
          <w:i/>
        </w:rPr>
        <w:t>Header Value (Number)</w:t>
      </w:r>
      <w:r>
        <w:t xml:space="preserve"> – Sorts the Row Header by its values as though they are numbers.</w:t>
      </w:r>
    </w:p>
    <w:p w:rsidR="000C3FBB" w:rsidRDefault="0086763D" w:rsidP="00D4103D">
      <w:pPr>
        <w:pStyle w:val="bodytext"/>
        <w:numPr>
          <w:ilvl w:val="2"/>
          <w:numId w:val="55"/>
        </w:numPr>
        <w:tabs>
          <w:tab w:val="left" w:pos="360"/>
        </w:tabs>
      </w:pPr>
      <w:r w:rsidRPr="009E3000">
        <w:rPr>
          <w:i/>
        </w:rPr>
        <w:t>Tabular Totals</w:t>
      </w:r>
      <w:r>
        <w:t xml:space="preserve"> – Sorts the Row Header by the totals of the Tabulation Data.</w:t>
      </w:r>
      <w:r w:rsidR="000C3FBB" w:rsidRPr="000C3FBB">
        <w:rPr>
          <w:noProof/>
        </w:rPr>
        <w:t xml:space="preserve"> </w:t>
      </w:r>
    </w:p>
    <w:p w:rsidR="00484368" w:rsidRDefault="0086763D" w:rsidP="009949FD">
      <w:pPr>
        <w:pStyle w:val="ImportantNote"/>
      </w:pPr>
      <w:r>
        <w:t>If there is more than one Row Header</w:t>
      </w:r>
      <w:r w:rsidR="004A13F9">
        <w:t>,</w:t>
      </w:r>
      <w:r>
        <w:t xml:space="preserve"> the Header Options Menu for the top</w:t>
      </w:r>
      <w:r w:rsidR="003F4D98">
        <w:t>-</w:t>
      </w:r>
      <w:r>
        <w:t xml:space="preserve">most Row </w:t>
      </w:r>
      <w:r w:rsidR="00484368">
        <w:t>Header will</w:t>
      </w:r>
      <w:r>
        <w:t xml:space="preserve"> </w:t>
      </w:r>
      <w:r w:rsidR="003E5AC7">
        <w:t xml:space="preserve">have Options for </w:t>
      </w:r>
      <w:r w:rsidR="003F4D98">
        <w:t>subtotal</w:t>
      </w:r>
      <w:r>
        <w:t>s</w:t>
      </w:r>
      <w:r w:rsidR="003E5AC7">
        <w:t xml:space="preserve"> of Tabulation Data.</w:t>
      </w:r>
    </w:p>
    <w:p w:rsidR="000C3FBB" w:rsidRDefault="003E5AC7" w:rsidP="00D4103D">
      <w:pPr>
        <w:pStyle w:val="bodytext"/>
        <w:numPr>
          <w:ilvl w:val="1"/>
          <w:numId w:val="55"/>
        </w:numPr>
        <w:tabs>
          <w:tab w:val="left" w:pos="360"/>
        </w:tabs>
        <w:spacing w:after="0"/>
      </w:pPr>
      <w:r>
        <w:lastRenderedPageBreak/>
        <w:t xml:space="preserve">Select where to display subtotals using the </w:t>
      </w:r>
      <w:r w:rsidRPr="009E3000">
        <w:rPr>
          <w:b/>
        </w:rPr>
        <w:t>Placement</w:t>
      </w:r>
      <w:r w:rsidR="000E3333">
        <w:t xml:space="preserve"> dropdown:</w:t>
      </w:r>
    </w:p>
    <w:p w:rsidR="000C3FBB" w:rsidRDefault="000C3FBB" w:rsidP="000C3FBB">
      <w:pPr>
        <w:pStyle w:val="bodytext"/>
        <w:tabs>
          <w:tab w:val="left" w:pos="360"/>
        </w:tabs>
        <w:spacing w:after="0"/>
        <w:ind w:left="1440"/>
      </w:pPr>
    </w:p>
    <w:p w:rsidR="0086763D" w:rsidRDefault="003E5AC7" w:rsidP="00D4103D">
      <w:pPr>
        <w:pStyle w:val="bodytext"/>
        <w:numPr>
          <w:ilvl w:val="2"/>
          <w:numId w:val="55"/>
        </w:numPr>
        <w:tabs>
          <w:tab w:val="left" w:pos="360"/>
        </w:tabs>
        <w:spacing w:after="0"/>
      </w:pPr>
      <w:r w:rsidRPr="009E3000">
        <w:rPr>
          <w:i/>
        </w:rPr>
        <w:t>None</w:t>
      </w:r>
      <w:r>
        <w:t xml:space="preserve"> –</w:t>
      </w:r>
      <w:r w:rsidR="0086763D">
        <w:t xml:space="preserve"> Does not display subtotals.</w:t>
      </w:r>
    </w:p>
    <w:p w:rsidR="0086763D" w:rsidRDefault="0086763D" w:rsidP="00D4103D">
      <w:pPr>
        <w:pStyle w:val="bodytext"/>
        <w:numPr>
          <w:ilvl w:val="2"/>
          <w:numId w:val="55"/>
        </w:numPr>
        <w:tabs>
          <w:tab w:val="left" w:pos="360"/>
        </w:tabs>
        <w:spacing w:after="0"/>
      </w:pPr>
      <w:r w:rsidRPr="009E3000">
        <w:rPr>
          <w:i/>
        </w:rPr>
        <w:t>Top</w:t>
      </w:r>
      <w:r w:rsidR="003E5AC7">
        <w:t xml:space="preserve"> – Displays subtotals above the Tabulation Data for each Row Header value.</w:t>
      </w:r>
    </w:p>
    <w:p w:rsidR="003E5AC7" w:rsidRDefault="003E5AC7" w:rsidP="00D4103D">
      <w:pPr>
        <w:pStyle w:val="bodytext"/>
        <w:numPr>
          <w:ilvl w:val="2"/>
          <w:numId w:val="55"/>
        </w:numPr>
        <w:tabs>
          <w:tab w:val="left" w:pos="360"/>
        </w:tabs>
      </w:pPr>
      <w:r w:rsidRPr="009E3000">
        <w:rPr>
          <w:i/>
        </w:rPr>
        <w:t>Bottom</w:t>
      </w:r>
      <w:r>
        <w:t xml:space="preserve"> – Display</w:t>
      </w:r>
      <w:r w:rsidR="00C578CE">
        <w:t>s</w:t>
      </w:r>
      <w:r>
        <w:t xml:space="preserve"> subtotals below the Tabulation Data for each Row Header value.</w:t>
      </w:r>
    </w:p>
    <w:p w:rsidR="00C82369" w:rsidRDefault="003E5AC7" w:rsidP="00D4103D">
      <w:pPr>
        <w:pStyle w:val="bodytext"/>
        <w:numPr>
          <w:ilvl w:val="1"/>
          <w:numId w:val="55"/>
        </w:numPr>
        <w:tabs>
          <w:tab w:val="left" w:pos="360"/>
        </w:tabs>
      </w:pPr>
      <w:r>
        <w:t xml:space="preserve">Set a </w:t>
      </w:r>
      <w:r w:rsidR="000E3333" w:rsidRPr="009E3000">
        <w:rPr>
          <w:b/>
        </w:rPr>
        <w:t>Label</w:t>
      </w:r>
      <w:r>
        <w:t xml:space="preserve"> for the subtotals.</w:t>
      </w:r>
    </w:p>
    <w:p w:rsidR="00C82369" w:rsidRDefault="00C82369" w:rsidP="00BD52E2">
      <w:pPr>
        <w:pStyle w:val="bodytext"/>
        <w:numPr>
          <w:ilvl w:val="0"/>
          <w:numId w:val="90"/>
        </w:numPr>
        <w:tabs>
          <w:tab w:val="left" w:pos="360"/>
        </w:tabs>
      </w:pPr>
      <w:r w:rsidRPr="00C82369">
        <w:t xml:space="preserve">Use the </w:t>
      </w:r>
      <w:r w:rsidR="00300DDF">
        <w:t>up (</w:t>
      </w:r>
      <w:r w:rsidR="00300DDF">
        <w:rPr>
          <w:noProof/>
        </w:rPr>
        <w:drawing>
          <wp:inline distT="0" distB="0" distL="0" distR="0">
            <wp:extent cx="142875" cy="85725"/>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C82369">
        <w:t>arrows to rearrange the order of the Row Headers.</w:t>
      </w:r>
    </w:p>
    <w:p w:rsidR="007A2F4A" w:rsidRDefault="00403F60" w:rsidP="00BD52E2">
      <w:pPr>
        <w:pStyle w:val="bodytext"/>
        <w:numPr>
          <w:ilvl w:val="0"/>
          <w:numId w:val="90"/>
        </w:numPr>
        <w:tabs>
          <w:tab w:val="left" w:pos="360"/>
        </w:tabs>
      </w:pPr>
      <w:r>
        <w:t>To remove a Row Header</w:t>
      </w:r>
      <w:r w:rsidR="003F4D98">
        <w:t>,</w:t>
      </w:r>
      <w:r>
        <w:t xml:space="preserve"> </w:t>
      </w:r>
      <w:r w:rsidR="006445CA">
        <w:t>press</w:t>
      </w:r>
      <w:r w:rsidR="009E3000">
        <w:t xml:space="preserve"> </w:t>
      </w:r>
      <w:r w:rsidR="009E3000">
        <w:rPr>
          <w:noProof/>
        </w:rPr>
        <w:drawing>
          <wp:inline distT="0" distB="0" distL="0" distR="0">
            <wp:extent cx="95289" cy="95289"/>
            <wp:effectExtent l="19050" t="0" r="0" b="0"/>
            <wp:docPr id="1070" name="Picture 1069"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9E3000">
        <w:t>.</w:t>
      </w:r>
    </w:p>
    <w:p w:rsidR="00965010" w:rsidRDefault="0023625E" w:rsidP="002128DD">
      <w:pPr>
        <w:pStyle w:val="Heading4"/>
      </w:pPr>
      <w:r>
        <w:t>Column</w:t>
      </w:r>
      <w:r w:rsidR="00965010" w:rsidRPr="00317985">
        <w:t xml:space="preserve"> Headers</w:t>
      </w:r>
    </w:p>
    <w:p w:rsidR="00C807CE" w:rsidRDefault="0023625E" w:rsidP="00C807CE">
      <w:pPr>
        <w:pStyle w:val="bodytext"/>
        <w:tabs>
          <w:tab w:val="left" w:pos="360"/>
        </w:tabs>
      </w:pPr>
      <w:r>
        <w:t>Column</w:t>
      </w:r>
      <w:r w:rsidR="00965010">
        <w:t xml:space="preserve"> Headers expand a</w:t>
      </w:r>
      <w:r w:rsidR="00A57F74">
        <w:t xml:space="preserve"> </w:t>
      </w:r>
      <w:r w:rsidR="00CE5E01">
        <w:t>Crosstab</w:t>
      </w:r>
      <w:r w:rsidR="00965010">
        <w:t xml:space="preserve"> </w:t>
      </w:r>
      <w:r>
        <w:t>horizontally</w:t>
      </w:r>
      <w:r w:rsidR="00965010">
        <w:t xml:space="preserve">. A </w:t>
      </w:r>
      <w:r w:rsidR="00CE5E01">
        <w:t>Crosstab</w:t>
      </w:r>
      <w:r w:rsidR="00965010">
        <w:t xml:space="preserve"> has a </w:t>
      </w:r>
      <w:r>
        <w:t>column</w:t>
      </w:r>
      <w:r w:rsidR="00965010">
        <w:t xml:space="preserve"> for each unique value of a </w:t>
      </w:r>
      <w:r>
        <w:t xml:space="preserve">Column </w:t>
      </w:r>
      <w:r w:rsidR="00C807CE">
        <w:t>Header.</w:t>
      </w:r>
    </w:p>
    <w:p w:rsidR="004D7301" w:rsidRDefault="00C807CE" w:rsidP="00C807CE">
      <w:pPr>
        <w:pStyle w:val="bodytext"/>
        <w:tabs>
          <w:tab w:val="left" w:pos="360"/>
        </w:tabs>
      </w:pPr>
      <w:r>
        <w:t>E.g.</w:t>
      </w:r>
      <w:r w:rsidR="007E79C4">
        <w:t xml:space="preserve"> </w:t>
      </w:r>
      <w:r>
        <w:t>I</w:t>
      </w:r>
      <w:r w:rsidR="007E79C4">
        <w:t>f you were using sales data</w:t>
      </w:r>
      <w:r w:rsidR="003D0285">
        <w:t>,</w:t>
      </w:r>
      <w:r w:rsidR="007E79C4">
        <w:t xml:space="preserve"> you may have the Column Headers </w:t>
      </w:r>
      <w:r w:rsidR="007E79C4" w:rsidRPr="009E3000">
        <w:rPr>
          <w:color w:val="auto"/>
        </w:rPr>
        <w:t>Year({Order.OrderDate})</w:t>
      </w:r>
      <w:r w:rsidR="007E79C4">
        <w:t xml:space="preserve"> and </w:t>
      </w:r>
      <w:r w:rsidR="007E79C4" w:rsidRPr="009E3000">
        <w:rPr>
          <w:color w:val="auto"/>
        </w:rPr>
        <w:t>Month({Orders.OrderDate})</w:t>
      </w:r>
      <w:r w:rsidR="007E79C4">
        <w:t xml:space="preserve"> to provide columns for each month grouped by year.</w:t>
      </w:r>
    </w:p>
    <w:p w:rsidR="00C82369" w:rsidRDefault="00C82369" w:rsidP="00BD52E2">
      <w:pPr>
        <w:pStyle w:val="bodytext"/>
        <w:numPr>
          <w:ilvl w:val="0"/>
          <w:numId w:val="90"/>
        </w:numPr>
        <w:tabs>
          <w:tab w:val="left" w:pos="360"/>
        </w:tabs>
      </w:pPr>
      <w:r w:rsidRPr="00C82369">
        <w:t>To add a Column Header</w:t>
      </w:r>
      <w:r w:rsidR="004D7301">
        <w:t>,</w:t>
      </w:r>
      <w:r w:rsidRPr="00C82369">
        <w:t xml:space="preserve"> either </w:t>
      </w:r>
      <w:r w:rsidR="00456956" w:rsidRPr="009E3000">
        <w:rPr>
          <w:b/>
        </w:rPr>
        <w:t>drag-and-drop</w:t>
      </w:r>
      <w:r w:rsidRPr="00C82369">
        <w:t xml:space="preserve"> </w:t>
      </w:r>
      <w:r w:rsidR="007C42BC">
        <w:t>the</w:t>
      </w:r>
      <w:r w:rsidR="00C807CE">
        <w:t xml:space="preserve"> </w:t>
      </w:r>
      <w:r w:rsidR="007C42BC">
        <w:t>D</w:t>
      </w:r>
      <w:r w:rsidR="00C807CE">
        <w:t xml:space="preserve">ata </w:t>
      </w:r>
      <w:r w:rsidR="007C42BC">
        <w:t>F</w:t>
      </w:r>
      <w:r w:rsidR="00C807CE">
        <w:t xml:space="preserve">ield </w:t>
      </w:r>
      <w:r w:rsidRPr="00C82369">
        <w:t xml:space="preserve">to the </w:t>
      </w:r>
      <w:r w:rsidRPr="009E3000">
        <w:rPr>
          <w:b/>
        </w:rPr>
        <w:t>Column Header Sourc</w:t>
      </w:r>
      <w:r w:rsidR="009E3000" w:rsidRPr="009E3000">
        <w:rPr>
          <w:b/>
        </w:rPr>
        <w:t>e</w:t>
      </w:r>
      <w:r w:rsidRPr="00C82369">
        <w:t xml:space="preserve"> panel or </w:t>
      </w:r>
      <w:r w:rsidR="007C42BC">
        <w:t xml:space="preserve">select the Data Field and press </w:t>
      </w:r>
      <w:r w:rsidR="000C3FBB">
        <w:rPr>
          <w:noProof/>
        </w:rPr>
        <w:drawing>
          <wp:inline distT="0" distB="0" distL="0" distR="0">
            <wp:extent cx="228600" cy="952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ddCrossTabRow.png"/>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pic:spPr>
                </pic:pic>
              </a:graphicData>
            </a:graphic>
          </wp:inline>
        </w:drawing>
      </w:r>
      <w:r w:rsidR="00C807CE">
        <w:t>.</w:t>
      </w:r>
    </w:p>
    <w:p w:rsidR="00C82369" w:rsidRDefault="006445CA" w:rsidP="00BD52E2">
      <w:pPr>
        <w:pStyle w:val="bodytext"/>
        <w:numPr>
          <w:ilvl w:val="0"/>
          <w:numId w:val="90"/>
        </w:numPr>
        <w:tabs>
          <w:tab w:val="left" w:pos="360"/>
        </w:tabs>
      </w:pPr>
      <w:r>
        <w:t>Use</w:t>
      </w:r>
      <w:r w:rsidR="00965010">
        <w:t xml:space="preserve"> the </w:t>
      </w:r>
      <w:hyperlink w:anchor="_Formula_Editor" w:history="1">
        <w:r w:rsidR="00D05407" w:rsidRPr="00D05407">
          <w:rPr>
            <w:rStyle w:val="Hyperlink"/>
          </w:rPr>
          <w:t>Formula Editor</w:t>
        </w:r>
      </w:hyperlink>
      <w:r w:rsidR="00C578CE">
        <w:t xml:space="preserve"> </w:t>
      </w:r>
      <w:r w:rsidR="00965010">
        <w:t>Button (</w:t>
      </w:r>
      <w:r w:rsidR="003D0285">
        <w:rPr>
          <w:noProof/>
        </w:rPr>
        <w:drawing>
          <wp:inline distT="0" distB="0" distL="0" distR="0">
            <wp:extent cx="152400" cy="152400"/>
            <wp:effectExtent l="1905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965010">
        <w:t xml:space="preserve">) to insert a formula into the </w:t>
      </w:r>
      <w:r w:rsidR="0023625E">
        <w:t xml:space="preserve">Column </w:t>
      </w:r>
      <w:r w:rsidR="00C578CE">
        <w:t>Header.</w:t>
      </w:r>
    </w:p>
    <w:p w:rsidR="00965010" w:rsidRDefault="006445CA" w:rsidP="00BD52E2">
      <w:pPr>
        <w:pStyle w:val="bodytext"/>
        <w:numPr>
          <w:ilvl w:val="0"/>
          <w:numId w:val="90"/>
        </w:numPr>
        <w:tabs>
          <w:tab w:val="left" w:pos="360"/>
        </w:tabs>
      </w:pPr>
      <w:r>
        <w:t>Use</w:t>
      </w:r>
      <w:r w:rsidR="00965010">
        <w:t xml:space="preserve"> the Edit Header button </w:t>
      </w:r>
      <w:r w:rsidR="0043674F">
        <w:t>(</w:t>
      </w:r>
      <w:r w:rsidR="000C3FBB">
        <w:rPr>
          <w:noProof/>
        </w:rPr>
        <w:drawing>
          <wp:inline distT="0" distB="0" distL="0" distR="0">
            <wp:extent cx="152400" cy="152400"/>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965010">
        <w:t xml:space="preserve">) to open the </w:t>
      </w:r>
      <w:r w:rsidR="005E4A54">
        <w:t>Header O</w:t>
      </w:r>
      <w:r w:rsidR="00965010">
        <w:t xml:space="preserve">ptions </w:t>
      </w:r>
      <w:r w:rsidR="0080190F">
        <w:t>menu.</w:t>
      </w:r>
      <w:r w:rsidR="0080190F">
        <w:br/>
      </w:r>
      <w:r w:rsidR="0080190F">
        <w:br/>
      </w:r>
      <w:r w:rsidR="0080190F" w:rsidRPr="0080190F">
        <w:rPr>
          <w:noProof/>
        </w:rPr>
        <w:drawing>
          <wp:inline distT="0" distB="0" distL="0" distR="0">
            <wp:extent cx="3620005" cy="2896004"/>
            <wp:effectExtent l="0" t="0" r="0" b="0"/>
            <wp:docPr id="55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user23.png"/>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0005" cy="2896004"/>
                    </a:xfrm>
                    <a:prstGeom prst="rect">
                      <a:avLst/>
                    </a:prstGeom>
                  </pic:spPr>
                </pic:pic>
              </a:graphicData>
            </a:graphic>
          </wp:inline>
        </w:drawing>
      </w:r>
      <w:r w:rsidR="0080190F">
        <w:br/>
      </w:r>
      <w:r w:rsidR="0080190F">
        <w:br/>
      </w:r>
      <w:r w:rsidR="00965010">
        <w:t>In the Header Options Menu</w:t>
      </w:r>
      <w:r w:rsidR="004D7301">
        <w:t>,</w:t>
      </w:r>
      <w:r w:rsidR="00965010">
        <w:t xml:space="preserve"> you </w:t>
      </w:r>
      <w:r w:rsidR="005E4A54">
        <w:t>can</w:t>
      </w:r>
      <w:r w:rsidR="00965010">
        <w:t>:</w:t>
      </w:r>
    </w:p>
    <w:p w:rsidR="00965010" w:rsidRDefault="00965010" w:rsidP="00D4103D">
      <w:pPr>
        <w:pStyle w:val="bodytext"/>
        <w:numPr>
          <w:ilvl w:val="1"/>
          <w:numId w:val="55"/>
        </w:numPr>
        <w:tabs>
          <w:tab w:val="left" w:pos="360"/>
        </w:tabs>
      </w:pPr>
      <w:r>
        <w:lastRenderedPageBreak/>
        <w:t xml:space="preserve">Set a </w:t>
      </w:r>
      <w:r w:rsidRPr="009E3000">
        <w:rPr>
          <w:b/>
        </w:rPr>
        <w:t>Label</w:t>
      </w:r>
      <w:r>
        <w:t xml:space="preserve"> for the </w:t>
      </w:r>
      <w:r w:rsidR="0023625E">
        <w:t xml:space="preserve">Column </w:t>
      </w:r>
      <w:r>
        <w:t>Header to app</w:t>
      </w:r>
      <w:r w:rsidR="00A57F74">
        <w:t xml:space="preserve">ear at the top of the </w:t>
      </w:r>
      <w:r w:rsidR="00CE5E01">
        <w:t>Crosstab</w:t>
      </w:r>
      <w:r>
        <w:t>.</w:t>
      </w:r>
    </w:p>
    <w:p w:rsidR="00965010" w:rsidRDefault="00965010" w:rsidP="00D4103D">
      <w:pPr>
        <w:pStyle w:val="bodytext"/>
        <w:numPr>
          <w:ilvl w:val="1"/>
          <w:numId w:val="55"/>
        </w:numPr>
        <w:tabs>
          <w:tab w:val="left" w:pos="360"/>
        </w:tabs>
        <w:spacing w:after="0"/>
      </w:pPr>
      <w:r>
        <w:t>Select</w:t>
      </w:r>
      <w:r w:rsidR="0080190F">
        <w:t xml:space="preserve"> a Sorting </w:t>
      </w:r>
      <w:r w:rsidR="0080190F" w:rsidRPr="009E3000">
        <w:rPr>
          <w:b/>
        </w:rPr>
        <w:t>Method</w:t>
      </w:r>
      <w:r w:rsidR="0080190F">
        <w:t xml:space="preserve"> and </w:t>
      </w:r>
      <w:r w:rsidR="0080190F" w:rsidRPr="009E3000">
        <w:rPr>
          <w:b/>
        </w:rPr>
        <w:t>Direction</w:t>
      </w:r>
      <w:r w:rsidR="0080190F">
        <w:t>:</w:t>
      </w:r>
    </w:p>
    <w:p w:rsidR="007B28C1" w:rsidRDefault="007B28C1" w:rsidP="007B28C1">
      <w:pPr>
        <w:pStyle w:val="bodytext"/>
        <w:tabs>
          <w:tab w:val="left" w:pos="360"/>
        </w:tabs>
        <w:spacing w:after="0"/>
        <w:ind w:left="1440"/>
      </w:pPr>
    </w:p>
    <w:p w:rsidR="00965010" w:rsidRDefault="00965010" w:rsidP="00D4103D">
      <w:pPr>
        <w:pStyle w:val="bodytext"/>
        <w:numPr>
          <w:ilvl w:val="2"/>
          <w:numId w:val="55"/>
        </w:numPr>
        <w:tabs>
          <w:tab w:val="left" w:pos="360"/>
        </w:tabs>
        <w:spacing w:after="0"/>
      </w:pPr>
      <w:r w:rsidRPr="009E3000">
        <w:rPr>
          <w:i/>
        </w:rPr>
        <w:t>None</w:t>
      </w:r>
      <w:r w:rsidR="00C578CE">
        <w:t xml:space="preserve"> – </w:t>
      </w:r>
      <w:r>
        <w:t xml:space="preserve">Does not sort the </w:t>
      </w:r>
      <w:r w:rsidR="0023625E">
        <w:t xml:space="preserve">Column </w:t>
      </w:r>
      <w:r>
        <w:t>Headers</w:t>
      </w:r>
      <w:r w:rsidR="00C578CE">
        <w:t>.</w:t>
      </w:r>
    </w:p>
    <w:p w:rsidR="00965010" w:rsidRDefault="00965010" w:rsidP="00D4103D">
      <w:pPr>
        <w:pStyle w:val="bodytext"/>
        <w:numPr>
          <w:ilvl w:val="2"/>
          <w:numId w:val="55"/>
        </w:numPr>
        <w:tabs>
          <w:tab w:val="left" w:pos="360"/>
        </w:tabs>
        <w:spacing w:after="0"/>
      </w:pPr>
      <w:r w:rsidRPr="009E3000">
        <w:rPr>
          <w:i/>
        </w:rPr>
        <w:t>Header Value (Text)</w:t>
      </w:r>
      <w:r>
        <w:t xml:space="preserve"> – Sorts the </w:t>
      </w:r>
      <w:r w:rsidR="0023625E">
        <w:t xml:space="preserve">Column </w:t>
      </w:r>
      <w:r>
        <w:t xml:space="preserve">Header by its values as though they </w:t>
      </w:r>
      <w:r w:rsidR="004D7301">
        <w:t xml:space="preserve">were </w:t>
      </w:r>
      <w:r>
        <w:t>text.</w:t>
      </w:r>
    </w:p>
    <w:p w:rsidR="00965010" w:rsidRDefault="00965010" w:rsidP="00D4103D">
      <w:pPr>
        <w:pStyle w:val="bodytext"/>
        <w:numPr>
          <w:ilvl w:val="2"/>
          <w:numId w:val="55"/>
        </w:numPr>
        <w:tabs>
          <w:tab w:val="left" w:pos="360"/>
        </w:tabs>
        <w:spacing w:after="0"/>
      </w:pPr>
      <w:r w:rsidRPr="009E3000">
        <w:rPr>
          <w:i/>
        </w:rPr>
        <w:t>Header Value (Number)</w:t>
      </w:r>
      <w:r>
        <w:t xml:space="preserve"> – Sorts the </w:t>
      </w:r>
      <w:r w:rsidR="0023625E">
        <w:t xml:space="preserve">Column </w:t>
      </w:r>
      <w:r>
        <w:t xml:space="preserve">Header by its values as though they </w:t>
      </w:r>
      <w:r w:rsidR="004D7301">
        <w:t xml:space="preserve">were </w:t>
      </w:r>
      <w:r>
        <w:t>numbers.</w:t>
      </w:r>
    </w:p>
    <w:p w:rsidR="00965010" w:rsidRDefault="00965010" w:rsidP="00D4103D">
      <w:pPr>
        <w:pStyle w:val="bodytext"/>
        <w:numPr>
          <w:ilvl w:val="2"/>
          <w:numId w:val="55"/>
        </w:numPr>
        <w:tabs>
          <w:tab w:val="left" w:pos="360"/>
        </w:tabs>
      </w:pPr>
      <w:r w:rsidRPr="009E3000">
        <w:rPr>
          <w:i/>
        </w:rPr>
        <w:t>Tabular Totals</w:t>
      </w:r>
      <w:r>
        <w:t xml:space="preserve"> – Sorts the </w:t>
      </w:r>
      <w:r w:rsidR="0023625E">
        <w:t xml:space="preserve">Column </w:t>
      </w:r>
      <w:r>
        <w:t>Header by the totals of the Tabulation Data.</w:t>
      </w:r>
    </w:p>
    <w:p w:rsidR="00965010" w:rsidRDefault="00965010" w:rsidP="009949FD">
      <w:pPr>
        <w:pStyle w:val="ImportantNote"/>
      </w:pPr>
      <w:r>
        <w:t xml:space="preserve">If there is more than one </w:t>
      </w:r>
      <w:r w:rsidR="0023625E">
        <w:t xml:space="preserve">Column </w:t>
      </w:r>
      <w:r>
        <w:t>Header</w:t>
      </w:r>
      <w:r w:rsidR="004D7301">
        <w:t>,</w:t>
      </w:r>
      <w:r>
        <w:t xml:space="preserve"> the Header Options Menu for the topmost </w:t>
      </w:r>
      <w:r w:rsidR="0023625E">
        <w:t xml:space="preserve">Column </w:t>
      </w:r>
      <w:r>
        <w:t xml:space="preserve">Header will have Options for </w:t>
      </w:r>
      <w:r w:rsidR="003F4D98">
        <w:t>subtotal</w:t>
      </w:r>
      <w:r>
        <w:t>s of Tabulation Data.</w:t>
      </w:r>
    </w:p>
    <w:p w:rsidR="00965010" w:rsidRDefault="00965010" w:rsidP="00D4103D">
      <w:pPr>
        <w:pStyle w:val="bodytext"/>
        <w:numPr>
          <w:ilvl w:val="1"/>
          <w:numId w:val="55"/>
        </w:numPr>
        <w:tabs>
          <w:tab w:val="left" w:pos="360"/>
        </w:tabs>
        <w:spacing w:after="0"/>
      </w:pPr>
      <w:r>
        <w:t xml:space="preserve">Select where to display subtotals by using the </w:t>
      </w:r>
      <w:r w:rsidRPr="009E3000">
        <w:rPr>
          <w:b/>
        </w:rPr>
        <w:t>Placement</w:t>
      </w:r>
      <w:r>
        <w:t xml:space="preserve"> dropdown.</w:t>
      </w:r>
    </w:p>
    <w:p w:rsidR="007B28C1" w:rsidRDefault="007B28C1" w:rsidP="007B28C1">
      <w:pPr>
        <w:pStyle w:val="bodytext"/>
        <w:tabs>
          <w:tab w:val="left" w:pos="360"/>
        </w:tabs>
        <w:spacing w:after="0"/>
        <w:ind w:left="1440"/>
      </w:pPr>
    </w:p>
    <w:p w:rsidR="00965010" w:rsidRDefault="00965010" w:rsidP="00D4103D">
      <w:pPr>
        <w:pStyle w:val="bodytext"/>
        <w:numPr>
          <w:ilvl w:val="2"/>
          <w:numId w:val="55"/>
        </w:numPr>
        <w:tabs>
          <w:tab w:val="left" w:pos="360"/>
        </w:tabs>
        <w:spacing w:after="0"/>
      </w:pPr>
      <w:r w:rsidRPr="009E3000">
        <w:rPr>
          <w:i/>
        </w:rPr>
        <w:t>None</w:t>
      </w:r>
      <w:r>
        <w:t xml:space="preserve"> – Does not display subtotals.</w:t>
      </w:r>
    </w:p>
    <w:p w:rsidR="00965010" w:rsidRDefault="0023625E" w:rsidP="00D4103D">
      <w:pPr>
        <w:pStyle w:val="bodytext"/>
        <w:numPr>
          <w:ilvl w:val="2"/>
          <w:numId w:val="55"/>
        </w:numPr>
        <w:tabs>
          <w:tab w:val="left" w:pos="360"/>
        </w:tabs>
        <w:spacing w:after="0"/>
      </w:pPr>
      <w:r w:rsidRPr="009E3000">
        <w:rPr>
          <w:i/>
        </w:rPr>
        <w:t>Left</w:t>
      </w:r>
      <w:r w:rsidR="00965010">
        <w:t xml:space="preserve"> – Displays subtotals </w:t>
      </w:r>
      <w:r>
        <w:t>to the left of</w:t>
      </w:r>
      <w:r w:rsidR="00965010">
        <w:t xml:space="preserve"> the Tabulation Data for each </w:t>
      </w:r>
      <w:r>
        <w:t xml:space="preserve">Column </w:t>
      </w:r>
      <w:r w:rsidR="00965010">
        <w:t>Header value.</w:t>
      </w:r>
    </w:p>
    <w:p w:rsidR="00965010" w:rsidRDefault="0023625E" w:rsidP="00D4103D">
      <w:pPr>
        <w:pStyle w:val="bodytext"/>
        <w:numPr>
          <w:ilvl w:val="2"/>
          <w:numId w:val="55"/>
        </w:numPr>
        <w:tabs>
          <w:tab w:val="left" w:pos="360"/>
        </w:tabs>
      </w:pPr>
      <w:r w:rsidRPr="009E3000">
        <w:rPr>
          <w:i/>
        </w:rPr>
        <w:t>Right</w:t>
      </w:r>
      <w:r w:rsidR="00965010">
        <w:t xml:space="preserve"> – Display</w:t>
      </w:r>
      <w:r w:rsidR="00C578CE">
        <w:t>s</w:t>
      </w:r>
      <w:r w:rsidR="00965010">
        <w:t xml:space="preserve"> subtotals </w:t>
      </w:r>
      <w:r>
        <w:t>to the right of</w:t>
      </w:r>
      <w:r w:rsidR="00965010">
        <w:t xml:space="preserve"> the Tabulation Data for each </w:t>
      </w:r>
      <w:r>
        <w:t xml:space="preserve">Column </w:t>
      </w:r>
      <w:r w:rsidR="00965010">
        <w:t>Header value.</w:t>
      </w:r>
    </w:p>
    <w:p w:rsidR="00965010" w:rsidRDefault="00965010" w:rsidP="00D4103D">
      <w:pPr>
        <w:pStyle w:val="bodytext"/>
        <w:numPr>
          <w:ilvl w:val="1"/>
          <w:numId w:val="55"/>
        </w:numPr>
        <w:tabs>
          <w:tab w:val="left" w:pos="360"/>
        </w:tabs>
      </w:pPr>
      <w:r>
        <w:t xml:space="preserve">Set a </w:t>
      </w:r>
      <w:r w:rsidR="00356374" w:rsidRPr="009E3000">
        <w:rPr>
          <w:b/>
        </w:rPr>
        <w:t>Label</w:t>
      </w:r>
      <w:r>
        <w:t xml:space="preserve"> for the subtotals.</w:t>
      </w:r>
    </w:p>
    <w:p w:rsidR="00B76944" w:rsidRDefault="00B76944" w:rsidP="00BD52E2">
      <w:pPr>
        <w:pStyle w:val="bodytext"/>
        <w:numPr>
          <w:ilvl w:val="0"/>
          <w:numId w:val="90"/>
        </w:numPr>
        <w:tabs>
          <w:tab w:val="left" w:pos="360"/>
        </w:tabs>
      </w:pPr>
      <w:r w:rsidRPr="00B76944">
        <w:t xml:space="preserve">Use the </w:t>
      </w:r>
      <w:r w:rsidR="00300DDF">
        <w:t>up (</w:t>
      </w:r>
      <w:r w:rsidR="00300DDF">
        <w:rPr>
          <w:noProof/>
        </w:rPr>
        <w:drawing>
          <wp:inline distT="0" distB="0" distL="0" distR="0">
            <wp:extent cx="142875" cy="85725"/>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B76944">
        <w:t>arrows to rearrange the order of the Column Headers.</w:t>
      </w:r>
    </w:p>
    <w:p w:rsidR="00B76944" w:rsidRDefault="00965010" w:rsidP="00BD52E2">
      <w:pPr>
        <w:pStyle w:val="bodytext"/>
        <w:numPr>
          <w:ilvl w:val="0"/>
          <w:numId w:val="90"/>
        </w:numPr>
        <w:tabs>
          <w:tab w:val="left" w:pos="360"/>
        </w:tabs>
      </w:pPr>
      <w:r>
        <w:t xml:space="preserve">To remove a </w:t>
      </w:r>
      <w:r w:rsidR="00F155F8">
        <w:t xml:space="preserve">Column </w:t>
      </w:r>
      <w:r>
        <w:t>Header</w:t>
      </w:r>
      <w:r w:rsidR="001A62A6">
        <w:t>,</w:t>
      </w:r>
      <w:r>
        <w:t xml:space="preserve"> </w:t>
      </w:r>
      <w:r w:rsidR="006445CA">
        <w:t>press</w:t>
      </w:r>
      <w:r>
        <w:t xml:space="preserve"> </w:t>
      </w:r>
      <w:r w:rsidR="009E3000">
        <w:rPr>
          <w:noProof/>
        </w:rPr>
        <w:drawing>
          <wp:inline distT="0" distB="0" distL="0" distR="0">
            <wp:extent cx="95289" cy="95289"/>
            <wp:effectExtent l="19050" t="0" r="0" b="0"/>
            <wp:docPr id="1071" name="Picture 1070"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9E3000">
        <w:t>.</w:t>
      </w:r>
    </w:p>
    <w:p w:rsidR="00F155F8" w:rsidRDefault="00F155F8" w:rsidP="002128DD">
      <w:pPr>
        <w:pStyle w:val="Heading4"/>
      </w:pPr>
      <w:r>
        <w:t>Tabulation Data</w:t>
      </w:r>
    </w:p>
    <w:p w:rsidR="003B48CB" w:rsidRDefault="00AA18D9" w:rsidP="00B76944">
      <w:pPr>
        <w:pStyle w:val="bodytext"/>
        <w:tabs>
          <w:tab w:val="left" w:pos="360"/>
        </w:tabs>
      </w:pPr>
      <w:r>
        <w:t xml:space="preserve">Tabulation Data </w:t>
      </w:r>
      <w:r w:rsidR="007E79C4">
        <w:t xml:space="preserve">provides information when data exists for </w:t>
      </w:r>
      <w:r w:rsidR="005E4A54">
        <w:t xml:space="preserve">both </w:t>
      </w:r>
      <w:r w:rsidR="007E79C4">
        <w:t>the Colum</w:t>
      </w:r>
      <w:r w:rsidR="003B48CB">
        <w:t>n Header and Row Header values.</w:t>
      </w:r>
    </w:p>
    <w:p w:rsidR="00B76944" w:rsidRDefault="003B48CB" w:rsidP="00B76944">
      <w:pPr>
        <w:pStyle w:val="bodytext"/>
        <w:tabs>
          <w:tab w:val="left" w:pos="360"/>
        </w:tabs>
      </w:pPr>
      <w:r>
        <w:t>E.g.</w:t>
      </w:r>
      <w:r w:rsidR="007E79C4">
        <w:t xml:space="preserve"> </w:t>
      </w:r>
      <w:r>
        <w:t xml:space="preserve">If you have a Row Header on </w:t>
      </w:r>
      <w:r w:rsidRPr="009E3000">
        <w:rPr>
          <w:color w:val="auto"/>
        </w:rPr>
        <w:t>P</w:t>
      </w:r>
      <w:r w:rsidR="007E79C4" w:rsidRPr="009E3000">
        <w:rPr>
          <w:color w:val="auto"/>
        </w:rPr>
        <w:t>roducts</w:t>
      </w:r>
      <w:r w:rsidR="007E79C4">
        <w:t xml:space="preserve"> and a Column Header</w:t>
      </w:r>
      <w:r w:rsidR="00F155F8">
        <w:t xml:space="preserve"> </w:t>
      </w:r>
      <w:r w:rsidR="007E79C4">
        <w:t xml:space="preserve">on the </w:t>
      </w:r>
      <w:r w:rsidRPr="009E3000">
        <w:rPr>
          <w:color w:val="auto"/>
        </w:rPr>
        <w:t>Month</w:t>
      </w:r>
      <w:r w:rsidR="007E79C4">
        <w:t xml:space="preserve">, then Tabulation Data of </w:t>
      </w:r>
      <w:r w:rsidR="007E79C4" w:rsidRPr="009E3000">
        <w:rPr>
          <w:color w:val="auto"/>
        </w:rPr>
        <w:t>Orders.OrderID</w:t>
      </w:r>
      <w:r w:rsidR="007E79C4">
        <w:t xml:space="preserve"> may use the </w:t>
      </w:r>
      <w:r w:rsidR="007E79C4" w:rsidRPr="009E3000">
        <w:rPr>
          <w:i/>
        </w:rPr>
        <w:t>Count</w:t>
      </w:r>
      <w:r w:rsidR="007E79C4">
        <w:t xml:space="preserve"> function to display how many orders con</w:t>
      </w:r>
      <w:r w:rsidR="00C578CE">
        <w:t>tained each product each month.</w:t>
      </w:r>
    </w:p>
    <w:p w:rsidR="00B76944" w:rsidRDefault="00F155F8" w:rsidP="00BD52E2">
      <w:pPr>
        <w:pStyle w:val="bodytext"/>
        <w:numPr>
          <w:ilvl w:val="0"/>
          <w:numId w:val="127"/>
        </w:numPr>
        <w:tabs>
          <w:tab w:val="left" w:pos="360"/>
        </w:tabs>
      </w:pPr>
      <w:r>
        <w:t xml:space="preserve">To add a </w:t>
      </w:r>
      <w:r w:rsidR="007E79C4">
        <w:t>Tabulation Data</w:t>
      </w:r>
      <w:r w:rsidR="003F4D98">
        <w:t xml:space="preserve"> Source,</w:t>
      </w:r>
      <w:r>
        <w:t xml:space="preserve"> either </w:t>
      </w:r>
      <w:r w:rsidR="00456956" w:rsidRPr="009E3000">
        <w:rPr>
          <w:b/>
        </w:rPr>
        <w:t>drag-and-drop</w:t>
      </w:r>
      <w:r>
        <w:t xml:space="preserve"> </w:t>
      </w:r>
      <w:r w:rsidR="007C42BC">
        <w:t>the</w:t>
      </w:r>
      <w:r w:rsidR="003B48CB">
        <w:t xml:space="preserve"> </w:t>
      </w:r>
      <w:r w:rsidR="007C42BC">
        <w:t>D</w:t>
      </w:r>
      <w:r w:rsidR="003B48CB">
        <w:t xml:space="preserve">ata </w:t>
      </w:r>
      <w:r w:rsidR="007C42BC">
        <w:t>F</w:t>
      </w:r>
      <w:r w:rsidR="003B48CB">
        <w:t>ield</w:t>
      </w:r>
      <w:r>
        <w:t xml:space="preserve"> to the </w:t>
      </w:r>
      <w:r w:rsidR="000A5FCD" w:rsidRPr="009E3000">
        <w:rPr>
          <w:b/>
        </w:rPr>
        <w:t>Tabulation Dat</w:t>
      </w:r>
      <w:r w:rsidR="009E3000" w:rsidRPr="009E3000">
        <w:rPr>
          <w:b/>
        </w:rPr>
        <w:t>a</w:t>
      </w:r>
      <w:r>
        <w:t xml:space="preserve"> panel or </w:t>
      </w:r>
      <w:r w:rsidR="007C42BC">
        <w:t xml:space="preserve">select the Data Field and press </w:t>
      </w:r>
      <w:r w:rsidR="000C3FBB">
        <w:rPr>
          <w:noProof/>
        </w:rPr>
        <w:drawing>
          <wp:inline distT="0" distB="0" distL="0" distR="0">
            <wp:extent cx="228600" cy="952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ddCrossTabTabulation.png"/>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pic:spPr>
                </pic:pic>
              </a:graphicData>
            </a:graphic>
          </wp:inline>
        </w:drawing>
      </w:r>
      <w:r w:rsidR="003B48CB">
        <w:t>.</w:t>
      </w:r>
    </w:p>
    <w:p w:rsidR="00B76944" w:rsidRDefault="006445CA" w:rsidP="00BD52E2">
      <w:pPr>
        <w:pStyle w:val="bodytext"/>
        <w:numPr>
          <w:ilvl w:val="0"/>
          <w:numId w:val="127"/>
        </w:numPr>
        <w:tabs>
          <w:tab w:val="left" w:pos="360"/>
        </w:tabs>
      </w:pPr>
      <w:r>
        <w:t>Use</w:t>
      </w:r>
      <w:r w:rsidR="00F155F8">
        <w:t xml:space="preserve"> the </w:t>
      </w:r>
      <w:hyperlink w:anchor="_Formula_Editor" w:history="1">
        <w:r w:rsidR="00F155F8" w:rsidRPr="00D05407">
          <w:rPr>
            <w:rStyle w:val="Hyperlink"/>
          </w:rPr>
          <w:t>Formula Editor</w:t>
        </w:r>
      </w:hyperlink>
      <w:r w:rsidR="00F155F8">
        <w:t xml:space="preserve"> Button (</w:t>
      </w:r>
      <w:r w:rsidR="003F4D98">
        <w:rPr>
          <w:noProof/>
        </w:rPr>
        <w:drawing>
          <wp:inline distT="0" distB="0" distL="0" distR="0">
            <wp:extent cx="152400" cy="152400"/>
            <wp:effectExtent l="1905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F155F8">
        <w:t>) to insert a formula into the</w:t>
      </w:r>
      <w:r w:rsidR="000A5FCD" w:rsidRPr="000A5FCD">
        <w:t xml:space="preserve"> </w:t>
      </w:r>
      <w:r w:rsidR="000A5FCD">
        <w:t>Tabulation Data</w:t>
      </w:r>
      <w:r w:rsidR="007A6549">
        <w:t>.</w:t>
      </w:r>
    </w:p>
    <w:p w:rsidR="001B5BCC" w:rsidRDefault="006445CA" w:rsidP="00BD52E2">
      <w:pPr>
        <w:pStyle w:val="bodytext"/>
        <w:numPr>
          <w:ilvl w:val="0"/>
          <w:numId w:val="127"/>
        </w:numPr>
        <w:tabs>
          <w:tab w:val="left" w:pos="360"/>
        </w:tabs>
      </w:pPr>
      <w:r>
        <w:t>Use</w:t>
      </w:r>
      <w:r w:rsidR="001B5BCC">
        <w:t xml:space="preserve"> the Edit Tabulation button (</w:t>
      </w:r>
      <w:r w:rsidR="000C3FBB">
        <w:rPr>
          <w:noProof/>
        </w:rPr>
        <w:drawing>
          <wp:inline distT="0" distB="0" distL="0" distR="0">
            <wp:extent cx="152400" cy="152400"/>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1B5BCC">
        <w:t>) to op</w:t>
      </w:r>
      <w:r w:rsidR="003F25AB">
        <w:t>en the Tabulation Options menu.</w:t>
      </w:r>
      <w:r w:rsidR="003F25AB">
        <w:br/>
      </w:r>
      <w:r w:rsidR="003F25AB">
        <w:br/>
      </w:r>
      <w:r w:rsidR="003F25AB" w:rsidRPr="003F25AB">
        <w:rPr>
          <w:noProof/>
        </w:rPr>
        <w:lastRenderedPageBreak/>
        <w:drawing>
          <wp:inline distT="0" distB="0" distL="0" distR="0">
            <wp:extent cx="3143689" cy="2219635"/>
            <wp:effectExtent l="0" t="0" r="0" b="9525"/>
            <wp:docPr id="55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user24.png"/>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689" cy="2219635"/>
                    </a:xfrm>
                    <a:prstGeom prst="rect">
                      <a:avLst/>
                    </a:prstGeom>
                  </pic:spPr>
                </pic:pic>
              </a:graphicData>
            </a:graphic>
          </wp:inline>
        </w:drawing>
      </w:r>
      <w:r w:rsidR="003F25AB">
        <w:br/>
      </w:r>
      <w:r w:rsidR="003F25AB">
        <w:br/>
      </w:r>
      <w:r w:rsidR="001B5BCC">
        <w:t>In the Tabulation Options Menu</w:t>
      </w:r>
      <w:r w:rsidR="003F4D98">
        <w:t>,</w:t>
      </w:r>
      <w:r w:rsidR="001B5BCC">
        <w:t xml:space="preserve"> you can:</w:t>
      </w:r>
    </w:p>
    <w:p w:rsidR="001B5BCC" w:rsidRDefault="001B5BCC" w:rsidP="00D4103D">
      <w:pPr>
        <w:pStyle w:val="bodytext"/>
        <w:numPr>
          <w:ilvl w:val="1"/>
          <w:numId w:val="55"/>
        </w:numPr>
        <w:tabs>
          <w:tab w:val="left" w:pos="360"/>
        </w:tabs>
      </w:pPr>
      <w:r>
        <w:t xml:space="preserve">Set a </w:t>
      </w:r>
      <w:r w:rsidRPr="009E3000">
        <w:rPr>
          <w:b/>
        </w:rPr>
        <w:t>Label</w:t>
      </w:r>
      <w:r>
        <w:t xml:space="preserve"> for the Tabulation Row to appear at the beginning of each row.</w:t>
      </w:r>
    </w:p>
    <w:p w:rsidR="00F155F8" w:rsidRDefault="00241C70" w:rsidP="00D4103D">
      <w:pPr>
        <w:pStyle w:val="bodytext"/>
        <w:numPr>
          <w:ilvl w:val="1"/>
          <w:numId w:val="55"/>
        </w:numPr>
        <w:tabs>
          <w:tab w:val="left" w:pos="360"/>
        </w:tabs>
        <w:spacing w:after="0"/>
      </w:pPr>
      <w:r>
        <w:t xml:space="preserve">Use the </w:t>
      </w:r>
      <w:r w:rsidRPr="009E3000">
        <w:rPr>
          <w:b/>
        </w:rPr>
        <w:t>Method</w:t>
      </w:r>
      <w:r>
        <w:t xml:space="preserve"> dropdown to select the summary function to be applied to the Tabulation Data.</w:t>
      </w:r>
      <w:r w:rsidR="00E83FCF">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7464"/>
      </w:tblGrid>
      <w:tr w:rsidR="00E83FCF" w:rsidTr="00A555B9">
        <w:trPr>
          <w:jc w:val="center"/>
        </w:trPr>
        <w:tc>
          <w:tcPr>
            <w:tcW w:w="509" w:type="dxa"/>
            <w:vAlign w:val="center"/>
          </w:tcPr>
          <w:p w:rsidR="00E83FCF" w:rsidRPr="00C37B30" w:rsidRDefault="00E83FCF" w:rsidP="00A555B9">
            <w:pPr>
              <w:pStyle w:val="bodytext"/>
              <w:spacing w:after="0"/>
              <w:jc w:val="center"/>
            </w:pPr>
            <w:r>
              <w:t>Summary Functions</w:t>
            </w:r>
          </w:p>
        </w:tc>
        <w:tc>
          <w:tcPr>
            <w:tcW w:w="0" w:type="auto"/>
          </w:tcPr>
          <w:p w:rsidR="00E83FCF" w:rsidRDefault="00E83FCF" w:rsidP="00BD52E2">
            <w:pPr>
              <w:pStyle w:val="bodytext"/>
              <w:numPr>
                <w:ilvl w:val="0"/>
                <w:numId w:val="124"/>
              </w:numPr>
              <w:tabs>
                <w:tab w:val="left" w:pos="360"/>
              </w:tabs>
              <w:spacing w:after="0"/>
            </w:pPr>
            <w:r w:rsidRPr="00FD1E4C">
              <w:rPr>
                <w:b/>
              </w:rPr>
              <w:t>Sum</w:t>
            </w:r>
            <w:r>
              <w:t xml:space="preserve">: Totals the all of the data in the </w:t>
            </w:r>
            <w:r w:rsidR="00382DE7">
              <w:t>Tabulation Data</w:t>
            </w:r>
            <w:r>
              <w:t>.</w:t>
            </w:r>
          </w:p>
          <w:p w:rsidR="00E83FCF" w:rsidRDefault="00E83FCF" w:rsidP="00BD52E2">
            <w:pPr>
              <w:pStyle w:val="bodytext"/>
              <w:numPr>
                <w:ilvl w:val="0"/>
                <w:numId w:val="124"/>
              </w:numPr>
              <w:tabs>
                <w:tab w:val="left" w:pos="360"/>
              </w:tabs>
              <w:spacing w:after="0"/>
            </w:pPr>
            <w:r w:rsidRPr="00FD1E4C">
              <w:rPr>
                <w:b/>
              </w:rPr>
              <w:t>Count</w:t>
            </w:r>
            <w:r>
              <w:t xml:space="preserve">: Returns the number of rows in the </w:t>
            </w:r>
            <w:r w:rsidR="00382DE7">
              <w:t>Tabulation Data</w:t>
            </w:r>
            <w:r>
              <w:t>.</w:t>
            </w:r>
          </w:p>
          <w:p w:rsidR="00E83FCF" w:rsidRDefault="00E83FCF" w:rsidP="00BD52E2">
            <w:pPr>
              <w:pStyle w:val="bodytext"/>
              <w:numPr>
                <w:ilvl w:val="0"/>
                <w:numId w:val="124"/>
              </w:numPr>
              <w:spacing w:after="0"/>
            </w:pPr>
            <w:r w:rsidRPr="00FD1E4C">
              <w:rPr>
                <w:b/>
              </w:rPr>
              <w:t>Average</w:t>
            </w:r>
            <w:r>
              <w:t xml:space="preserve">: Takes the mean of the data in the </w:t>
            </w:r>
            <w:r w:rsidR="00382DE7">
              <w:t>Tabulation Data</w:t>
            </w:r>
            <w:r>
              <w:t>.</w:t>
            </w:r>
          </w:p>
          <w:p w:rsidR="00E83FCF" w:rsidRDefault="00E83FCF" w:rsidP="00BD52E2">
            <w:pPr>
              <w:pStyle w:val="bodytext"/>
              <w:numPr>
                <w:ilvl w:val="0"/>
                <w:numId w:val="124"/>
              </w:numPr>
              <w:tabs>
                <w:tab w:val="left" w:pos="360"/>
              </w:tabs>
              <w:spacing w:after="0"/>
            </w:pPr>
            <w:r w:rsidRPr="00FD1E4C">
              <w:rPr>
                <w:b/>
              </w:rPr>
              <w:t>Minimum</w:t>
            </w:r>
            <w:r>
              <w:t xml:space="preserve">: Displays the lowest value in the </w:t>
            </w:r>
            <w:r w:rsidR="00382DE7">
              <w:t>Tabulation Data</w:t>
            </w:r>
            <w:r>
              <w:t>.</w:t>
            </w:r>
          </w:p>
          <w:p w:rsidR="00E83FCF" w:rsidRDefault="00E83FCF" w:rsidP="00BD52E2">
            <w:pPr>
              <w:pStyle w:val="bodytext"/>
              <w:numPr>
                <w:ilvl w:val="0"/>
                <w:numId w:val="124"/>
              </w:numPr>
              <w:tabs>
                <w:tab w:val="left" w:pos="360"/>
              </w:tabs>
              <w:spacing w:after="0"/>
            </w:pPr>
            <w:r w:rsidRPr="00FD1E4C">
              <w:rPr>
                <w:b/>
              </w:rPr>
              <w:t>Maximum</w:t>
            </w:r>
            <w:r>
              <w:t xml:space="preserve">: Displays the highest value in the </w:t>
            </w:r>
            <w:r w:rsidR="00382DE7">
              <w:t>Tabulation Data</w:t>
            </w:r>
            <w:r>
              <w:t>.</w:t>
            </w:r>
          </w:p>
          <w:p w:rsidR="00382DE7" w:rsidRDefault="00382DE7" w:rsidP="00BD52E2">
            <w:pPr>
              <w:pStyle w:val="bodytext"/>
              <w:numPr>
                <w:ilvl w:val="0"/>
                <w:numId w:val="124"/>
              </w:numPr>
              <w:tabs>
                <w:tab w:val="left" w:pos="360"/>
              </w:tabs>
              <w:spacing w:after="0"/>
            </w:pPr>
            <w:r w:rsidRPr="00382DE7">
              <w:rPr>
                <w:b/>
              </w:rPr>
              <w:t>None</w:t>
            </w:r>
            <w:r>
              <w:t>: Displays the value in the Tabulation Data without doing any calculations.</w:t>
            </w:r>
          </w:p>
        </w:tc>
      </w:tr>
    </w:tbl>
    <w:p w:rsidR="00833C7C" w:rsidRDefault="00833C7C" w:rsidP="00E83FCF">
      <w:pPr>
        <w:pStyle w:val="bodytext"/>
        <w:tabs>
          <w:tab w:val="left" w:pos="360"/>
        </w:tabs>
        <w:spacing w:after="0"/>
        <w:ind w:left="1440"/>
      </w:pPr>
    </w:p>
    <w:p w:rsidR="006906AF" w:rsidRDefault="001B5BCC" w:rsidP="00D4103D">
      <w:pPr>
        <w:pStyle w:val="bodytext"/>
        <w:numPr>
          <w:ilvl w:val="1"/>
          <w:numId w:val="55"/>
        </w:numPr>
        <w:tabs>
          <w:tab w:val="left" w:pos="360"/>
        </w:tabs>
      </w:pPr>
      <w:r>
        <w:t xml:space="preserve">Use the </w:t>
      </w:r>
      <w:r w:rsidRPr="009E3000">
        <w:rPr>
          <w:b/>
        </w:rPr>
        <w:t>Value</w:t>
      </w:r>
      <w:r>
        <w:t xml:space="preserve"> dropdown to select how the </w:t>
      </w:r>
      <w:r w:rsidR="006906AF">
        <w:t>Tabulation Data</w:t>
      </w:r>
      <w:r>
        <w:t xml:space="preserve"> should</w:t>
      </w:r>
      <w:r w:rsidR="00072E08">
        <w:t xml:space="preserve"> be displayed:</w:t>
      </w:r>
    </w:p>
    <w:p w:rsidR="006906AF" w:rsidRDefault="006906AF" w:rsidP="00D4103D">
      <w:pPr>
        <w:pStyle w:val="bodytext"/>
        <w:numPr>
          <w:ilvl w:val="2"/>
          <w:numId w:val="55"/>
        </w:numPr>
        <w:tabs>
          <w:tab w:val="left" w:pos="360"/>
        </w:tabs>
      </w:pPr>
      <w:r w:rsidRPr="009E3000">
        <w:rPr>
          <w:i/>
        </w:rPr>
        <w:t>Aggregate</w:t>
      </w:r>
      <w:r>
        <w:t>: Display the result of the selected Method.</w:t>
      </w:r>
    </w:p>
    <w:p w:rsidR="006906AF" w:rsidRDefault="006906AF" w:rsidP="00D4103D">
      <w:pPr>
        <w:pStyle w:val="bodytext"/>
        <w:numPr>
          <w:ilvl w:val="2"/>
          <w:numId w:val="55"/>
        </w:numPr>
        <w:tabs>
          <w:tab w:val="left" w:pos="360"/>
        </w:tabs>
      </w:pPr>
      <w:r w:rsidRPr="009E3000">
        <w:rPr>
          <w:i/>
        </w:rPr>
        <w:t>Percent of Row</w:t>
      </w:r>
      <w:r>
        <w:t xml:space="preserve">: Display the result of the selected </w:t>
      </w:r>
      <w:r w:rsidR="003F4D98">
        <w:t>M</w:t>
      </w:r>
      <w:r>
        <w:t>ethod as a percentage of the row total.</w:t>
      </w:r>
    </w:p>
    <w:p w:rsidR="00072E08" w:rsidRDefault="006906AF" w:rsidP="00072E08">
      <w:pPr>
        <w:pStyle w:val="bodytext"/>
        <w:numPr>
          <w:ilvl w:val="2"/>
          <w:numId w:val="55"/>
        </w:numPr>
        <w:tabs>
          <w:tab w:val="left" w:pos="360"/>
        </w:tabs>
      </w:pPr>
      <w:r w:rsidRPr="009E3000">
        <w:rPr>
          <w:i/>
        </w:rPr>
        <w:t>Percent of Colum</w:t>
      </w:r>
      <w:r>
        <w:t xml:space="preserve">: Display the result of the selected </w:t>
      </w:r>
      <w:r w:rsidR="003F4D98">
        <w:t>M</w:t>
      </w:r>
      <w:r>
        <w:t>ethod as a percentage of the column total.</w:t>
      </w:r>
    </w:p>
    <w:p w:rsidR="009E3000" w:rsidRDefault="00833C7C" w:rsidP="00BD52E2">
      <w:pPr>
        <w:pStyle w:val="bodytext"/>
        <w:numPr>
          <w:ilvl w:val="0"/>
          <w:numId w:val="127"/>
        </w:numPr>
        <w:tabs>
          <w:tab w:val="left" w:pos="360"/>
        </w:tabs>
      </w:pPr>
      <w:r w:rsidRPr="00833C7C">
        <w:t xml:space="preserve">Use the </w:t>
      </w:r>
      <w:r w:rsidR="00300DDF">
        <w:t>up (</w:t>
      </w:r>
      <w:r w:rsidR="00300DDF">
        <w:rPr>
          <w:noProof/>
        </w:rPr>
        <w:drawing>
          <wp:inline distT="0" distB="0" distL="0" distR="0">
            <wp:extent cx="142875" cy="85725"/>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rsidRPr="00833C7C">
        <w:t xml:space="preserve"> arrows to rearrange the order of the Tabulation Data.</w:t>
      </w:r>
    </w:p>
    <w:p w:rsidR="00833C7C" w:rsidRDefault="00F155F8" w:rsidP="00BD52E2">
      <w:pPr>
        <w:pStyle w:val="bodytext"/>
        <w:numPr>
          <w:ilvl w:val="0"/>
          <w:numId w:val="127"/>
        </w:numPr>
        <w:tabs>
          <w:tab w:val="left" w:pos="360"/>
        </w:tabs>
      </w:pPr>
      <w:r>
        <w:t xml:space="preserve">To remove a </w:t>
      </w:r>
      <w:r w:rsidR="005E4A54">
        <w:t>Tabulation Data</w:t>
      </w:r>
      <w:r w:rsidR="003F4D98">
        <w:t xml:space="preserve"> Source,</w:t>
      </w:r>
      <w:r w:rsidR="005E4A54">
        <w:t xml:space="preserve"> </w:t>
      </w:r>
      <w:r w:rsidR="006445CA">
        <w:t>press</w:t>
      </w:r>
      <w:r>
        <w:t xml:space="preserve"> </w:t>
      </w:r>
      <w:r w:rsidR="009E3000">
        <w:rPr>
          <w:noProof/>
        </w:rPr>
        <w:drawing>
          <wp:inline distT="0" distB="0" distL="0" distR="0">
            <wp:extent cx="95289" cy="95289"/>
            <wp:effectExtent l="19050" t="0" r="0" b="0"/>
            <wp:docPr id="1072" name="Picture 1071"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9E3000">
        <w:t>.</w:t>
      </w:r>
    </w:p>
    <w:p w:rsidR="005C73EA" w:rsidRDefault="00CE5E01" w:rsidP="005C73EA">
      <w:pPr>
        <w:pStyle w:val="Heading4"/>
        <w:spacing w:after="190"/>
      </w:pPr>
      <w:r>
        <w:t>Crosstab</w:t>
      </w:r>
      <w:r w:rsidR="00B87DA8">
        <w:t xml:space="preserve"> Themes</w:t>
      </w:r>
    </w:p>
    <w:p w:rsidR="00965010" w:rsidRDefault="00B87DA8" w:rsidP="005C73EA">
      <w:pPr>
        <w:pStyle w:val="bodytext"/>
        <w:tabs>
          <w:tab w:val="left" w:pos="360"/>
        </w:tabs>
        <w:spacing w:after="280"/>
      </w:pPr>
      <w:r>
        <w:t xml:space="preserve">The Theme dropdown can be used to quickly style the </w:t>
      </w:r>
      <w:r w:rsidR="00CE5E01">
        <w:t>Crosstab</w:t>
      </w:r>
      <w:r>
        <w:t xml:space="preserve"> using </w:t>
      </w:r>
      <w:r w:rsidR="007A6549">
        <w:t>a predefined theme</w:t>
      </w:r>
      <w:r>
        <w:t xml:space="preserve">. Further styling can be done in the </w:t>
      </w:r>
      <w:hyperlink w:anchor="_Report_Designer" w:history="1">
        <w:r w:rsidRPr="00B87DA8">
          <w:rPr>
            <w:rStyle w:val="Hyperlink"/>
          </w:rPr>
          <w:t>Report Designer</w:t>
        </w:r>
      </w:hyperlink>
      <w:r>
        <w:t>.</w:t>
      </w:r>
    </w:p>
    <w:p w:rsidR="00510465" w:rsidRDefault="00CE5E01" w:rsidP="002128DD">
      <w:pPr>
        <w:pStyle w:val="Heading4"/>
      </w:pPr>
      <w:r>
        <w:lastRenderedPageBreak/>
        <w:t>Crosstab</w:t>
      </w:r>
      <w:r w:rsidR="00510465">
        <w:t xml:space="preserve"> Options</w:t>
      </w:r>
    </w:p>
    <w:p w:rsidR="00072E08" w:rsidRDefault="00F458B5" w:rsidP="00510465">
      <w:pPr>
        <w:pStyle w:val="bodytext"/>
      </w:pPr>
      <w:r>
        <w:t xml:space="preserve">Settings that affect the entire </w:t>
      </w:r>
      <w:r w:rsidR="00CE5E01">
        <w:t>Crosstab</w:t>
      </w:r>
      <w:r>
        <w:t xml:space="preserve"> are controlle</w:t>
      </w:r>
      <w:r w:rsidR="006445CA">
        <w:t xml:space="preserve">d in the </w:t>
      </w:r>
      <w:r w:rsidR="00CE5E01">
        <w:t>Crosstab</w:t>
      </w:r>
      <w:r w:rsidR="006445CA">
        <w:t xml:space="preserve"> </w:t>
      </w:r>
      <w:r w:rsidR="005C73EA">
        <w:rPr>
          <w:noProof/>
        </w:rPr>
        <w:t>Options</w:t>
      </w:r>
      <w:r w:rsidR="006445CA">
        <w:t xml:space="preserve"> menu.</w:t>
      </w:r>
    </w:p>
    <w:p w:rsidR="00072E08" w:rsidRDefault="00072E08" w:rsidP="00072E08">
      <w:pPr>
        <w:pStyle w:val="bodytext"/>
        <w:jc w:val="center"/>
      </w:pPr>
      <w:r w:rsidRPr="00072E08">
        <w:rPr>
          <w:noProof/>
        </w:rPr>
        <w:drawing>
          <wp:inline distT="0" distB="0" distL="0" distR="0">
            <wp:extent cx="3124200" cy="3057525"/>
            <wp:effectExtent l="19050" t="0" r="0" b="0"/>
            <wp:docPr id="559"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user26.png"/>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3057525"/>
                    </a:xfrm>
                    <a:prstGeom prst="rect">
                      <a:avLst/>
                    </a:prstGeom>
                    <a:noFill/>
                    <a:ln>
                      <a:noFill/>
                    </a:ln>
                  </pic:spPr>
                </pic:pic>
              </a:graphicData>
            </a:graphic>
          </wp:inline>
        </w:drawing>
      </w:r>
    </w:p>
    <w:p w:rsidR="00510465" w:rsidRDefault="00F458B5" w:rsidP="00510465">
      <w:pPr>
        <w:pStyle w:val="bodytext"/>
      </w:pPr>
      <w:r>
        <w:t>Using this menu</w:t>
      </w:r>
      <w:r w:rsidR="00DE0222">
        <w:t>,</w:t>
      </w:r>
      <w:r>
        <w:t xml:space="preserve"> you can adjust the following settings:</w:t>
      </w:r>
    </w:p>
    <w:p w:rsidR="001D5C84" w:rsidRPr="005E4A54" w:rsidRDefault="005E4A54" w:rsidP="005E4A54">
      <w:pPr>
        <w:pStyle w:val="bodytext"/>
        <w:tabs>
          <w:tab w:val="left" w:pos="360"/>
        </w:tabs>
        <w:rPr>
          <w:b/>
        </w:rPr>
      </w:pPr>
      <w:r w:rsidRPr="005E4A54">
        <w:rPr>
          <w:b/>
        </w:rPr>
        <w:t xml:space="preserve">General </w:t>
      </w:r>
    </w:p>
    <w:p w:rsidR="00F458B5" w:rsidRDefault="00F458B5" w:rsidP="00BD52E2">
      <w:pPr>
        <w:pStyle w:val="bodytext"/>
        <w:numPr>
          <w:ilvl w:val="0"/>
          <w:numId w:val="128"/>
        </w:numPr>
        <w:tabs>
          <w:tab w:val="left" w:pos="360"/>
        </w:tabs>
      </w:pPr>
      <w:r>
        <w:t xml:space="preserve">Use the </w:t>
      </w:r>
      <w:r w:rsidRPr="005C73EA">
        <w:rPr>
          <w:b/>
        </w:rPr>
        <w:t>Row Headers Placement</w:t>
      </w:r>
      <w:r>
        <w:t xml:space="preserve"> dropdown to determine how the Row Headers are displayed.</w:t>
      </w:r>
    </w:p>
    <w:p w:rsidR="00F458B5" w:rsidRDefault="00281CDD" w:rsidP="00D4103D">
      <w:pPr>
        <w:pStyle w:val="bodytext"/>
        <w:numPr>
          <w:ilvl w:val="1"/>
          <w:numId w:val="55"/>
        </w:numPr>
        <w:tabs>
          <w:tab w:val="left" w:pos="360"/>
        </w:tabs>
      </w:pPr>
      <w:r w:rsidRPr="005C73EA">
        <w:rPr>
          <w:i/>
        </w:rPr>
        <w:t>Columns</w:t>
      </w:r>
      <w:r>
        <w:t xml:space="preserve"> – Display the Row Headers in columns from left to right in </w:t>
      </w:r>
      <w:r w:rsidR="005E4A54">
        <w:t xml:space="preserve">the order they </w:t>
      </w:r>
      <w:r w:rsidR="00D04749">
        <w:t xml:space="preserve">appear </w:t>
      </w:r>
      <w:r>
        <w:t>in the Row Header Source panel.</w:t>
      </w:r>
    </w:p>
    <w:p w:rsidR="005E4A54" w:rsidRPr="00510465" w:rsidRDefault="00281CDD" w:rsidP="00D4103D">
      <w:pPr>
        <w:pStyle w:val="bodytext"/>
        <w:numPr>
          <w:ilvl w:val="1"/>
          <w:numId w:val="55"/>
        </w:numPr>
        <w:tabs>
          <w:tab w:val="left" w:pos="360"/>
        </w:tabs>
      </w:pPr>
      <w:r w:rsidRPr="005C73EA">
        <w:rPr>
          <w:i/>
        </w:rPr>
        <w:t>Hierarchical</w:t>
      </w:r>
      <w:r>
        <w:t xml:space="preserve"> – Display Row Headers in a hierarchical structure using indentation to display their order.</w:t>
      </w:r>
    </w:p>
    <w:p w:rsidR="00833C7C" w:rsidRDefault="00281CDD" w:rsidP="00BD52E2">
      <w:pPr>
        <w:pStyle w:val="bodytext"/>
        <w:numPr>
          <w:ilvl w:val="0"/>
          <w:numId w:val="128"/>
        </w:numPr>
        <w:tabs>
          <w:tab w:val="left" w:pos="360"/>
        </w:tabs>
      </w:pPr>
      <w:r>
        <w:t xml:space="preserve">Check </w:t>
      </w:r>
      <w:r w:rsidRPr="005C73EA">
        <w:rPr>
          <w:b/>
        </w:rPr>
        <w:t xml:space="preserve">Repeat </w:t>
      </w:r>
      <w:r w:rsidR="00CE5E01">
        <w:rPr>
          <w:b/>
        </w:rPr>
        <w:t>Crosstab</w:t>
      </w:r>
      <w:r w:rsidRPr="005C73EA">
        <w:rPr>
          <w:b/>
        </w:rPr>
        <w:t xml:space="preserve"> Header every new page</w:t>
      </w:r>
      <w:r>
        <w:t xml:space="preserve"> to repeat Row Header labels and C</w:t>
      </w:r>
      <w:r w:rsidR="007A6549">
        <w:t>olumn Headers on each new page.</w:t>
      </w:r>
    </w:p>
    <w:p w:rsidR="00294AD6" w:rsidRPr="00294AD6" w:rsidRDefault="00294AD6" w:rsidP="00294AD6">
      <w:pPr>
        <w:pStyle w:val="bodytext"/>
        <w:tabs>
          <w:tab w:val="left" w:pos="360"/>
        </w:tabs>
        <w:rPr>
          <w:b/>
        </w:rPr>
      </w:pPr>
      <w:r w:rsidRPr="00294AD6">
        <w:rPr>
          <w:b/>
        </w:rPr>
        <w:t>Grand Total Row</w:t>
      </w:r>
    </w:p>
    <w:p w:rsidR="00236CBE" w:rsidRDefault="00236CBE" w:rsidP="00BD52E2">
      <w:pPr>
        <w:pStyle w:val="bodytext"/>
        <w:numPr>
          <w:ilvl w:val="0"/>
          <w:numId w:val="128"/>
        </w:numPr>
      </w:pPr>
      <w:r>
        <w:t xml:space="preserve">To get a total for each column, select </w:t>
      </w:r>
      <w:r w:rsidRPr="005C73EA">
        <w:rPr>
          <w:i/>
        </w:rPr>
        <w:t>Top</w:t>
      </w:r>
      <w:r>
        <w:t xml:space="preserve"> or</w:t>
      </w:r>
      <w:r w:rsidR="005C73EA">
        <w:t xml:space="preserve"> </w:t>
      </w:r>
      <w:r w:rsidR="005C73EA" w:rsidRPr="005C73EA">
        <w:rPr>
          <w:i/>
        </w:rPr>
        <w:t>Bottom</w:t>
      </w:r>
      <w:r>
        <w:t xml:space="preserve"> from the </w:t>
      </w:r>
      <w:r w:rsidRPr="005C73EA">
        <w:rPr>
          <w:b/>
        </w:rPr>
        <w:t>Placement</w:t>
      </w:r>
      <w:r>
        <w:t xml:space="preserve"> dropdown</w:t>
      </w:r>
      <w:r w:rsidR="00072E08">
        <w:t xml:space="preserve"> and </w:t>
      </w:r>
      <w:r>
        <w:t>provide</w:t>
      </w:r>
      <w:r w:rsidR="007A6549">
        <w:t xml:space="preserve"> a label in the </w:t>
      </w:r>
      <w:r w:rsidR="007A6549" w:rsidRPr="005C73EA">
        <w:rPr>
          <w:b/>
        </w:rPr>
        <w:t>Label</w:t>
      </w:r>
      <w:r w:rsidR="007A6549">
        <w:t xml:space="preserve"> text box.</w:t>
      </w:r>
    </w:p>
    <w:p w:rsidR="00294AD6" w:rsidRPr="00294AD6" w:rsidRDefault="00294AD6" w:rsidP="00294AD6">
      <w:pPr>
        <w:pStyle w:val="bodytext"/>
        <w:tabs>
          <w:tab w:val="left" w:pos="360"/>
        </w:tabs>
        <w:rPr>
          <w:b/>
        </w:rPr>
      </w:pPr>
      <w:r w:rsidRPr="00294AD6">
        <w:rPr>
          <w:b/>
        </w:rPr>
        <w:t>Grand Total Column</w:t>
      </w:r>
    </w:p>
    <w:p w:rsidR="003B59C9" w:rsidRDefault="00072E08" w:rsidP="00BD52E2">
      <w:pPr>
        <w:pStyle w:val="bodytext"/>
        <w:numPr>
          <w:ilvl w:val="0"/>
          <w:numId w:val="128"/>
        </w:numPr>
      </w:pPr>
      <w:r>
        <w:t xml:space="preserve">To get a total for each row, select </w:t>
      </w:r>
      <w:r w:rsidR="005C73EA" w:rsidRPr="005C73EA">
        <w:rPr>
          <w:i/>
        </w:rPr>
        <w:t>Top</w:t>
      </w:r>
      <w:r w:rsidR="005C73EA">
        <w:t xml:space="preserve"> or </w:t>
      </w:r>
      <w:r w:rsidR="005C73EA" w:rsidRPr="005C73EA">
        <w:rPr>
          <w:i/>
        </w:rPr>
        <w:t>Bottom</w:t>
      </w:r>
      <w:r>
        <w:t xml:space="preserve"> from the </w:t>
      </w:r>
      <w:r w:rsidRPr="005C73EA">
        <w:rPr>
          <w:b/>
        </w:rPr>
        <w:t>Placement</w:t>
      </w:r>
      <w:r>
        <w:t xml:space="preserve"> dropdown and provide a label in the </w:t>
      </w:r>
      <w:r w:rsidRPr="005C73EA">
        <w:rPr>
          <w:b/>
        </w:rPr>
        <w:t>Label</w:t>
      </w:r>
      <w:r>
        <w:t xml:space="preserve"> text box.</w:t>
      </w:r>
    </w:p>
    <w:p w:rsidR="00452B46" w:rsidRDefault="00452B46" w:rsidP="002128DD">
      <w:pPr>
        <w:pStyle w:val="Heading4"/>
      </w:pPr>
      <w:r>
        <w:lastRenderedPageBreak/>
        <w:t>Preview</w:t>
      </w:r>
    </w:p>
    <w:p w:rsidR="00072E08" w:rsidRPr="00072E08" w:rsidRDefault="00072E08" w:rsidP="00072E08">
      <w:r w:rsidRPr="00072E08">
        <w:rPr>
          <w:noProof/>
        </w:rPr>
        <w:drawing>
          <wp:inline distT="0" distB="0" distL="0" distR="0">
            <wp:extent cx="6400800" cy="1480820"/>
            <wp:effectExtent l="19050" t="19050" r="19050" b="24130"/>
            <wp:docPr id="56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user27.png"/>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1480820"/>
                    </a:xfrm>
                    <a:prstGeom prst="rect">
                      <a:avLst/>
                    </a:prstGeom>
                    <a:ln>
                      <a:solidFill>
                        <a:schemeClr val="bg1">
                          <a:lumMod val="85000"/>
                        </a:schemeClr>
                      </a:solidFill>
                    </a:ln>
                  </pic:spPr>
                </pic:pic>
              </a:graphicData>
            </a:graphic>
          </wp:inline>
        </w:drawing>
      </w:r>
    </w:p>
    <w:p w:rsidR="00314DFF" w:rsidRDefault="00314DFF" w:rsidP="00452B46">
      <w:pPr>
        <w:pStyle w:val="bodytext"/>
        <w:tabs>
          <w:tab w:val="left" w:pos="360"/>
        </w:tabs>
      </w:pPr>
    </w:p>
    <w:p w:rsidR="00452B46" w:rsidRDefault="00452B46" w:rsidP="00314DFF">
      <w:pPr>
        <w:pStyle w:val="bodytext"/>
        <w:tabs>
          <w:tab w:val="left" w:pos="360"/>
        </w:tabs>
      </w:pPr>
      <w:r>
        <w:t xml:space="preserve">At the bottom of the </w:t>
      </w:r>
      <w:r w:rsidR="00DE0222">
        <w:t>L</w:t>
      </w:r>
      <w:r>
        <w:t xml:space="preserve">ayout </w:t>
      </w:r>
      <w:r w:rsidR="00DE0222">
        <w:t>T</w:t>
      </w:r>
      <w:r>
        <w:t>ab</w:t>
      </w:r>
      <w:r w:rsidR="00DE0222">
        <w:t>,</w:t>
      </w:r>
      <w:r>
        <w:t xml:space="preserve"> a preview will display how the </w:t>
      </w:r>
      <w:r w:rsidR="00CE5E01">
        <w:t>Crosstab</w:t>
      </w:r>
      <w:r>
        <w:t xml:space="preserve"> will appear based on the</w:t>
      </w:r>
      <w:r w:rsidR="00C371C9">
        <w:t xml:space="preserve"> fields that have been added. </w:t>
      </w:r>
      <w:r>
        <w:t>You can increase</w:t>
      </w:r>
      <w:r w:rsidR="00C371C9">
        <w:t>/decrease</w:t>
      </w:r>
      <w:r>
        <w:t xml:space="preserve"> the size of the preview or hide it altogether by dragging </w:t>
      </w:r>
      <w:r w:rsidR="00C371C9">
        <w:t>the top of the preview box.</w:t>
      </w:r>
    </w:p>
    <w:p w:rsidR="00227A58" w:rsidRPr="00C63841" w:rsidRDefault="00227A58" w:rsidP="00227A58">
      <w:pPr>
        <w:pStyle w:val="Heading1"/>
      </w:pPr>
      <w:bookmarkStart w:id="79" w:name="_Express_Reports_Wizard_1"/>
      <w:bookmarkStart w:id="80" w:name="_Express_Report_Wizard"/>
      <w:bookmarkStart w:id="81" w:name="_Styling_Express_Reports"/>
      <w:bookmarkStart w:id="82" w:name="_Layout_Options"/>
      <w:bookmarkStart w:id="83" w:name="_Express_Report_Themes."/>
      <w:bookmarkStart w:id="84" w:name="_Dashboard_Wizard"/>
      <w:bookmarkStart w:id="85" w:name="_Toc468348346"/>
      <w:bookmarkEnd w:id="79"/>
      <w:bookmarkEnd w:id="80"/>
      <w:bookmarkEnd w:id="81"/>
      <w:bookmarkEnd w:id="82"/>
      <w:bookmarkEnd w:id="83"/>
      <w:bookmarkEnd w:id="84"/>
      <w:r>
        <w:lastRenderedPageBreak/>
        <w:t>Searching Reports</w:t>
      </w:r>
      <w:bookmarkEnd w:id="85"/>
    </w:p>
    <w:p w:rsidR="00227A58" w:rsidRDefault="00227A58" w:rsidP="00227A58">
      <w:pPr>
        <w:pStyle w:val="bodytext"/>
      </w:pPr>
    </w:p>
    <w:p w:rsidR="00BC2518" w:rsidRDefault="00227A58" w:rsidP="00227A58">
      <w:pPr>
        <w:pStyle w:val="bodytext"/>
      </w:pPr>
      <w:r>
        <w:t>To search for a specific report</w:t>
      </w:r>
      <w:r w:rsidR="000F1207">
        <w:t>,</w:t>
      </w:r>
      <w:r>
        <w:t xml:space="preserve"> </w:t>
      </w:r>
      <w:r w:rsidR="000F1207">
        <w:t>e</w:t>
      </w:r>
      <w:r>
        <w:t xml:space="preserve">nter </w:t>
      </w:r>
      <w:r w:rsidR="00D04749">
        <w:t>your search terms in</w:t>
      </w:r>
      <w:r w:rsidR="000F1207">
        <w:t xml:space="preserve"> the search box</w:t>
      </w:r>
      <w:r w:rsidR="00D04749">
        <w:t xml:space="preserve"> in the Main Menu</w:t>
      </w:r>
      <w:r w:rsidR="000F1207">
        <w:t xml:space="preserve">. </w:t>
      </w:r>
      <w:r>
        <w:t xml:space="preserve">All reports that </w:t>
      </w:r>
      <w:r w:rsidR="00D04749">
        <w:t>contain one or more of the search</w:t>
      </w:r>
      <w:r>
        <w:t xml:space="preserve"> terms in the</w:t>
      </w:r>
      <w:r w:rsidR="00D04749">
        <w:t>ir</w:t>
      </w:r>
      <w:r>
        <w:t xml:space="preserve"> </w:t>
      </w:r>
      <w:r w:rsidR="00DF3549">
        <w:t>name</w:t>
      </w:r>
      <w:r w:rsidR="00D04749">
        <w:t>s</w:t>
      </w:r>
      <w:r>
        <w:t xml:space="preserve"> will appear.</w:t>
      </w:r>
    </w:p>
    <w:p w:rsidR="00BC2518" w:rsidRDefault="00BC2518" w:rsidP="00AD3AF2">
      <w:pPr>
        <w:pStyle w:val="bodytext"/>
        <w:jc w:val="center"/>
      </w:pPr>
      <w:r>
        <w:rPr>
          <w:noProof/>
        </w:rPr>
        <w:drawing>
          <wp:inline distT="0" distB="0" distL="0" distR="0">
            <wp:extent cx="1743075" cy="2000250"/>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user45.png"/>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2000250"/>
                    </a:xfrm>
                    <a:prstGeom prst="rect">
                      <a:avLst/>
                    </a:prstGeom>
                    <a:noFill/>
                    <a:ln>
                      <a:noFill/>
                    </a:ln>
                  </pic:spPr>
                </pic:pic>
              </a:graphicData>
            </a:graphic>
          </wp:inline>
        </w:drawing>
      </w:r>
    </w:p>
    <w:p w:rsidR="003A5983" w:rsidRDefault="003A5983" w:rsidP="00227A58">
      <w:pPr>
        <w:pStyle w:val="bodytext"/>
      </w:pPr>
      <w:r>
        <w:t xml:space="preserve">To cancel your search and return to a complete list of reports, </w:t>
      </w:r>
      <w:r w:rsidR="006445CA">
        <w:t>press</w:t>
      </w:r>
      <w:r>
        <w:t xml:space="preserve"> </w:t>
      </w:r>
      <w:r>
        <w:rPr>
          <w:noProof/>
        </w:rPr>
        <w:drawing>
          <wp:inline distT="0" distB="0" distL="0" distR="0">
            <wp:extent cx="114300" cy="114300"/>
            <wp:effectExtent l="19050" t="0" r="0" b="0"/>
            <wp:docPr id="56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CloseButtonSmall.png"/>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sidR="00D2774E">
        <w:t>.</w:t>
      </w:r>
    </w:p>
    <w:p w:rsidR="00227A58" w:rsidRDefault="00D04749" w:rsidP="00227A58">
      <w:pPr>
        <w:pStyle w:val="bodytext"/>
      </w:pPr>
      <w:r>
        <w:t xml:space="preserve">To expand your search to include report descriptions, </w:t>
      </w:r>
      <w:r w:rsidR="006445CA">
        <w:t>press</w:t>
      </w:r>
      <w:r>
        <w:t xml:space="preserve"> </w:t>
      </w:r>
      <w:r w:rsidR="00BC2518">
        <w:rPr>
          <w:noProof/>
        </w:rPr>
        <w:drawing>
          <wp:inline distT="0" distB="0" distL="0" distR="0">
            <wp:extent cx="152400" cy="1524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ptions.png"/>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2774E">
        <w:t xml:space="preserve"> </w:t>
      </w:r>
      <w:r w:rsidR="00BC2518">
        <w:t xml:space="preserve">and check </w:t>
      </w:r>
      <w:r w:rsidR="00BC2518" w:rsidRPr="00D2774E">
        <w:rPr>
          <w:b/>
        </w:rPr>
        <w:t>Include Description (slower)</w:t>
      </w:r>
      <w:r w:rsidR="00D2774E" w:rsidRPr="00D2774E">
        <w:t>.</w:t>
      </w:r>
    </w:p>
    <w:p w:rsidR="00DF3549" w:rsidRDefault="00E408DF" w:rsidP="00DF3549">
      <w:pPr>
        <w:pStyle w:val="bodytext"/>
        <w:jc w:val="center"/>
      </w:pPr>
      <w:r>
        <w:rPr>
          <w:noProof/>
        </w:rPr>
        <w:drawing>
          <wp:inline distT="0" distB="0" distL="0" distR="0">
            <wp:extent cx="2200275" cy="762000"/>
            <wp:effectExtent l="1905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user46.png"/>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275" cy="762000"/>
                    </a:xfrm>
                    <a:prstGeom prst="rect">
                      <a:avLst/>
                    </a:prstGeom>
                    <a:noFill/>
                    <a:ln>
                      <a:noFill/>
                    </a:ln>
                  </pic:spPr>
                </pic:pic>
              </a:graphicData>
            </a:graphic>
          </wp:inline>
        </w:drawing>
      </w:r>
    </w:p>
    <w:p w:rsidR="00227A58" w:rsidRDefault="00227A58" w:rsidP="00227A58">
      <w:pPr>
        <w:pStyle w:val="Heading1"/>
      </w:pPr>
      <w:bookmarkStart w:id="86" w:name="_Toc468348347"/>
      <w:r>
        <w:lastRenderedPageBreak/>
        <w:t>Folder Management</w:t>
      </w:r>
      <w:bookmarkEnd w:id="86"/>
    </w:p>
    <w:p w:rsidR="00227A58" w:rsidRDefault="00227A58" w:rsidP="00227A58">
      <w:pPr>
        <w:pStyle w:val="Textbody"/>
      </w:pPr>
    </w:p>
    <w:p w:rsidR="00510DF1" w:rsidRPr="00510DF1" w:rsidRDefault="00227A58" w:rsidP="009949FD">
      <w:pPr>
        <w:pStyle w:val="ImportantNote"/>
      </w:pPr>
      <w:r w:rsidRPr="002256E3">
        <w:t>If you do not see a Manage Folders button in the Main Menu</w:t>
      </w:r>
      <w:r w:rsidR="00CE0DE1">
        <w:t>,</w:t>
      </w:r>
      <w:r w:rsidRPr="002256E3">
        <w:t xml:space="preserve"> then </w:t>
      </w:r>
      <w:r w:rsidR="00510DF1">
        <w:t xml:space="preserve">you do not have </w:t>
      </w:r>
      <w:r w:rsidR="008C50C9">
        <w:t>folder management privileges</w:t>
      </w:r>
      <w:r w:rsidRPr="002256E3">
        <w:t xml:space="preserve"> and should contact your administrator.</w:t>
      </w:r>
    </w:p>
    <w:p w:rsidR="00510DF1" w:rsidRDefault="00227A58" w:rsidP="00227A58">
      <w:pPr>
        <w:pStyle w:val="bodytext"/>
      </w:pPr>
      <w:r>
        <w:t>In the Main Menu</w:t>
      </w:r>
      <w:r w:rsidR="00CE0DE1">
        <w:t>,</w:t>
      </w:r>
      <w:r>
        <w:t xml:space="preserve"> </w:t>
      </w:r>
      <w:r w:rsidR="006445CA">
        <w:t>press</w:t>
      </w:r>
      <w:r w:rsidR="00CC449D">
        <w:t xml:space="preserve"> </w:t>
      </w:r>
      <w:r w:rsidR="00CC449D">
        <w:rPr>
          <w:noProof/>
        </w:rPr>
        <w:drawing>
          <wp:inline distT="0" distB="0" distL="0" distR="0">
            <wp:extent cx="182880" cy="182880"/>
            <wp:effectExtent l="19050" t="0" r="7620" b="0"/>
            <wp:docPr id="1073" name="Picture 1072" descr="manage report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reports button.png"/>
                    <pic:cNvPicPr/>
                  </pic:nvPicPr>
                  <pic:blipFill>
                    <a:blip r:embed="rId145" cstate="print"/>
                    <a:stretch>
                      <a:fillRect/>
                    </a:stretch>
                  </pic:blipFill>
                  <pic:spPr>
                    <a:xfrm>
                      <a:off x="0" y="0"/>
                      <a:ext cx="182880" cy="182880"/>
                    </a:xfrm>
                    <a:prstGeom prst="rect">
                      <a:avLst/>
                    </a:prstGeom>
                  </pic:spPr>
                </pic:pic>
              </a:graphicData>
            </a:graphic>
          </wp:inline>
        </w:drawing>
      </w:r>
      <w:r w:rsidR="00C8186C">
        <w:t xml:space="preserve">. </w:t>
      </w:r>
      <w:r w:rsidR="00BF1853">
        <w:t xml:space="preserve">A </w:t>
      </w:r>
      <w:r w:rsidR="009A558E">
        <w:t>dropdown</w:t>
      </w:r>
      <w:r w:rsidR="00BF1853">
        <w:t xml:space="preserve"> menu will appear</w:t>
      </w:r>
      <w:r w:rsidR="008406BA">
        <w:t>:</w:t>
      </w:r>
    </w:p>
    <w:p w:rsidR="00227A58" w:rsidRDefault="00E408DF" w:rsidP="00BF1853">
      <w:pPr>
        <w:pStyle w:val="Textbody"/>
        <w:jc w:val="center"/>
      </w:pPr>
      <w:r>
        <w:rPr>
          <w:noProof/>
        </w:rPr>
        <w:drawing>
          <wp:inline distT="0" distB="0" distL="0" distR="0">
            <wp:extent cx="2638425" cy="1514475"/>
            <wp:effectExtent l="1905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user47.png"/>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1514475"/>
                    </a:xfrm>
                    <a:prstGeom prst="rect">
                      <a:avLst/>
                    </a:prstGeom>
                    <a:noFill/>
                    <a:ln>
                      <a:noFill/>
                    </a:ln>
                  </pic:spPr>
                </pic:pic>
              </a:graphicData>
            </a:graphic>
          </wp:inline>
        </w:drawing>
      </w:r>
    </w:p>
    <w:p w:rsidR="00227A58" w:rsidRDefault="00227A58" w:rsidP="00227A58">
      <w:pPr>
        <w:pStyle w:val="Textbody"/>
      </w:pPr>
    </w:p>
    <w:p w:rsidR="00227A58" w:rsidRDefault="008406BA" w:rsidP="00904262">
      <w:pPr>
        <w:pStyle w:val="bodytext"/>
      </w:pPr>
      <w:r w:rsidRPr="008406BA">
        <w:rPr>
          <w:noProof/>
        </w:rPr>
        <w:drawing>
          <wp:inline distT="0" distB="0" distL="0" distR="0">
            <wp:extent cx="152400" cy="152400"/>
            <wp:effectExtent l="19050" t="0" r="0" b="0"/>
            <wp:docPr id="56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ddFolder.png"/>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root folder</w:t>
      </w:r>
      <w:r>
        <w:t>: Add a new folder at the base of the directory.</w:t>
      </w:r>
    </w:p>
    <w:p w:rsidR="008406BA" w:rsidRDefault="008406BA" w:rsidP="00904262">
      <w:pPr>
        <w:pStyle w:val="bodytext"/>
      </w:pPr>
      <w:r w:rsidRPr="008406BA">
        <w:rPr>
          <w:noProof/>
        </w:rPr>
        <w:drawing>
          <wp:inline distT="0" distB="0" distL="0" distR="0">
            <wp:extent cx="152400" cy="152400"/>
            <wp:effectExtent l="19050" t="0" r="0" b="0"/>
            <wp:docPr id="56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ddSubfolder.png"/>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child folder</w:t>
      </w:r>
      <w:r>
        <w:t>: Add a new folder within the selected folder.</w:t>
      </w:r>
    </w:p>
    <w:p w:rsidR="008406BA" w:rsidRDefault="008406BA" w:rsidP="00904262">
      <w:pPr>
        <w:pStyle w:val="bodytext"/>
      </w:pPr>
      <w:r w:rsidRPr="008406BA">
        <w:rPr>
          <w:noProof/>
        </w:rPr>
        <w:drawing>
          <wp:inline distT="0" distB="0" distL="0" distR="0">
            <wp:extent cx="152400" cy="152400"/>
            <wp:effectExtent l="19050" t="0" r="0" b="0"/>
            <wp:docPr id="56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RenameFolder.png"/>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Rename folder</w:t>
      </w:r>
      <w:r>
        <w:t>: Rename the selected folder.</w:t>
      </w:r>
    </w:p>
    <w:p w:rsidR="00904262" w:rsidRDefault="008406BA" w:rsidP="00904262">
      <w:pPr>
        <w:pStyle w:val="bodytext"/>
      </w:pPr>
      <w:r w:rsidRPr="008406BA">
        <w:rPr>
          <w:noProof/>
        </w:rPr>
        <w:drawing>
          <wp:inline distT="0" distB="0" distL="0" distR="0">
            <wp:extent cx="152400" cy="152400"/>
            <wp:effectExtent l="19050" t="0" r="0" b="0"/>
            <wp:docPr id="568"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DeleteFolder.png"/>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Delete folder</w:t>
      </w:r>
      <w:r>
        <w:t>: Delete the selected folder. The folder must be empty.</w:t>
      </w:r>
    </w:p>
    <w:p w:rsidR="00904262" w:rsidRPr="008406BA" w:rsidRDefault="00904262" w:rsidP="009949FD">
      <w:pPr>
        <w:pStyle w:val="ImportantNote"/>
      </w:pPr>
      <w:r>
        <w:t>A folder marked read-only (</w:t>
      </w:r>
      <w:r>
        <w:rPr>
          <w:noProof/>
        </w:rPr>
        <w:drawing>
          <wp:inline distT="0" distB="0" distL="0" distR="0">
            <wp:extent cx="114300" cy="114300"/>
            <wp:effectExtent l="19050" t="0" r="0" b="0"/>
            <wp:docPr id="569"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reeReport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t>) cannot be modified.</w:t>
      </w:r>
    </w:p>
    <w:p w:rsidR="00F50DC5" w:rsidRPr="00F50DC5" w:rsidRDefault="000D5D9C" w:rsidP="00F50DC5">
      <w:pPr>
        <w:pStyle w:val="Heading1"/>
      </w:pPr>
      <w:bookmarkStart w:id="87" w:name="_Toc468348348"/>
      <w:r>
        <w:lastRenderedPageBreak/>
        <w:t>Editing Reports</w:t>
      </w:r>
      <w:bookmarkEnd w:id="87"/>
    </w:p>
    <w:p w:rsidR="006445CA" w:rsidRDefault="00F50DC5" w:rsidP="006445CA">
      <w:pPr>
        <w:pStyle w:val="bodytext"/>
      </w:pPr>
      <w:r>
        <w:br/>
        <w:t>To edit an existing report:</w:t>
      </w:r>
    </w:p>
    <w:p w:rsidR="00570CFE" w:rsidRPr="006445CA" w:rsidRDefault="00F50DC5" w:rsidP="006445CA">
      <w:pPr>
        <w:pStyle w:val="bodytext"/>
      </w:pPr>
      <w:r w:rsidRPr="006445CA">
        <w:rPr>
          <w:rFonts w:cs="Arial"/>
        </w:rPr>
        <w:t xml:space="preserve">On the </w:t>
      </w:r>
      <w:hyperlink w:anchor="_Main_Menu" w:history="1">
        <w:r w:rsidRPr="006445CA">
          <w:rPr>
            <w:rStyle w:val="Hyperlink"/>
            <w:rFonts w:cs="Arial"/>
            <w:bCs/>
          </w:rPr>
          <w:t>Main Menu</w:t>
        </w:r>
      </w:hyperlink>
      <w:r w:rsidRPr="006445CA">
        <w:rPr>
          <w:rFonts w:cs="Arial"/>
        </w:rPr>
        <w:t>, sel</w:t>
      </w:r>
      <w:r w:rsidR="006445CA" w:rsidRPr="006445CA">
        <w:rPr>
          <w:rFonts w:cs="Arial"/>
        </w:rPr>
        <w:t xml:space="preserve">ect the report you want to edit and </w:t>
      </w:r>
      <w:r w:rsidR="006445CA">
        <w:rPr>
          <w:rFonts w:cs="Arial"/>
        </w:rPr>
        <w:t>p</w:t>
      </w:r>
      <w:r w:rsidR="006445CA" w:rsidRPr="006445CA">
        <w:rPr>
          <w:rFonts w:cs="Arial"/>
        </w:rPr>
        <w:t>ress</w:t>
      </w:r>
      <w:r w:rsidRPr="006445CA">
        <w:rPr>
          <w:rFonts w:cs="Arial"/>
        </w:rPr>
        <w:t xml:space="preserve"> </w:t>
      </w:r>
      <w:r w:rsidR="004171B9">
        <w:rPr>
          <w:rFonts w:cs="Arial"/>
          <w:noProof/>
        </w:rPr>
        <w:drawing>
          <wp:inline distT="0" distB="0" distL="0" distR="0">
            <wp:extent cx="152400" cy="152400"/>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CC449D">
        <w:rPr>
          <w:rFonts w:cs="Arial"/>
        </w:rPr>
        <w:t>,</w:t>
      </w:r>
      <w:r w:rsidR="006445CA" w:rsidRPr="006445CA">
        <w:rPr>
          <w:rFonts w:cs="Arial"/>
        </w:rPr>
        <w:t xml:space="preserve"> or </w:t>
      </w:r>
      <w:r w:rsidR="006445CA" w:rsidRPr="00CC449D">
        <w:rPr>
          <w:rFonts w:cs="Arial"/>
          <w:b/>
        </w:rPr>
        <w:t>double-</w:t>
      </w:r>
      <w:r w:rsidR="0046350B" w:rsidRPr="00CC449D">
        <w:rPr>
          <w:rFonts w:cs="Arial"/>
          <w:b/>
        </w:rPr>
        <w:t>click</w:t>
      </w:r>
      <w:r w:rsidR="0046350B" w:rsidRPr="006445CA">
        <w:rPr>
          <w:rFonts w:cs="Arial"/>
        </w:rPr>
        <w:t xml:space="preserve"> the report</w:t>
      </w:r>
      <w:r w:rsidR="00570CFE" w:rsidRPr="006445CA">
        <w:rPr>
          <w:rFonts w:cs="Arial"/>
        </w:rPr>
        <w:t>.</w:t>
      </w:r>
    </w:p>
    <w:p w:rsidR="00CC449D" w:rsidRDefault="00CC449D" w:rsidP="00BD52E2">
      <w:pPr>
        <w:pStyle w:val="bodytext"/>
        <w:numPr>
          <w:ilvl w:val="0"/>
          <w:numId w:val="140"/>
        </w:numPr>
        <w:rPr>
          <w:rFonts w:cs="Arial"/>
        </w:rPr>
      </w:pPr>
      <w:r>
        <w:rPr>
          <w:rFonts w:cs="Arial"/>
        </w:rPr>
        <w:t xml:space="preserve">For ExpressViews, the </w:t>
      </w:r>
      <w:hyperlink w:anchor="_Express_Report_Wizard_1" w:history="1">
        <w:r w:rsidRPr="00CC449D">
          <w:rPr>
            <w:rStyle w:val="Hyperlink"/>
            <w:rFonts w:cs="Arial"/>
          </w:rPr>
          <w:t>ExpressView Designer</w:t>
        </w:r>
      </w:hyperlink>
      <w:r>
        <w:rPr>
          <w:rFonts w:cs="Arial"/>
        </w:rPr>
        <w:t xml:space="preserve"> will open to Design Mode in a new tab.</w:t>
      </w:r>
    </w:p>
    <w:p w:rsidR="00570CFE" w:rsidRDefault="001206BD" w:rsidP="00BD52E2">
      <w:pPr>
        <w:pStyle w:val="bodytext"/>
        <w:numPr>
          <w:ilvl w:val="0"/>
          <w:numId w:val="140"/>
        </w:numPr>
        <w:rPr>
          <w:rFonts w:cs="Arial"/>
        </w:rPr>
      </w:pPr>
      <w:r>
        <w:rPr>
          <w:rFonts w:cs="Arial"/>
        </w:rPr>
        <w:t xml:space="preserve">For Standard </w:t>
      </w:r>
      <w:r w:rsidR="00CD3050">
        <w:rPr>
          <w:rFonts w:cs="Arial"/>
        </w:rPr>
        <w:t xml:space="preserve">and </w:t>
      </w:r>
      <w:r w:rsidR="00CE5E01">
        <w:rPr>
          <w:rFonts w:cs="Arial"/>
        </w:rPr>
        <w:t>Crosstab</w:t>
      </w:r>
      <w:r w:rsidR="00CD3050">
        <w:rPr>
          <w:rFonts w:cs="Arial"/>
        </w:rPr>
        <w:t xml:space="preserve"> reports</w:t>
      </w:r>
      <w:r w:rsidR="00CE0DE1">
        <w:rPr>
          <w:rFonts w:cs="Arial"/>
        </w:rPr>
        <w:t>,</w:t>
      </w:r>
      <w:r>
        <w:rPr>
          <w:rFonts w:cs="Arial"/>
        </w:rPr>
        <w:t xml:space="preserve"> t</w:t>
      </w:r>
      <w:r w:rsidR="008C0D34" w:rsidRPr="008C0D34">
        <w:rPr>
          <w:rFonts w:cs="Arial"/>
        </w:rPr>
        <w:t xml:space="preserve">he </w:t>
      </w:r>
      <w:hyperlink w:anchor="_Report_Designer" w:history="1">
        <w:r w:rsidR="008C0D34" w:rsidRPr="006C51FF">
          <w:rPr>
            <w:rStyle w:val="Hyperlink"/>
            <w:rFonts w:cs="Arial"/>
          </w:rPr>
          <w:t>Report Designer</w:t>
        </w:r>
      </w:hyperlink>
      <w:r w:rsidR="008C0D34" w:rsidRPr="008C0D34">
        <w:rPr>
          <w:rFonts w:cs="Arial"/>
        </w:rPr>
        <w:t xml:space="preserve"> will open in a new tab.</w:t>
      </w:r>
    </w:p>
    <w:p w:rsidR="00570CFE" w:rsidRDefault="00CD3050" w:rsidP="00BD52E2">
      <w:pPr>
        <w:pStyle w:val="bodytext"/>
        <w:numPr>
          <w:ilvl w:val="0"/>
          <w:numId w:val="140"/>
        </w:numPr>
        <w:rPr>
          <w:rFonts w:cs="Arial"/>
        </w:rPr>
      </w:pPr>
      <w:r>
        <w:rPr>
          <w:rFonts w:cs="Arial"/>
        </w:rPr>
        <w:t>For Express Reports</w:t>
      </w:r>
      <w:r w:rsidR="00CE0DE1">
        <w:rPr>
          <w:rFonts w:cs="Arial"/>
        </w:rPr>
        <w:t>,</w:t>
      </w:r>
      <w:r w:rsidR="001206BD">
        <w:rPr>
          <w:rFonts w:cs="Arial"/>
        </w:rPr>
        <w:t xml:space="preserve"> the </w:t>
      </w:r>
      <w:hyperlink w:anchor="_Express_Reports_Wizard_1" w:history="1">
        <w:r w:rsidR="001206BD" w:rsidRPr="000E22F6">
          <w:rPr>
            <w:rStyle w:val="Hyperlink"/>
            <w:rFonts w:cs="Arial"/>
          </w:rPr>
          <w:t>Express Report Wizard</w:t>
        </w:r>
      </w:hyperlink>
      <w:r w:rsidR="00570CFE">
        <w:rPr>
          <w:rFonts w:cs="Arial"/>
        </w:rPr>
        <w:t xml:space="preserve"> will open in a new tab.</w:t>
      </w:r>
    </w:p>
    <w:p w:rsidR="00F50DC5" w:rsidRDefault="00CD3050" w:rsidP="00BD52E2">
      <w:pPr>
        <w:pStyle w:val="bodytext"/>
        <w:numPr>
          <w:ilvl w:val="0"/>
          <w:numId w:val="140"/>
        </w:numPr>
        <w:rPr>
          <w:rFonts w:cs="Arial"/>
        </w:rPr>
      </w:pPr>
      <w:r>
        <w:rPr>
          <w:rFonts w:cs="Arial"/>
        </w:rPr>
        <w:t>For Chained Reports</w:t>
      </w:r>
      <w:r w:rsidR="00CE0DE1">
        <w:rPr>
          <w:rFonts w:cs="Arial"/>
        </w:rPr>
        <w:t>,</w:t>
      </w:r>
      <w:r w:rsidR="00570CFE">
        <w:rPr>
          <w:rFonts w:cs="Arial"/>
        </w:rPr>
        <w:t xml:space="preserve"> the </w:t>
      </w:r>
      <w:hyperlink w:anchor="_Chained_Report_Wizard" w:history="1">
        <w:r w:rsidR="00570CFE" w:rsidRPr="00570CFE">
          <w:rPr>
            <w:rStyle w:val="Hyperlink"/>
            <w:rFonts w:cs="Arial"/>
          </w:rPr>
          <w:t>Chained Report Wizard</w:t>
        </w:r>
      </w:hyperlink>
      <w:r w:rsidR="00570CFE">
        <w:rPr>
          <w:rFonts w:cs="Arial"/>
        </w:rPr>
        <w:t xml:space="preserve"> will open in a new tab.</w:t>
      </w:r>
    </w:p>
    <w:p w:rsidR="00CD3050" w:rsidRPr="00F7371A" w:rsidRDefault="00CD3050" w:rsidP="00BD52E2">
      <w:pPr>
        <w:pStyle w:val="bodytext"/>
        <w:numPr>
          <w:ilvl w:val="0"/>
          <w:numId w:val="140"/>
        </w:numPr>
        <w:rPr>
          <w:rFonts w:cs="Arial"/>
        </w:rPr>
      </w:pPr>
      <w:r>
        <w:rPr>
          <w:rFonts w:cs="Arial"/>
        </w:rPr>
        <w:t xml:space="preserve">For Dashboards, the </w:t>
      </w:r>
      <w:hyperlink w:anchor="_Dashboard_Designer" w:history="1">
        <w:r w:rsidRPr="00CD3050">
          <w:rPr>
            <w:rStyle w:val="Hyperlink"/>
            <w:rFonts w:cs="Arial"/>
          </w:rPr>
          <w:t xml:space="preserve">Dashboard Designer </w:t>
        </w:r>
      </w:hyperlink>
      <w:r>
        <w:rPr>
          <w:rFonts w:cs="Arial"/>
        </w:rPr>
        <w:t>will open in a new tab.</w:t>
      </w:r>
    </w:p>
    <w:p w:rsidR="00F50DC5" w:rsidRPr="00F50DC5" w:rsidRDefault="00317E22" w:rsidP="009949FD">
      <w:pPr>
        <w:pStyle w:val="ImportantNote"/>
      </w:pPr>
      <w:r>
        <w:t xml:space="preserve">You cannot edit </w:t>
      </w:r>
      <w:r w:rsidR="0033797A">
        <w:t>reports</w:t>
      </w:r>
      <w:r w:rsidR="00CD3050">
        <w:t xml:space="preserve"> marked read-only (</w:t>
      </w:r>
      <w:r w:rsidR="00CD3050">
        <w:rPr>
          <w:noProof/>
        </w:rPr>
        <w:drawing>
          <wp:inline distT="0" distB="0" distL="0" distR="0">
            <wp:extent cx="114300" cy="114300"/>
            <wp:effectExtent l="19050" t="0" r="0" b="0"/>
            <wp:docPr id="57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TreeReport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sidR="00CD3050">
        <w:t>)</w:t>
      </w:r>
      <w:r w:rsidR="00B91B6C">
        <w:t>. You can duplicate</w:t>
      </w:r>
      <w:r w:rsidR="0033797A">
        <w:t xml:space="preserve"> a</w:t>
      </w:r>
      <w:r w:rsidR="00B91B6C">
        <w:t xml:space="preserve"> </w:t>
      </w:r>
      <w:r w:rsidR="0033797A">
        <w:t>read-only</w:t>
      </w:r>
      <w:r w:rsidR="00B91B6C">
        <w:t xml:space="preserve"> report into an unlocked folder and edit the </w:t>
      </w:r>
      <w:r w:rsidR="00C8186C">
        <w:t>duplicate.</w:t>
      </w:r>
    </w:p>
    <w:p w:rsidR="00E60E0B" w:rsidRDefault="00E60E0B" w:rsidP="00F01A30">
      <w:pPr>
        <w:pStyle w:val="Heading2"/>
      </w:pPr>
      <w:bookmarkStart w:id="88" w:name="_Report_Designer"/>
      <w:bookmarkStart w:id="89" w:name="chapter_03_editing_reports_repor_3780"/>
      <w:bookmarkStart w:id="90" w:name="chapter_03_editing_reports_repor_915"/>
      <w:bookmarkStart w:id="91" w:name="_Toc296683228"/>
      <w:bookmarkStart w:id="92" w:name="_Toc306613052"/>
      <w:bookmarkStart w:id="93" w:name="_Toc468348349"/>
      <w:bookmarkEnd w:id="88"/>
      <w:r>
        <w:t>Report Designer</w:t>
      </w:r>
      <w:bookmarkEnd w:id="89"/>
      <w:bookmarkEnd w:id="90"/>
      <w:bookmarkEnd w:id="91"/>
      <w:bookmarkEnd w:id="92"/>
      <w:bookmarkEnd w:id="93"/>
    </w:p>
    <w:p w:rsidR="0044548E" w:rsidRDefault="00013AC8" w:rsidP="00E60E0B">
      <w:pPr>
        <w:pStyle w:val="bodytext"/>
      </w:pPr>
      <w:r>
        <w:t>The R</w:t>
      </w:r>
      <w:r w:rsidR="00D8643F">
        <w:t>eport</w:t>
      </w:r>
      <w:r>
        <w:t xml:space="preserve"> D</w:t>
      </w:r>
      <w:r w:rsidR="00D8643F">
        <w:t xml:space="preserve">esigner </w:t>
      </w:r>
      <w:r w:rsidR="001E4CB0">
        <w:t xml:space="preserve">can be used to add data, charts, formulas, sorts, filters and </w:t>
      </w:r>
      <w:r>
        <w:t>many other features</w:t>
      </w:r>
      <w:r w:rsidR="00C8186C">
        <w:t xml:space="preserve"> to a report.</w:t>
      </w:r>
    </w:p>
    <w:p w:rsidR="009E3F3C" w:rsidRDefault="001E4CB0" w:rsidP="00E60E0B">
      <w:pPr>
        <w:pStyle w:val="bodytext"/>
      </w:pPr>
      <w:r>
        <w:t xml:space="preserve">The </w:t>
      </w:r>
      <w:r w:rsidR="00013AC8">
        <w:t>Report D</w:t>
      </w:r>
      <w:r w:rsidR="00C8186C">
        <w:t>esigner has three parts:</w:t>
      </w:r>
      <w:r w:rsidR="005B1831">
        <w:t xml:space="preserve"> </w:t>
      </w:r>
      <w:r w:rsidR="00E02C99">
        <w:t xml:space="preserve">the </w:t>
      </w:r>
      <w:hyperlink w:anchor="_Design_Grid" w:history="1">
        <w:r w:rsidR="005B1831" w:rsidRPr="002E541D">
          <w:rPr>
            <w:rStyle w:val="Hyperlink"/>
          </w:rPr>
          <w:t>Design Grid</w:t>
        </w:r>
      </w:hyperlink>
      <w:r w:rsidR="005B1831">
        <w:t xml:space="preserve">, </w:t>
      </w:r>
      <w:r w:rsidR="00E02C99">
        <w:t xml:space="preserve">the </w:t>
      </w:r>
      <w:hyperlink w:anchor="_Data_Menu" w:history="1">
        <w:r w:rsidR="00DE4BD9" w:rsidRPr="002E541D">
          <w:rPr>
            <w:rStyle w:val="Hyperlink"/>
          </w:rPr>
          <w:t>Data</w:t>
        </w:r>
        <w:r w:rsidR="00E02C99" w:rsidRPr="002E541D">
          <w:rPr>
            <w:rStyle w:val="Hyperlink"/>
          </w:rPr>
          <w:t xml:space="preserve"> Menu </w:t>
        </w:r>
      </w:hyperlink>
      <w:r w:rsidR="00C8186C">
        <w:t xml:space="preserve">and the </w:t>
      </w:r>
      <w:hyperlink w:anchor="_Toolbar" w:history="1">
        <w:r w:rsidR="00C8186C" w:rsidRPr="002E541D">
          <w:rPr>
            <w:rStyle w:val="Hyperlink"/>
          </w:rPr>
          <w:t>Toolbar</w:t>
        </w:r>
      </w:hyperlink>
      <w:r w:rsidR="00C8186C">
        <w:t>.</w:t>
      </w:r>
    </w:p>
    <w:p w:rsidR="002206DD" w:rsidRPr="00E02C99" w:rsidRDefault="0032365F" w:rsidP="00DF5FC6">
      <w:pPr>
        <w:pStyle w:val="bodytext"/>
        <w:jc w:val="center"/>
        <w:rPr>
          <w:noProof/>
        </w:rPr>
      </w:pPr>
      <w:r>
        <w:rPr>
          <w:noProof/>
        </w:rPr>
        <w:drawing>
          <wp:inline distT="0" distB="0" distL="0" distR="0">
            <wp:extent cx="6400800" cy="3625850"/>
            <wp:effectExtent l="19050" t="0" r="0" b="0"/>
            <wp:docPr id="1075" name="Picture 1074" descr="report desi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esigner.png"/>
                    <pic:cNvPicPr/>
                  </pic:nvPicPr>
                  <pic:blipFill>
                    <a:blip r:embed="rId151" cstate="print"/>
                    <a:stretch>
                      <a:fillRect/>
                    </a:stretch>
                  </pic:blipFill>
                  <pic:spPr>
                    <a:xfrm>
                      <a:off x="0" y="0"/>
                      <a:ext cx="6400800" cy="3625850"/>
                    </a:xfrm>
                    <a:prstGeom prst="rect">
                      <a:avLst/>
                    </a:prstGeom>
                  </pic:spPr>
                </pic:pic>
              </a:graphicData>
            </a:graphic>
          </wp:inline>
        </w:drawing>
      </w:r>
    </w:p>
    <w:p w:rsidR="00506A0F" w:rsidRDefault="00506A0F" w:rsidP="00F01A30">
      <w:pPr>
        <w:pStyle w:val="Heading2"/>
      </w:pPr>
      <w:bookmarkStart w:id="94" w:name="_Design_Grid"/>
      <w:bookmarkStart w:id="95" w:name="_Toc468348350"/>
      <w:bookmarkEnd w:id="94"/>
      <w:r>
        <w:lastRenderedPageBreak/>
        <w:t>Design Grid</w:t>
      </w:r>
      <w:bookmarkEnd w:id="95"/>
    </w:p>
    <w:p w:rsidR="000B55C7" w:rsidRDefault="00506A0F" w:rsidP="00506A0F">
      <w:pPr>
        <w:pStyle w:val="bodytext"/>
      </w:pPr>
      <w:r>
        <w:t>In the design grid</w:t>
      </w:r>
      <w:r w:rsidR="0033797A">
        <w:t>,</w:t>
      </w:r>
      <w:r>
        <w:t xml:space="preserve"> you can</w:t>
      </w:r>
      <w:r w:rsidR="00F27887">
        <w:t>:</w:t>
      </w:r>
    </w:p>
    <w:p w:rsidR="00F27887" w:rsidRPr="000B55C7" w:rsidRDefault="00F27887" w:rsidP="00BD52E2">
      <w:pPr>
        <w:pStyle w:val="bodytext"/>
        <w:numPr>
          <w:ilvl w:val="0"/>
          <w:numId w:val="95"/>
        </w:numPr>
      </w:pPr>
      <w:r w:rsidRPr="000B55C7">
        <w:rPr>
          <w:rFonts w:cs="Arial"/>
        </w:rPr>
        <w:t>Add and delete row</w:t>
      </w:r>
      <w:r w:rsidR="00C07D84" w:rsidRPr="000B55C7">
        <w:rPr>
          <w:rFonts w:cs="Arial"/>
        </w:rPr>
        <w:t>s, columns</w:t>
      </w:r>
      <w:r w:rsidR="0033797A">
        <w:rPr>
          <w:rFonts w:cs="Arial"/>
        </w:rPr>
        <w:t>,</w:t>
      </w:r>
      <w:r w:rsidR="00C07D84" w:rsidRPr="000B55C7">
        <w:rPr>
          <w:rFonts w:cs="Arial"/>
        </w:rPr>
        <w:t xml:space="preserve"> and sections.</w:t>
      </w:r>
    </w:p>
    <w:p w:rsidR="00F27887" w:rsidRDefault="00F27887" w:rsidP="00BD52E2">
      <w:pPr>
        <w:pStyle w:val="bodytext"/>
        <w:numPr>
          <w:ilvl w:val="0"/>
          <w:numId w:val="95"/>
        </w:numPr>
        <w:tabs>
          <w:tab w:val="left" w:pos="360"/>
        </w:tabs>
        <w:rPr>
          <w:rFonts w:cs="Arial"/>
        </w:rPr>
      </w:pPr>
      <w:r>
        <w:rPr>
          <w:rFonts w:cs="Arial"/>
        </w:rPr>
        <w:t xml:space="preserve">Enter </w:t>
      </w:r>
      <w:r w:rsidR="00C07D84">
        <w:rPr>
          <w:rFonts w:cs="Arial"/>
        </w:rPr>
        <w:t>data fields, text</w:t>
      </w:r>
      <w:r w:rsidR="0033797A">
        <w:rPr>
          <w:rFonts w:cs="Arial"/>
        </w:rPr>
        <w:t>,</w:t>
      </w:r>
      <w:r w:rsidR="00C07D84">
        <w:rPr>
          <w:rFonts w:cs="Arial"/>
        </w:rPr>
        <w:t xml:space="preserve"> and formulas.</w:t>
      </w:r>
    </w:p>
    <w:p w:rsidR="002D5AD5" w:rsidRPr="002D5AD5" w:rsidRDefault="00456956" w:rsidP="00BD52E2">
      <w:pPr>
        <w:pStyle w:val="bodytext"/>
        <w:numPr>
          <w:ilvl w:val="0"/>
          <w:numId w:val="95"/>
        </w:numPr>
        <w:tabs>
          <w:tab w:val="left" w:pos="360"/>
        </w:tabs>
        <w:rPr>
          <w:rFonts w:cs="Arial"/>
        </w:rPr>
      </w:pPr>
      <w:r>
        <w:rPr>
          <w:rFonts w:cs="Arial"/>
        </w:rPr>
        <w:t>Drag-and-drop</w:t>
      </w:r>
      <w:r w:rsidR="00F27887">
        <w:rPr>
          <w:rFonts w:cs="Arial"/>
        </w:rPr>
        <w:t xml:space="preserve"> fields into differ</w:t>
      </w:r>
      <w:r w:rsidR="00C07D84">
        <w:rPr>
          <w:rFonts w:cs="Arial"/>
        </w:rPr>
        <w:t>ent sections, rows</w:t>
      </w:r>
      <w:r w:rsidR="00BE0D84">
        <w:rPr>
          <w:rFonts w:cs="Arial"/>
        </w:rPr>
        <w:t>,</w:t>
      </w:r>
      <w:r w:rsidR="00C07D84">
        <w:rPr>
          <w:rFonts w:cs="Arial"/>
        </w:rPr>
        <w:t xml:space="preserve"> or columns.</w:t>
      </w:r>
    </w:p>
    <w:p w:rsidR="000D5D9C" w:rsidRDefault="000D5D9C" w:rsidP="00C214DC">
      <w:pPr>
        <w:pStyle w:val="Heading3"/>
      </w:pPr>
      <w:bookmarkStart w:id="96" w:name="_Sections"/>
      <w:bookmarkStart w:id="97" w:name="_Toc468348351"/>
      <w:bookmarkEnd w:id="96"/>
      <w:r>
        <w:t>Sections</w:t>
      </w:r>
      <w:bookmarkEnd w:id="26"/>
      <w:bookmarkEnd w:id="97"/>
    </w:p>
    <w:p w:rsidR="003D0BD6" w:rsidRDefault="003D0BD6" w:rsidP="003D0BD6">
      <w:pPr>
        <w:pStyle w:val="bodytext"/>
        <w:jc w:val="center"/>
      </w:pPr>
      <w:r w:rsidRPr="003D0BD6">
        <w:rPr>
          <w:noProof/>
        </w:rPr>
        <w:drawing>
          <wp:inline distT="0" distB="0" distL="0" distR="0">
            <wp:extent cx="3838575" cy="3000375"/>
            <wp:effectExtent l="19050" t="0" r="9525" b="0"/>
            <wp:docPr id="57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user49.png"/>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575" cy="3000375"/>
                    </a:xfrm>
                    <a:prstGeom prst="rect">
                      <a:avLst/>
                    </a:prstGeom>
                    <a:noFill/>
                    <a:ln>
                      <a:noFill/>
                    </a:ln>
                  </pic:spPr>
                </pic:pic>
              </a:graphicData>
            </a:graphic>
          </wp:inline>
        </w:drawing>
      </w:r>
    </w:p>
    <w:p w:rsidR="000D5D9C" w:rsidRDefault="000D5D9C" w:rsidP="000D5D9C">
      <w:pPr>
        <w:pStyle w:val="bodytext"/>
      </w:pPr>
      <w:r>
        <w:t xml:space="preserve">Sections </w:t>
      </w:r>
      <w:r w:rsidR="00AF1104">
        <w:t>dictate</w:t>
      </w:r>
      <w:r>
        <w:t xml:space="preserve"> how the data appear</w:t>
      </w:r>
      <w:r w:rsidR="00235175">
        <w:t>s</w:t>
      </w:r>
      <w:r>
        <w:t xml:space="preserve"> in </w:t>
      </w:r>
      <w:r w:rsidR="00235175">
        <w:t>a</w:t>
      </w:r>
      <w:r>
        <w:t xml:space="preserve"> report. There are five types of sections: page, report, details, group</w:t>
      </w:r>
      <w:r w:rsidR="001673B7">
        <w:t>,</w:t>
      </w:r>
      <w:r>
        <w:t xml:space="preserve"> and </w:t>
      </w:r>
      <w:r w:rsidR="00C07D84">
        <w:t>repeating group.</w:t>
      </w:r>
    </w:p>
    <w:p w:rsidR="00E33C37" w:rsidRDefault="002047E4" w:rsidP="000D5D9C">
      <w:pPr>
        <w:pStyle w:val="bodytext"/>
      </w:pPr>
      <w:r>
        <w:rPr>
          <w:b/>
          <w:noProof/>
        </w:rPr>
        <w:drawing>
          <wp:inline distT="0" distB="0" distL="0" distR="0">
            <wp:extent cx="152400" cy="152400"/>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ageHeader.png"/>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Header &amp; </w:t>
      </w:r>
      <w:r>
        <w:rPr>
          <w:b/>
          <w:noProof/>
        </w:rPr>
        <w:drawing>
          <wp:inline distT="0" distB="0" distL="0" distR="0">
            <wp:extent cx="152400" cy="152400"/>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ageFooter.png"/>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w:t>
      </w:r>
      <w:r w:rsidR="000D5D9C" w:rsidRPr="0065065E">
        <w:rPr>
          <w:b/>
        </w:rPr>
        <w:t xml:space="preserve">Footer </w:t>
      </w:r>
      <w:r w:rsidR="000D5D9C">
        <w:rPr>
          <w:b/>
        </w:rPr>
        <w:t>–</w:t>
      </w:r>
      <w:r w:rsidR="000D5D9C" w:rsidRPr="00660351">
        <w:t xml:space="preserve"> </w:t>
      </w:r>
      <w:r w:rsidR="00013AC8">
        <w:rPr>
          <w:bCs/>
        </w:rPr>
        <w:t xml:space="preserve">The </w:t>
      </w:r>
      <w:r w:rsidR="009E4E31">
        <w:rPr>
          <w:bCs/>
        </w:rPr>
        <w:t xml:space="preserve">rows in the </w:t>
      </w:r>
      <w:r w:rsidR="00013AC8">
        <w:rPr>
          <w:bCs/>
        </w:rPr>
        <w:t>Page Header</w:t>
      </w:r>
      <w:r w:rsidR="00492FD4">
        <w:rPr>
          <w:bCs/>
        </w:rPr>
        <w:t xml:space="preserve"> section</w:t>
      </w:r>
      <w:r w:rsidR="00013AC8">
        <w:rPr>
          <w:bCs/>
        </w:rPr>
        <w:t xml:space="preserve"> </w:t>
      </w:r>
      <w:r w:rsidR="009E4E31">
        <w:rPr>
          <w:bCs/>
        </w:rPr>
        <w:t>appear</w:t>
      </w:r>
      <w:r w:rsidR="00013AC8">
        <w:t xml:space="preserve"> at the top</w:t>
      </w:r>
      <w:r w:rsidR="00492FD4">
        <w:t xml:space="preserve"> of</w:t>
      </w:r>
      <w:r w:rsidR="00013AC8">
        <w:t xml:space="preserve"> every page of </w:t>
      </w:r>
      <w:r w:rsidR="00E33C37">
        <w:t>a</w:t>
      </w:r>
      <w:r w:rsidR="00013AC8">
        <w:t xml:space="preserve"> report. </w:t>
      </w:r>
      <w:r w:rsidR="00C17728">
        <w:t xml:space="preserve">Typically, </w:t>
      </w:r>
      <w:r w:rsidR="00492FD4">
        <w:t xml:space="preserve">the </w:t>
      </w:r>
      <w:r w:rsidR="00C17728">
        <w:t xml:space="preserve">Page Header section </w:t>
      </w:r>
      <w:r w:rsidR="00492FD4">
        <w:t>is</w:t>
      </w:r>
      <w:r w:rsidR="00C17728">
        <w:t xml:space="preserve"> used to designate column headers for </w:t>
      </w:r>
      <w:r w:rsidR="00492FD4">
        <w:t xml:space="preserve">a </w:t>
      </w:r>
      <w:r w:rsidR="00C17728">
        <w:t xml:space="preserve">report. </w:t>
      </w:r>
      <w:r w:rsidR="00013AC8">
        <w:t xml:space="preserve">The </w:t>
      </w:r>
      <w:r w:rsidR="00E33C37">
        <w:t>rows in</w:t>
      </w:r>
      <w:r w:rsidR="00492FD4">
        <w:t xml:space="preserve"> </w:t>
      </w:r>
      <w:r w:rsidR="00E33C37">
        <w:t xml:space="preserve">the </w:t>
      </w:r>
      <w:r w:rsidR="00013AC8">
        <w:t>Page Footer</w:t>
      </w:r>
      <w:r w:rsidR="00492FD4">
        <w:t xml:space="preserve"> section</w:t>
      </w:r>
      <w:r w:rsidR="00013AC8">
        <w:t xml:space="preserve"> </w:t>
      </w:r>
      <w:r w:rsidR="00E33C37">
        <w:t>appear</w:t>
      </w:r>
      <w:r w:rsidR="00013AC8">
        <w:t xml:space="preserve"> at the bottom </w:t>
      </w:r>
      <w:r w:rsidR="004512C4">
        <w:t xml:space="preserve">of </w:t>
      </w:r>
      <w:r w:rsidR="00013AC8">
        <w:t xml:space="preserve">every </w:t>
      </w:r>
      <w:r w:rsidR="004512C4">
        <w:t xml:space="preserve">page </w:t>
      </w:r>
      <w:r w:rsidR="00013AC8">
        <w:t xml:space="preserve">of </w:t>
      </w:r>
      <w:r w:rsidR="004975CE">
        <w:t>a</w:t>
      </w:r>
      <w:r w:rsidR="00013AC8">
        <w:t xml:space="preserve"> report.</w:t>
      </w:r>
      <w:r w:rsidR="00E33C37">
        <w:t xml:space="preserve"> </w:t>
      </w:r>
      <w:r w:rsidR="00C17728">
        <w:t xml:space="preserve">Typically, </w:t>
      </w:r>
      <w:r w:rsidR="004975CE">
        <w:t xml:space="preserve">the </w:t>
      </w:r>
      <w:r w:rsidR="00C17728">
        <w:t xml:space="preserve">Page Footer sections are used to display the page number </w:t>
      </w:r>
      <w:r w:rsidR="001673B7">
        <w:t>and/</w:t>
      </w:r>
      <w:r w:rsidR="00C17728">
        <w:t xml:space="preserve">or confidentiality notices for </w:t>
      </w:r>
      <w:r w:rsidR="004975CE">
        <w:t xml:space="preserve">a </w:t>
      </w:r>
      <w:r w:rsidR="00C17728">
        <w:t>report.</w:t>
      </w:r>
    </w:p>
    <w:p w:rsidR="009C1F5C" w:rsidRDefault="00FD4579" w:rsidP="009949FD">
      <w:pPr>
        <w:pStyle w:val="ImportantNote"/>
        <w:spacing w:after="0"/>
      </w:pPr>
      <w:r w:rsidRPr="00FD4579">
        <w:t>Page Headers and Page Footers are not intended to perform calculations or display data fields. For this reason, a Page Header populated with a data field will only return the first line of data in that field; a Page Footer will return only the last line of data.</w:t>
      </w:r>
    </w:p>
    <w:p w:rsidR="009949FD" w:rsidRDefault="009949FD" w:rsidP="009949FD">
      <w:pPr>
        <w:pStyle w:val="bodytext"/>
        <w:spacing w:after="0"/>
        <w:ind w:left="720"/>
      </w:pPr>
    </w:p>
    <w:p w:rsidR="00711C4A" w:rsidRPr="009949FD" w:rsidRDefault="00711C4A" w:rsidP="009949FD">
      <w:pPr>
        <w:pStyle w:val="ImportantNote"/>
      </w:pPr>
      <w:r w:rsidRPr="009949FD">
        <w:t>If</w:t>
      </w:r>
      <w:r w:rsidR="00E042E4" w:rsidRPr="009949FD">
        <w:t xml:space="preserve"> you are</w:t>
      </w:r>
      <w:r w:rsidRPr="009949FD">
        <w:t xml:space="preserve"> printing </w:t>
      </w:r>
      <w:r w:rsidR="00E042E4" w:rsidRPr="009949FD">
        <w:t xml:space="preserve">a </w:t>
      </w:r>
      <w:r w:rsidRPr="009949FD">
        <w:t>report</w:t>
      </w:r>
      <w:r w:rsidR="001673B7" w:rsidRPr="009949FD">
        <w:t>,</w:t>
      </w:r>
      <w:r w:rsidRPr="009949FD">
        <w:t xml:space="preserve"> </w:t>
      </w:r>
      <w:r w:rsidR="00915C6A" w:rsidRPr="009949FD">
        <w:t xml:space="preserve">remember </w:t>
      </w:r>
      <w:r w:rsidR="00A108FE" w:rsidRPr="009949FD">
        <w:t xml:space="preserve">that </w:t>
      </w:r>
      <w:r w:rsidR="00915C6A" w:rsidRPr="009949FD">
        <w:t xml:space="preserve">Excel output does not have pages. Page Headers will appear only once at the beginning of the report. </w:t>
      </w:r>
      <w:r w:rsidR="00A108FE" w:rsidRPr="009949FD">
        <w:t xml:space="preserve">Reports </w:t>
      </w:r>
      <w:r w:rsidR="007E6126" w:rsidRPr="009949FD">
        <w:t xml:space="preserve">run via the Report Viewer </w:t>
      </w:r>
      <w:r w:rsidR="00915C6A" w:rsidRPr="009949FD">
        <w:t xml:space="preserve">will display Page Headers similarly unless </w:t>
      </w:r>
      <w:r w:rsidR="00915C6A" w:rsidRPr="0032365F">
        <w:rPr>
          <w:b/>
        </w:rPr>
        <w:t>Simulate PDF</w:t>
      </w:r>
      <w:r w:rsidR="00915C6A" w:rsidRPr="009949FD">
        <w:t xml:space="preserve"> is checked in the </w:t>
      </w:r>
      <w:hyperlink w:anchor="_Report_Options" w:history="1">
        <w:r w:rsidR="00915C6A" w:rsidRPr="009949FD">
          <w:rPr>
            <w:rStyle w:val="Hyperlink"/>
            <w:b w:val="0"/>
            <w:color w:val="607886"/>
          </w:rPr>
          <w:t>Options</w:t>
        </w:r>
      </w:hyperlink>
      <w:r w:rsidR="00915C6A" w:rsidRPr="009949FD">
        <w:t xml:space="preserve"> menu.</w:t>
      </w:r>
    </w:p>
    <w:p w:rsidR="00C17728" w:rsidRDefault="002047E4" w:rsidP="000D5D9C">
      <w:pPr>
        <w:pStyle w:val="bodytext"/>
      </w:pPr>
      <w:r>
        <w:rPr>
          <w:b/>
          <w:noProof/>
        </w:rPr>
        <w:lastRenderedPageBreak/>
        <w:drawing>
          <wp:inline distT="0" distB="0" distL="0" distR="0">
            <wp:extent cx="152400" cy="152400"/>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ReportHeader.png"/>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Header &amp; </w:t>
      </w:r>
      <w:r>
        <w:rPr>
          <w:b/>
          <w:noProof/>
        </w:rPr>
        <w:drawing>
          <wp:inline distT="0" distB="0" distL="0" distR="0">
            <wp:extent cx="152400" cy="152400"/>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ReportFooter.png"/>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w:t>
      </w:r>
      <w:r w:rsidR="000D5D9C" w:rsidRPr="0065065E">
        <w:rPr>
          <w:b/>
        </w:rPr>
        <w:t>Footer</w:t>
      </w:r>
      <w:r w:rsidR="000D5D9C">
        <w:rPr>
          <w:bCs/>
        </w:rPr>
        <w:t xml:space="preserve"> – The </w:t>
      </w:r>
      <w:r w:rsidR="00E33C37">
        <w:rPr>
          <w:bCs/>
        </w:rPr>
        <w:t xml:space="preserve">rows in the </w:t>
      </w:r>
      <w:r w:rsidR="00CF4B93">
        <w:rPr>
          <w:bCs/>
        </w:rPr>
        <w:t>Report H</w:t>
      </w:r>
      <w:r w:rsidR="000D5D9C">
        <w:rPr>
          <w:bCs/>
        </w:rPr>
        <w:t xml:space="preserve">eader </w:t>
      </w:r>
      <w:r w:rsidR="00E33C37">
        <w:rPr>
          <w:bCs/>
        </w:rPr>
        <w:t>appear</w:t>
      </w:r>
      <w:r w:rsidR="000D5D9C">
        <w:t xml:space="preserve"> at the </w:t>
      </w:r>
      <w:r w:rsidR="00E33C37">
        <w:t>beginning</w:t>
      </w:r>
      <w:r w:rsidR="000D5D9C">
        <w:t xml:space="preserve"> of </w:t>
      </w:r>
      <w:r w:rsidR="00E33C37">
        <w:t>a</w:t>
      </w:r>
      <w:r w:rsidR="000D5D9C">
        <w:t xml:space="preserve"> rep</w:t>
      </w:r>
      <w:r w:rsidR="00013AC8">
        <w:t xml:space="preserve">ort. </w:t>
      </w:r>
      <w:r w:rsidR="00C17728">
        <w:t>Typically,</w:t>
      </w:r>
      <w:r w:rsidR="00A108FE">
        <w:t xml:space="preserve"> these rows</w:t>
      </w:r>
      <w:r w:rsidR="00C17728">
        <w:t xml:space="preserve"> display the title of a report. </w:t>
      </w:r>
      <w:r w:rsidR="00C07D84">
        <w:t>T</w:t>
      </w:r>
      <w:r w:rsidR="00A108FE">
        <w:t>he</w:t>
      </w:r>
      <w:r w:rsidR="00E33C37">
        <w:t xml:space="preserve"> rows in the Report</w:t>
      </w:r>
      <w:r w:rsidR="00013AC8">
        <w:t xml:space="preserve"> F</w:t>
      </w:r>
      <w:r w:rsidR="000D5D9C">
        <w:t xml:space="preserve">ooter </w:t>
      </w:r>
      <w:r w:rsidR="00E33C37">
        <w:t>appear</w:t>
      </w:r>
      <w:r w:rsidR="000D5D9C">
        <w:t xml:space="preserve"> at the </w:t>
      </w:r>
      <w:r w:rsidR="00E33C37">
        <w:t>end</w:t>
      </w:r>
      <w:r w:rsidR="000D5D9C">
        <w:t xml:space="preserve"> </w:t>
      </w:r>
      <w:r w:rsidR="00E33C37">
        <w:t>of a</w:t>
      </w:r>
      <w:r w:rsidR="000D5D9C">
        <w:t xml:space="preserve"> report. </w:t>
      </w:r>
      <w:r w:rsidR="00C17728">
        <w:t>Typically, the Report Footer displays grand totals and summary information for the report.</w:t>
      </w:r>
    </w:p>
    <w:p w:rsidR="00C17728" w:rsidRPr="00C17728" w:rsidRDefault="002047E4" w:rsidP="000D5D9C">
      <w:pPr>
        <w:pStyle w:val="bodytext"/>
      </w:pPr>
      <w:r>
        <w:rPr>
          <w:b/>
          <w:noProof/>
        </w:rPr>
        <w:drawing>
          <wp:inline distT="0" distB="0" distL="0" distR="0">
            <wp:extent cx="152400" cy="152400"/>
            <wp:effectExtent l="1905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Detail.png"/>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2801A5">
        <w:rPr>
          <w:b/>
        </w:rPr>
        <w:t>Detail</w:t>
      </w:r>
      <w:r w:rsidR="000D5D9C">
        <w:rPr>
          <w:b/>
        </w:rPr>
        <w:t xml:space="preserve"> –</w:t>
      </w:r>
      <w:r w:rsidR="000D5D9C" w:rsidRPr="00F77C9D">
        <w:t xml:space="preserve"> </w:t>
      </w:r>
      <w:r w:rsidR="00013AC8">
        <w:t>The Detail section is the</w:t>
      </w:r>
      <w:r w:rsidR="000D5D9C">
        <w:t xml:space="preserve"> main section of most repor</w:t>
      </w:r>
      <w:r w:rsidR="00453DCB">
        <w:t>ts. When a</w:t>
      </w:r>
      <w:r w:rsidR="00013AC8">
        <w:t xml:space="preserve"> report is </w:t>
      </w:r>
      <w:r w:rsidR="00F7408F">
        <w:t>executed</w:t>
      </w:r>
      <w:r w:rsidR="001673B7">
        <w:t>,</w:t>
      </w:r>
      <w:r w:rsidR="00013AC8">
        <w:t xml:space="preserve"> the D</w:t>
      </w:r>
      <w:r w:rsidR="000D5D9C">
        <w:t xml:space="preserve">etails </w:t>
      </w:r>
      <w:r w:rsidR="00013AC8">
        <w:t>S</w:t>
      </w:r>
      <w:r w:rsidR="000D5D9C">
        <w:t xml:space="preserve">ection creates a row for each </w:t>
      </w:r>
      <w:r w:rsidR="00013AC8">
        <w:t xml:space="preserve">element </w:t>
      </w:r>
      <w:r w:rsidR="000D5D9C">
        <w:t xml:space="preserve">in the Data Categories. </w:t>
      </w:r>
      <w:r w:rsidR="00D474E3">
        <w:t>For example</w:t>
      </w:r>
      <w:r w:rsidR="001673B7">
        <w:t>,</w:t>
      </w:r>
      <w:r w:rsidR="00D474E3">
        <w:t xml:space="preserve"> if the Detail section contains the Data Field </w:t>
      </w:r>
      <w:r w:rsidR="00D474E3" w:rsidRPr="0032365F">
        <w:rPr>
          <w:color w:val="auto"/>
        </w:rPr>
        <w:t>Orders.OrderId</w:t>
      </w:r>
      <w:r w:rsidR="00A108FE">
        <w:t>, the report will display each O</w:t>
      </w:r>
      <w:r w:rsidR="00D474E3">
        <w:t>rder Id on a separate row.</w:t>
      </w:r>
    </w:p>
    <w:p w:rsidR="009B4722" w:rsidRDefault="002047E4" w:rsidP="000D5D9C">
      <w:pPr>
        <w:pStyle w:val="bodytext"/>
      </w:pPr>
      <w:r>
        <w:rPr>
          <w:b/>
          <w:noProof/>
        </w:rPr>
        <w:drawing>
          <wp:inline distT="0" distB="0" distL="0" distR="0">
            <wp:extent cx="152400" cy="15240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GroupHeader.png"/>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Group Header</w:t>
      </w:r>
      <w:r w:rsidR="00D907DF">
        <w:rPr>
          <w:b/>
        </w:rPr>
        <w:t xml:space="preserve"> &amp; </w:t>
      </w:r>
      <w:r>
        <w:rPr>
          <w:b/>
          <w:noProof/>
        </w:rPr>
        <w:drawing>
          <wp:inline distT="0" distB="0" distL="0" distR="0">
            <wp:extent cx="152400" cy="15240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oupFooter.png"/>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Group </w:t>
      </w:r>
      <w:r w:rsidR="000D5D9C" w:rsidRPr="00F77C9D">
        <w:rPr>
          <w:b/>
        </w:rPr>
        <w:t>Footer</w:t>
      </w:r>
      <w:r w:rsidR="000D5D9C">
        <w:rPr>
          <w:b/>
        </w:rPr>
        <w:t xml:space="preserve"> –</w:t>
      </w:r>
      <w:r w:rsidR="000D5D9C">
        <w:t xml:space="preserve"> </w:t>
      </w:r>
      <w:r w:rsidR="00C07D84">
        <w:t>Group Header</w:t>
      </w:r>
      <w:r w:rsidR="00733196">
        <w:t>/Footer sections r</w:t>
      </w:r>
      <w:r w:rsidR="000D5D9C">
        <w:t xml:space="preserve">equire a sort on a </w:t>
      </w:r>
      <w:r w:rsidR="005C110B">
        <w:t>D</w:t>
      </w:r>
      <w:r w:rsidR="000D5D9C">
        <w:t xml:space="preserve">ata </w:t>
      </w:r>
      <w:r w:rsidR="005C110B">
        <w:t>F</w:t>
      </w:r>
      <w:r w:rsidR="000D5D9C">
        <w:t>ield</w:t>
      </w:r>
      <w:r w:rsidR="008B7DE3">
        <w:t xml:space="preserve"> or formula</w:t>
      </w:r>
      <w:r w:rsidR="000D5D9C">
        <w:t xml:space="preserve">. </w:t>
      </w:r>
      <w:r w:rsidR="009B4722">
        <w:t xml:space="preserve">The rows in a Group Header section will appear above the </w:t>
      </w:r>
      <w:r w:rsidR="002801A5">
        <w:t>Detail</w:t>
      </w:r>
      <w:r w:rsidR="009B4722">
        <w:t xml:space="preserve"> section </w:t>
      </w:r>
      <w:r w:rsidR="002801A5">
        <w:t xml:space="preserve">for each unique value of the sorted </w:t>
      </w:r>
      <w:r w:rsidR="008B7DE3">
        <w:t>item</w:t>
      </w:r>
      <w:r w:rsidR="002801A5">
        <w:t>. Typically</w:t>
      </w:r>
      <w:r w:rsidR="00C47D10">
        <w:t>,</w:t>
      </w:r>
      <w:r w:rsidR="002801A5">
        <w:t xml:space="preserve"> Group Header sections are used to display data as labels. For example</w:t>
      </w:r>
      <w:r w:rsidR="001673B7">
        <w:t>,</w:t>
      </w:r>
      <w:r w:rsidR="002801A5">
        <w:t xml:space="preserve"> a </w:t>
      </w:r>
      <w:r w:rsidR="00C47D10">
        <w:t xml:space="preserve">report may contain a </w:t>
      </w:r>
      <w:r w:rsidR="002801A5">
        <w:t xml:space="preserve">Group Header </w:t>
      </w:r>
      <w:r w:rsidR="00C47D10">
        <w:t xml:space="preserve">on </w:t>
      </w:r>
      <w:r w:rsidR="00C47D10" w:rsidRPr="0032365F">
        <w:rPr>
          <w:color w:val="auto"/>
        </w:rPr>
        <w:t>Orders.OrderDate</w:t>
      </w:r>
      <w:r w:rsidR="00C47D10">
        <w:t xml:space="preserve"> and display </w:t>
      </w:r>
      <w:r w:rsidR="00C47D10" w:rsidRPr="0032365F">
        <w:rPr>
          <w:color w:val="auto"/>
        </w:rPr>
        <w:t>Orders.OrderId</w:t>
      </w:r>
      <w:r w:rsidR="00C47D10">
        <w:t xml:space="preserve"> in the Detail section. The output would display each date with orders that occurred on that date below them.</w:t>
      </w:r>
    </w:p>
    <w:p w:rsidR="009B4722" w:rsidRDefault="00C47D10" w:rsidP="000D5D9C">
      <w:pPr>
        <w:pStyle w:val="bodytext"/>
      </w:pPr>
      <w:r>
        <w:t>The rows in a Group Footer section will appear below the Detail section for each unique value of the sorted</w:t>
      </w:r>
      <w:r w:rsidR="008B7DE3">
        <w:t xml:space="preserve"> item</w:t>
      </w:r>
      <w:r>
        <w:t>. Typically, Group Footer sections are used to calculate subtotals. For example</w:t>
      </w:r>
      <w:r w:rsidR="00B45C3F">
        <w:t>,</w:t>
      </w:r>
      <w:r>
        <w:t xml:space="preserve"> a report may contain a Group Footer on </w:t>
      </w:r>
      <w:r w:rsidR="007471FC" w:rsidRPr="0032365F">
        <w:rPr>
          <w:color w:val="auto"/>
        </w:rPr>
        <w:t>Orders.OrderDate</w:t>
      </w:r>
      <w:r w:rsidR="007471FC">
        <w:t xml:space="preserve"> which</w:t>
      </w:r>
      <w:r>
        <w:t xml:space="preserve"> displays the numb</w:t>
      </w:r>
      <w:r w:rsidR="00C07D84">
        <w:t>er of orders made on each date.</w:t>
      </w:r>
    </w:p>
    <w:p w:rsidR="002D5AD5" w:rsidRDefault="002047E4" w:rsidP="000D5D9C">
      <w:pPr>
        <w:pStyle w:val="bodytext"/>
      </w:pPr>
      <w:r>
        <w:rPr>
          <w:b/>
          <w:noProof/>
        </w:rPr>
        <w:drawing>
          <wp:inline distT="0" distB="0" distL="0" distR="0">
            <wp:extent cx="152400" cy="152400"/>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RepeatingGroup.png"/>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Repeating Groups</w:t>
      </w:r>
      <w:r w:rsidR="000D5D9C">
        <w:rPr>
          <w:b/>
        </w:rPr>
        <w:t xml:space="preserve"> –</w:t>
      </w:r>
      <w:r w:rsidR="005C110B">
        <w:t xml:space="preserve"> </w:t>
      </w:r>
      <w:r w:rsidR="00D907DF">
        <w:t>Repeating</w:t>
      </w:r>
      <w:r w:rsidR="00733196">
        <w:t xml:space="preserve"> Groups r</w:t>
      </w:r>
      <w:r w:rsidR="005C110B">
        <w:t>equire a sort on a Data F</w:t>
      </w:r>
      <w:r w:rsidR="00DE39A1">
        <w:t>ield</w:t>
      </w:r>
      <w:r w:rsidR="008B7DE3">
        <w:t xml:space="preserve"> or formula</w:t>
      </w:r>
      <w:r w:rsidR="00DE39A1">
        <w:t>. Repeating G</w:t>
      </w:r>
      <w:r w:rsidR="000D5D9C">
        <w:t xml:space="preserve">roups have their own header, details and footer subsections. </w:t>
      </w:r>
      <w:r w:rsidR="0013302E">
        <w:t xml:space="preserve">Repeating Groups should only be used </w:t>
      </w:r>
      <w:r w:rsidR="000D5D9C">
        <w:t xml:space="preserve">when </w:t>
      </w:r>
      <w:r w:rsidR="0013302E">
        <w:t xml:space="preserve">the </w:t>
      </w:r>
      <w:r w:rsidR="000D5D9C">
        <w:t>data has multiple one</w:t>
      </w:r>
      <w:r w:rsidR="00DE39A1">
        <w:t>-</w:t>
      </w:r>
      <w:r w:rsidR="000D5D9C">
        <w:t>t</w:t>
      </w:r>
      <w:r w:rsidR="00DE39A1">
        <w:t>o-</w:t>
      </w:r>
      <w:r w:rsidR="000D5D9C">
        <w:t xml:space="preserve">many relationships and </w:t>
      </w:r>
      <w:r w:rsidR="0013302E">
        <w:t>each should be</w:t>
      </w:r>
      <w:r w:rsidR="000D5D9C">
        <w:t xml:space="preserve"> render</w:t>
      </w:r>
      <w:r w:rsidR="0013302E">
        <w:t>ed</w:t>
      </w:r>
      <w:r w:rsidR="008B7DE3">
        <w:t xml:space="preserve"> completely before the other.</w:t>
      </w:r>
    </w:p>
    <w:p w:rsidR="00474FB4" w:rsidRDefault="00043D37" w:rsidP="00EE7C54">
      <w:pPr>
        <w:pStyle w:val="bodytext"/>
        <w:ind w:left="720"/>
      </w:pPr>
      <w:r>
        <w:t>(</w:t>
      </w:r>
      <w:r w:rsidR="00FA4AB6">
        <w:t>E.g.</w:t>
      </w:r>
      <w:r w:rsidR="000D5D9C">
        <w:t xml:space="preserve"> </w:t>
      </w:r>
      <w:r w:rsidR="004C5913">
        <w:t>Each</w:t>
      </w:r>
      <w:r w:rsidR="000D5D9C">
        <w:t xml:space="preserve"> </w:t>
      </w:r>
      <w:r w:rsidR="00CC1C35">
        <w:t>Professor can teach</w:t>
      </w:r>
      <w:r w:rsidR="000D5D9C">
        <w:t xml:space="preserve"> multiple </w:t>
      </w:r>
      <w:r w:rsidR="00CC1C35">
        <w:t>classes and advise multiple students</w:t>
      </w:r>
      <w:r w:rsidR="000D5D9C">
        <w:t xml:space="preserve">. For each </w:t>
      </w:r>
      <w:r w:rsidR="00CC1C35">
        <w:t>professor you</w:t>
      </w:r>
      <w:r w:rsidR="000D5D9C">
        <w:t xml:space="preserve"> want to see all the </w:t>
      </w:r>
      <w:r w:rsidR="00CC1C35">
        <w:t>classes they teach</w:t>
      </w:r>
      <w:r w:rsidR="00DE39A1">
        <w:t xml:space="preserve"> and</w:t>
      </w:r>
      <w:r w:rsidR="000D5D9C">
        <w:t xml:space="preserve"> then all the </w:t>
      </w:r>
      <w:r w:rsidR="00CC1C35">
        <w:t>students they advise</w:t>
      </w:r>
      <w:r w:rsidR="000D5D9C">
        <w:t>.)</w:t>
      </w:r>
    </w:p>
    <w:p w:rsidR="000D5D9C" w:rsidRDefault="00506A0F" w:rsidP="002128DD">
      <w:pPr>
        <w:pStyle w:val="Heading4"/>
      </w:pPr>
      <w:bookmarkStart w:id="98" w:name="_Toc306613055"/>
      <w:r>
        <w:t>Using</w:t>
      </w:r>
      <w:r w:rsidR="000D5D9C">
        <w:t xml:space="preserve"> Sections</w:t>
      </w:r>
      <w:bookmarkEnd w:id="98"/>
    </w:p>
    <w:p w:rsidR="002D5AD5" w:rsidRDefault="00506A0F" w:rsidP="00453F90">
      <w:pPr>
        <w:pStyle w:val="bodytext"/>
      </w:pPr>
      <w:r w:rsidRPr="00506A0F">
        <w:t xml:space="preserve">Sections can be added, deleted, </w:t>
      </w:r>
      <w:r w:rsidR="00D25AB5">
        <w:t xml:space="preserve">modified, </w:t>
      </w:r>
      <w:r w:rsidRPr="00506A0F">
        <w:t>moved, and assigned shading.</w:t>
      </w:r>
    </w:p>
    <w:p w:rsidR="002D5AD5" w:rsidRDefault="0045214E" w:rsidP="007D153E">
      <w:pPr>
        <w:pStyle w:val="bodytext"/>
        <w:spacing w:after="0"/>
        <w:rPr>
          <w:b/>
        </w:rPr>
      </w:pPr>
      <w:r w:rsidRPr="0045214E">
        <w:rPr>
          <w:b/>
        </w:rPr>
        <w:t>Adding Sections</w:t>
      </w:r>
    </w:p>
    <w:p w:rsidR="00474FB4" w:rsidRDefault="00474FB4" w:rsidP="007D153E">
      <w:pPr>
        <w:pStyle w:val="bodytext"/>
        <w:spacing w:after="0"/>
        <w:rPr>
          <w:b/>
        </w:rPr>
      </w:pPr>
      <w:r>
        <w:rPr>
          <w:b/>
        </w:rPr>
        <w:t xml:space="preserve"> </w:t>
      </w:r>
    </w:p>
    <w:p w:rsidR="0045214E" w:rsidRPr="0045214E" w:rsidRDefault="0045214E" w:rsidP="00BD52E2">
      <w:pPr>
        <w:pStyle w:val="bodytext"/>
        <w:numPr>
          <w:ilvl w:val="0"/>
          <w:numId w:val="81"/>
        </w:numPr>
        <w:spacing w:after="0"/>
      </w:pPr>
      <w:r w:rsidRPr="0045214E">
        <w:t>C</w:t>
      </w:r>
      <w:r>
        <w:t>lick anywhere in the Section Column.</w:t>
      </w:r>
    </w:p>
    <w:p w:rsidR="0045214E" w:rsidRPr="0045214E" w:rsidRDefault="0045214E" w:rsidP="00BD52E2">
      <w:pPr>
        <w:pStyle w:val="bodytext"/>
        <w:numPr>
          <w:ilvl w:val="0"/>
          <w:numId w:val="81"/>
        </w:numPr>
        <w:spacing w:after="0"/>
      </w:pPr>
      <w:r>
        <w:t xml:space="preserve">Hover your mouse over </w:t>
      </w:r>
      <w:r w:rsidR="003E6BBF" w:rsidRPr="003E6BBF">
        <w:t>'</w:t>
      </w:r>
      <w:r w:rsidRPr="006445CA">
        <w:rPr>
          <w:i/>
        </w:rPr>
        <w:t>Add Section</w:t>
      </w:r>
      <w:r w:rsidR="003E6BBF" w:rsidRPr="003E6BBF">
        <w:t>'</w:t>
      </w:r>
      <w:r w:rsidR="00EE7C54">
        <w:t>,</w:t>
      </w:r>
      <w:r>
        <w:t xml:space="preserve"> </w:t>
      </w:r>
      <w:r w:rsidR="00DE39A1">
        <w:t>then</w:t>
      </w:r>
      <w:r>
        <w:t xml:space="preserve"> select the type of section to add.</w:t>
      </w:r>
    </w:p>
    <w:p w:rsidR="007D153E" w:rsidRDefault="007D153E" w:rsidP="007D153E">
      <w:pPr>
        <w:pStyle w:val="bodytext"/>
        <w:spacing w:after="0"/>
        <w:rPr>
          <w:b/>
        </w:rPr>
      </w:pPr>
    </w:p>
    <w:p w:rsidR="007D153E" w:rsidRDefault="0045214E" w:rsidP="007D153E">
      <w:pPr>
        <w:pStyle w:val="bodytext"/>
        <w:spacing w:after="0"/>
        <w:rPr>
          <w:b/>
        </w:rPr>
      </w:pPr>
      <w:r w:rsidRPr="0045214E">
        <w:rPr>
          <w:b/>
        </w:rPr>
        <w:t>Deleting Sections</w:t>
      </w:r>
    </w:p>
    <w:p w:rsidR="007D153E" w:rsidRPr="007D153E" w:rsidRDefault="007D153E" w:rsidP="007D153E">
      <w:pPr>
        <w:pStyle w:val="bodytext"/>
        <w:spacing w:after="0"/>
        <w:rPr>
          <w:b/>
        </w:rPr>
      </w:pPr>
    </w:p>
    <w:p w:rsidR="0045214E" w:rsidRDefault="0045214E" w:rsidP="00BD52E2">
      <w:pPr>
        <w:pStyle w:val="bodytext"/>
        <w:numPr>
          <w:ilvl w:val="0"/>
          <w:numId w:val="82"/>
        </w:numPr>
        <w:spacing w:after="0"/>
      </w:pPr>
      <w:r>
        <w:t>In the Section Column</w:t>
      </w:r>
      <w:r w:rsidR="00B45C3F">
        <w:t>,</w:t>
      </w:r>
      <w:r>
        <w:t xml:space="preserve"> click on the section to delete.</w:t>
      </w:r>
    </w:p>
    <w:p w:rsidR="0045214E" w:rsidRDefault="006445CA" w:rsidP="00BD52E2">
      <w:pPr>
        <w:pStyle w:val="bodytext"/>
        <w:numPr>
          <w:ilvl w:val="0"/>
          <w:numId w:val="82"/>
        </w:numPr>
        <w:spacing w:after="0"/>
      </w:pPr>
      <w:r>
        <w:t>Press</w:t>
      </w:r>
      <w:r w:rsidR="0045214E">
        <w:t xml:space="preserve"> </w:t>
      </w:r>
      <w:r w:rsidR="003E6BBF" w:rsidRPr="003E6BBF">
        <w:t>'</w:t>
      </w:r>
      <w:r w:rsidR="0045214E" w:rsidRPr="006445CA">
        <w:rPr>
          <w:i/>
        </w:rPr>
        <w:t>Delete Section</w:t>
      </w:r>
      <w:r w:rsidR="003E6BBF" w:rsidRPr="003E6BBF">
        <w:t>'</w:t>
      </w:r>
      <w:r w:rsidR="0045214E">
        <w:t>.</w:t>
      </w:r>
    </w:p>
    <w:p w:rsidR="007D153E" w:rsidRPr="0045214E" w:rsidRDefault="007D153E" w:rsidP="007D153E">
      <w:pPr>
        <w:pStyle w:val="bodytext"/>
        <w:spacing w:after="0"/>
      </w:pPr>
    </w:p>
    <w:p w:rsidR="002D5AD5" w:rsidRDefault="0045214E" w:rsidP="007D153E">
      <w:pPr>
        <w:pStyle w:val="bodytext"/>
        <w:spacing w:after="0"/>
        <w:rPr>
          <w:b/>
        </w:rPr>
      </w:pPr>
      <w:r w:rsidRPr="0045214E">
        <w:rPr>
          <w:b/>
        </w:rPr>
        <w:t>Modify Sections</w:t>
      </w:r>
      <w:r w:rsidR="00BF1D3D">
        <w:rPr>
          <w:b/>
        </w:rPr>
        <w:t xml:space="preserve"> (Group Header/Footers and Repeating Groups)</w:t>
      </w:r>
    </w:p>
    <w:p w:rsidR="007D153E" w:rsidRPr="0045214E" w:rsidRDefault="007D153E" w:rsidP="007D153E">
      <w:pPr>
        <w:pStyle w:val="bodytext"/>
        <w:spacing w:after="0"/>
        <w:rPr>
          <w:b/>
        </w:rPr>
      </w:pPr>
    </w:p>
    <w:p w:rsidR="0045214E" w:rsidRDefault="0045214E" w:rsidP="00BD52E2">
      <w:pPr>
        <w:pStyle w:val="bodytext"/>
        <w:numPr>
          <w:ilvl w:val="0"/>
          <w:numId w:val="83"/>
        </w:numPr>
        <w:spacing w:after="0"/>
      </w:pPr>
      <w:r>
        <w:lastRenderedPageBreak/>
        <w:t>In the Section Column</w:t>
      </w:r>
      <w:r w:rsidR="00B45C3F">
        <w:t>,</w:t>
      </w:r>
      <w:r>
        <w:t xml:space="preserve"> click on the section to </w:t>
      </w:r>
      <w:r w:rsidR="00BF1D3D">
        <w:t>modify</w:t>
      </w:r>
      <w:r>
        <w:t>.</w:t>
      </w:r>
    </w:p>
    <w:p w:rsidR="0045214E" w:rsidRDefault="006445CA" w:rsidP="00BD52E2">
      <w:pPr>
        <w:pStyle w:val="bodytext"/>
        <w:numPr>
          <w:ilvl w:val="0"/>
          <w:numId w:val="83"/>
        </w:numPr>
        <w:spacing w:after="0"/>
      </w:pPr>
      <w:r>
        <w:t>Press</w:t>
      </w:r>
      <w:r w:rsidR="00CC6728">
        <w:t xml:space="preserve"> </w:t>
      </w:r>
      <w:r w:rsidR="003E6BBF" w:rsidRPr="003E6BBF">
        <w:t>'</w:t>
      </w:r>
      <w:r w:rsidR="00CC6728" w:rsidRPr="006445CA">
        <w:rPr>
          <w:i/>
        </w:rPr>
        <w:t>Modify Section</w:t>
      </w:r>
      <w:r w:rsidR="003E6BBF" w:rsidRPr="003E6BBF">
        <w:t>'</w:t>
      </w:r>
      <w:r w:rsidR="00CC6728">
        <w:t>.</w:t>
      </w:r>
      <w:r w:rsidR="00BF1D3D">
        <w:t xml:space="preserve"> This will bring up a </w:t>
      </w:r>
      <w:r w:rsidR="003E6BBF" w:rsidRPr="003E6BBF">
        <w:t>'</w:t>
      </w:r>
      <w:r w:rsidR="00BF1D3D" w:rsidRPr="006445CA">
        <w:rPr>
          <w:i/>
        </w:rPr>
        <w:t>Modify Group Section</w:t>
      </w:r>
      <w:r w:rsidR="003E6BBF" w:rsidRPr="003E6BBF">
        <w:t>'</w:t>
      </w:r>
      <w:r w:rsidR="00BF1D3D">
        <w:t xml:space="preserve"> Menu.</w:t>
      </w:r>
    </w:p>
    <w:p w:rsidR="00BF1D3D" w:rsidRDefault="00BF1D3D" w:rsidP="00BD52E2">
      <w:pPr>
        <w:pStyle w:val="bodytext"/>
        <w:numPr>
          <w:ilvl w:val="0"/>
          <w:numId w:val="83"/>
        </w:numPr>
        <w:spacing w:after="0"/>
      </w:pPr>
      <w:r>
        <w:t>Select</w:t>
      </w:r>
      <w:r w:rsidR="005C110B">
        <w:t xml:space="preserve"> the desired Data F</w:t>
      </w:r>
      <w:r>
        <w:t xml:space="preserve">ield </w:t>
      </w:r>
      <w:r w:rsidR="006445CA">
        <w:t>from the dropdown menu.</w:t>
      </w:r>
    </w:p>
    <w:p w:rsidR="00BF1D3D" w:rsidRDefault="006445CA" w:rsidP="00BD52E2">
      <w:pPr>
        <w:pStyle w:val="bodytext"/>
        <w:numPr>
          <w:ilvl w:val="0"/>
          <w:numId w:val="83"/>
        </w:numPr>
        <w:spacing w:after="0"/>
      </w:pPr>
      <w:r>
        <w:t>Press</w:t>
      </w:r>
      <w:r w:rsidR="00C03045">
        <w:t xml:space="preserve"> </w:t>
      </w:r>
      <w:r w:rsidR="0032365F">
        <w:rPr>
          <w:noProof/>
        </w:rPr>
        <w:drawing>
          <wp:inline distT="0" distB="0" distL="0" distR="0">
            <wp:extent cx="114316" cy="114316"/>
            <wp:effectExtent l="19050" t="0" r="0" b="0"/>
            <wp:docPr id="1076" name="Picture 1075"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32365F">
        <w:t xml:space="preserve"> </w:t>
      </w:r>
      <w:r w:rsidR="0032365F" w:rsidRPr="0032365F">
        <w:rPr>
          <w:b/>
        </w:rPr>
        <w:t>OK</w:t>
      </w:r>
      <w:r w:rsidR="0032365F">
        <w:t>.</w:t>
      </w:r>
    </w:p>
    <w:p w:rsidR="007D153E" w:rsidRPr="00CC6728" w:rsidRDefault="007D153E" w:rsidP="007D153E">
      <w:pPr>
        <w:pStyle w:val="bodytext"/>
        <w:spacing w:after="0"/>
        <w:ind w:left="720"/>
      </w:pPr>
    </w:p>
    <w:p w:rsidR="002D5AD5" w:rsidRDefault="0045214E" w:rsidP="007D153E">
      <w:pPr>
        <w:pStyle w:val="bodytext"/>
        <w:spacing w:after="0"/>
        <w:rPr>
          <w:b/>
        </w:rPr>
      </w:pPr>
      <w:r w:rsidRPr="0045214E">
        <w:rPr>
          <w:b/>
        </w:rPr>
        <w:t>Section Shading</w:t>
      </w:r>
    </w:p>
    <w:p w:rsidR="007D153E" w:rsidRDefault="007D153E" w:rsidP="007D153E">
      <w:pPr>
        <w:pStyle w:val="bodytext"/>
        <w:spacing w:after="0"/>
        <w:rPr>
          <w:b/>
        </w:rPr>
      </w:pPr>
    </w:p>
    <w:p w:rsidR="00BF1D3D" w:rsidRDefault="00BF1D3D" w:rsidP="00BD52E2">
      <w:pPr>
        <w:pStyle w:val="bodytext"/>
        <w:numPr>
          <w:ilvl w:val="0"/>
          <w:numId w:val="84"/>
        </w:numPr>
        <w:spacing w:after="0"/>
      </w:pPr>
      <w:r>
        <w:t>In the Section Column</w:t>
      </w:r>
      <w:r w:rsidR="00EC6366">
        <w:t>,</w:t>
      </w:r>
      <w:r>
        <w:t xml:space="preserve"> click on the section to Shade.</w:t>
      </w:r>
    </w:p>
    <w:p w:rsidR="00BF1D3D" w:rsidRDefault="006445CA" w:rsidP="00BD52E2">
      <w:pPr>
        <w:pStyle w:val="bodytext"/>
        <w:numPr>
          <w:ilvl w:val="0"/>
          <w:numId w:val="84"/>
        </w:numPr>
        <w:spacing w:after="0"/>
      </w:pPr>
      <w:r>
        <w:t>Press</w:t>
      </w:r>
      <w:r w:rsidR="00BF1D3D" w:rsidRPr="00BF1D3D">
        <w:t xml:space="preserve"> </w:t>
      </w:r>
      <w:r w:rsidR="003E6BBF" w:rsidRPr="003E6BBF">
        <w:t>'</w:t>
      </w:r>
      <w:r w:rsidR="00BF1D3D" w:rsidRPr="006445CA">
        <w:rPr>
          <w:i/>
        </w:rPr>
        <w:t>Section Shading</w:t>
      </w:r>
      <w:r w:rsidR="003E6BBF" w:rsidRPr="003E6BBF">
        <w:t>'</w:t>
      </w:r>
      <w:r w:rsidR="00BF1D3D" w:rsidRPr="00BF1D3D">
        <w:t xml:space="preserve">. This will bring up </w:t>
      </w:r>
      <w:r w:rsidR="0048098C">
        <w:t>the Section Shading menu.</w:t>
      </w:r>
      <w:r w:rsidR="0048098C">
        <w:br/>
      </w:r>
      <w:r w:rsidR="0048098C">
        <w:br/>
      </w:r>
      <w:r w:rsidR="0048098C" w:rsidRPr="0048098C">
        <w:rPr>
          <w:noProof/>
        </w:rPr>
        <w:drawing>
          <wp:inline distT="0" distB="0" distL="0" distR="0">
            <wp:extent cx="2819794" cy="3229426"/>
            <wp:effectExtent l="0" t="0" r="0" b="9525"/>
            <wp:docPr id="57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user50.pn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9794" cy="3229426"/>
                    </a:xfrm>
                    <a:prstGeom prst="rect">
                      <a:avLst/>
                    </a:prstGeom>
                  </pic:spPr>
                </pic:pic>
              </a:graphicData>
            </a:graphic>
          </wp:inline>
        </w:drawing>
      </w:r>
      <w:r w:rsidR="0048098C">
        <w:br/>
      </w:r>
    </w:p>
    <w:p w:rsidR="00BF1D3D" w:rsidRDefault="006445CA" w:rsidP="00BD52E2">
      <w:pPr>
        <w:pStyle w:val="bodytext"/>
        <w:numPr>
          <w:ilvl w:val="0"/>
          <w:numId w:val="84"/>
        </w:numPr>
        <w:spacing w:after="0"/>
      </w:pPr>
      <w:r>
        <w:t xml:space="preserve">Press </w:t>
      </w:r>
      <w:r w:rsidR="0032365F">
        <w:rPr>
          <w:noProof/>
        </w:rPr>
        <w:drawing>
          <wp:inline distT="0" distB="0" distL="0" distR="0">
            <wp:extent cx="133369" cy="133369"/>
            <wp:effectExtent l="19050" t="0" r="0" b="0"/>
            <wp:docPr id="1077" name="Picture 1076"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0032365F" w:rsidRPr="0032365F">
        <w:rPr>
          <w:b/>
        </w:rPr>
        <w:t>New</w:t>
      </w:r>
      <w:r w:rsidR="0032365F">
        <w:t xml:space="preserve"> </w:t>
      </w:r>
      <w:r>
        <w:t>to add a color to the shading.</w:t>
      </w:r>
    </w:p>
    <w:p w:rsidR="00A37F8A" w:rsidRPr="00BF1D3D" w:rsidRDefault="0032365F" w:rsidP="00BD52E2">
      <w:pPr>
        <w:pStyle w:val="bodytext"/>
        <w:numPr>
          <w:ilvl w:val="0"/>
          <w:numId w:val="84"/>
        </w:numPr>
        <w:spacing w:after="0"/>
      </w:pPr>
      <w:r>
        <w:t>Click</w:t>
      </w:r>
      <w:r w:rsidR="00A37F8A">
        <w:t xml:space="preserve"> the color box </w:t>
      </w:r>
      <w:r w:rsidR="006445CA">
        <w:t>and</w:t>
      </w:r>
      <w:r w:rsidR="00A37F8A">
        <w:t xml:space="preserve"> select a color</w:t>
      </w:r>
      <w:r w:rsidR="006445CA">
        <w:t xml:space="preserve"> in the dropdown;</w:t>
      </w:r>
      <w:r w:rsidR="00A37F8A">
        <w:t xml:space="preserve"> </w:t>
      </w:r>
      <w:r w:rsidR="006445CA">
        <w:t>O</w:t>
      </w:r>
      <w:r w:rsidR="00A37F8A">
        <w:t>r enter a hex value.</w:t>
      </w:r>
    </w:p>
    <w:p w:rsidR="00474FB4" w:rsidRPr="0048098C" w:rsidRDefault="006445CA" w:rsidP="00BD52E2">
      <w:pPr>
        <w:pStyle w:val="bodytext"/>
        <w:numPr>
          <w:ilvl w:val="0"/>
          <w:numId w:val="84"/>
        </w:numPr>
        <w:spacing w:after="0"/>
      </w:pPr>
      <w:r>
        <w:t xml:space="preserve">Press </w:t>
      </w:r>
      <w:r w:rsidR="0032365F">
        <w:rPr>
          <w:noProof/>
        </w:rPr>
        <w:drawing>
          <wp:inline distT="0" distB="0" distL="0" distR="0">
            <wp:extent cx="114316" cy="114316"/>
            <wp:effectExtent l="19050" t="0" r="0" b="0"/>
            <wp:docPr id="1078" name="Picture 1075"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32365F">
        <w:t xml:space="preserve"> </w:t>
      </w:r>
      <w:r w:rsidR="0032365F" w:rsidRPr="0032365F">
        <w:rPr>
          <w:b/>
        </w:rPr>
        <w:t>OK</w:t>
      </w:r>
      <w:r w:rsidR="0032365F">
        <w:t>.</w:t>
      </w:r>
    </w:p>
    <w:p w:rsidR="00EE157A" w:rsidRDefault="00C214DC" w:rsidP="00EE157A">
      <w:pPr>
        <w:pStyle w:val="Heading3"/>
      </w:pPr>
      <w:bookmarkStart w:id="99" w:name="_Toc468348352"/>
      <w:bookmarkStart w:id="100" w:name="chapter_04_running_reports_repor_7102"/>
      <w:bookmarkStart w:id="101" w:name="chapter_04_running_reports_repor_3222"/>
      <w:bookmarkStart w:id="102" w:name="_Toc296683262"/>
      <w:bookmarkStart w:id="103" w:name="_Toc306613086"/>
      <w:r>
        <w:t>Columns and Rows</w:t>
      </w:r>
      <w:bookmarkEnd w:id="99"/>
    </w:p>
    <w:p w:rsidR="00950EC9" w:rsidRPr="00EE157A" w:rsidRDefault="008C7B6D" w:rsidP="00EE157A">
      <w:pPr>
        <w:pStyle w:val="bodytext"/>
      </w:pPr>
      <w:r>
        <w:t xml:space="preserve">Columns and rows </w:t>
      </w:r>
      <w:r w:rsidR="00DE39A1">
        <w:t xml:space="preserve">of </w:t>
      </w:r>
      <w:r>
        <w:t xml:space="preserve">cells </w:t>
      </w:r>
      <w:r w:rsidR="00DE39A1">
        <w:t xml:space="preserve">can </w:t>
      </w:r>
      <w:r>
        <w:t>be added, modified</w:t>
      </w:r>
      <w:r w:rsidR="00EC6366">
        <w:t>,</w:t>
      </w:r>
      <w:r w:rsidR="00C07D84">
        <w:t xml:space="preserve"> or removed</w:t>
      </w:r>
      <w:r w:rsidR="00870C10">
        <w:t>.</w:t>
      </w:r>
    </w:p>
    <w:p w:rsidR="00EE157A" w:rsidRDefault="00EE157A" w:rsidP="002128DD">
      <w:pPr>
        <w:pStyle w:val="Heading4"/>
      </w:pPr>
      <w:r w:rsidRPr="00453F90">
        <w:t>Columns</w:t>
      </w:r>
    </w:p>
    <w:p w:rsidR="002D5AD5" w:rsidRPr="000B55C7" w:rsidRDefault="002D5AD5" w:rsidP="00BD52E2">
      <w:pPr>
        <w:numPr>
          <w:ilvl w:val="0"/>
          <w:numId w:val="96"/>
        </w:numPr>
        <w:rPr>
          <w:rFonts w:ascii="Open Sans" w:eastAsia="Times New Roman" w:hAnsi="Open Sans" w:cs="Times New Roman"/>
          <w:color w:val="607886"/>
          <w:sz w:val="22"/>
          <w:szCs w:val="22"/>
        </w:rPr>
      </w:pPr>
      <w:r w:rsidRPr="000B55C7">
        <w:rPr>
          <w:rFonts w:ascii="Open Sans" w:eastAsia="Times New Roman" w:hAnsi="Open Sans" w:cs="Times New Roman"/>
          <w:color w:val="607886"/>
          <w:sz w:val="22"/>
          <w:szCs w:val="22"/>
        </w:rPr>
        <w:t>To select a group of columns, hold the SHIFT key and then</w:t>
      </w:r>
      <w:r w:rsidR="000B55C7" w:rsidRPr="000B55C7">
        <w:rPr>
          <w:rFonts w:ascii="Open Sans" w:eastAsia="Times New Roman" w:hAnsi="Open Sans" w:cs="Times New Roman"/>
          <w:color w:val="607886"/>
          <w:sz w:val="22"/>
          <w:szCs w:val="22"/>
        </w:rPr>
        <w:t xml:space="preserve"> click the beginning and ending </w:t>
      </w:r>
      <w:r w:rsidR="004C7B19">
        <w:rPr>
          <w:rFonts w:ascii="Open Sans" w:eastAsia="Times New Roman" w:hAnsi="Open Sans" w:cs="Times New Roman"/>
          <w:color w:val="607886"/>
          <w:sz w:val="22"/>
          <w:szCs w:val="22"/>
        </w:rPr>
        <w:t>column.</w:t>
      </w:r>
    </w:p>
    <w:p w:rsidR="002D5AD5" w:rsidRDefault="002D5AD5" w:rsidP="00BD52E2">
      <w:pPr>
        <w:pStyle w:val="bodytext"/>
        <w:numPr>
          <w:ilvl w:val="0"/>
          <w:numId w:val="96"/>
        </w:numPr>
        <w:tabs>
          <w:tab w:val="left" w:pos="360"/>
        </w:tabs>
        <w:spacing w:after="0"/>
      </w:pPr>
      <w:r>
        <w:t>Non-contiguous columns can be selected by holding the CTRL key and clicking the desired columns.</w:t>
      </w:r>
    </w:p>
    <w:p w:rsidR="008C7B6D" w:rsidRDefault="005F0E7E" w:rsidP="00BD52E2">
      <w:pPr>
        <w:pStyle w:val="bodytext"/>
        <w:numPr>
          <w:ilvl w:val="0"/>
          <w:numId w:val="96"/>
        </w:numPr>
        <w:tabs>
          <w:tab w:val="left" w:pos="360"/>
        </w:tabs>
        <w:spacing w:after="0"/>
      </w:pPr>
      <w:r>
        <w:t>A column can be resized by dragging its right edge horizontally.</w:t>
      </w:r>
    </w:p>
    <w:p w:rsidR="002D5AD5" w:rsidRDefault="005F0E7E" w:rsidP="00BD52E2">
      <w:pPr>
        <w:pStyle w:val="bodytext"/>
        <w:numPr>
          <w:ilvl w:val="0"/>
          <w:numId w:val="96"/>
        </w:numPr>
        <w:tabs>
          <w:tab w:val="left" w:pos="360"/>
        </w:tabs>
        <w:spacing w:after="0"/>
      </w:pPr>
      <w:r>
        <w:lastRenderedPageBreak/>
        <w:t>Clicking on a column (or selected group) will display a menu where you can:</w:t>
      </w:r>
      <w:r w:rsidR="004C7B19">
        <w:br/>
      </w:r>
      <w:r w:rsidR="004C7B19" w:rsidRPr="004C7B19">
        <w:rPr>
          <w:noProof/>
        </w:rPr>
        <w:drawing>
          <wp:inline distT="0" distB="0" distL="0" distR="0">
            <wp:extent cx="2552700" cy="2295525"/>
            <wp:effectExtent l="19050" t="0" r="0" b="0"/>
            <wp:docPr id="575"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user51.pn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2295525"/>
                    </a:xfrm>
                    <a:prstGeom prst="rect">
                      <a:avLst/>
                    </a:prstGeom>
                    <a:noFill/>
                    <a:ln>
                      <a:noFill/>
                    </a:ln>
                  </pic:spPr>
                </pic:pic>
              </a:graphicData>
            </a:graphic>
          </wp:inline>
        </w:drawing>
      </w:r>
    </w:p>
    <w:p w:rsidR="004C7B19" w:rsidRDefault="004C7B19" w:rsidP="004C7B19">
      <w:pPr>
        <w:pStyle w:val="bodytext"/>
        <w:tabs>
          <w:tab w:val="left" w:pos="360"/>
        </w:tabs>
        <w:spacing w:after="0"/>
      </w:pPr>
    </w:p>
    <w:p w:rsidR="005F0E7E" w:rsidRDefault="005F0E7E" w:rsidP="00BD52E2">
      <w:pPr>
        <w:pStyle w:val="bodytext"/>
        <w:numPr>
          <w:ilvl w:val="1"/>
          <w:numId w:val="96"/>
        </w:numPr>
        <w:tabs>
          <w:tab w:val="left" w:pos="360"/>
        </w:tabs>
        <w:spacing w:after="0"/>
      </w:pPr>
      <w:r>
        <w:t>Insert a new column.</w:t>
      </w:r>
    </w:p>
    <w:p w:rsidR="005F0E7E" w:rsidRDefault="005F0E7E" w:rsidP="00BD52E2">
      <w:pPr>
        <w:pStyle w:val="bodytext"/>
        <w:numPr>
          <w:ilvl w:val="1"/>
          <w:numId w:val="96"/>
        </w:numPr>
        <w:tabs>
          <w:tab w:val="left" w:pos="360"/>
        </w:tabs>
        <w:spacing w:after="0"/>
      </w:pPr>
      <w:r>
        <w:t>Delete the selected column.</w:t>
      </w:r>
    </w:p>
    <w:p w:rsidR="005F0E7E" w:rsidRDefault="005F0E7E" w:rsidP="00BD52E2">
      <w:pPr>
        <w:pStyle w:val="bodytext"/>
        <w:numPr>
          <w:ilvl w:val="1"/>
          <w:numId w:val="96"/>
        </w:numPr>
        <w:tabs>
          <w:tab w:val="left" w:pos="360"/>
        </w:tabs>
        <w:spacing w:after="0"/>
      </w:pPr>
      <w:r>
        <w:t>Set</w:t>
      </w:r>
      <w:r w:rsidR="009F605B">
        <w:t xml:space="preserve"> all selected column widths to be identical.</w:t>
      </w:r>
    </w:p>
    <w:p w:rsidR="00054F2C" w:rsidRDefault="00054F2C" w:rsidP="00BD52E2">
      <w:pPr>
        <w:pStyle w:val="bodytext"/>
        <w:numPr>
          <w:ilvl w:val="1"/>
          <w:numId w:val="96"/>
        </w:numPr>
        <w:tabs>
          <w:tab w:val="left" w:pos="360"/>
        </w:tabs>
        <w:spacing w:after="0"/>
      </w:pPr>
      <w:r>
        <w:t>Hide the selected column.</w:t>
      </w:r>
    </w:p>
    <w:p w:rsidR="00EE157A" w:rsidRPr="004C7B19" w:rsidRDefault="00054F2C" w:rsidP="00BD52E2">
      <w:pPr>
        <w:pStyle w:val="bodytext"/>
        <w:numPr>
          <w:ilvl w:val="1"/>
          <w:numId w:val="96"/>
        </w:numPr>
        <w:tabs>
          <w:tab w:val="left" w:pos="360"/>
        </w:tabs>
        <w:spacing w:after="0"/>
      </w:pPr>
      <w:r>
        <w:t xml:space="preserve">Set </w:t>
      </w:r>
      <w:r w:rsidRPr="004544B4">
        <w:rPr>
          <w:i/>
        </w:rPr>
        <w:t>Column Info</w:t>
      </w:r>
      <w:r>
        <w:t xml:space="preserve"> to </w:t>
      </w:r>
      <w:r w:rsidR="00F00517">
        <w:t>label the column and/or make it</w:t>
      </w:r>
      <w:r>
        <w:t xml:space="preserve"> </w:t>
      </w:r>
      <w:hyperlink w:anchor="_Sorting_by_Columns" w:history="1">
        <w:r w:rsidR="0032365F">
          <w:rPr>
            <w:rStyle w:val="Hyperlink"/>
          </w:rPr>
          <w:t xml:space="preserve">sortable in </w:t>
        </w:r>
        <w:r w:rsidR="007E6126">
          <w:rPr>
            <w:rStyle w:val="Hyperlink"/>
          </w:rPr>
          <w:t>the Report Viewer</w:t>
        </w:r>
      </w:hyperlink>
      <w:r>
        <w:t>.</w:t>
      </w:r>
    </w:p>
    <w:p w:rsidR="00054F2C" w:rsidRDefault="00054F2C" w:rsidP="002128DD">
      <w:pPr>
        <w:pStyle w:val="Heading4"/>
      </w:pPr>
      <w:bookmarkStart w:id="104" w:name="_Sorting_by_Columns"/>
      <w:bookmarkEnd w:id="104"/>
      <w:r>
        <w:t xml:space="preserve">Sorting by </w:t>
      </w:r>
      <w:r w:rsidRPr="00453F90">
        <w:t>Columns</w:t>
      </w:r>
      <w:r>
        <w:t xml:space="preserve"> </w:t>
      </w:r>
      <w:r w:rsidR="007E6150">
        <w:t>in</w:t>
      </w:r>
      <w:r w:rsidR="007E6126">
        <w:t xml:space="preserve"> the Report Viewer</w:t>
      </w:r>
    </w:p>
    <w:p w:rsidR="00054F2C" w:rsidRDefault="00054F2C" w:rsidP="00054F2C">
      <w:pPr>
        <w:pStyle w:val="bodytext"/>
        <w:spacing w:after="0"/>
      </w:pPr>
      <w:r>
        <w:t xml:space="preserve">While viewing reports </w:t>
      </w:r>
      <w:r w:rsidR="007E6126">
        <w:t>in the Report Viewer</w:t>
      </w:r>
      <w:r>
        <w:t xml:space="preserve">, a user can click the bar at the top of the report to </w:t>
      </w:r>
      <w:hyperlink w:anchor="_Changing_Sorts_1" w:history="1">
        <w:r w:rsidRPr="001576EB">
          <w:rPr>
            <w:rStyle w:val="Hyperlink"/>
          </w:rPr>
          <w:t>sort by a column</w:t>
        </w:r>
      </w:hyperlink>
      <w:r>
        <w:t>. For Express Reports this is handled automatically</w:t>
      </w:r>
      <w:r w:rsidR="001136FF">
        <w:t>,</w:t>
      </w:r>
      <w:r>
        <w:t xml:space="preserve"> but </w:t>
      </w:r>
      <w:r w:rsidR="003F4069">
        <w:t xml:space="preserve">it </w:t>
      </w:r>
      <w:r>
        <w:t xml:space="preserve">must be enabled for Standard and </w:t>
      </w:r>
      <w:r w:rsidR="00CE5E01">
        <w:t>Crosstab</w:t>
      </w:r>
      <w:r w:rsidR="00C07D84">
        <w:t xml:space="preserve"> Reports.</w:t>
      </w:r>
    </w:p>
    <w:p w:rsidR="001136FF" w:rsidRDefault="001136FF" w:rsidP="00054F2C">
      <w:pPr>
        <w:pStyle w:val="bodytext"/>
        <w:spacing w:after="0"/>
      </w:pPr>
    </w:p>
    <w:p w:rsidR="004C0314" w:rsidRDefault="00054F2C" w:rsidP="004605FB">
      <w:pPr>
        <w:pStyle w:val="bodytext"/>
      </w:pPr>
      <w:r>
        <w:t>To make a column sortabl</w:t>
      </w:r>
      <w:r w:rsidR="001503D6">
        <w:t>e</w:t>
      </w:r>
      <w:r w:rsidR="00FF625A">
        <w:t>:</w:t>
      </w:r>
    </w:p>
    <w:p w:rsidR="004C0314" w:rsidRDefault="00054F2C" w:rsidP="004605FB">
      <w:pPr>
        <w:pStyle w:val="bodytext"/>
        <w:numPr>
          <w:ilvl w:val="0"/>
          <w:numId w:val="97"/>
        </w:numPr>
      </w:pPr>
      <w:r w:rsidRPr="00054F2C">
        <w:t xml:space="preserve">Click </w:t>
      </w:r>
      <w:r>
        <w:t>on the column and select</w:t>
      </w:r>
      <w:r w:rsidR="001631C4" w:rsidRPr="00BF1D3D">
        <w:t xml:space="preserve"> </w:t>
      </w:r>
      <w:r w:rsidR="003E6BBF" w:rsidRPr="003E6BBF">
        <w:t>'</w:t>
      </w:r>
      <w:r>
        <w:t>Column I</w:t>
      </w:r>
      <w:r w:rsidR="004C0314">
        <w:t>nfo…</w:t>
      </w:r>
      <w:r w:rsidR="003E6BBF" w:rsidRPr="003E6BBF">
        <w:t>'</w:t>
      </w:r>
      <w:r w:rsidR="001136FF">
        <w:br/>
      </w:r>
      <w:r w:rsidR="001136FF" w:rsidRPr="001136FF">
        <w:rPr>
          <w:noProof/>
        </w:rPr>
        <w:drawing>
          <wp:inline distT="0" distB="0" distL="0" distR="0">
            <wp:extent cx="2495898" cy="1733792"/>
            <wp:effectExtent l="0" t="0" r="0" b="0"/>
            <wp:docPr id="577"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user52.pn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5898" cy="1733792"/>
                    </a:xfrm>
                    <a:prstGeom prst="rect">
                      <a:avLst/>
                    </a:prstGeom>
                  </pic:spPr>
                </pic:pic>
              </a:graphicData>
            </a:graphic>
          </wp:inline>
        </w:drawing>
      </w:r>
    </w:p>
    <w:p w:rsidR="004C0314" w:rsidRDefault="00054F2C" w:rsidP="004605FB">
      <w:pPr>
        <w:pStyle w:val="bodytext"/>
        <w:numPr>
          <w:ilvl w:val="0"/>
          <w:numId w:val="97"/>
        </w:numPr>
      </w:pPr>
      <w:r>
        <w:t>Provide</w:t>
      </w:r>
      <w:r w:rsidR="00D63ED8">
        <w:t xml:space="preserve"> the column with a </w:t>
      </w:r>
      <w:r w:rsidR="001136FF" w:rsidRPr="001136FF">
        <w:rPr>
          <w:i/>
        </w:rPr>
        <w:t>Label</w:t>
      </w:r>
      <w:r w:rsidR="00D63ED8">
        <w:t xml:space="preserve"> that will appear in the </w:t>
      </w:r>
      <w:hyperlink w:anchor="_Hiding_Columns" w:history="1">
        <w:r w:rsidR="00D63ED8" w:rsidRPr="00F00517">
          <w:rPr>
            <w:rStyle w:val="Hyperlink"/>
          </w:rPr>
          <w:t xml:space="preserve">Interactive </w:t>
        </w:r>
        <w:r w:rsidR="00614B37">
          <w:rPr>
            <w:rStyle w:val="Hyperlink"/>
          </w:rPr>
          <w:t>Report Viewer</w:t>
        </w:r>
        <w:r w:rsidR="00F00517">
          <w:rPr>
            <w:rStyle w:val="Hyperlink"/>
          </w:rPr>
          <w:t xml:space="preserve"> </w:t>
        </w:r>
        <w:r w:rsidR="00D63ED8" w:rsidRPr="00F00517">
          <w:rPr>
            <w:rStyle w:val="Hyperlink"/>
          </w:rPr>
          <w:t>Dock</w:t>
        </w:r>
      </w:hyperlink>
      <w:r>
        <w:t>.</w:t>
      </w:r>
    </w:p>
    <w:p w:rsidR="004C0314" w:rsidRDefault="00054F2C" w:rsidP="004605FB">
      <w:pPr>
        <w:pStyle w:val="bodytext"/>
        <w:numPr>
          <w:ilvl w:val="0"/>
          <w:numId w:val="97"/>
        </w:numPr>
      </w:pPr>
      <w:r>
        <w:t xml:space="preserve">From the </w:t>
      </w:r>
      <w:r w:rsidRPr="001136FF">
        <w:rPr>
          <w:i/>
        </w:rPr>
        <w:t>Sort</w:t>
      </w:r>
      <w:r>
        <w:t xml:space="preserve"> dropdown select the Data Field to be used for sorting, or provide a formula by </w:t>
      </w:r>
      <w:r w:rsidR="006445CA">
        <w:t>pressing</w:t>
      </w:r>
      <w:r>
        <w:t xml:space="preserve"> the formula button </w:t>
      </w:r>
      <w:r w:rsidR="00836878">
        <w:t>(</w:t>
      </w:r>
      <w:r w:rsidR="003D0285">
        <w:rPr>
          <w:noProof/>
        </w:rPr>
        <w:drawing>
          <wp:inline distT="0" distB="0" distL="0" distR="0">
            <wp:extent cx="152400" cy="152400"/>
            <wp:effectExtent l="1905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836878">
        <w:t>).</w:t>
      </w:r>
    </w:p>
    <w:p w:rsidR="004C0314" w:rsidRDefault="0075158C" w:rsidP="004605FB">
      <w:pPr>
        <w:pStyle w:val="ImportantNote"/>
      </w:pPr>
      <w:r>
        <w:t xml:space="preserve">Column Sorts are applied AFTER any sorts defined in the </w:t>
      </w:r>
      <w:hyperlink w:anchor="_Changing_Sorts" w:history="1">
        <w:r w:rsidRPr="0075158C">
          <w:rPr>
            <w:rStyle w:val="Hyperlink"/>
          </w:rPr>
          <w:t>Sorts Menu</w:t>
        </w:r>
      </w:hyperlink>
      <w:r>
        <w:t>.</w:t>
      </w:r>
    </w:p>
    <w:p w:rsidR="00054F2C" w:rsidRDefault="001576EB" w:rsidP="004605FB">
      <w:pPr>
        <w:pStyle w:val="bodytext"/>
        <w:numPr>
          <w:ilvl w:val="0"/>
          <w:numId w:val="98"/>
        </w:numPr>
        <w:tabs>
          <w:tab w:val="left" w:pos="360"/>
        </w:tabs>
      </w:pPr>
      <w:r>
        <w:lastRenderedPageBreak/>
        <w:t>Click on the column again to set a default sort direction.</w:t>
      </w:r>
    </w:p>
    <w:p w:rsidR="004605FB" w:rsidRPr="002333C7" w:rsidRDefault="004605FB" w:rsidP="004605FB">
      <w:pPr>
        <w:pStyle w:val="bodytext"/>
        <w:tabs>
          <w:tab w:val="left" w:pos="360"/>
        </w:tabs>
        <w:ind w:left="720"/>
      </w:pPr>
      <w:r w:rsidRPr="004605FB">
        <w:rPr>
          <w:noProof/>
        </w:rPr>
        <w:drawing>
          <wp:inline distT="0" distB="0" distL="0" distR="0">
            <wp:extent cx="4029075" cy="2695575"/>
            <wp:effectExtent l="19050" t="0" r="9525" b="0"/>
            <wp:docPr id="16"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user53.pn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9075" cy="2695575"/>
                    </a:xfrm>
                    <a:prstGeom prst="rect">
                      <a:avLst/>
                    </a:prstGeom>
                    <a:noFill/>
                    <a:ln>
                      <a:noFill/>
                    </a:ln>
                  </pic:spPr>
                </pic:pic>
              </a:graphicData>
            </a:graphic>
          </wp:inline>
        </w:drawing>
      </w:r>
    </w:p>
    <w:p w:rsidR="00EE157A" w:rsidRPr="00054F2C" w:rsidRDefault="00EE157A" w:rsidP="004605FB">
      <w:pPr>
        <w:pStyle w:val="Heading4"/>
        <w:spacing w:after="190"/>
      </w:pPr>
      <w:r w:rsidRPr="00054F2C">
        <w:t>Rows</w:t>
      </w:r>
    </w:p>
    <w:p w:rsidR="00474FB4" w:rsidRDefault="005F0E7E" w:rsidP="00BD52E2">
      <w:pPr>
        <w:pStyle w:val="bodytext"/>
        <w:numPr>
          <w:ilvl w:val="0"/>
          <w:numId w:val="98"/>
        </w:numPr>
        <w:tabs>
          <w:tab w:val="left" w:pos="360"/>
        </w:tabs>
        <w:spacing w:after="0"/>
      </w:pPr>
      <w:r>
        <w:t>To select a group of rows</w:t>
      </w:r>
      <w:r w:rsidR="004C5913">
        <w:t>,</w:t>
      </w:r>
      <w:r>
        <w:t xml:space="preserve"> </w:t>
      </w:r>
      <w:r w:rsidR="004C5913">
        <w:t xml:space="preserve">hold </w:t>
      </w:r>
      <w:r w:rsidR="007C54AA">
        <w:t xml:space="preserve">the </w:t>
      </w:r>
      <w:r w:rsidRPr="00A034FA">
        <w:rPr>
          <w:b/>
        </w:rPr>
        <w:t>SHIFT</w:t>
      </w:r>
      <w:r>
        <w:t xml:space="preserve"> </w:t>
      </w:r>
      <w:r w:rsidR="007C54AA">
        <w:t>key</w:t>
      </w:r>
      <w:r w:rsidR="00EC6366">
        <w:t>,</w:t>
      </w:r>
      <w:r w:rsidR="007C54AA">
        <w:t xml:space="preserve"> </w:t>
      </w:r>
      <w:r>
        <w:t>the</w:t>
      </w:r>
      <w:r w:rsidR="00C07D84">
        <w:t>n click the top and bottom row</w:t>
      </w:r>
      <w:r w:rsidR="00EC6366">
        <w:t xml:space="preserve">s of the </w:t>
      </w:r>
      <w:r w:rsidR="0097302F">
        <w:t>area</w:t>
      </w:r>
      <w:r w:rsidR="00EC6366">
        <w:t xml:space="preserve"> you wish to select</w:t>
      </w:r>
      <w:r w:rsidR="00C07D84">
        <w:t>.</w:t>
      </w:r>
    </w:p>
    <w:p w:rsidR="00474FB4" w:rsidRDefault="005F0E7E" w:rsidP="00BD52E2">
      <w:pPr>
        <w:pStyle w:val="bodytext"/>
        <w:numPr>
          <w:ilvl w:val="0"/>
          <w:numId w:val="98"/>
        </w:numPr>
        <w:tabs>
          <w:tab w:val="left" w:pos="360"/>
        </w:tabs>
        <w:spacing w:after="0"/>
      </w:pPr>
      <w:r>
        <w:t>Non</w:t>
      </w:r>
      <w:r w:rsidR="008C50C9">
        <w:t>-</w:t>
      </w:r>
      <w:r>
        <w:t xml:space="preserve">contiguous rows can be selected by holding </w:t>
      </w:r>
      <w:r w:rsidR="007C54AA">
        <w:t xml:space="preserve">the </w:t>
      </w:r>
      <w:r w:rsidRPr="00A034FA">
        <w:rPr>
          <w:b/>
        </w:rPr>
        <w:t>CTRL</w:t>
      </w:r>
      <w:r>
        <w:t xml:space="preserve"> </w:t>
      </w:r>
      <w:r w:rsidR="007C54AA">
        <w:t xml:space="preserve">key </w:t>
      </w:r>
      <w:r>
        <w:t>and clicking the desired rows.</w:t>
      </w:r>
    </w:p>
    <w:p w:rsidR="00474FB4" w:rsidRDefault="005F0E7E" w:rsidP="00BD52E2">
      <w:pPr>
        <w:pStyle w:val="bodytext"/>
        <w:numPr>
          <w:ilvl w:val="0"/>
          <w:numId w:val="98"/>
        </w:numPr>
        <w:tabs>
          <w:tab w:val="left" w:pos="360"/>
        </w:tabs>
        <w:spacing w:after="0"/>
      </w:pPr>
      <w:r>
        <w:t>A row can be resized by dragging its bottom edge vertically.</w:t>
      </w:r>
    </w:p>
    <w:p w:rsidR="005F0E7E" w:rsidRDefault="005F0E7E" w:rsidP="00BD52E2">
      <w:pPr>
        <w:pStyle w:val="bodytext"/>
        <w:numPr>
          <w:ilvl w:val="0"/>
          <w:numId w:val="98"/>
        </w:numPr>
        <w:tabs>
          <w:tab w:val="left" w:pos="360"/>
        </w:tabs>
        <w:spacing w:after="0"/>
      </w:pPr>
      <w:r>
        <w:t>Clicking on a row (or selected group) will display a menu where you can:</w:t>
      </w:r>
      <w:r w:rsidR="00466022">
        <w:br/>
      </w:r>
      <w:r w:rsidR="00466022">
        <w:br/>
      </w:r>
      <w:r w:rsidR="00466022" w:rsidRPr="00466022">
        <w:rPr>
          <w:noProof/>
        </w:rPr>
        <w:drawing>
          <wp:inline distT="0" distB="0" distL="0" distR="0">
            <wp:extent cx="1809750" cy="2295525"/>
            <wp:effectExtent l="19050" t="0" r="0" b="0"/>
            <wp:docPr id="57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user54.png"/>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2295525"/>
                    </a:xfrm>
                    <a:prstGeom prst="rect">
                      <a:avLst/>
                    </a:prstGeom>
                    <a:noFill/>
                    <a:ln>
                      <a:noFill/>
                    </a:ln>
                  </pic:spPr>
                </pic:pic>
              </a:graphicData>
            </a:graphic>
          </wp:inline>
        </w:drawing>
      </w:r>
      <w:r w:rsidR="00466022">
        <w:br/>
      </w:r>
    </w:p>
    <w:p w:rsidR="005F0E7E" w:rsidRDefault="005F0E7E" w:rsidP="00D4103D">
      <w:pPr>
        <w:pStyle w:val="bodytext"/>
        <w:numPr>
          <w:ilvl w:val="1"/>
          <w:numId w:val="55"/>
        </w:numPr>
        <w:tabs>
          <w:tab w:val="left" w:pos="360"/>
        </w:tabs>
        <w:spacing w:after="0"/>
      </w:pPr>
      <w:r>
        <w:t>Insert a new row.</w:t>
      </w:r>
    </w:p>
    <w:p w:rsidR="005F0E7E" w:rsidRDefault="005F0E7E" w:rsidP="00D4103D">
      <w:pPr>
        <w:pStyle w:val="bodytext"/>
        <w:numPr>
          <w:ilvl w:val="1"/>
          <w:numId w:val="55"/>
        </w:numPr>
        <w:tabs>
          <w:tab w:val="left" w:pos="360"/>
        </w:tabs>
        <w:spacing w:after="0"/>
      </w:pPr>
      <w:r>
        <w:t>Delete the selected row.</w:t>
      </w:r>
    </w:p>
    <w:p w:rsidR="005F0E7E" w:rsidRDefault="005F0E7E" w:rsidP="00D4103D">
      <w:pPr>
        <w:pStyle w:val="bodytext"/>
        <w:numPr>
          <w:ilvl w:val="1"/>
          <w:numId w:val="55"/>
        </w:numPr>
        <w:tabs>
          <w:tab w:val="left" w:pos="360"/>
        </w:tabs>
        <w:spacing w:after="0"/>
      </w:pPr>
      <w:r>
        <w:t xml:space="preserve">Set </w:t>
      </w:r>
      <w:r w:rsidR="00EC6366">
        <w:t xml:space="preserve">the </w:t>
      </w:r>
      <w:r w:rsidR="00466022">
        <w:t xml:space="preserve">selected </w:t>
      </w:r>
      <w:r w:rsidR="00EC6366">
        <w:t>row</w:t>
      </w:r>
      <w:r w:rsidR="003E6BBF" w:rsidRPr="003E6BBF">
        <w:t>'</w:t>
      </w:r>
      <w:r w:rsidR="00EC6366">
        <w:t xml:space="preserve">s </w:t>
      </w:r>
      <w:r>
        <w:t>height to be automatically controlled.</w:t>
      </w:r>
    </w:p>
    <w:p w:rsidR="005F0E7E" w:rsidRDefault="005F0E7E" w:rsidP="00D4103D">
      <w:pPr>
        <w:pStyle w:val="bodytext"/>
        <w:numPr>
          <w:ilvl w:val="1"/>
          <w:numId w:val="55"/>
        </w:numPr>
        <w:tabs>
          <w:tab w:val="left" w:pos="360"/>
        </w:tabs>
        <w:spacing w:after="0"/>
      </w:pPr>
      <w:r>
        <w:t xml:space="preserve">Suppress the </w:t>
      </w:r>
      <w:r w:rsidR="00466022">
        <w:t xml:space="preserve">selected </w:t>
      </w:r>
      <w:r>
        <w:t>row from appearing on the report</w:t>
      </w:r>
      <w:r w:rsidR="00C07D84">
        <w:t>.</w:t>
      </w:r>
    </w:p>
    <w:p w:rsidR="00981941" w:rsidRPr="00791886" w:rsidRDefault="005F0E7E" w:rsidP="00466022">
      <w:pPr>
        <w:pStyle w:val="bodytext"/>
        <w:numPr>
          <w:ilvl w:val="1"/>
          <w:numId w:val="55"/>
        </w:numPr>
        <w:tabs>
          <w:tab w:val="left" w:pos="360"/>
        </w:tabs>
        <w:spacing w:after="0"/>
      </w:pPr>
      <w:r>
        <w:t>Insert a page break</w:t>
      </w:r>
      <w:r w:rsidR="00DF1F07">
        <w:t xml:space="preserve"> (</w:t>
      </w:r>
      <w:r w:rsidR="00466022">
        <w:t>S</w:t>
      </w:r>
      <w:r w:rsidR="00907102">
        <w:t xml:space="preserve">ee </w:t>
      </w:r>
      <w:hyperlink w:anchor="_Using_Page_Breaks" w:history="1">
        <w:r w:rsidR="00B8329B" w:rsidRPr="00B8329B">
          <w:rPr>
            <w:rStyle w:val="Hyperlink"/>
          </w:rPr>
          <w:t>Using Page Breaks</w:t>
        </w:r>
      </w:hyperlink>
      <w:r w:rsidR="004605FB">
        <w:t>)</w:t>
      </w:r>
    </w:p>
    <w:p w:rsidR="00C214DC" w:rsidRDefault="00C214DC" w:rsidP="00E0084B">
      <w:pPr>
        <w:pStyle w:val="Heading3"/>
      </w:pPr>
      <w:bookmarkStart w:id="105" w:name="_Toc468348353"/>
      <w:r>
        <w:lastRenderedPageBreak/>
        <w:t>Cells</w:t>
      </w:r>
      <w:bookmarkEnd w:id="105"/>
    </w:p>
    <w:p w:rsidR="00781439" w:rsidRDefault="003E4275" w:rsidP="009006C6">
      <w:pPr>
        <w:pStyle w:val="bodytext"/>
        <w:spacing w:after="0"/>
      </w:pPr>
      <w:r>
        <w:t>Cells are the container</w:t>
      </w:r>
      <w:r w:rsidR="004C5913">
        <w:t>s</w:t>
      </w:r>
      <w:r>
        <w:t xml:space="preserve"> for all the information </w:t>
      </w:r>
      <w:r w:rsidR="007C54AA">
        <w:t>in</w:t>
      </w:r>
      <w:r>
        <w:t xml:space="preserve"> a report. Cells may contain text, images, charts, or links to other reports.</w:t>
      </w:r>
      <w:r w:rsidR="009006C6">
        <w:br/>
      </w:r>
    </w:p>
    <w:p w:rsidR="003E4275" w:rsidRDefault="003E4275" w:rsidP="00BD52E2">
      <w:pPr>
        <w:pStyle w:val="bodytext"/>
        <w:numPr>
          <w:ilvl w:val="0"/>
          <w:numId w:val="98"/>
        </w:numPr>
        <w:spacing w:after="0"/>
      </w:pPr>
      <w:r>
        <w:t>To enter text</w:t>
      </w:r>
      <w:r w:rsidR="008C50C9">
        <w:t>,</w:t>
      </w:r>
      <w:r>
        <w:t xml:space="preserve"> double</w:t>
      </w:r>
      <w:r w:rsidR="008C50C9">
        <w:t>-</w:t>
      </w:r>
      <w:r>
        <w:t>click</w:t>
      </w:r>
      <w:r w:rsidR="00EC6366">
        <w:t xml:space="preserve"> the cell,</w:t>
      </w:r>
      <w:r>
        <w:t xml:space="preserve"> and a text field will appear.</w:t>
      </w:r>
    </w:p>
    <w:p w:rsidR="00791886" w:rsidRDefault="007C54AA" w:rsidP="00BD52E2">
      <w:pPr>
        <w:pStyle w:val="bodytext"/>
        <w:numPr>
          <w:ilvl w:val="0"/>
          <w:numId w:val="98"/>
        </w:numPr>
        <w:tabs>
          <w:tab w:val="left" w:pos="360"/>
        </w:tabs>
        <w:spacing w:after="0"/>
      </w:pPr>
      <w:r>
        <w:t>To s</w:t>
      </w:r>
      <w:r w:rsidR="003E4275">
        <w:t>elect cells</w:t>
      </w:r>
      <w:r w:rsidR="00EC6366">
        <w:t>,</w:t>
      </w:r>
      <w:r w:rsidR="003E4275">
        <w:t xml:space="preserve"> either click</w:t>
      </w:r>
      <w:r w:rsidR="00EC6366">
        <w:t xml:space="preserve"> the cells</w:t>
      </w:r>
      <w:r w:rsidR="003E4275">
        <w:t xml:space="preserve"> or us</w:t>
      </w:r>
      <w:r>
        <w:t>e</w:t>
      </w:r>
      <w:r w:rsidR="00C07D84">
        <w:t xml:space="preserve"> the arrow keys</w:t>
      </w:r>
      <w:r w:rsidR="00EC6366">
        <w:t xml:space="preserve"> to toggle from one to the next</w:t>
      </w:r>
      <w:r w:rsidR="00C07D84">
        <w:t>.</w:t>
      </w:r>
    </w:p>
    <w:p w:rsidR="003E4275" w:rsidRDefault="003E4275" w:rsidP="00BD52E2">
      <w:pPr>
        <w:pStyle w:val="bodytext"/>
        <w:numPr>
          <w:ilvl w:val="0"/>
          <w:numId w:val="98"/>
        </w:numPr>
        <w:tabs>
          <w:tab w:val="left" w:pos="360"/>
        </w:tabs>
        <w:spacing w:after="0"/>
      </w:pPr>
      <w:r>
        <w:t xml:space="preserve">Groups of cells can be selected by holding </w:t>
      </w:r>
      <w:r w:rsidR="007C54AA">
        <w:t xml:space="preserve">the </w:t>
      </w:r>
      <w:r w:rsidRPr="00A034FA">
        <w:rPr>
          <w:b/>
        </w:rPr>
        <w:t>SHIFT</w:t>
      </w:r>
      <w:r w:rsidR="007C54AA">
        <w:t xml:space="preserve"> key</w:t>
      </w:r>
      <w:r>
        <w:t xml:space="preserve"> and clicking on </w:t>
      </w:r>
      <w:r w:rsidR="007C54AA">
        <w:t>another</w:t>
      </w:r>
      <w:r>
        <w:t xml:space="preserve"> cell. All the cells</w:t>
      </w:r>
      <w:r w:rsidR="007C54AA">
        <w:t xml:space="preserve"> in</w:t>
      </w:r>
      <w:r>
        <w:t xml:space="preserve"> between </w:t>
      </w:r>
      <w:r w:rsidR="007C54AA">
        <w:t xml:space="preserve">the two </w:t>
      </w:r>
      <w:r>
        <w:t>will be selected.</w:t>
      </w:r>
    </w:p>
    <w:p w:rsidR="003E4275" w:rsidRDefault="003E4275" w:rsidP="00BD52E2">
      <w:pPr>
        <w:pStyle w:val="bodytext"/>
        <w:numPr>
          <w:ilvl w:val="0"/>
          <w:numId w:val="98"/>
        </w:numPr>
        <w:tabs>
          <w:tab w:val="left" w:pos="360"/>
        </w:tabs>
        <w:spacing w:after="0"/>
      </w:pPr>
      <w:r>
        <w:t>Non</w:t>
      </w:r>
      <w:r w:rsidR="008C50C9">
        <w:t>-</w:t>
      </w:r>
      <w:r>
        <w:t xml:space="preserve">contiguous cells can be selected by holding </w:t>
      </w:r>
      <w:r w:rsidR="007C54AA">
        <w:t xml:space="preserve">the </w:t>
      </w:r>
      <w:r w:rsidRPr="00A034FA">
        <w:rPr>
          <w:b/>
        </w:rPr>
        <w:t>CTRL</w:t>
      </w:r>
      <w:r w:rsidR="007C54AA">
        <w:t xml:space="preserve"> key</w:t>
      </w:r>
      <w:r>
        <w:t xml:space="preserve"> and clicking the desired cells.</w:t>
      </w:r>
    </w:p>
    <w:p w:rsidR="003746D8" w:rsidRDefault="003746D8" w:rsidP="00BD52E2">
      <w:pPr>
        <w:pStyle w:val="bodytext"/>
        <w:numPr>
          <w:ilvl w:val="0"/>
          <w:numId w:val="98"/>
        </w:numPr>
        <w:tabs>
          <w:tab w:val="left" w:pos="360"/>
        </w:tabs>
        <w:spacing w:after="0"/>
      </w:pPr>
      <w:r>
        <w:t xml:space="preserve">A cell can be copied by holding </w:t>
      </w:r>
      <w:r w:rsidR="007C54AA">
        <w:t xml:space="preserve">the </w:t>
      </w:r>
      <w:r w:rsidR="004C5913" w:rsidRPr="00A034FA">
        <w:rPr>
          <w:b/>
        </w:rPr>
        <w:t>CTRL</w:t>
      </w:r>
      <w:r w:rsidR="00C07D84">
        <w:t xml:space="preserve"> key, then </w:t>
      </w:r>
      <w:r>
        <w:t xml:space="preserve">dragging </w:t>
      </w:r>
      <w:r w:rsidR="007C54AA">
        <w:t>and drop</w:t>
      </w:r>
      <w:r w:rsidR="00C07D84">
        <w:t>ping</w:t>
      </w:r>
      <w:r w:rsidR="007C54AA">
        <w:t xml:space="preserve"> it </w:t>
      </w:r>
      <w:r w:rsidR="00C07D84">
        <w:t xml:space="preserve">into </w:t>
      </w:r>
      <w:r w:rsidR="007C54AA">
        <w:t xml:space="preserve">a </w:t>
      </w:r>
      <w:r>
        <w:t>new cell.</w:t>
      </w:r>
    </w:p>
    <w:p w:rsidR="00B56D50" w:rsidRDefault="00695C41" w:rsidP="00BD52E2">
      <w:pPr>
        <w:pStyle w:val="bodytext"/>
        <w:numPr>
          <w:ilvl w:val="0"/>
          <w:numId w:val="98"/>
        </w:numPr>
        <w:tabs>
          <w:tab w:val="left" w:pos="360"/>
        </w:tabs>
        <w:spacing w:after="0"/>
      </w:pPr>
      <w:r>
        <w:t xml:space="preserve">Adjacent cells can be merged </w:t>
      </w:r>
      <w:r w:rsidR="000A73D1">
        <w:t xml:space="preserve">and unmerged using the Merge/Split Cell buttons in the </w:t>
      </w:r>
      <w:hyperlink w:anchor="_Toolbar" w:history="1">
        <w:r w:rsidR="000A73D1" w:rsidRPr="00415D44">
          <w:rPr>
            <w:rStyle w:val="Hyperlink"/>
          </w:rPr>
          <w:t>Toolbar</w:t>
        </w:r>
      </w:hyperlink>
      <w:r w:rsidR="00CF32A1">
        <w:t>:</w:t>
      </w:r>
      <w:r w:rsidR="008C0A02">
        <w:br/>
      </w:r>
    </w:p>
    <w:p w:rsidR="00695C41" w:rsidRDefault="00A034FA" w:rsidP="009006C6">
      <w:pPr>
        <w:pStyle w:val="bodytext"/>
        <w:tabs>
          <w:tab w:val="left" w:pos="360"/>
        </w:tabs>
        <w:spacing w:after="0"/>
        <w:jc w:val="center"/>
      </w:pPr>
      <w:r>
        <w:rPr>
          <w:noProof/>
        </w:rPr>
        <w:drawing>
          <wp:inline distT="0" distB="0" distL="0" distR="0">
            <wp:extent cx="6400800" cy="749300"/>
            <wp:effectExtent l="19050" t="19050" r="19050" b="1270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user55.png"/>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749300"/>
                    </a:xfrm>
                    <a:prstGeom prst="rect">
                      <a:avLst/>
                    </a:prstGeom>
                    <a:ln>
                      <a:solidFill>
                        <a:schemeClr val="bg1">
                          <a:lumMod val="85000"/>
                        </a:schemeClr>
                      </a:solidFill>
                    </a:ln>
                  </pic:spPr>
                </pic:pic>
              </a:graphicData>
            </a:graphic>
          </wp:inline>
        </w:drawing>
      </w:r>
    </w:p>
    <w:p w:rsidR="003E4275" w:rsidRDefault="003E4275" w:rsidP="009006C6">
      <w:pPr>
        <w:pStyle w:val="bodytext"/>
        <w:tabs>
          <w:tab w:val="left" w:pos="360"/>
        </w:tabs>
        <w:spacing w:after="0"/>
      </w:pPr>
    </w:p>
    <w:p w:rsidR="00907102" w:rsidRDefault="00907102" w:rsidP="00907102">
      <w:pPr>
        <w:pStyle w:val="Heading3"/>
      </w:pPr>
      <w:bookmarkStart w:id="106" w:name="_Using_Page_Breaks"/>
      <w:bookmarkStart w:id="107" w:name="_Toc468348354"/>
      <w:bookmarkEnd w:id="106"/>
      <w:r>
        <w:t>Using Page Breaks</w:t>
      </w:r>
      <w:bookmarkEnd w:id="107"/>
    </w:p>
    <w:p w:rsidR="002E7AAC" w:rsidRDefault="007C54AA" w:rsidP="00612DEB">
      <w:pPr>
        <w:pStyle w:val="bodytext"/>
      </w:pPr>
      <w:r>
        <w:t xml:space="preserve">For </w:t>
      </w:r>
      <w:r w:rsidR="000D0D1F">
        <w:t xml:space="preserve">a </w:t>
      </w:r>
      <w:r>
        <w:t>Page Break</w:t>
      </w:r>
      <w:r w:rsidR="00B8329B">
        <w:t xml:space="preserve"> to occur </w:t>
      </w:r>
      <w:r>
        <w:t>at the beginning of each</w:t>
      </w:r>
      <w:r w:rsidR="00B8329B">
        <w:t xml:space="preserve"> element of a Data Field, </w:t>
      </w:r>
      <w:r w:rsidR="00DE6DFC">
        <w:t>place</w:t>
      </w:r>
      <w:r>
        <w:t xml:space="preserve"> a page break</w:t>
      </w:r>
      <w:r w:rsidR="00DE6DFC">
        <w:t xml:space="preserve"> on the </w:t>
      </w:r>
      <w:r w:rsidR="000D0D1F">
        <w:t xml:space="preserve">top row of </w:t>
      </w:r>
      <w:r w:rsidR="00494164">
        <w:t xml:space="preserve">the </w:t>
      </w:r>
      <w:r w:rsidR="000D0D1F">
        <w:t>Group Header Section for that Data Field</w:t>
      </w:r>
      <w:r w:rsidR="00DE6DFC">
        <w:t xml:space="preserve">. </w:t>
      </w:r>
      <w:r w:rsidR="00B8329B">
        <w:t xml:space="preserve">See </w:t>
      </w:r>
      <w:hyperlink w:anchor="_Sections" w:history="1">
        <w:r w:rsidR="00B8329B" w:rsidRPr="00B8329B">
          <w:rPr>
            <w:rStyle w:val="Hyperlink"/>
          </w:rPr>
          <w:t>Sections</w:t>
        </w:r>
      </w:hyperlink>
      <w:r w:rsidR="00B8329B">
        <w:t xml:space="preserve"> for more de</w:t>
      </w:r>
      <w:r w:rsidR="00C735D2">
        <w:t>tail on Group Header</w:t>
      </w:r>
      <w:r w:rsidR="00A034FA">
        <w:t xml:space="preserve"> Sections.</w:t>
      </w:r>
    </w:p>
    <w:p w:rsidR="002E7AAC" w:rsidRPr="003E4275" w:rsidRDefault="00A034FA" w:rsidP="00B8329B">
      <w:pPr>
        <w:pStyle w:val="bodytext"/>
        <w:jc w:val="center"/>
        <w:rPr>
          <w:noProof/>
        </w:rPr>
      </w:pPr>
      <w:r>
        <w:rPr>
          <w:noProof/>
        </w:rPr>
        <w:drawing>
          <wp:inline distT="0" distB="0" distL="0" distR="0">
            <wp:extent cx="2019300" cy="2676525"/>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user56.png"/>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676525"/>
                    </a:xfrm>
                    <a:prstGeom prst="rect">
                      <a:avLst/>
                    </a:prstGeom>
                    <a:noFill/>
                    <a:ln>
                      <a:noFill/>
                    </a:ln>
                  </pic:spPr>
                </pic:pic>
              </a:graphicData>
            </a:graphic>
          </wp:inline>
        </w:drawing>
      </w:r>
    </w:p>
    <w:p w:rsidR="00E4696D" w:rsidRDefault="00E4696D" w:rsidP="00E4696D">
      <w:pPr>
        <w:pStyle w:val="Heading3"/>
      </w:pPr>
      <w:bookmarkStart w:id="108" w:name="_Toc468348355"/>
      <w:r>
        <w:lastRenderedPageBreak/>
        <w:t>Collapsible Rows</w:t>
      </w:r>
      <w:bookmarkEnd w:id="108"/>
    </w:p>
    <w:p w:rsidR="00A9355E" w:rsidRDefault="00E4696D" w:rsidP="00A029CF">
      <w:pPr>
        <w:pStyle w:val="Textbody"/>
        <w:rPr>
          <w:rFonts w:ascii="Open Sans" w:hAnsi="Open Sans" w:cs="Times New Roman"/>
          <w:color w:val="607886"/>
          <w:sz w:val="22"/>
          <w:szCs w:val="22"/>
        </w:rPr>
      </w:pPr>
      <w:r>
        <w:rPr>
          <w:rFonts w:ascii="Open Sans" w:hAnsi="Open Sans" w:cs="Times New Roman"/>
          <w:color w:val="607886"/>
          <w:sz w:val="22"/>
          <w:szCs w:val="22"/>
        </w:rPr>
        <w:t>Group Section</w:t>
      </w:r>
      <w:r w:rsidR="00DB5D39">
        <w:rPr>
          <w:rFonts w:ascii="Open Sans" w:hAnsi="Open Sans" w:cs="Times New Roman"/>
          <w:color w:val="607886"/>
          <w:sz w:val="22"/>
          <w:szCs w:val="22"/>
        </w:rPr>
        <w:t>s</w:t>
      </w:r>
      <w:r>
        <w:rPr>
          <w:rFonts w:ascii="Open Sans" w:hAnsi="Open Sans" w:cs="Times New Roman"/>
          <w:color w:val="607886"/>
          <w:sz w:val="22"/>
          <w:szCs w:val="22"/>
        </w:rPr>
        <w:t xml:space="preserve"> can be set to di</w:t>
      </w:r>
      <w:r w:rsidR="00614B37">
        <w:rPr>
          <w:rFonts w:ascii="Open Sans" w:hAnsi="Open Sans" w:cs="Times New Roman"/>
          <w:color w:val="607886"/>
          <w:sz w:val="22"/>
          <w:szCs w:val="22"/>
        </w:rPr>
        <w:t xml:space="preserve">splay </w:t>
      </w:r>
      <w:r>
        <w:rPr>
          <w:rFonts w:ascii="Open Sans" w:hAnsi="Open Sans" w:cs="Times New Roman"/>
          <w:color w:val="607886"/>
          <w:sz w:val="22"/>
          <w:szCs w:val="22"/>
        </w:rPr>
        <w:t>collapsed</w:t>
      </w:r>
      <w:r w:rsidR="00C53386">
        <w:rPr>
          <w:rFonts w:ascii="Open Sans" w:hAnsi="Open Sans" w:cs="Times New Roman"/>
          <w:color w:val="607886"/>
          <w:sz w:val="22"/>
          <w:szCs w:val="22"/>
        </w:rPr>
        <w:t xml:space="preserve"> by default</w:t>
      </w:r>
      <w:r>
        <w:rPr>
          <w:rFonts w:ascii="Open Sans" w:hAnsi="Open Sans" w:cs="Times New Roman"/>
          <w:color w:val="607886"/>
          <w:sz w:val="22"/>
          <w:szCs w:val="22"/>
        </w:rPr>
        <w:t xml:space="preserve"> </w:t>
      </w:r>
      <w:r w:rsidR="00035EBB">
        <w:rPr>
          <w:rFonts w:ascii="Open Sans" w:hAnsi="Open Sans" w:cs="Times New Roman"/>
          <w:color w:val="607886"/>
          <w:sz w:val="22"/>
          <w:szCs w:val="22"/>
        </w:rPr>
        <w:t>in</w:t>
      </w:r>
      <w:r w:rsidR="00614B37">
        <w:rPr>
          <w:rFonts w:ascii="Open Sans" w:hAnsi="Open Sans" w:cs="Times New Roman"/>
          <w:color w:val="607886"/>
          <w:sz w:val="22"/>
          <w:szCs w:val="22"/>
        </w:rPr>
        <w:t xml:space="preserve"> the Report Viewer</w:t>
      </w:r>
      <w:r>
        <w:rPr>
          <w:rFonts w:ascii="Open Sans" w:hAnsi="Open Sans" w:cs="Times New Roman"/>
          <w:color w:val="607886"/>
          <w:sz w:val="22"/>
          <w:szCs w:val="22"/>
        </w:rPr>
        <w:t xml:space="preserve">. </w:t>
      </w:r>
      <w:r w:rsidR="0020651B">
        <w:rPr>
          <w:rFonts w:ascii="Open Sans" w:hAnsi="Open Sans" w:cs="Times New Roman"/>
          <w:color w:val="607886"/>
          <w:sz w:val="22"/>
          <w:szCs w:val="22"/>
        </w:rPr>
        <w:t>This causes the</w:t>
      </w:r>
      <w:r w:rsidR="00767A6E">
        <w:rPr>
          <w:rFonts w:ascii="Open Sans" w:hAnsi="Open Sans" w:cs="Times New Roman"/>
          <w:color w:val="607886"/>
          <w:sz w:val="22"/>
          <w:szCs w:val="22"/>
        </w:rPr>
        <w:t xml:space="preserve"> contents of the section </w:t>
      </w:r>
      <w:r w:rsidR="0020651B">
        <w:rPr>
          <w:rFonts w:ascii="Open Sans" w:hAnsi="Open Sans" w:cs="Times New Roman"/>
          <w:color w:val="607886"/>
          <w:sz w:val="22"/>
          <w:szCs w:val="22"/>
        </w:rPr>
        <w:t>to</w:t>
      </w:r>
      <w:r w:rsidR="00767A6E">
        <w:rPr>
          <w:rFonts w:ascii="Open Sans" w:hAnsi="Open Sans" w:cs="Times New Roman"/>
          <w:color w:val="607886"/>
          <w:sz w:val="22"/>
          <w:szCs w:val="22"/>
        </w:rPr>
        <w:t xml:space="preserve"> be suppressed and individually expandable for each change in </w:t>
      </w:r>
      <w:r w:rsidR="00494164">
        <w:rPr>
          <w:rFonts w:ascii="Open Sans" w:hAnsi="Open Sans" w:cs="Times New Roman"/>
          <w:color w:val="607886"/>
          <w:sz w:val="22"/>
          <w:szCs w:val="22"/>
        </w:rPr>
        <w:t xml:space="preserve">the </w:t>
      </w:r>
      <w:r w:rsidR="00767A6E">
        <w:rPr>
          <w:rFonts w:ascii="Open Sans" w:hAnsi="Open Sans" w:cs="Times New Roman"/>
          <w:color w:val="607886"/>
          <w:sz w:val="22"/>
          <w:szCs w:val="22"/>
        </w:rPr>
        <w:t>Header</w:t>
      </w:r>
      <w:r w:rsidR="0020651B">
        <w:rPr>
          <w:rFonts w:ascii="Open Sans" w:hAnsi="Open Sans" w:cs="Times New Roman"/>
          <w:color w:val="607886"/>
          <w:sz w:val="22"/>
          <w:szCs w:val="22"/>
        </w:rPr>
        <w:t>.</w:t>
      </w:r>
      <w:r w:rsidR="00767A6E">
        <w:rPr>
          <w:rFonts w:ascii="Open Sans" w:hAnsi="Open Sans" w:cs="Times New Roman"/>
          <w:color w:val="607886"/>
          <w:sz w:val="22"/>
          <w:szCs w:val="22"/>
        </w:rPr>
        <w:t xml:space="preserve"> </w:t>
      </w:r>
      <w:r w:rsidR="0020651B">
        <w:rPr>
          <w:rFonts w:ascii="Open Sans" w:hAnsi="Open Sans" w:cs="Times New Roman"/>
          <w:color w:val="607886"/>
          <w:sz w:val="22"/>
          <w:szCs w:val="22"/>
        </w:rPr>
        <w:t xml:space="preserve">Collapsible rows are </w:t>
      </w:r>
      <w:r w:rsidR="00614B37">
        <w:rPr>
          <w:rFonts w:ascii="Open Sans" w:hAnsi="Open Sans" w:cs="Times New Roman"/>
          <w:color w:val="607886"/>
          <w:sz w:val="22"/>
          <w:szCs w:val="22"/>
        </w:rPr>
        <w:t xml:space="preserve">only </w:t>
      </w:r>
      <w:r w:rsidR="0020651B">
        <w:rPr>
          <w:rFonts w:ascii="Open Sans" w:hAnsi="Open Sans" w:cs="Times New Roman"/>
          <w:color w:val="607886"/>
          <w:sz w:val="22"/>
          <w:szCs w:val="22"/>
        </w:rPr>
        <w:t xml:space="preserve">supported in </w:t>
      </w:r>
      <w:r w:rsidR="00767A6E">
        <w:rPr>
          <w:rFonts w:ascii="Open Sans" w:hAnsi="Open Sans" w:cs="Times New Roman"/>
          <w:color w:val="607886"/>
          <w:sz w:val="22"/>
          <w:szCs w:val="22"/>
        </w:rPr>
        <w:t>the</w:t>
      </w:r>
      <w:r w:rsidR="0020651B">
        <w:rPr>
          <w:rFonts w:ascii="Open Sans" w:hAnsi="Open Sans" w:cs="Times New Roman"/>
          <w:color w:val="607886"/>
          <w:sz w:val="22"/>
          <w:szCs w:val="22"/>
        </w:rPr>
        <w:t xml:space="preserve"> </w:t>
      </w:r>
      <w:r w:rsidR="00614B37">
        <w:rPr>
          <w:rFonts w:ascii="Open Sans" w:hAnsi="Open Sans" w:cs="Times New Roman"/>
          <w:color w:val="607886"/>
          <w:sz w:val="22"/>
          <w:szCs w:val="22"/>
        </w:rPr>
        <w:t>Report V</w:t>
      </w:r>
      <w:r w:rsidR="00767A6E">
        <w:rPr>
          <w:rFonts w:ascii="Open Sans" w:hAnsi="Open Sans" w:cs="Times New Roman"/>
          <w:color w:val="607886"/>
          <w:sz w:val="22"/>
          <w:szCs w:val="22"/>
        </w:rPr>
        <w:t>iew</w:t>
      </w:r>
      <w:r w:rsidR="00F15B12">
        <w:rPr>
          <w:rFonts w:ascii="Open Sans" w:hAnsi="Open Sans" w:cs="Times New Roman"/>
          <w:color w:val="607886"/>
          <w:sz w:val="22"/>
          <w:szCs w:val="22"/>
        </w:rPr>
        <w:t>er</w:t>
      </w:r>
      <w:r w:rsidR="00767A6E">
        <w:rPr>
          <w:rFonts w:ascii="Open Sans" w:hAnsi="Open Sans" w:cs="Times New Roman"/>
          <w:color w:val="607886"/>
          <w:sz w:val="22"/>
          <w:szCs w:val="22"/>
        </w:rPr>
        <w:t>.</w:t>
      </w:r>
      <w:r w:rsidR="0020651B">
        <w:rPr>
          <w:rFonts w:ascii="Open Sans" w:hAnsi="Open Sans" w:cs="Times New Roman"/>
          <w:color w:val="607886"/>
          <w:sz w:val="22"/>
          <w:szCs w:val="22"/>
        </w:rPr>
        <w:t xml:space="preserve"> </w:t>
      </w:r>
      <w:r w:rsidR="00307E0D">
        <w:rPr>
          <w:rFonts w:ascii="Open Sans" w:hAnsi="Open Sans" w:cs="Times New Roman"/>
          <w:color w:val="607886"/>
          <w:sz w:val="22"/>
          <w:szCs w:val="22"/>
        </w:rPr>
        <w:t>E</w:t>
      </w:r>
      <w:r w:rsidR="0020651B">
        <w:rPr>
          <w:rFonts w:ascii="Open Sans" w:hAnsi="Open Sans" w:cs="Times New Roman"/>
          <w:color w:val="607886"/>
          <w:sz w:val="22"/>
          <w:szCs w:val="22"/>
        </w:rPr>
        <w:t>xport formats will ignore Collapsible Rows.</w:t>
      </w:r>
    </w:p>
    <w:p w:rsidR="00DA4FA4" w:rsidRDefault="003B1DF3" w:rsidP="003B1DF3">
      <w:pPr>
        <w:pStyle w:val="Textbody"/>
        <w:rPr>
          <w:rFonts w:ascii="Open Sans" w:hAnsi="Open Sans" w:cs="Times New Roman"/>
          <w:color w:val="607886"/>
          <w:sz w:val="22"/>
          <w:szCs w:val="22"/>
        </w:rPr>
      </w:pPr>
      <w:r>
        <w:rPr>
          <w:rFonts w:ascii="Open Sans" w:hAnsi="Open Sans" w:cs="Times New Roman"/>
          <w:color w:val="607886"/>
          <w:sz w:val="22"/>
          <w:szCs w:val="22"/>
        </w:rPr>
        <w:t xml:space="preserve">Left-click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expand or collapse the group</w:t>
      </w:r>
      <w:r w:rsidR="00DA4FA4">
        <w:rPr>
          <w:rFonts w:ascii="Open Sans" w:hAnsi="Open Sans" w:cs="Times New Roman"/>
          <w:color w:val="607886"/>
          <w:sz w:val="22"/>
          <w:szCs w:val="22"/>
        </w:rPr>
        <w:t>:</w:t>
      </w:r>
    </w:p>
    <w:p w:rsidR="00767A6E" w:rsidRDefault="00DB5D39" w:rsidP="003B1DF3">
      <w:pPr>
        <w:pStyle w:val="Textbody"/>
        <w:jc w:val="center"/>
        <w:rPr>
          <w:rFonts w:ascii="Open Sans" w:hAnsi="Open Sans" w:cs="Times New Roman"/>
          <w:color w:val="607886"/>
          <w:sz w:val="22"/>
          <w:szCs w:val="22"/>
        </w:rPr>
      </w:pPr>
      <w:r>
        <w:rPr>
          <w:rFonts w:ascii="Open Sans" w:hAnsi="Open Sans" w:cs="Times New Roman"/>
          <w:noProof/>
          <w:color w:val="607886"/>
          <w:sz w:val="22"/>
          <w:szCs w:val="22"/>
        </w:rPr>
        <w:drawing>
          <wp:inline distT="0" distB="0" distL="0" distR="0">
            <wp:extent cx="6011114" cy="3124636"/>
            <wp:effectExtent l="19050" t="0" r="8686" b="0"/>
            <wp:docPr id="757" name="Picture 756" descr="collapsible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ible group.png"/>
                    <pic:cNvPicPr/>
                  </pic:nvPicPr>
                  <pic:blipFill>
                    <a:blip r:embed="rId169" cstate="print"/>
                    <a:stretch>
                      <a:fillRect/>
                    </a:stretch>
                  </pic:blipFill>
                  <pic:spPr>
                    <a:xfrm>
                      <a:off x="0" y="0"/>
                      <a:ext cx="6011114" cy="3124636"/>
                    </a:xfrm>
                    <a:prstGeom prst="rect">
                      <a:avLst/>
                    </a:prstGeom>
                  </pic:spPr>
                </pic:pic>
              </a:graphicData>
            </a:graphic>
          </wp:inline>
        </w:drawing>
      </w:r>
    </w:p>
    <w:p w:rsidR="003B1DF3" w:rsidRDefault="003B1DF3"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Right-click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see additional display options:</w:t>
      </w:r>
    </w:p>
    <w:p w:rsidR="003B1DF3" w:rsidRDefault="0037307D" w:rsidP="00612DEB">
      <w:pPr>
        <w:pStyle w:val="Textbody"/>
        <w:rPr>
          <w:rFonts w:ascii="Open Sans" w:hAnsi="Open Sans" w:cs="Times New Roman"/>
          <w:color w:val="607886"/>
          <w:sz w:val="22"/>
          <w:szCs w:val="22"/>
        </w:rPr>
      </w:pPr>
      <w:r>
        <w:rPr>
          <w:rFonts w:ascii="Open Sans" w:hAnsi="Open Sans" w:cs="Times New Roman"/>
          <w:noProof/>
          <w:color w:val="607886"/>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224790</wp:posOffset>
            </wp:positionV>
            <wp:extent cx="2809875" cy="3009900"/>
            <wp:effectExtent l="19050" t="0" r="9525" b="0"/>
            <wp:wrapSquare wrapText="bothSides"/>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user60.pn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875" cy="3009900"/>
                    </a:xfrm>
                    <a:prstGeom prst="rect">
                      <a:avLst/>
                    </a:prstGeom>
                    <a:noFill/>
                    <a:ln>
                      <a:noFill/>
                    </a:ln>
                  </pic:spPr>
                </pic:pic>
              </a:graphicData>
            </a:graphic>
          </wp:anchor>
        </w:drawing>
      </w:r>
    </w:p>
    <w:p w:rsidR="003B1DF3"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Expand</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 xml:space="preserve">top-level group. </w:t>
      </w:r>
      <w:r w:rsidR="0037307D">
        <w:rPr>
          <w:rFonts w:ascii="Open Sans" w:hAnsi="Open Sans" w:cs="Times New Roman"/>
          <w:color w:val="607886"/>
          <w:sz w:val="22"/>
          <w:szCs w:val="22"/>
        </w:rPr>
        <w:t>(</w:t>
      </w:r>
      <w:r>
        <w:rPr>
          <w:rFonts w:ascii="Open Sans" w:hAnsi="Open Sans" w:cs="Times New Roman"/>
          <w:color w:val="607886"/>
          <w:sz w:val="22"/>
          <w:szCs w:val="22"/>
        </w:rPr>
        <w:t xml:space="preserve">This </w:t>
      </w:r>
      <w:r w:rsidR="009F64CC">
        <w:rPr>
          <w:rFonts w:ascii="Open Sans" w:hAnsi="Open Sans" w:cs="Times New Roman"/>
          <w:color w:val="607886"/>
          <w:sz w:val="22"/>
          <w:szCs w:val="22"/>
        </w:rPr>
        <w:t>is</w:t>
      </w:r>
      <w:r>
        <w:rPr>
          <w:rFonts w:ascii="Open Sans" w:hAnsi="Open Sans" w:cs="Times New Roman"/>
          <w:color w:val="607886"/>
          <w:sz w:val="22"/>
          <w:szCs w:val="22"/>
        </w:rPr>
        <w:t xml:space="preserve"> the same a</w:t>
      </w:r>
      <w:r w:rsidR="00494164">
        <w:rPr>
          <w:rFonts w:ascii="Open Sans" w:hAnsi="Open Sans" w:cs="Times New Roman"/>
          <w:color w:val="607886"/>
          <w:sz w:val="22"/>
          <w:szCs w:val="22"/>
        </w:rPr>
        <w:t>s</w:t>
      </w:r>
      <w:r>
        <w:rPr>
          <w:rFonts w:ascii="Open Sans" w:hAnsi="Open Sans" w:cs="Times New Roman"/>
          <w:color w:val="607886"/>
          <w:sz w:val="22"/>
          <w:szCs w:val="22"/>
        </w:rPr>
        <w:t xml:space="preserve"> left-click</w:t>
      </w:r>
      <w:r w:rsidR="00494164">
        <w:rPr>
          <w:rFonts w:ascii="Open Sans" w:hAnsi="Open Sans" w:cs="Times New Roman"/>
          <w:color w:val="607886"/>
          <w:sz w:val="22"/>
          <w:szCs w:val="22"/>
        </w:rPr>
        <w:t>ing an arrow</w:t>
      </w:r>
      <w:r>
        <w:rPr>
          <w:rFonts w:ascii="Open Sans" w:hAnsi="Open Sans" w:cs="Times New Roman"/>
          <w:color w:val="607886"/>
          <w:sz w:val="22"/>
          <w:szCs w:val="22"/>
        </w:rPr>
        <w:t>.</w:t>
      </w:r>
      <w:r w:rsidR="0037307D">
        <w:rPr>
          <w:rFonts w:ascii="Open Sans" w:hAnsi="Open Sans" w:cs="Times New Roman"/>
          <w:color w:val="607886"/>
          <w:sz w:val="22"/>
          <w:szCs w:val="22"/>
        </w:rPr>
        <w:t>)</w:t>
      </w:r>
    </w:p>
    <w:p w:rsidR="003B1DF3"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Collapse</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The state of the sub-groups is preserved.</w:t>
      </w:r>
    </w:p>
    <w:p w:rsidR="003B1DF3"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Expand Group</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Collapse Group</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Expand All</w:t>
      </w:r>
      <w:r>
        <w:rPr>
          <w:rFonts w:ascii="Open Sans" w:hAnsi="Open Sans" w:cs="Times New Roman"/>
          <w:color w:val="607886"/>
          <w:sz w:val="22"/>
          <w:szCs w:val="22"/>
        </w:rPr>
        <w:t xml:space="preserve"> will expand every group and sub-group on the page.</w:t>
      </w:r>
    </w:p>
    <w:p w:rsidR="0037307D" w:rsidRDefault="003B1DF3" w:rsidP="00612DEB">
      <w:pPr>
        <w:pStyle w:val="Textbody"/>
        <w:rPr>
          <w:rFonts w:ascii="Open Sans" w:hAnsi="Open Sans" w:cs="Times New Roman"/>
          <w:color w:val="607886"/>
          <w:sz w:val="22"/>
          <w:szCs w:val="22"/>
        </w:rPr>
      </w:pPr>
      <w:r w:rsidRPr="00A029CF">
        <w:rPr>
          <w:rFonts w:ascii="Open Sans" w:hAnsi="Open Sans" w:cs="Times New Roman"/>
          <w:i/>
          <w:color w:val="607886"/>
          <w:sz w:val="22"/>
          <w:szCs w:val="22"/>
        </w:rPr>
        <w:t>Collapse All</w:t>
      </w:r>
      <w:r w:rsidR="00622C64">
        <w:rPr>
          <w:rFonts w:ascii="Open Sans" w:hAnsi="Open Sans" w:cs="Times New Roman"/>
          <w:color w:val="607886"/>
          <w:sz w:val="22"/>
          <w:szCs w:val="22"/>
        </w:rPr>
        <w:t xml:space="preserve"> </w:t>
      </w:r>
      <w:r>
        <w:rPr>
          <w:rFonts w:ascii="Open Sans" w:hAnsi="Open Sans" w:cs="Times New Roman"/>
          <w:color w:val="607886"/>
          <w:sz w:val="22"/>
          <w:szCs w:val="22"/>
        </w:rPr>
        <w:t>will collapse every group and sub-group on the page.</w:t>
      </w:r>
      <w:r>
        <w:rPr>
          <w:rFonts w:ascii="Open Sans" w:hAnsi="Open Sans" w:cs="Times New Roman"/>
          <w:color w:val="607886"/>
          <w:sz w:val="22"/>
          <w:szCs w:val="22"/>
        </w:rPr>
        <w:br w:type="textWrapping" w:clear="all"/>
      </w:r>
    </w:p>
    <w:p w:rsidR="0037307D" w:rsidRPr="00F15B12" w:rsidRDefault="0037307D" w:rsidP="0037307D">
      <w:pPr>
        <w:pStyle w:val="Heading4"/>
      </w:pPr>
      <w:r>
        <w:lastRenderedPageBreak/>
        <w:t>Creating a Collapsible Row</w:t>
      </w:r>
    </w:p>
    <w:p w:rsidR="00C53386" w:rsidRDefault="00C53386"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To create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Pr>
          <w:rFonts w:ascii="Open Sans" w:hAnsi="Open Sans" w:cs="Times New Roman"/>
          <w:color w:val="607886"/>
          <w:sz w:val="22"/>
          <w:szCs w:val="22"/>
        </w:rPr>
        <w:t xml:space="preserve">ow, </w:t>
      </w:r>
      <w:r w:rsidR="00E02CB9">
        <w:rPr>
          <w:rFonts w:ascii="Open Sans" w:hAnsi="Open Sans" w:cs="Times New Roman"/>
          <w:color w:val="607886"/>
          <w:sz w:val="22"/>
          <w:szCs w:val="22"/>
        </w:rPr>
        <w:t>first open the desired report in the Report Designer. C</w:t>
      </w:r>
      <w:r w:rsidR="00767A6E">
        <w:rPr>
          <w:rFonts w:ascii="Open Sans" w:hAnsi="Open Sans" w:cs="Times New Roman"/>
          <w:color w:val="607886"/>
          <w:sz w:val="22"/>
          <w:szCs w:val="22"/>
        </w:rPr>
        <w:t>lick on</w:t>
      </w:r>
      <w:r>
        <w:rPr>
          <w:rFonts w:ascii="Open Sans" w:hAnsi="Open Sans" w:cs="Times New Roman"/>
          <w:color w:val="607886"/>
          <w:sz w:val="22"/>
          <w:szCs w:val="22"/>
        </w:rPr>
        <w:t xml:space="preserve"> </w:t>
      </w:r>
      <w:r w:rsidR="00767A6E">
        <w:rPr>
          <w:rFonts w:ascii="Open Sans" w:hAnsi="Open Sans" w:cs="Times New Roman"/>
          <w:color w:val="607886"/>
          <w:sz w:val="22"/>
          <w:szCs w:val="22"/>
        </w:rPr>
        <w:t>the desired row</w:t>
      </w:r>
      <w:r>
        <w:rPr>
          <w:rFonts w:ascii="Open Sans" w:hAnsi="Open Sans" w:cs="Times New Roman"/>
          <w:color w:val="607886"/>
          <w:sz w:val="22"/>
          <w:szCs w:val="22"/>
        </w:rPr>
        <w:t xml:space="preserve"> </w:t>
      </w:r>
      <w:r w:rsidR="00767A6E">
        <w:rPr>
          <w:rFonts w:ascii="Open Sans" w:hAnsi="Open Sans" w:cs="Times New Roman"/>
          <w:color w:val="607886"/>
          <w:sz w:val="22"/>
          <w:szCs w:val="22"/>
        </w:rPr>
        <w:t xml:space="preserve">number </w:t>
      </w:r>
      <w:r>
        <w:rPr>
          <w:rFonts w:ascii="Open Sans" w:hAnsi="Open Sans" w:cs="Times New Roman"/>
          <w:color w:val="607886"/>
          <w:sz w:val="22"/>
          <w:szCs w:val="22"/>
        </w:rPr>
        <w:t>in a Group Header Section</w:t>
      </w:r>
      <w:r w:rsidR="00494164">
        <w:rPr>
          <w:rFonts w:ascii="Open Sans" w:hAnsi="Open Sans" w:cs="Times New Roman"/>
          <w:color w:val="607886"/>
          <w:sz w:val="22"/>
          <w:szCs w:val="22"/>
        </w:rPr>
        <w:t>,</w:t>
      </w:r>
      <w:r>
        <w:rPr>
          <w:rFonts w:ascii="Open Sans" w:hAnsi="Open Sans" w:cs="Times New Roman"/>
          <w:color w:val="607886"/>
          <w:sz w:val="22"/>
          <w:szCs w:val="22"/>
        </w:rPr>
        <w:t xml:space="preserve"> and </w:t>
      </w:r>
      <w:r w:rsidR="00767A6E">
        <w:rPr>
          <w:rFonts w:ascii="Open Sans" w:hAnsi="Open Sans" w:cs="Times New Roman"/>
          <w:color w:val="607886"/>
          <w:sz w:val="22"/>
          <w:szCs w:val="22"/>
        </w:rPr>
        <w:t xml:space="preserve">select </w:t>
      </w:r>
      <w:r w:rsidR="00767A6E" w:rsidRPr="00A029CF">
        <w:rPr>
          <w:rFonts w:ascii="Open Sans" w:hAnsi="Open Sans" w:cs="Times New Roman"/>
          <w:i/>
          <w:color w:val="607886"/>
          <w:sz w:val="22"/>
          <w:szCs w:val="22"/>
        </w:rPr>
        <w:t>Collapse Rows</w:t>
      </w:r>
      <w:r w:rsidR="0037307D">
        <w:rPr>
          <w:rFonts w:ascii="Open Sans" w:hAnsi="Open Sans" w:cs="Times New Roman"/>
          <w:color w:val="607886"/>
          <w:sz w:val="22"/>
          <w:szCs w:val="22"/>
        </w:rPr>
        <w:t xml:space="preserve"> in the dropdown menu:</w:t>
      </w:r>
    </w:p>
    <w:p w:rsidR="00A9355E" w:rsidRDefault="00622C64" w:rsidP="00A9355E">
      <w:pPr>
        <w:pStyle w:val="Textbody"/>
        <w:jc w:val="center"/>
        <w:rPr>
          <w:rFonts w:ascii="Open Sans" w:hAnsi="Open Sans" w:cs="Times New Roman"/>
          <w:noProof/>
          <w:color w:val="607886"/>
          <w:sz w:val="22"/>
          <w:szCs w:val="22"/>
        </w:rPr>
      </w:pPr>
      <w:r>
        <w:rPr>
          <w:rFonts w:ascii="Open Sans" w:hAnsi="Open Sans" w:cs="Times New Roman"/>
          <w:noProof/>
          <w:color w:val="607886"/>
          <w:sz w:val="22"/>
          <w:szCs w:val="22"/>
        </w:rPr>
        <w:drawing>
          <wp:inline distT="0" distB="0" distL="0" distR="0">
            <wp:extent cx="2000250" cy="2619375"/>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user57.pn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0250" cy="2619375"/>
                    </a:xfrm>
                    <a:prstGeom prst="rect">
                      <a:avLst/>
                    </a:prstGeom>
                    <a:noFill/>
                    <a:ln>
                      <a:noFill/>
                    </a:ln>
                  </pic:spPr>
                </pic:pic>
              </a:graphicData>
            </a:graphic>
          </wp:inline>
        </w:drawing>
      </w:r>
    </w:p>
    <w:p w:rsidR="00AD763D" w:rsidRDefault="00AD763D" w:rsidP="00A9355E">
      <w:pPr>
        <w:pStyle w:val="Textbody"/>
        <w:jc w:val="center"/>
        <w:rPr>
          <w:rFonts w:ascii="Open Sans" w:hAnsi="Open Sans" w:cs="Times New Roman"/>
          <w:noProof/>
          <w:color w:val="607886"/>
          <w:sz w:val="22"/>
          <w:szCs w:val="22"/>
        </w:rPr>
      </w:pPr>
    </w:p>
    <w:p w:rsidR="00E02CB9" w:rsidRPr="00A9355E" w:rsidRDefault="00E02CB9" w:rsidP="00E02CB9">
      <w:pPr>
        <w:pStyle w:val="Textbody"/>
        <w:rPr>
          <w:rFonts w:ascii="Open Sans" w:hAnsi="Open Sans" w:cs="Times New Roman"/>
          <w:color w:val="607886"/>
          <w:sz w:val="22"/>
          <w:szCs w:val="22"/>
        </w:rPr>
      </w:pPr>
      <w:r>
        <w:rPr>
          <w:rFonts w:ascii="Open Sans" w:hAnsi="Open Sans" w:cs="Times New Roman"/>
          <w:color w:val="607886"/>
          <w:sz w:val="22"/>
          <w:szCs w:val="22"/>
        </w:rPr>
        <w:t>A Co</w:t>
      </w:r>
      <w:r w:rsidR="00AD763D">
        <w:rPr>
          <w:rFonts w:ascii="Open Sans" w:hAnsi="Open Sans" w:cs="Times New Roman"/>
          <w:color w:val="607886"/>
          <w:sz w:val="22"/>
          <w:szCs w:val="22"/>
        </w:rPr>
        <w:t xml:space="preserve">llapsible Row is indicated by an </w:t>
      </w:r>
      <w:r>
        <w:rPr>
          <w:rFonts w:ascii="Open Sans" w:hAnsi="Open Sans" w:cs="Times New Roman"/>
          <w:color w:val="607886"/>
          <w:sz w:val="22"/>
          <w:szCs w:val="22"/>
        </w:rPr>
        <w:t>arrow at the bott</w:t>
      </w:r>
      <w:r w:rsidR="00AD763D">
        <w:rPr>
          <w:rFonts w:ascii="Open Sans" w:hAnsi="Open Sans" w:cs="Times New Roman"/>
          <w:color w:val="607886"/>
          <w:sz w:val="22"/>
          <w:szCs w:val="22"/>
        </w:rPr>
        <w:t>om right of the row number cell.</w:t>
      </w:r>
    </w:p>
    <w:p w:rsidR="00F15B12" w:rsidRPr="00F15B12" w:rsidRDefault="00F15B12" w:rsidP="00F15B12">
      <w:pPr>
        <w:pStyle w:val="Heading4"/>
      </w:pPr>
      <w:r>
        <w:t>Properties of a Collapsible Row</w:t>
      </w:r>
    </w:p>
    <w:p w:rsidR="00F15B12" w:rsidRDefault="00F15B12" w:rsidP="00612DEB">
      <w:pPr>
        <w:pStyle w:val="Textbody"/>
        <w:rPr>
          <w:rFonts w:ascii="Open Sans" w:hAnsi="Open Sans" w:cs="Times New Roman"/>
          <w:color w:val="607886"/>
          <w:sz w:val="22"/>
          <w:szCs w:val="22"/>
        </w:rPr>
      </w:pPr>
      <w:r>
        <w:rPr>
          <w:rFonts w:ascii="Open Sans" w:hAnsi="Open Sans" w:cs="Times New Roman"/>
          <w:color w:val="607886"/>
          <w:sz w:val="22"/>
          <w:szCs w:val="22"/>
        </w:rPr>
        <w:t>Collapsible Rows have the following properties</w:t>
      </w:r>
      <w:r w:rsidR="0020651B">
        <w:rPr>
          <w:rFonts w:ascii="Open Sans" w:hAnsi="Open Sans" w:cs="Times New Roman"/>
          <w:color w:val="607886"/>
          <w:sz w:val="22"/>
          <w:szCs w:val="22"/>
        </w:rPr>
        <w:t xml:space="preserve"> when </w:t>
      </w:r>
      <w:r w:rsidR="00DD7401">
        <w:rPr>
          <w:rFonts w:ascii="Open Sans" w:hAnsi="Open Sans" w:cs="Times New Roman"/>
          <w:color w:val="607886"/>
          <w:sz w:val="22"/>
          <w:szCs w:val="22"/>
        </w:rPr>
        <w:t xml:space="preserve">a report is </w:t>
      </w:r>
      <w:r w:rsidR="00BB286E">
        <w:rPr>
          <w:rFonts w:ascii="Open Sans" w:hAnsi="Open Sans" w:cs="Times New Roman"/>
          <w:color w:val="607886"/>
          <w:sz w:val="22"/>
          <w:szCs w:val="22"/>
        </w:rPr>
        <w:t>viewed</w:t>
      </w:r>
      <w:r w:rsidR="0020651B">
        <w:rPr>
          <w:rFonts w:ascii="Open Sans" w:hAnsi="Open Sans" w:cs="Times New Roman"/>
          <w:color w:val="607886"/>
          <w:sz w:val="22"/>
          <w:szCs w:val="22"/>
        </w:rPr>
        <w:t>:</w:t>
      </w:r>
    </w:p>
    <w:p w:rsidR="00F15B12" w:rsidRPr="002E7AAC" w:rsidRDefault="00F15B12" w:rsidP="00BD52E2">
      <w:pPr>
        <w:pStyle w:val="Textbody"/>
        <w:numPr>
          <w:ilvl w:val="0"/>
          <w:numId w:val="135"/>
        </w:numPr>
        <w:rPr>
          <w:rFonts w:ascii="Open Sans" w:hAnsi="Open Sans" w:cs="Times New Roman"/>
          <w:color w:val="607886"/>
          <w:sz w:val="22"/>
          <w:szCs w:val="22"/>
        </w:rPr>
      </w:pPr>
      <w:r>
        <w:rPr>
          <w:rFonts w:ascii="Open Sans" w:hAnsi="Open Sans" w:cs="Times New Roman"/>
          <w:color w:val="607886"/>
          <w:sz w:val="22"/>
          <w:szCs w:val="22"/>
        </w:rPr>
        <w:t>C</w:t>
      </w:r>
      <w:r w:rsidR="00A9355E">
        <w:rPr>
          <w:rFonts w:ascii="Open Sans" w:hAnsi="Open Sans" w:cs="Times New Roman"/>
          <w:color w:val="607886"/>
          <w:sz w:val="22"/>
          <w:szCs w:val="22"/>
        </w:rPr>
        <w:t>ollaps</w:t>
      </w:r>
      <w:r>
        <w:rPr>
          <w:rFonts w:ascii="Open Sans" w:hAnsi="Open Sans" w:cs="Times New Roman"/>
          <w:color w:val="607886"/>
          <w:sz w:val="22"/>
          <w:szCs w:val="22"/>
        </w:rPr>
        <w:t>ible</w:t>
      </w:r>
      <w:r w:rsidR="00A9355E">
        <w:rPr>
          <w:rFonts w:ascii="Open Sans" w:hAnsi="Open Sans" w:cs="Times New Roman"/>
          <w:color w:val="607886"/>
          <w:sz w:val="22"/>
          <w:szCs w:val="22"/>
        </w:rPr>
        <w:t xml:space="preserve"> </w:t>
      </w:r>
      <w:r>
        <w:rPr>
          <w:rFonts w:ascii="Open Sans" w:hAnsi="Open Sans" w:cs="Times New Roman"/>
          <w:color w:val="607886"/>
          <w:sz w:val="22"/>
          <w:szCs w:val="22"/>
        </w:rPr>
        <w:t>R</w:t>
      </w:r>
      <w:r w:rsidR="00A9355E">
        <w:rPr>
          <w:rFonts w:ascii="Open Sans" w:hAnsi="Open Sans" w:cs="Times New Roman"/>
          <w:color w:val="607886"/>
          <w:sz w:val="22"/>
          <w:szCs w:val="22"/>
        </w:rPr>
        <w:t xml:space="preserve">ows display as </w:t>
      </w:r>
      <w:r>
        <w:rPr>
          <w:rFonts w:ascii="Open Sans" w:hAnsi="Open Sans" w:cs="Times New Roman"/>
          <w:color w:val="607886"/>
          <w:sz w:val="22"/>
          <w:szCs w:val="22"/>
        </w:rPr>
        <w:t xml:space="preserve">collapsed whenever </w:t>
      </w:r>
      <w:r w:rsidR="00DD7401">
        <w:rPr>
          <w:rFonts w:ascii="Open Sans" w:hAnsi="Open Sans" w:cs="Times New Roman"/>
          <w:color w:val="607886"/>
          <w:sz w:val="22"/>
          <w:szCs w:val="22"/>
        </w:rPr>
        <w:t>a report is run</w:t>
      </w:r>
      <w:r w:rsidR="0020651B">
        <w:rPr>
          <w:rFonts w:ascii="Open Sans" w:hAnsi="Open Sans" w:cs="Times New Roman"/>
          <w:color w:val="607886"/>
          <w:sz w:val="22"/>
          <w:szCs w:val="22"/>
        </w:rPr>
        <w:t xml:space="preserve"> or altered using </w:t>
      </w:r>
      <w:r w:rsidR="00DD7401">
        <w:rPr>
          <w:rFonts w:ascii="Open Sans" w:hAnsi="Open Sans" w:cs="Times New Roman"/>
          <w:color w:val="607886"/>
          <w:sz w:val="22"/>
          <w:szCs w:val="22"/>
        </w:rPr>
        <w:t>the Interactive Report Viewer</w:t>
      </w:r>
      <w:r w:rsidR="0020651B">
        <w:rPr>
          <w:rFonts w:ascii="Open Sans" w:hAnsi="Open Sans" w:cs="Times New Roman"/>
          <w:color w:val="607886"/>
          <w:sz w:val="22"/>
          <w:szCs w:val="22"/>
        </w:rPr>
        <w:t>.</w:t>
      </w:r>
    </w:p>
    <w:p w:rsidR="00F15B12" w:rsidRDefault="00F15B12" w:rsidP="00F76FAE">
      <w:pPr>
        <w:pStyle w:val="ImportantNote"/>
      </w:pPr>
      <w:r>
        <w:t>Collapsed or expanded</w:t>
      </w:r>
      <w:r w:rsidR="00EE5675">
        <w:t xml:space="preserve"> state cannot be sa</w:t>
      </w:r>
      <w:r>
        <w:t xml:space="preserve">ved </w:t>
      </w:r>
      <w:r w:rsidR="00DD7401">
        <w:t>to</w:t>
      </w:r>
      <w:r w:rsidR="0020651B">
        <w:t xml:space="preserve"> </w:t>
      </w:r>
      <w:r>
        <w:t>User Report preferences.</w:t>
      </w:r>
    </w:p>
    <w:p w:rsidR="00BA2ADA" w:rsidRDefault="002E7AAC" w:rsidP="00BD52E2">
      <w:pPr>
        <w:pStyle w:val="Textbody"/>
        <w:numPr>
          <w:ilvl w:val="0"/>
          <w:numId w:val="135"/>
        </w:numPr>
        <w:rPr>
          <w:rFonts w:ascii="Open Sans" w:hAnsi="Open Sans" w:cs="Times New Roman"/>
          <w:color w:val="607886"/>
          <w:sz w:val="22"/>
          <w:szCs w:val="22"/>
        </w:rPr>
      </w:pPr>
      <w:r w:rsidRPr="002E7AAC">
        <w:rPr>
          <w:rFonts w:ascii="Open Sans" w:hAnsi="Open Sans" w:cs="Times New Roman"/>
          <w:color w:val="607886"/>
          <w:sz w:val="22"/>
          <w:szCs w:val="22"/>
        </w:rPr>
        <w:t xml:space="preserve">Page Breaks below a </w:t>
      </w:r>
      <w:r w:rsidR="00BA2ADA">
        <w:rPr>
          <w:rFonts w:ascii="Open Sans" w:hAnsi="Open Sans" w:cs="Times New Roman"/>
          <w:color w:val="607886"/>
          <w:sz w:val="22"/>
          <w:szCs w:val="22"/>
        </w:rPr>
        <w:t>Collapsible</w:t>
      </w:r>
      <w:r w:rsidRPr="002E7AAC">
        <w:rPr>
          <w:rFonts w:ascii="Open Sans" w:hAnsi="Open Sans" w:cs="Times New Roman"/>
          <w:color w:val="607886"/>
          <w:sz w:val="22"/>
          <w:szCs w:val="22"/>
        </w:rPr>
        <w:t xml:space="preserve"> </w:t>
      </w:r>
      <w:r w:rsidR="00BA2ADA">
        <w:rPr>
          <w:rFonts w:ascii="Open Sans" w:hAnsi="Open Sans" w:cs="Times New Roman"/>
          <w:color w:val="607886"/>
          <w:sz w:val="22"/>
          <w:szCs w:val="22"/>
        </w:rPr>
        <w:t>Row are ignored.</w:t>
      </w:r>
    </w:p>
    <w:p w:rsidR="00F15B12" w:rsidRDefault="002E7AAC" w:rsidP="00F15B12">
      <w:pPr>
        <w:pStyle w:val="Textbody"/>
        <w:numPr>
          <w:ilvl w:val="0"/>
          <w:numId w:val="135"/>
        </w:numPr>
        <w:rPr>
          <w:rFonts w:ascii="Open Sans" w:hAnsi="Open Sans" w:cs="Times New Roman"/>
          <w:color w:val="607886"/>
          <w:sz w:val="22"/>
          <w:szCs w:val="22"/>
        </w:rPr>
      </w:pPr>
      <w:r w:rsidRPr="002E7AAC">
        <w:rPr>
          <w:rFonts w:ascii="Open Sans" w:hAnsi="Open Sans" w:cs="Times New Roman"/>
          <w:color w:val="607886"/>
          <w:sz w:val="22"/>
          <w:szCs w:val="22"/>
        </w:rPr>
        <w:t xml:space="preserve">Expanding a </w:t>
      </w:r>
      <w:r w:rsidR="00BA2ADA">
        <w:rPr>
          <w:rFonts w:ascii="Open Sans" w:hAnsi="Open Sans" w:cs="Times New Roman"/>
          <w:color w:val="607886"/>
          <w:sz w:val="22"/>
          <w:szCs w:val="22"/>
        </w:rPr>
        <w:t>Collapsible Row</w:t>
      </w:r>
      <w:r w:rsidRPr="002E7AAC">
        <w:rPr>
          <w:rFonts w:ascii="Open Sans" w:hAnsi="Open Sans" w:cs="Times New Roman"/>
          <w:color w:val="607886"/>
          <w:sz w:val="22"/>
          <w:szCs w:val="22"/>
        </w:rPr>
        <w:t xml:space="preserve"> will not alter the Report pagination.</w:t>
      </w:r>
    </w:p>
    <w:p w:rsidR="00A029CF" w:rsidRPr="00A029CF" w:rsidRDefault="00A029CF" w:rsidP="00A029CF">
      <w:pPr>
        <w:pStyle w:val="Textbody"/>
        <w:rPr>
          <w:rFonts w:ascii="Open Sans" w:hAnsi="Open Sans" w:cs="Times New Roman"/>
          <w:color w:val="607886"/>
          <w:sz w:val="22"/>
          <w:szCs w:val="22"/>
        </w:rPr>
      </w:pPr>
    </w:p>
    <w:p w:rsidR="00612DEB" w:rsidRDefault="00C53386" w:rsidP="00612DEB">
      <w:pPr>
        <w:pStyle w:val="Textbody"/>
        <w:rPr>
          <w:rFonts w:ascii="Open Sans" w:hAnsi="Open Sans" w:cs="Times New Roman"/>
          <w:color w:val="607886"/>
          <w:sz w:val="22"/>
          <w:szCs w:val="22"/>
        </w:rPr>
      </w:pPr>
      <w:r w:rsidRPr="00C53386">
        <w:rPr>
          <w:rFonts w:ascii="Open Sans" w:hAnsi="Open Sans" w:cs="Times New Roman"/>
          <w:color w:val="607886"/>
          <w:sz w:val="22"/>
          <w:szCs w:val="22"/>
        </w:rPr>
        <w:t xml:space="preserve">See </w:t>
      </w:r>
      <w:hyperlink w:anchor="_Sections" w:history="1">
        <w:r w:rsidRPr="00C53386">
          <w:rPr>
            <w:rStyle w:val="Hyperlink"/>
            <w:sz w:val="22"/>
            <w:szCs w:val="22"/>
          </w:rPr>
          <w:t>Sections</w:t>
        </w:r>
      </w:hyperlink>
      <w:r w:rsidRPr="00C53386">
        <w:rPr>
          <w:rFonts w:ascii="Open Sans" w:hAnsi="Open Sans" w:cs="Times New Roman"/>
          <w:color w:val="607886"/>
          <w:sz w:val="22"/>
          <w:szCs w:val="22"/>
        </w:rPr>
        <w:t xml:space="preserve"> for more detail on Group Headers Sections.</w:t>
      </w:r>
    </w:p>
    <w:p w:rsidR="00791886" w:rsidRPr="00791886" w:rsidRDefault="00EE5675" w:rsidP="00B8329B">
      <w:pPr>
        <w:pStyle w:val="Textbody"/>
      </w:pPr>
      <w:r>
        <w:rPr>
          <w:rFonts w:ascii="Open Sans" w:hAnsi="Open Sans" w:cs="Times New Roman"/>
          <w:color w:val="607886"/>
          <w:sz w:val="22"/>
          <w:szCs w:val="22"/>
        </w:rPr>
        <w:t xml:space="preserve">See </w:t>
      </w:r>
      <w:hyperlink w:anchor="_Interacting_with_HTML" w:history="1">
        <w:r w:rsidRPr="00EE5675">
          <w:rPr>
            <w:rStyle w:val="Hyperlink"/>
            <w:sz w:val="22"/>
            <w:szCs w:val="22"/>
          </w:rPr>
          <w:t xml:space="preserve">Interacting with </w:t>
        </w:r>
        <w:r w:rsidR="001503D6">
          <w:rPr>
            <w:rStyle w:val="Hyperlink"/>
            <w:sz w:val="22"/>
            <w:szCs w:val="22"/>
          </w:rPr>
          <w:t>the</w:t>
        </w:r>
      </w:hyperlink>
      <w:r w:rsidR="001503D6">
        <w:rPr>
          <w:rStyle w:val="Hyperlink"/>
          <w:sz w:val="22"/>
          <w:szCs w:val="22"/>
        </w:rPr>
        <w:t xml:space="preserve"> Report Viewer</w:t>
      </w:r>
      <w:r w:rsidR="00F15B12">
        <w:rPr>
          <w:rFonts w:ascii="Open Sans" w:hAnsi="Open Sans" w:cs="Times New Roman"/>
          <w:color w:val="607886"/>
          <w:sz w:val="22"/>
          <w:szCs w:val="22"/>
        </w:rPr>
        <w:t xml:space="preserve"> for more information </w:t>
      </w:r>
      <w:r w:rsidR="00DD7401">
        <w:rPr>
          <w:rFonts w:ascii="Open Sans" w:hAnsi="Open Sans" w:cs="Times New Roman"/>
          <w:color w:val="607886"/>
          <w:sz w:val="22"/>
          <w:szCs w:val="22"/>
        </w:rPr>
        <w:t xml:space="preserve">the </w:t>
      </w:r>
      <w:r w:rsidR="00F15B12">
        <w:rPr>
          <w:rFonts w:ascii="Open Sans" w:hAnsi="Open Sans" w:cs="Times New Roman"/>
          <w:color w:val="607886"/>
          <w:sz w:val="22"/>
          <w:szCs w:val="22"/>
        </w:rPr>
        <w:t>I</w:t>
      </w:r>
      <w:r>
        <w:rPr>
          <w:rFonts w:ascii="Open Sans" w:hAnsi="Open Sans" w:cs="Times New Roman"/>
          <w:color w:val="607886"/>
          <w:sz w:val="22"/>
          <w:szCs w:val="22"/>
        </w:rPr>
        <w:t xml:space="preserve">nteractive </w:t>
      </w:r>
      <w:r w:rsidR="00DD7401">
        <w:rPr>
          <w:rFonts w:ascii="Open Sans" w:hAnsi="Open Sans" w:cs="Times New Roman"/>
          <w:color w:val="607886"/>
          <w:sz w:val="22"/>
          <w:szCs w:val="22"/>
        </w:rPr>
        <w:t>Report Viewer</w:t>
      </w:r>
      <w:r>
        <w:rPr>
          <w:rFonts w:ascii="Open Sans" w:hAnsi="Open Sans" w:cs="Times New Roman"/>
          <w:color w:val="607886"/>
          <w:sz w:val="22"/>
          <w:szCs w:val="22"/>
        </w:rPr>
        <w:t>.</w:t>
      </w:r>
    </w:p>
    <w:p w:rsidR="00E0084B" w:rsidRDefault="00826CFC" w:rsidP="00F01A30">
      <w:pPr>
        <w:pStyle w:val="Heading2"/>
      </w:pPr>
      <w:bookmarkStart w:id="109" w:name="_Data_Menu"/>
      <w:bookmarkStart w:id="110" w:name="_Toc468348356"/>
      <w:bookmarkEnd w:id="109"/>
      <w:r>
        <w:t>Data</w:t>
      </w:r>
      <w:r w:rsidR="00E0084B">
        <w:t xml:space="preserve"> Menu</w:t>
      </w:r>
      <w:bookmarkEnd w:id="110"/>
    </w:p>
    <w:p w:rsidR="00703FBB" w:rsidRPr="00D7708E" w:rsidRDefault="006A6C67" w:rsidP="006A6C67">
      <w:pPr>
        <w:pStyle w:val="bodytext"/>
      </w:pPr>
      <w:r>
        <w:t xml:space="preserve">The </w:t>
      </w:r>
      <w:r w:rsidR="00826CFC">
        <w:t>data</w:t>
      </w:r>
      <w:r>
        <w:t xml:space="preserve"> menu </w:t>
      </w:r>
      <w:r w:rsidR="00925E9D">
        <w:t>holds</w:t>
      </w:r>
      <w:r>
        <w:t xml:space="preserve"> </w:t>
      </w:r>
      <w:r w:rsidR="00925E9D">
        <w:t>the</w:t>
      </w:r>
      <w:r w:rsidR="00280464">
        <w:t xml:space="preserve"> data </w:t>
      </w:r>
      <w:r w:rsidR="007A3464">
        <w:t xml:space="preserve">that </w:t>
      </w:r>
      <w:r w:rsidR="00280464">
        <w:t xml:space="preserve">you can put </w:t>
      </w:r>
      <w:r w:rsidR="007A3464">
        <w:t>into</w:t>
      </w:r>
      <w:r w:rsidR="00C07D84">
        <w:t xml:space="preserve"> a report.</w:t>
      </w:r>
    </w:p>
    <w:p w:rsidR="00285EAA" w:rsidRDefault="00285EAA" w:rsidP="00285EAA">
      <w:pPr>
        <w:pStyle w:val="Heading3"/>
      </w:pPr>
      <w:bookmarkStart w:id="111" w:name="_Toc468348357"/>
      <w:r>
        <w:lastRenderedPageBreak/>
        <w:t>Adding Data Fields to a Report</w:t>
      </w:r>
      <w:bookmarkEnd w:id="111"/>
    </w:p>
    <w:p w:rsidR="00703FBB" w:rsidRDefault="000273D1" w:rsidP="000273D1">
      <w:pPr>
        <w:pStyle w:val="bodytext"/>
      </w:pPr>
      <w:r>
        <w:t>To add a Data Field to a report, select the appropriate Data Category at the top of t</w:t>
      </w:r>
      <w:r w:rsidR="007A3464">
        <w:t xml:space="preserve">he menu. </w:t>
      </w:r>
      <w:r w:rsidR="00456956">
        <w:t>Drag-and-drop</w:t>
      </w:r>
      <w:r w:rsidR="00925E9D">
        <w:t xml:space="preserve"> the Data F</w:t>
      </w:r>
      <w:r>
        <w:t xml:space="preserve">ield from the menu </w:t>
      </w:r>
      <w:r w:rsidR="007A3464">
        <w:t>to</w:t>
      </w:r>
      <w:r>
        <w:t xml:space="preserve"> </w:t>
      </w:r>
      <w:r w:rsidR="004C5913">
        <w:t>a</w:t>
      </w:r>
      <w:r>
        <w:t xml:space="preserve"> cell in the Design Grid.</w:t>
      </w:r>
    </w:p>
    <w:p w:rsidR="00462D4A" w:rsidRDefault="001A17D9" w:rsidP="00FA3C74">
      <w:pPr>
        <w:pStyle w:val="bodytext"/>
        <w:jc w:val="center"/>
      </w:pPr>
      <w:r>
        <w:rPr>
          <w:noProof/>
        </w:rPr>
        <w:drawing>
          <wp:inline distT="0" distB="0" distL="0" distR="0">
            <wp:extent cx="2184400" cy="2867025"/>
            <wp:effectExtent l="19050" t="19050" r="25400" b="2857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user62.png"/>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3309" cy="2878718"/>
                    </a:xfrm>
                    <a:prstGeom prst="rect">
                      <a:avLst/>
                    </a:prstGeom>
                    <a:ln>
                      <a:solidFill>
                        <a:schemeClr val="bg1">
                          <a:lumMod val="85000"/>
                        </a:schemeClr>
                      </a:solidFill>
                    </a:ln>
                  </pic:spPr>
                </pic:pic>
              </a:graphicData>
            </a:graphic>
          </wp:inline>
        </w:drawing>
      </w:r>
      <w:r>
        <w:rPr>
          <w:noProof/>
        </w:rPr>
        <w:drawing>
          <wp:inline distT="0" distB="0" distL="0" distR="0">
            <wp:extent cx="2247265" cy="2876208"/>
            <wp:effectExtent l="19050" t="19050" r="19685" b="1968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user63.png"/>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3769" cy="2897331"/>
                    </a:xfrm>
                    <a:prstGeom prst="rect">
                      <a:avLst/>
                    </a:prstGeom>
                    <a:ln>
                      <a:solidFill>
                        <a:schemeClr val="bg1">
                          <a:lumMod val="85000"/>
                        </a:schemeClr>
                      </a:solidFill>
                    </a:ln>
                  </pic:spPr>
                </pic:pic>
              </a:graphicData>
            </a:graphic>
          </wp:inline>
        </w:drawing>
      </w:r>
    </w:p>
    <w:p w:rsidR="00925E9D" w:rsidRDefault="00D54FD0" w:rsidP="000273D1">
      <w:pPr>
        <w:pStyle w:val="bodytext"/>
      </w:pPr>
      <w:r>
        <w:t>Alternatively</w:t>
      </w:r>
      <w:r w:rsidR="007A3464">
        <w:t>,</w:t>
      </w:r>
      <w:r>
        <w:t xml:space="preserve"> a Data Field can be put into a cell by typing </w:t>
      </w:r>
      <w:r w:rsidR="007A3464">
        <w:t xml:space="preserve">Data </w:t>
      </w:r>
      <w:r>
        <w:t xml:space="preserve">Category </w:t>
      </w:r>
      <w:r w:rsidR="00FC400A">
        <w:t>N</w:t>
      </w:r>
      <w:r>
        <w:t xml:space="preserve">ame (dot) </w:t>
      </w:r>
      <w:r w:rsidR="007A3464">
        <w:t xml:space="preserve">Data </w:t>
      </w:r>
      <w:r w:rsidR="00FC400A">
        <w:t>F</w:t>
      </w:r>
      <w:r>
        <w:t xml:space="preserve">ield </w:t>
      </w:r>
      <w:r w:rsidR="00FC400A">
        <w:t>N</w:t>
      </w:r>
      <w:r>
        <w:t xml:space="preserve">ame. </w:t>
      </w:r>
      <w:r w:rsidR="007A3464">
        <w:t>(</w:t>
      </w:r>
      <w:r w:rsidR="00FA4AB6">
        <w:t>E.g.</w:t>
      </w:r>
      <w:r>
        <w:t xml:space="preserve"> </w:t>
      </w:r>
      <w:r w:rsidRPr="00A029CF">
        <w:rPr>
          <w:color w:val="auto"/>
        </w:rPr>
        <w:t>Orders.OrderID</w:t>
      </w:r>
      <w:r w:rsidR="007A3464">
        <w:t>)</w:t>
      </w:r>
      <w:r>
        <w:t>.</w:t>
      </w:r>
    </w:p>
    <w:p w:rsidR="001656A4" w:rsidRPr="001656A4" w:rsidRDefault="00925E9D" w:rsidP="00C07D84">
      <w:pPr>
        <w:pStyle w:val="bodytext"/>
      </w:pPr>
      <w:r>
        <w:t>To access other Data Categories</w:t>
      </w:r>
      <w:r w:rsidR="00223AA9">
        <w:t>,</w:t>
      </w:r>
      <w:r>
        <w:t xml:space="preserve"> see </w:t>
      </w:r>
      <w:hyperlink w:anchor="_Data_Categories" w:history="1">
        <w:r>
          <w:rPr>
            <w:rStyle w:val="Hyperlink"/>
          </w:rPr>
          <w:t xml:space="preserve"> </w:t>
        </w:r>
        <w:r w:rsidRPr="00925E9D">
          <w:rPr>
            <w:rStyle w:val="Hyperlink"/>
          </w:rPr>
          <w:t>Data Categories</w:t>
        </w:r>
      </w:hyperlink>
      <w:r>
        <w:t>.</w:t>
      </w:r>
    </w:p>
    <w:p w:rsidR="00E0084B" w:rsidRDefault="00E0084B" w:rsidP="00F01A30">
      <w:pPr>
        <w:pStyle w:val="Heading2"/>
      </w:pPr>
      <w:bookmarkStart w:id="112" w:name="_Toolbar"/>
      <w:bookmarkStart w:id="113" w:name="_Toc468348358"/>
      <w:bookmarkEnd w:id="112"/>
      <w:r>
        <w:t>Tool</w:t>
      </w:r>
      <w:r w:rsidR="00B61CD2">
        <w:t>bar</w:t>
      </w:r>
      <w:bookmarkEnd w:id="113"/>
    </w:p>
    <w:p w:rsidR="00ED3530" w:rsidRDefault="00B61CD2" w:rsidP="00B61CD2">
      <w:pPr>
        <w:pStyle w:val="bodytext"/>
      </w:pPr>
      <w:r>
        <w:t xml:space="preserve">The toolbar contains the buttons and menus used to modify the report. </w:t>
      </w:r>
      <w:r w:rsidR="00ED3530">
        <w:t>Modifications</w:t>
      </w:r>
      <w:r>
        <w:t xml:space="preserve"> can include aesthetic formatting, inserting formulas and images,</w:t>
      </w:r>
      <w:r w:rsidR="00C07D84">
        <w:t xml:space="preserve"> linking reports</w:t>
      </w:r>
      <w:r w:rsidR="00223AA9">
        <w:t>,</w:t>
      </w:r>
      <w:r w:rsidR="00C07D84">
        <w:t xml:space="preserve"> and much more.</w:t>
      </w:r>
    </w:p>
    <w:p w:rsidR="008B508E" w:rsidRDefault="00A2591E" w:rsidP="00B61CD2">
      <w:pPr>
        <w:pStyle w:val="bodytext"/>
      </w:pPr>
      <w:r>
        <w:t xml:space="preserve">The toolbar begins with a </w:t>
      </w:r>
      <w:r w:rsidR="009A558E">
        <w:t>dropdown</w:t>
      </w:r>
      <w:r w:rsidR="00AA4E06">
        <w:t xml:space="preserve"> menu</w:t>
      </w:r>
      <w:r w:rsidR="00ED3530">
        <w:t>. This menu controls</w:t>
      </w:r>
      <w:r w:rsidR="00AA4E06">
        <w:t xml:space="preserve"> changes</w:t>
      </w:r>
      <w:r w:rsidR="00223AA9">
        <w:t>,</w:t>
      </w:r>
      <w:r w:rsidR="00AA4E06">
        <w:t xml:space="preserve"> </w:t>
      </w:r>
      <w:r w:rsidR="00223AA9">
        <w:t xml:space="preserve">such as renaming or filtering, </w:t>
      </w:r>
      <w:r w:rsidR="00AA4E06">
        <w:t>that affect the entire report.</w:t>
      </w:r>
    </w:p>
    <w:p w:rsidR="008B508E" w:rsidRPr="00D7708E" w:rsidRDefault="00984A2B" w:rsidP="0060519A">
      <w:pPr>
        <w:pStyle w:val="bodytext"/>
        <w:jc w:val="center"/>
        <w:rPr>
          <w:noProof/>
        </w:rPr>
      </w:pPr>
      <w:r w:rsidRPr="00984A2B">
        <w:rPr>
          <w:noProof/>
        </w:rPr>
        <w:lastRenderedPageBreak/>
        <w:drawing>
          <wp:inline distT="0" distB="0" distL="0" distR="0">
            <wp:extent cx="6400800" cy="2841849"/>
            <wp:effectExtent l="19050" t="0" r="0" b="0"/>
            <wp:docPr id="580"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user64.png"/>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841849"/>
                    </a:xfrm>
                    <a:prstGeom prst="rect">
                      <a:avLst/>
                    </a:prstGeom>
                    <a:noFill/>
                    <a:ln>
                      <a:noFill/>
                    </a:ln>
                  </pic:spPr>
                </pic:pic>
              </a:graphicData>
            </a:graphic>
          </wp:inline>
        </w:drawing>
      </w:r>
    </w:p>
    <w:p w:rsidR="0051487F" w:rsidRDefault="0051487F" w:rsidP="005524D9">
      <w:pPr>
        <w:pStyle w:val="Heading3"/>
      </w:pPr>
      <w:bookmarkStart w:id="114" w:name="_Toc468348359"/>
      <w:r>
        <w:t>Saving Reports</w:t>
      </w:r>
      <w:bookmarkEnd w:id="114"/>
    </w:p>
    <w:p w:rsidR="00B61CD2" w:rsidRDefault="00B61CD2" w:rsidP="00B61CD2">
      <w:pPr>
        <w:pStyle w:val="bodytext"/>
        <w:rPr>
          <w:noProof/>
        </w:rPr>
      </w:pPr>
      <w:r>
        <w:t xml:space="preserve">The report can be saved by </w:t>
      </w:r>
      <w:r w:rsidR="006445CA">
        <w:t>pressing</w:t>
      </w:r>
      <w:r>
        <w:t xml:space="preserve"> the save button (</w:t>
      </w:r>
      <w:r w:rsidR="00277B11">
        <w:rPr>
          <w:noProof/>
        </w:rPr>
        <w:drawing>
          <wp:inline distT="0" distB="0" distL="0" distR="0">
            <wp:extent cx="152400" cy="1524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Save.png"/>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Pr>
          <w:noProof/>
        </w:rPr>
        <w:t xml:space="preserve">). The report will also </w:t>
      </w:r>
      <w:r w:rsidR="00277CBC">
        <w:rPr>
          <w:noProof/>
        </w:rPr>
        <w:t>save</w:t>
      </w:r>
      <w:r>
        <w:rPr>
          <w:noProof/>
        </w:rPr>
        <w:t xml:space="preserve"> </w:t>
      </w:r>
      <w:r w:rsidR="00277CBC">
        <w:rPr>
          <w:noProof/>
        </w:rPr>
        <w:t xml:space="preserve">automatically </w:t>
      </w:r>
      <w:r>
        <w:rPr>
          <w:noProof/>
        </w:rPr>
        <w:t>any</w:t>
      </w:r>
      <w:r w:rsidR="00223AA9">
        <w:rPr>
          <w:noProof/>
        </w:rPr>
        <w:t xml:space="preserve"> </w:t>
      </w:r>
      <w:r>
        <w:rPr>
          <w:noProof/>
        </w:rPr>
        <w:t xml:space="preserve">time it is </w:t>
      </w:r>
      <w:r w:rsidR="00453DCB">
        <w:rPr>
          <w:noProof/>
        </w:rPr>
        <w:t>run or exported</w:t>
      </w:r>
      <w:r w:rsidR="007B6595">
        <w:rPr>
          <w:noProof/>
        </w:rPr>
        <w:t>.</w:t>
      </w:r>
    </w:p>
    <w:p w:rsidR="004C5913" w:rsidRDefault="004C5913" w:rsidP="004C5913">
      <w:pPr>
        <w:pStyle w:val="Heading3"/>
      </w:pPr>
      <w:bookmarkStart w:id="115" w:name="_Toc468348360"/>
      <w:r>
        <w:t>Undo/Redo</w:t>
      </w:r>
      <w:bookmarkEnd w:id="115"/>
    </w:p>
    <w:p w:rsidR="004C5913" w:rsidRPr="00B61CD2" w:rsidRDefault="006445CA" w:rsidP="00B61CD2">
      <w:pPr>
        <w:pStyle w:val="bodytext"/>
      </w:pPr>
      <w:r>
        <w:t>Actions</w:t>
      </w:r>
      <w:r w:rsidR="004C5913">
        <w:t xml:space="preserve"> can be undone by </w:t>
      </w:r>
      <w:r>
        <w:t>pressing the undo button</w:t>
      </w:r>
      <w:r w:rsidR="004C5913">
        <w:t xml:space="preserve"> (</w:t>
      </w:r>
      <w:r w:rsidR="00277B11">
        <w:rPr>
          <w:noProof/>
        </w:rPr>
        <w:drawing>
          <wp:inline distT="0" distB="0" distL="0" distR="0">
            <wp:extent cx="152400" cy="1524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Undo.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4C5913">
        <w:t xml:space="preserve">) or </w:t>
      </w:r>
      <w:r>
        <w:t>using the keyboard shortcut</w:t>
      </w:r>
      <w:r w:rsidR="004C5913">
        <w:t xml:space="preserve"> </w:t>
      </w:r>
      <w:r w:rsidR="004C5913" w:rsidRPr="00277B11">
        <w:rPr>
          <w:b/>
        </w:rPr>
        <w:t>C</w:t>
      </w:r>
      <w:r w:rsidR="002073F0">
        <w:rPr>
          <w:b/>
        </w:rPr>
        <w:t>trl</w:t>
      </w:r>
      <w:r w:rsidR="002073F0">
        <w:t>+</w:t>
      </w:r>
      <w:r w:rsidR="004C5913" w:rsidRPr="00277B11">
        <w:rPr>
          <w:b/>
        </w:rPr>
        <w:t>Z</w:t>
      </w:r>
      <w:r w:rsidR="004C5913">
        <w:t xml:space="preserve">. Undone actions can be redone by </w:t>
      </w:r>
      <w:r>
        <w:t>pressing the redo button</w:t>
      </w:r>
      <w:r w:rsidR="004C5913">
        <w:t xml:space="preserve"> (</w:t>
      </w:r>
      <w:r w:rsidR="00277B11">
        <w:rPr>
          <w:noProof/>
        </w:rPr>
        <w:drawing>
          <wp:inline distT="0" distB="0" distL="0" distR="0">
            <wp:extent cx="152400" cy="1524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Redo.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4C5913">
        <w:t xml:space="preserve">) or </w:t>
      </w:r>
      <w:r>
        <w:t>using the keyboard shortcut</w:t>
      </w:r>
      <w:r w:rsidR="004C5913">
        <w:t xml:space="preserve"> </w:t>
      </w:r>
      <w:r w:rsidR="004C5913" w:rsidRPr="00277B11">
        <w:rPr>
          <w:b/>
        </w:rPr>
        <w:t>C</w:t>
      </w:r>
      <w:r w:rsidR="002073F0">
        <w:rPr>
          <w:b/>
        </w:rPr>
        <w:t>trl</w:t>
      </w:r>
      <w:r w:rsidR="002073F0">
        <w:t>+</w:t>
      </w:r>
      <w:r w:rsidR="004C5913" w:rsidRPr="00277B11">
        <w:rPr>
          <w:b/>
        </w:rPr>
        <w:t>Y</w:t>
      </w:r>
      <w:r w:rsidR="004C5913">
        <w:t>.</w:t>
      </w:r>
    </w:p>
    <w:p w:rsidR="0051487F" w:rsidRDefault="00695C41" w:rsidP="0051487F">
      <w:pPr>
        <w:pStyle w:val="Heading3"/>
      </w:pPr>
      <w:bookmarkStart w:id="116" w:name="_Toc468348361"/>
      <w:r>
        <w:t>Font</w:t>
      </w:r>
      <w:r w:rsidR="005524D9">
        <w:t xml:space="preserve"> </w:t>
      </w:r>
      <w:r w:rsidR="00A4744E">
        <w:t>&amp; Alignment O</w:t>
      </w:r>
      <w:r w:rsidR="0051487F">
        <w:t>ptions</w:t>
      </w:r>
      <w:bookmarkEnd w:id="116"/>
    </w:p>
    <w:p w:rsidR="0060519A" w:rsidRDefault="0060519A" w:rsidP="0060519A">
      <w:pPr>
        <w:pStyle w:val="bodytext"/>
      </w:pPr>
      <w:r>
        <w:t xml:space="preserve">The </w:t>
      </w:r>
      <w:r w:rsidR="00E56FA9">
        <w:t xml:space="preserve">text of each cell can be formatted using </w:t>
      </w:r>
      <w:r w:rsidR="009A558E">
        <w:t>dropdown</w:t>
      </w:r>
      <w:r w:rsidR="00E56FA9">
        <w:t xml:space="preserve"> menus and buttons in the toolbar. A cell or multiple cells must be selected for these tools to be used.</w:t>
      </w:r>
    </w:p>
    <w:p w:rsidR="00695C41" w:rsidRPr="00695C41" w:rsidRDefault="00695C41" w:rsidP="00C331B4">
      <w:pPr>
        <w:pStyle w:val="Heading4"/>
        <w:tabs>
          <w:tab w:val="left" w:pos="8130"/>
        </w:tabs>
      </w:pPr>
      <w:bookmarkStart w:id="117" w:name="_Font"/>
      <w:bookmarkEnd w:id="117"/>
      <w:r w:rsidRPr="00695C41">
        <w:t>Font</w:t>
      </w:r>
      <w:r w:rsidR="00C331B4">
        <w:tab/>
      </w:r>
    </w:p>
    <w:p w:rsidR="00E56FA9" w:rsidRDefault="00C331B4" w:rsidP="00BD52E2">
      <w:pPr>
        <w:pStyle w:val="bodytext"/>
        <w:numPr>
          <w:ilvl w:val="0"/>
          <w:numId w:val="99"/>
        </w:numPr>
        <w:tabs>
          <w:tab w:val="left" w:pos="360"/>
        </w:tabs>
        <w:spacing w:after="0"/>
      </w:pPr>
      <w:r>
        <w:t>Select a font using the font dropdown</w:t>
      </w:r>
      <w:r w:rsidR="00E56FA9">
        <w:t xml:space="preserve">. </w:t>
      </w:r>
      <w:r>
        <w:t>F</w:t>
      </w:r>
      <w:r w:rsidR="00E56FA9">
        <w:t>ont names appear in the style</w:t>
      </w:r>
      <w:r w:rsidR="00ED3530">
        <w:t xml:space="preserve"> that</w:t>
      </w:r>
      <w:r w:rsidR="00057320">
        <w:t xml:space="preserve"> they represent.</w:t>
      </w:r>
    </w:p>
    <w:p w:rsidR="00E56FA9" w:rsidRDefault="00AE0A01" w:rsidP="00BD52E2">
      <w:pPr>
        <w:pStyle w:val="bodytext"/>
        <w:numPr>
          <w:ilvl w:val="0"/>
          <w:numId w:val="99"/>
        </w:numPr>
        <w:tabs>
          <w:tab w:val="left" w:pos="360"/>
        </w:tabs>
        <w:spacing w:after="0"/>
      </w:pPr>
      <w:r w:rsidRPr="00AE0A01">
        <w:rPr>
          <w:b/>
        </w:rPr>
        <w:t>B</w:t>
      </w:r>
      <w:r w:rsidRPr="00AE0A01">
        <w:t>,</w:t>
      </w:r>
      <w:r>
        <w:t xml:space="preserve"> </w:t>
      </w:r>
      <w:r w:rsidRPr="00AE0A01">
        <w:rPr>
          <w:i/>
        </w:rPr>
        <w:t>I</w:t>
      </w:r>
      <w:r w:rsidR="00223AA9">
        <w:t xml:space="preserve">, </w:t>
      </w:r>
      <w:r>
        <w:t xml:space="preserve">and </w:t>
      </w:r>
      <w:r w:rsidRPr="00AE0A01">
        <w:rPr>
          <w:u w:val="single"/>
        </w:rPr>
        <w:t>U</w:t>
      </w:r>
      <w:r>
        <w:t>, make the font bold, italicized</w:t>
      </w:r>
      <w:r w:rsidR="00B837A4">
        <w:t>,</w:t>
      </w:r>
      <w:r>
        <w:t xml:space="preserve"> and underlined</w:t>
      </w:r>
      <w:r w:rsidR="00ED3530">
        <w:t>,</w:t>
      </w:r>
      <w:r w:rsidR="00C07D84">
        <w:t xml:space="preserve"> respectively.</w:t>
      </w:r>
    </w:p>
    <w:p w:rsidR="00B84DE8" w:rsidRDefault="00856A38" w:rsidP="00BD52E2">
      <w:pPr>
        <w:pStyle w:val="bodytext"/>
        <w:numPr>
          <w:ilvl w:val="0"/>
          <w:numId w:val="99"/>
        </w:numPr>
        <w:tabs>
          <w:tab w:val="left" w:pos="360"/>
        </w:tabs>
        <w:spacing w:after="0"/>
      </w:pPr>
      <w:r>
        <w:t xml:space="preserve">Use the </w:t>
      </w:r>
      <w:r w:rsidR="00B13BE1">
        <w:rPr>
          <w:noProof/>
        </w:rPr>
        <w:drawing>
          <wp:inline distT="0" distB="0" distL="0" distR="0">
            <wp:extent cx="419159" cy="171474"/>
            <wp:effectExtent l="19050" t="0" r="0" b="0"/>
            <wp:docPr id="583" name="Picture 582" descr="font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size.png"/>
                    <pic:cNvPicPr/>
                  </pic:nvPicPr>
                  <pic:blipFill>
                    <a:blip r:embed="rId176" cstate="print"/>
                    <a:stretch>
                      <a:fillRect/>
                    </a:stretch>
                  </pic:blipFill>
                  <pic:spPr>
                    <a:xfrm>
                      <a:off x="0" y="0"/>
                      <a:ext cx="419159" cy="171474"/>
                    </a:xfrm>
                    <a:prstGeom prst="rect">
                      <a:avLst/>
                    </a:prstGeom>
                  </pic:spPr>
                </pic:pic>
              </a:graphicData>
            </a:graphic>
          </wp:inline>
        </w:drawing>
      </w:r>
      <w:r w:rsidR="003E7421">
        <w:t xml:space="preserve"> menu to set the</w:t>
      </w:r>
      <w:r>
        <w:t xml:space="preserve"> font size.</w:t>
      </w:r>
    </w:p>
    <w:p w:rsidR="00B84DE8" w:rsidRDefault="00B84DE8" w:rsidP="00856A38">
      <w:pPr>
        <w:pStyle w:val="Heading4"/>
        <w:spacing w:after="0"/>
      </w:pPr>
      <w:bookmarkStart w:id="118" w:name="_Color"/>
      <w:bookmarkEnd w:id="118"/>
      <w:r>
        <w:t>Color</w:t>
      </w:r>
    </w:p>
    <w:p w:rsidR="00E71ADE" w:rsidRDefault="00E71ADE" w:rsidP="00BD52E2">
      <w:pPr>
        <w:pStyle w:val="bodytext"/>
        <w:numPr>
          <w:ilvl w:val="0"/>
          <w:numId w:val="100"/>
        </w:numPr>
        <w:tabs>
          <w:tab w:val="left" w:pos="360"/>
        </w:tabs>
        <w:spacing w:after="0"/>
      </w:pPr>
      <w:r>
        <w:t xml:space="preserve">To change the text color, </w:t>
      </w:r>
      <w:r w:rsidR="006445CA">
        <w:t>press</w:t>
      </w:r>
      <w:r>
        <w:t xml:space="preserve"> </w:t>
      </w:r>
      <w:r w:rsidR="00277B11">
        <w:rPr>
          <w:noProof/>
        </w:rPr>
        <w:drawing>
          <wp:inline distT="0" distB="0" distL="0" distR="0">
            <wp:extent cx="152400" cy="152400"/>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ForegroundColor.png"/>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C331B4">
        <w:t xml:space="preserve"> </w:t>
      </w:r>
      <w:r>
        <w:t>and select a colo</w:t>
      </w:r>
      <w:r w:rsidR="00C331B4">
        <w:t>r or enter a hex value into the</w:t>
      </w:r>
      <w:r>
        <w:t xml:space="preserve"> box.</w:t>
      </w:r>
      <w:r w:rsidR="006B674B" w:rsidRPr="006B674B">
        <w:t xml:space="preserve"> </w:t>
      </w:r>
      <w:r w:rsidR="006445CA">
        <w:t>Press</w:t>
      </w:r>
      <w:r w:rsidR="006B674B">
        <w:t xml:space="preserve"> </w:t>
      </w:r>
      <w:r w:rsidR="00277B11">
        <w:rPr>
          <w:noProof/>
        </w:rPr>
        <w:drawing>
          <wp:inline distT="0" distB="0" distL="0" distR="0">
            <wp:extent cx="155448" cy="155448"/>
            <wp:effectExtent l="1905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 cy="155448"/>
                    </a:xfrm>
                    <a:prstGeom prst="rect">
                      <a:avLst/>
                    </a:prstGeom>
                  </pic:spPr>
                </pic:pic>
              </a:graphicData>
            </a:graphic>
          </wp:inline>
        </w:drawing>
      </w:r>
      <w:r w:rsidR="00C331B4">
        <w:t xml:space="preserve"> </w:t>
      </w:r>
      <w:r w:rsidR="006445CA">
        <w:t>to revert to the default color.</w:t>
      </w:r>
    </w:p>
    <w:p w:rsidR="00E71ADE" w:rsidRDefault="00E71ADE" w:rsidP="00BD52E2">
      <w:pPr>
        <w:pStyle w:val="bodytext"/>
        <w:numPr>
          <w:ilvl w:val="0"/>
          <w:numId w:val="100"/>
        </w:numPr>
        <w:tabs>
          <w:tab w:val="left" w:pos="360"/>
        </w:tabs>
        <w:spacing w:after="0"/>
      </w:pPr>
      <w:r>
        <w:t xml:space="preserve">To change the background color, </w:t>
      </w:r>
      <w:r w:rsidR="006445CA">
        <w:t>press</w:t>
      </w:r>
      <w:r>
        <w:t xml:space="preserve"> </w:t>
      </w:r>
      <w:r w:rsidR="00277B11">
        <w:rPr>
          <w:noProof/>
        </w:rPr>
        <w:drawing>
          <wp:inline distT="0" distB="0" distL="0" distR="0">
            <wp:extent cx="152400" cy="152400"/>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BackgroundColor.png"/>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C331B4">
        <w:t xml:space="preserve"> </w:t>
      </w:r>
      <w:r>
        <w:t>and select a color or enter a hex value into the box.</w:t>
      </w:r>
      <w:r w:rsidR="006B674B">
        <w:t xml:space="preserve"> </w:t>
      </w:r>
      <w:r w:rsidR="006445CA">
        <w:t>Press</w:t>
      </w:r>
      <w:r w:rsidR="006B674B">
        <w:t xml:space="preserve"> </w:t>
      </w:r>
      <w:r w:rsidR="00277B11">
        <w:rPr>
          <w:noProof/>
        </w:rPr>
        <w:drawing>
          <wp:inline distT="0" distB="0" distL="0" distR="0">
            <wp:extent cx="155448" cy="155448"/>
            <wp:effectExtent l="1905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 cy="155448"/>
                    </a:xfrm>
                    <a:prstGeom prst="rect">
                      <a:avLst/>
                    </a:prstGeom>
                  </pic:spPr>
                </pic:pic>
              </a:graphicData>
            </a:graphic>
          </wp:inline>
        </w:drawing>
      </w:r>
      <w:r w:rsidR="00C331B4">
        <w:t xml:space="preserve"> </w:t>
      </w:r>
      <w:r w:rsidR="006445CA">
        <w:t>to revert to the default color.</w:t>
      </w:r>
    </w:p>
    <w:p w:rsidR="00C0452C" w:rsidRPr="00B84DE8" w:rsidRDefault="00415D44" w:rsidP="00856A38">
      <w:pPr>
        <w:pStyle w:val="Heading4"/>
        <w:spacing w:after="0"/>
      </w:pPr>
      <w:bookmarkStart w:id="119" w:name="_Alignment"/>
      <w:bookmarkEnd w:id="119"/>
      <w:r w:rsidRPr="00B84DE8">
        <w:lastRenderedPageBreak/>
        <w:t>Alignment</w:t>
      </w:r>
    </w:p>
    <w:p w:rsidR="00ED3530" w:rsidRDefault="00E26CCD" w:rsidP="00BD52E2">
      <w:pPr>
        <w:pStyle w:val="bodytext"/>
        <w:numPr>
          <w:ilvl w:val="0"/>
          <w:numId w:val="101"/>
        </w:numPr>
        <w:tabs>
          <w:tab w:val="left" w:pos="360"/>
        </w:tabs>
        <w:spacing w:after="0"/>
      </w:pPr>
      <w:r>
        <w:t>Text can be aligned to the top, center</w:t>
      </w:r>
      <w:r w:rsidR="008F1E99">
        <w:t>,</w:t>
      </w:r>
      <w:r>
        <w:t xml:space="preserve"> or bottom of a cell using </w:t>
      </w:r>
      <w:r w:rsidR="00C07D84">
        <w:t>the vertical alignment buttons.</w:t>
      </w:r>
    </w:p>
    <w:p w:rsidR="00695C41" w:rsidRDefault="00277B11" w:rsidP="00ED3530">
      <w:pPr>
        <w:pStyle w:val="bodytext"/>
        <w:tabs>
          <w:tab w:val="left" w:pos="360"/>
        </w:tabs>
        <w:jc w:val="center"/>
      </w:pPr>
      <w:r>
        <w:rPr>
          <w:noProof/>
        </w:rPr>
        <w:drawing>
          <wp:inline distT="0" distB="0" distL="0" distR="0">
            <wp:extent cx="1257300" cy="647700"/>
            <wp:effectExtent l="1905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user66.png"/>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647700"/>
                    </a:xfrm>
                    <a:prstGeom prst="rect">
                      <a:avLst/>
                    </a:prstGeom>
                    <a:noFill/>
                    <a:ln>
                      <a:noFill/>
                    </a:ln>
                  </pic:spPr>
                </pic:pic>
              </a:graphicData>
            </a:graphic>
          </wp:inline>
        </w:drawing>
      </w:r>
    </w:p>
    <w:p w:rsidR="00ED3530" w:rsidRDefault="008C50C9" w:rsidP="0093067C">
      <w:pPr>
        <w:pStyle w:val="bodytext"/>
        <w:tabs>
          <w:tab w:val="left" w:pos="360"/>
        </w:tabs>
        <w:spacing w:after="0"/>
        <w:ind w:left="720"/>
      </w:pPr>
      <w:r>
        <w:t xml:space="preserve">Text can be </w:t>
      </w:r>
      <w:r w:rsidR="00E26CCD">
        <w:t>center</w:t>
      </w:r>
      <w:r>
        <w:t>ed, justified</w:t>
      </w:r>
      <w:r w:rsidR="00B837A4">
        <w:t>,</w:t>
      </w:r>
      <w:r>
        <w:t xml:space="preserve"> or aligned to the left or</w:t>
      </w:r>
      <w:r w:rsidR="00E26CCD">
        <w:t xml:space="preserve"> right of a cell using th</w:t>
      </w:r>
      <w:r w:rsidR="00ED3530">
        <w:t>e horizontal alignment buttons.</w:t>
      </w:r>
    </w:p>
    <w:p w:rsidR="00415D44" w:rsidRDefault="00277B11" w:rsidP="00ED3530">
      <w:pPr>
        <w:pStyle w:val="bodytext"/>
        <w:tabs>
          <w:tab w:val="left" w:pos="360"/>
        </w:tabs>
        <w:jc w:val="center"/>
      </w:pPr>
      <w:r>
        <w:rPr>
          <w:noProof/>
        </w:rPr>
        <w:drawing>
          <wp:inline distT="0" distB="0" distL="0" distR="0">
            <wp:extent cx="1257300" cy="647700"/>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user65.png"/>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647700"/>
                    </a:xfrm>
                    <a:prstGeom prst="rect">
                      <a:avLst/>
                    </a:prstGeom>
                    <a:noFill/>
                    <a:ln>
                      <a:noFill/>
                    </a:ln>
                  </pic:spPr>
                </pic:pic>
              </a:graphicData>
            </a:graphic>
          </wp:inline>
        </w:drawing>
      </w:r>
    </w:p>
    <w:p w:rsidR="008B508E" w:rsidRPr="00415D44" w:rsidRDefault="00E26CCD" w:rsidP="00BD52E2">
      <w:pPr>
        <w:pStyle w:val="bodytext"/>
        <w:numPr>
          <w:ilvl w:val="0"/>
          <w:numId w:val="101"/>
        </w:numPr>
        <w:tabs>
          <w:tab w:val="left" w:pos="360"/>
        </w:tabs>
      </w:pPr>
      <w:r>
        <w:t xml:space="preserve">The wrap text button </w:t>
      </w:r>
      <w:r w:rsidR="00A1794D">
        <w:t>(</w:t>
      </w:r>
      <w:r w:rsidR="00277B11">
        <w:rPr>
          <w:noProof/>
        </w:rPr>
        <w:drawing>
          <wp:inline distT="0" distB="0" distL="0" distR="0">
            <wp:extent cx="152400" cy="152400"/>
            <wp:effectExtent l="1905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WrapText.png"/>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A1794D">
        <w:t>) will begin a new line if the text is longer than the width of</w:t>
      </w:r>
      <w:r w:rsidR="00B837A4">
        <w:t xml:space="preserve"> the</w:t>
      </w:r>
      <w:r w:rsidR="00A1794D">
        <w:t xml:space="preserve"> cell.</w:t>
      </w:r>
    </w:p>
    <w:p w:rsidR="008523E3" w:rsidRDefault="008523E3" w:rsidP="008523E3">
      <w:pPr>
        <w:pStyle w:val="Heading3"/>
      </w:pPr>
      <w:bookmarkStart w:id="120" w:name="_Toc468348362"/>
      <w:r>
        <w:t>Formatting Cells</w:t>
      </w:r>
      <w:bookmarkEnd w:id="120"/>
    </w:p>
    <w:p w:rsidR="00917C20" w:rsidRDefault="006445CA" w:rsidP="005B3726">
      <w:pPr>
        <w:pStyle w:val="bodytext"/>
      </w:pPr>
      <w:r>
        <w:t>Press</w:t>
      </w:r>
      <w:r w:rsidR="00917C20">
        <w:t xml:space="preserve"> </w:t>
      </w:r>
      <w:r w:rsidR="00277B11">
        <w:rPr>
          <w:noProof/>
        </w:rPr>
        <w:drawing>
          <wp:inline distT="0" distB="0" distL="0" distR="0">
            <wp:extent cx="152400" cy="152400"/>
            <wp:effectExtent l="1905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FormatCells.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BA45D4">
        <w:t xml:space="preserve"> to open the Format Cells window</w:t>
      </w:r>
      <w:r w:rsidR="00917C20">
        <w:t>.</w:t>
      </w:r>
      <w:r w:rsidR="00D52C77">
        <w:t xml:space="preserve"> The </w:t>
      </w:r>
      <w:r w:rsidR="00B67995">
        <w:t>window</w:t>
      </w:r>
      <w:r w:rsidR="00D52C77">
        <w:t xml:space="preserve"> has three tabs: </w:t>
      </w:r>
      <w:r w:rsidR="00D52C77" w:rsidRPr="00C331B4">
        <w:rPr>
          <w:b/>
        </w:rPr>
        <w:t>Number</w:t>
      </w:r>
      <w:r w:rsidR="00D52C77">
        <w:t xml:space="preserve">, </w:t>
      </w:r>
      <w:r w:rsidR="00D52C77" w:rsidRPr="00C331B4">
        <w:rPr>
          <w:b/>
        </w:rPr>
        <w:t>Border</w:t>
      </w:r>
      <w:r w:rsidR="00B837A4">
        <w:t>,</w:t>
      </w:r>
      <w:r w:rsidR="00ED3530">
        <w:t xml:space="preserve"> and</w:t>
      </w:r>
      <w:r w:rsidR="00D52C77">
        <w:t xml:space="preserve"> </w:t>
      </w:r>
      <w:r w:rsidR="00E71ADE" w:rsidRPr="00C331B4">
        <w:rPr>
          <w:b/>
        </w:rPr>
        <w:t>Conditional</w:t>
      </w:r>
      <w:r w:rsidR="00D52C77">
        <w:t>.</w:t>
      </w:r>
    </w:p>
    <w:p w:rsidR="00866FA5" w:rsidRDefault="00866FA5" w:rsidP="00F76FAE">
      <w:pPr>
        <w:pStyle w:val="ImportantNote"/>
      </w:pPr>
      <w:r>
        <w:t xml:space="preserve">Cell formatting can be copied using the Format Paintbrush. Select the format you want to copy, </w:t>
      </w:r>
      <w:r w:rsidR="006445CA">
        <w:t>press</w:t>
      </w:r>
      <w:r w:rsidR="00277B11">
        <w:t xml:space="preserve"> the format paintbrush button (</w:t>
      </w:r>
      <w:r w:rsidR="00277B11">
        <w:rPr>
          <w:noProof/>
        </w:rPr>
        <w:drawing>
          <wp:inline distT="0" distB="0" distL="0" distR="0">
            <wp:extent cx="152400" cy="152400"/>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FormatPaintbrush.png"/>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w:t>
      </w:r>
      <w:r w:rsidR="00B837A4">
        <w:t>,</w:t>
      </w:r>
      <w:r>
        <w:t xml:space="preserve"> then click the cell you w</w:t>
      </w:r>
      <w:r w:rsidR="00C07D84">
        <w:t>ant to apply the formatting to.</w:t>
      </w:r>
    </w:p>
    <w:p w:rsidR="00D52C77" w:rsidRDefault="00D52C77" w:rsidP="002128DD">
      <w:pPr>
        <w:pStyle w:val="Heading4"/>
      </w:pPr>
      <w:bookmarkStart w:id="121" w:name="_Number"/>
      <w:bookmarkEnd w:id="121"/>
      <w:r w:rsidRPr="00D52C77">
        <w:t>Number</w:t>
      </w:r>
    </w:p>
    <w:p w:rsidR="00D52C77" w:rsidRDefault="003131E2" w:rsidP="005B3726">
      <w:pPr>
        <w:pStyle w:val="bodytext"/>
      </w:pPr>
      <w:r>
        <w:t xml:space="preserve">The </w:t>
      </w:r>
      <w:r w:rsidRPr="00C331B4">
        <w:rPr>
          <w:b/>
        </w:rPr>
        <w:t>Number</w:t>
      </w:r>
      <w:r>
        <w:t xml:space="preserve"> </w:t>
      </w:r>
      <w:r w:rsidR="00B837A4">
        <w:t>T</w:t>
      </w:r>
      <w:r>
        <w:t>ab allows you to</w:t>
      </w:r>
      <w:r w:rsidR="004F54A1">
        <w:t xml:space="preserve"> set the format of numbers and d</w:t>
      </w:r>
      <w:r w:rsidR="00C07D84">
        <w:t>ates.</w:t>
      </w:r>
    </w:p>
    <w:p w:rsidR="00F77CD8" w:rsidRDefault="00E32A0C" w:rsidP="00BD52E2">
      <w:pPr>
        <w:pStyle w:val="bodytext"/>
        <w:numPr>
          <w:ilvl w:val="0"/>
          <w:numId w:val="101"/>
        </w:numPr>
        <w:tabs>
          <w:tab w:val="left" w:pos="360"/>
        </w:tabs>
        <w:spacing w:after="0"/>
      </w:pPr>
      <w:r>
        <w:t>General:</w:t>
      </w:r>
    </w:p>
    <w:p w:rsidR="008851C8" w:rsidRDefault="008851C8" w:rsidP="00BD52E2">
      <w:pPr>
        <w:pStyle w:val="bodytext"/>
        <w:numPr>
          <w:ilvl w:val="1"/>
          <w:numId w:val="101"/>
        </w:numPr>
        <w:tabs>
          <w:tab w:val="left" w:pos="360"/>
        </w:tabs>
        <w:spacing w:after="0"/>
      </w:pPr>
      <w:r w:rsidRPr="008851C8">
        <w:t>General format automatically applies formatting to cell values</w:t>
      </w:r>
      <w:r>
        <w:t>.</w:t>
      </w:r>
    </w:p>
    <w:p w:rsidR="00F77CD8" w:rsidRDefault="004F54A1" w:rsidP="00BD52E2">
      <w:pPr>
        <w:pStyle w:val="bodytext"/>
        <w:numPr>
          <w:ilvl w:val="0"/>
          <w:numId w:val="101"/>
        </w:numPr>
        <w:tabs>
          <w:tab w:val="left" w:pos="360"/>
        </w:tabs>
        <w:spacing w:after="0"/>
      </w:pPr>
      <w:r>
        <w:t>Number:</w:t>
      </w:r>
    </w:p>
    <w:p w:rsidR="00F77CD8" w:rsidRDefault="004F54A1" w:rsidP="00BD52E2">
      <w:pPr>
        <w:pStyle w:val="bodytext"/>
        <w:numPr>
          <w:ilvl w:val="1"/>
          <w:numId w:val="101"/>
        </w:numPr>
        <w:tabs>
          <w:tab w:val="left" w:pos="360"/>
        </w:tabs>
        <w:spacing w:after="0"/>
      </w:pPr>
      <w:r>
        <w:t>Using the arrows</w:t>
      </w:r>
      <w:r w:rsidR="00B837A4">
        <w:t>,</w:t>
      </w:r>
      <w:r>
        <w:t xml:space="preserve"> you can specify how many decimals to display. You can also set the symbol to separate decimals from whole numbers.</w:t>
      </w:r>
    </w:p>
    <w:p w:rsidR="00F77CD8" w:rsidRDefault="004F54A1" w:rsidP="00BD52E2">
      <w:pPr>
        <w:pStyle w:val="bodytext"/>
        <w:numPr>
          <w:ilvl w:val="1"/>
          <w:numId w:val="101"/>
        </w:numPr>
        <w:tabs>
          <w:tab w:val="left" w:pos="360"/>
        </w:tabs>
        <w:spacing w:after="0"/>
      </w:pPr>
      <w:r>
        <w:t xml:space="preserve">Check </w:t>
      </w:r>
      <w:r w:rsidRPr="00C331B4">
        <w:rPr>
          <w:b/>
        </w:rPr>
        <w:t>Use 1000 Separator</w:t>
      </w:r>
      <w:r>
        <w:t xml:space="preserve"> to separate every 3 digits. You can set </w:t>
      </w:r>
      <w:r w:rsidR="00F77CD8">
        <w:t xml:space="preserve">which symbol is </w:t>
      </w:r>
      <w:r w:rsidR="00ED3530">
        <w:t>used to separate digits.</w:t>
      </w:r>
    </w:p>
    <w:p w:rsidR="00F77CD8" w:rsidRDefault="004F54A1" w:rsidP="00BD52E2">
      <w:pPr>
        <w:pStyle w:val="bodytext"/>
        <w:numPr>
          <w:ilvl w:val="1"/>
          <w:numId w:val="101"/>
        </w:numPr>
        <w:tabs>
          <w:tab w:val="left" w:pos="360"/>
        </w:tabs>
        <w:spacing w:after="0"/>
      </w:pPr>
      <w:r>
        <w:t xml:space="preserve">Check </w:t>
      </w:r>
      <w:r w:rsidRPr="00C331B4">
        <w:rPr>
          <w:b/>
        </w:rPr>
        <w:t>Use Currency Symbols</w:t>
      </w:r>
      <w:r>
        <w:t xml:space="preserve"> to have the currency sign appear in front of the number.</w:t>
      </w:r>
    </w:p>
    <w:p w:rsidR="00F77CD8" w:rsidRDefault="002F1E53" w:rsidP="00BD52E2">
      <w:pPr>
        <w:pStyle w:val="bodytext"/>
        <w:numPr>
          <w:ilvl w:val="1"/>
          <w:numId w:val="101"/>
        </w:numPr>
        <w:tabs>
          <w:tab w:val="left" w:pos="360"/>
        </w:tabs>
        <w:spacing w:after="0"/>
      </w:pPr>
      <w:r>
        <w:t xml:space="preserve">Check </w:t>
      </w:r>
      <w:r w:rsidRPr="00C331B4">
        <w:rPr>
          <w:b/>
        </w:rPr>
        <w:t>Append Percent Sign</w:t>
      </w:r>
      <w:r>
        <w:t xml:space="preserve"> to have </w:t>
      </w:r>
      <w:r w:rsidR="00C331B4">
        <w:t>a %</w:t>
      </w:r>
      <w:r>
        <w:t xml:space="preserve"> appear after the number.</w:t>
      </w:r>
    </w:p>
    <w:p w:rsidR="00F77CD8" w:rsidRDefault="00ED3530" w:rsidP="00BD52E2">
      <w:pPr>
        <w:pStyle w:val="bodytext"/>
        <w:numPr>
          <w:ilvl w:val="1"/>
          <w:numId w:val="101"/>
        </w:numPr>
        <w:tabs>
          <w:tab w:val="left" w:pos="360"/>
        </w:tabs>
        <w:spacing w:after="0"/>
      </w:pPr>
      <w:r>
        <w:t xml:space="preserve">Check </w:t>
      </w:r>
      <w:r w:rsidR="004F54A1" w:rsidRPr="00C331B4">
        <w:rPr>
          <w:b/>
        </w:rPr>
        <w:t>Blank When Zero</w:t>
      </w:r>
      <w:r w:rsidR="004F54A1">
        <w:t xml:space="preserve"> </w:t>
      </w:r>
      <w:r>
        <w:t>to</w:t>
      </w:r>
      <w:r w:rsidR="004F54A1">
        <w:t xml:space="preserve"> leave the cell(s) blank if the value is zero.</w:t>
      </w:r>
    </w:p>
    <w:p w:rsidR="00F77CD8" w:rsidRDefault="004F54A1" w:rsidP="00BD52E2">
      <w:pPr>
        <w:pStyle w:val="bodytext"/>
        <w:numPr>
          <w:ilvl w:val="1"/>
          <w:numId w:val="101"/>
        </w:numPr>
        <w:tabs>
          <w:tab w:val="left" w:pos="360"/>
        </w:tabs>
        <w:spacing w:after="0"/>
      </w:pPr>
      <w:r>
        <w:t xml:space="preserve">Check </w:t>
      </w:r>
      <w:r w:rsidRPr="00C331B4">
        <w:rPr>
          <w:b/>
        </w:rPr>
        <w:t xml:space="preserve">Show </w:t>
      </w:r>
      <w:r w:rsidR="00396AD0" w:rsidRPr="00C331B4">
        <w:rPr>
          <w:b/>
        </w:rPr>
        <w:t xml:space="preserve">Negative </w:t>
      </w:r>
      <w:r w:rsidR="00F94E2F" w:rsidRPr="00C331B4">
        <w:rPr>
          <w:b/>
        </w:rPr>
        <w:t>Symbol</w:t>
      </w:r>
      <w:r>
        <w:t xml:space="preserve"> to have a negative sign display in front of </w:t>
      </w:r>
      <w:r w:rsidR="004D46A1">
        <w:t>negative numbers.</w:t>
      </w:r>
    </w:p>
    <w:p w:rsidR="00F77CD8" w:rsidRDefault="004F54A1" w:rsidP="00BD52E2">
      <w:pPr>
        <w:pStyle w:val="bodytext"/>
        <w:numPr>
          <w:ilvl w:val="1"/>
          <w:numId w:val="101"/>
        </w:numPr>
        <w:tabs>
          <w:tab w:val="left" w:pos="360"/>
        </w:tabs>
        <w:spacing w:after="0"/>
      </w:pPr>
      <w:r>
        <w:t xml:space="preserve">Check </w:t>
      </w:r>
      <w:r w:rsidRPr="00C331B4">
        <w:rPr>
          <w:b/>
        </w:rPr>
        <w:t>Show Parenthesis</w:t>
      </w:r>
      <w:r>
        <w:t xml:space="preserve"> </w:t>
      </w:r>
      <w:r w:rsidR="00ED3530">
        <w:t>to</w:t>
      </w:r>
      <w:r>
        <w:t xml:space="preserve"> put ( ) around </w:t>
      </w:r>
      <w:r w:rsidR="004D46A1">
        <w:t>negative numbers.</w:t>
      </w:r>
    </w:p>
    <w:p w:rsidR="00F77CD8" w:rsidRDefault="004D46A1" w:rsidP="00BD52E2">
      <w:pPr>
        <w:pStyle w:val="bodytext"/>
        <w:numPr>
          <w:ilvl w:val="1"/>
          <w:numId w:val="101"/>
        </w:numPr>
        <w:tabs>
          <w:tab w:val="left" w:pos="360"/>
        </w:tabs>
        <w:spacing w:after="0"/>
      </w:pPr>
      <w:r>
        <w:t xml:space="preserve">Use the </w:t>
      </w:r>
      <w:r w:rsidRPr="00C331B4">
        <w:rPr>
          <w:b/>
        </w:rPr>
        <w:t>Color</w:t>
      </w:r>
      <w:r>
        <w:t xml:space="preserve"> picker to make negative numbers a specific color.</w:t>
      </w:r>
      <w:r w:rsidR="00856A38">
        <w:br/>
      </w:r>
    </w:p>
    <w:p w:rsidR="00DA52A8" w:rsidRDefault="00277B11" w:rsidP="00856A38">
      <w:pPr>
        <w:pStyle w:val="bodytext"/>
        <w:tabs>
          <w:tab w:val="left" w:pos="360"/>
        </w:tabs>
        <w:spacing w:after="0"/>
        <w:jc w:val="center"/>
      </w:pPr>
      <w:r>
        <w:rPr>
          <w:noProof/>
        </w:rPr>
        <w:lastRenderedPageBreak/>
        <w:drawing>
          <wp:inline distT="0" distB="0" distL="0" distR="0">
            <wp:extent cx="3752850" cy="3695700"/>
            <wp:effectExtent l="1905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user67.png"/>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2850" cy="3695700"/>
                    </a:xfrm>
                    <a:prstGeom prst="rect">
                      <a:avLst/>
                    </a:prstGeom>
                    <a:noFill/>
                    <a:ln>
                      <a:noFill/>
                    </a:ln>
                  </pic:spPr>
                </pic:pic>
              </a:graphicData>
            </a:graphic>
          </wp:inline>
        </w:drawing>
      </w:r>
    </w:p>
    <w:p w:rsidR="00F77CD8" w:rsidRDefault="00B67995" w:rsidP="00BD52E2">
      <w:pPr>
        <w:pStyle w:val="bodytext"/>
        <w:numPr>
          <w:ilvl w:val="0"/>
          <w:numId w:val="101"/>
        </w:numPr>
        <w:tabs>
          <w:tab w:val="left" w:pos="360"/>
        </w:tabs>
      </w:pPr>
      <w:r>
        <w:t>Date:</w:t>
      </w:r>
    </w:p>
    <w:p w:rsidR="00DA52A8" w:rsidRDefault="00C331B4" w:rsidP="00BD52E2">
      <w:pPr>
        <w:pStyle w:val="bodytext"/>
        <w:numPr>
          <w:ilvl w:val="1"/>
          <w:numId w:val="101"/>
        </w:numPr>
        <w:tabs>
          <w:tab w:val="left" w:pos="360"/>
        </w:tabs>
      </w:pPr>
      <w:r>
        <w:t>S</w:t>
      </w:r>
      <w:r w:rsidR="00076122">
        <w:t xml:space="preserve">elect </w:t>
      </w:r>
      <w:r w:rsidR="00061032">
        <w:t>a</w:t>
      </w:r>
      <w:r w:rsidR="00076122">
        <w:t xml:space="preserve"> time/date format. </w:t>
      </w:r>
      <w:r w:rsidR="00ED3530">
        <w:t>(</w:t>
      </w:r>
      <w:r w:rsidR="00FA4AB6">
        <w:t>E.g.</w:t>
      </w:r>
      <w:r w:rsidR="009D66E6">
        <w:t xml:space="preserve"> </w:t>
      </w:r>
      <w:r w:rsidR="00A13839">
        <w:t>MM</w:t>
      </w:r>
      <w:r w:rsidR="009D66E6" w:rsidRPr="009D66E6">
        <w:t>-yy</w:t>
      </w:r>
      <w:r w:rsidR="009D66E6">
        <w:t xml:space="preserve"> will display a date as </w:t>
      </w:r>
      <w:r w:rsidR="003E6BBF" w:rsidRPr="003E6BBF">
        <w:t>'</w:t>
      </w:r>
      <w:r w:rsidR="009D66E6">
        <w:t>Jun-97</w:t>
      </w:r>
      <w:r w:rsidR="003E6BBF" w:rsidRPr="003E6BBF">
        <w:t>'</w:t>
      </w:r>
      <w:r w:rsidR="009D66E6">
        <w:t>).</w:t>
      </w:r>
    </w:p>
    <w:p w:rsidR="00F77CD8" w:rsidRDefault="00277B11" w:rsidP="00DA52A8">
      <w:pPr>
        <w:pStyle w:val="bodytext"/>
        <w:tabs>
          <w:tab w:val="left" w:pos="360"/>
        </w:tabs>
        <w:jc w:val="center"/>
      </w:pPr>
      <w:r>
        <w:rPr>
          <w:noProof/>
        </w:rPr>
        <w:drawing>
          <wp:inline distT="0" distB="0" distL="0" distR="0">
            <wp:extent cx="3743325" cy="3695700"/>
            <wp:effectExtent l="1905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user68.png"/>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3325" cy="3695700"/>
                    </a:xfrm>
                    <a:prstGeom prst="rect">
                      <a:avLst/>
                    </a:prstGeom>
                    <a:noFill/>
                    <a:ln>
                      <a:noFill/>
                    </a:ln>
                  </pic:spPr>
                </pic:pic>
              </a:graphicData>
            </a:graphic>
          </wp:inline>
        </w:drawing>
      </w:r>
    </w:p>
    <w:p w:rsidR="00DA52A8" w:rsidRDefault="00023C23" w:rsidP="00BD52E2">
      <w:pPr>
        <w:pStyle w:val="bodytext"/>
        <w:numPr>
          <w:ilvl w:val="0"/>
          <w:numId w:val="101"/>
        </w:numPr>
        <w:tabs>
          <w:tab w:val="left" w:pos="360"/>
        </w:tabs>
      </w:pPr>
      <w:r>
        <w:t xml:space="preserve">Text </w:t>
      </w:r>
      <w:r w:rsidR="008851C8" w:rsidRPr="008851C8">
        <w:t>format</w:t>
      </w:r>
      <w:r>
        <w:t>:</w:t>
      </w:r>
      <w:r w:rsidR="008851C8" w:rsidRPr="008851C8">
        <w:t xml:space="preserve"> </w:t>
      </w:r>
      <w:bookmarkStart w:id="122" w:name="_Border"/>
      <w:bookmarkEnd w:id="122"/>
      <w:r>
        <w:t>Formatting  does not apply to cell values.</w:t>
      </w:r>
    </w:p>
    <w:p w:rsidR="00D52C77" w:rsidRDefault="00D52C77" w:rsidP="002128DD">
      <w:pPr>
        <w:pStyle w:val="Heading4"/>
      </w:pPr>
      <w:r w:rsidRPr="00D52C77">
        <w:lastRenderedPageBreak/>
        <w:t>Border</w:t>
      </w:r>
    </w:p>
    <w:p w:rsidR="00F77CD8" w:rsidRDefault="00A8314F" w:rsidP="00210E17">
      <w:pPr>
        <w:pStyle w:val="bodytext"/>
        <w:spacing w:after="0"/>
      </w:pPr>
      <w:r>
        <w:t xml:space="preserve">The </w:t>
      </w:r>
      <w:r w:rsidRPr="00C0363A">
        <w:rPr>
          <w:i/>
        </w:rPr>
        <w:t>Border</w:t>
      </w:r>
      <w:r>
        <w:t xml:space="preserve"> tab allows you to</w:t>
      </w:r>
      <w:r w:rsidR="00ED3530">
        <w:t xml:space="preserve"> alter the width and color of the cell edges</w:t>
      </w:r>
      <w:r w:rsidR="00C07D84">
        <w:t>.</w:t>
      </w:r>
    </w:p>
    <w:p w:rsidR="00210E17" w:rsidRDefault="00210E17" w:rsidP="00210E17">
      <w:pPr>
        <w:pStyle w:val="bodytext"/>
        <w:spacing w:after="0"/>
      </w:pPr>
    </w:p>
    <w:p w:rsidR="00856A38" w:rsidRDefault="00856A38" w:rsidP="00210E17">
      <w:pPr>
        <w:pStyle w:val="bodytext"/>
        <w:spacing w:after="0"/>
        <w:jc w:val="center"/>
      </w:pPr>
      <w:r w:rsidRPr="00856A38">
        <w:rPr>
          <w:noProof/>
        </w:rPr>
        <w:drawing>
          <wp:inline distT="0" distB="0" distL="0" distR="0">
            <wp:extent cx="3753374" cy="3696216"/>
            <wp:effectExtent l="0" t="0" r="0" b="0"/>
            <wp:docPr id="58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user69.png"/>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3374" cy="3696216"/>
                    </a:xfrm>
                    <a:prstGeom prst="rect">
                      <a:avLst/>
                    </a:prstGeom>
                  </pic:spPr>
                </pic:pic>
              </a:graphicData>
            </a:graphic>
          </wp:inline>
        </w:drawing>
      </w:r>
    </w:p>
    <w:p w:rsidR="00F77CD8" w:rsidRDefault="00A13839" w:rsidP="00BD52E2">
      <w:pPr>
        <w:pStyle w:val="bodytext"/>
        <w:numPr>
          <w:ilvl w:val="0"/>
          <w:numId w:val="102"/>
        </w:numPr>
        <w:spacing w:after="0"/>
      </w:pPr>
      <w:r>
        <w:t xml:space="preserve">Uncheck </w:t>
      </w:r>
      <w:r w:rsidRPr="00C331B4">
        <w:rPr>
          <w:b/>
        </w:rPr>
        <w:t>Make Borders Uni</w:t>
      </w:r>
      <w:r w:rsidR="00C07D84" w:rsidRPr="00C331B4">
        <w:rPr>
          <w:b/>
        </w:rPr>
        <w:t>form</w:t>
      </w:r>
      <w:r w:rsidR="00C07D84">
        <w:t xml:space="preserve"> to modify specific edges.</w:t>
      </w:r>
    </w:p>
    <w:p w:rsidR="00F77CD8" w:rsidRDefault="006904AD" w:rsidP="00BD52E2">
      <w:pPr>
        <w:pStyle w:val="bodytext"/>
        <w:numPr>
          <w:ilvl w:val="0"/>
          <w:numId w:val="102"/>
        </w:numPr>
        <w:spacing w:after="0"/>
      </w:pPr>
      <w:r>
        <w:t>To widen the borders</w:t>
      </w:r>
      <w:r w:rsidR="00B837A4">
        <w:t>,</w:t>
      </w:r>
      <w:r>
        <w:t xml:space="preserve"> </w:t>
      </w:r>
      <w:r w:rsidR="00C331B4">
        <w:t xml:space="preserve">enter </w:t>
      </w:r>
      <w:r>
        <w:t xml:space="preserve">a value </w:t>
      </w:r>
      <w:r w:rsidR="00C331B4">
        <w:t>(in px)</w:t>
      </w:r>
      <w:r w:rsidR="00F43A23">
        <w:t>,</w:t>
      </w:r>
      <w:r w:rsidR="00C331B4">
        <w:t xml:space="preserve"> </w:t>
      </w:r>
      <w:r>
        <w:t>or u</w:t>
      </w:r>
      <w:r w:rsidR="00C07D84">
        <w:t>se the arrows in the width box.</w:t>
      </w:r>
    </w:p>
    <w:p w:rsidR="006904AD" w:rsidRDefault="006904AD" w:rsidP="00BD52E2">
      <w:pPr>
        <w:pStyle w:val="bodytext"/>
        <w:numPr>
          <w:ilvl w:val="0"/>
          <w:numId w:val="102"/>
        </w:numPr>
        <w:spacing w:after="0"/>
      </w:pPr>
      <w:r>
        <w:t>To change the color</w:t>
      </w:r>
      <w:r w:rsidR="00B837A4">
        <w:t>,</w:t>
      </w:r>
      <w:r>
        <w:t xml:space="preserve"> </w:t>
      </w:r>
      <w:r w:rsidR="00F43A23">
        <w:t>click the color picker and select a color,</w:t>
      </w:r>
      <w:r w:rsidR="00C07D84">
        <w:t xml:space="preserve"> or enter a Hex value.</w:t>
      </w:r>
    </w:p>
    <w:p w:rsidR="00A0521D" w:rsidRDefault="00A0521D" w:rsidP="00210E17">
      <w:pPr>
        <w:pStyle w:val="Heading4"/>
        <w:spacing w:after="0"/>
      </w:pPr>
      <w:bookmarkStart w:id="123" w:name="_Conditional_Formatting/Suppression"/>
      <w:bookmarkEnd w:id="123"/>
      <w:r>
        <w:t>Conditional Formatting</w:t>
      </w:r>
      <w:r w:rsidR="000E0317">
        <w:t>/</w:t>
      </w:r>
      <w:r w:rsidR="00445CB6">
        <w:t>Suppression</w:t>
      </w:r>
    </w:p>
    <w:p w:rsidR="00DE3EFB" w:rsidRPr="00DE3EFB" w:rsidRDefault="00DE3EFB" w:rsidP="00DE3EFB"/>
    <w:p w:rsidR="00023C23" w:rsidRDefault="00023C23" w:rsidP="00210E17">
      <w:pPr>
        <w:pStyle w:val="bodytext"/>
        <w:spacing w:after="0"/>
        <w:jc w:val="center"/>
      </w:pPr>
      <w:r>
        <w:rPr>
          <w:noProof/>
        </w:rPr>
        <w:drawing>
          <wp:inline distT="0" distB="0" distL="0" distR="0">
            <wp:extent cx="3791479" cy="2457793"/>
            <wp:effectExtent l="19050" t="0" r="0" b="0"/>
            <wp:docPr id="586" name="Picture 585" descr="format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cells.png"/>
                    <pic:cNvPicPr/>
                  </pic:nvPicPr>
                  <pic:blipFill>
                    <a:blip r:embed="rId187" cstate="print"/>
                    <a:stretch>
                      <a:fillRect/>
                    </a:stretch>
                  </pic:blipFill>
                  <pic:spPr>
                    <a:xfrm>
                      <a:off x="0" y="0"/>
                      <a:ext cx="3791479" cy="2457793"/>
                    </a:xfrm>
                    <a:prstGeom prst="rect">
                      <a:avLst/>
                    </a:prstGeom>
                  </pic:spPr>
                </pic:pic>
              </a:graphicData>
            </a:graphic>
          </wp:inline>
        </w:drawing>
      </w:r>
    </w:p>
    <w:p w:rsidR="00DE3EFB" w:rsidRDefault="00DE3EFB" w:rsidP="00DE3EFB">
      <w:pPr>
        <w:pStyle w:val="bodytext"/>
        <w:spacing w:after="0"/>
      </w:pPr>
      <w:r>
        <w:t xml:space="preserve">The </w:t>
      </w:r>
      <w:r w:rsidRPr="00C0363A">
        <w:rPr>
          <w:i/>
        </w:rPr>
        <w:t>Conditional</w:t>
      </w:r>
      <w:r>
        <w:t xml:space="preserve"> tab allows you to set or modify the format of a cell based on a formula you create.</w:t>
      </w:r>
    </w:p>
    <w:p w:rsidR="00DE3EFB" w:rsidRDefault="00DE3EFB" w:rsidP="00210E17">
      <w:pPr>
        <w:pStyle w:val="bodytext"/>
        <w:spacing w:after="0"/>
        <w:jc w:val="center"/>
      </w:pPr>
    </w:p>
    <w:p w:rsidR="00B91204" w:rsidRDefault="006445CA" w:rsidP="00BD52E2">
      <w:pPr>
        <w:pStyle w:val="bodytext"/>
        <w:numPr>
          <w:ilvl w:val="0"/>
          <w:numId w:val="74"/>
        </w:numPr>
        <w:spacing w:after="0"/>
      </w:pPr>
      <w:r>
        <w:t>Press</w:t>
      </w:r>
      <w:r w:rsidR="00B91204">
        <w:t xml:space="preserve"> the </w:t>
      </w:r>
      <w:r w:rsidR="00F43A23">
        <w:rPr>
          <w:noProof/>
        </w:rPr>
        <w:drawing>
          <wp:inline distT="0" distB="0" distL="0" distR="0">
            <wp:extent cx="133369" cy="133369"/>
            <wp:effectExtent l="19050" t="0" r="0" b="0"/>
            <wp:docPr id="17" name="Picture 16"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D83914" w:rsidRPr="00BF1D3D" w:rsidDel="00D83914">
        <w:t xml:space="preserve"> </w:t>
      </w:r>
      <w:r w:rsidR="00F43A23" w:rsidRPr="00F43A23">
        <w:rPr>
          <w:b/>
        </w:rPr>
        <w:t>Add</w:t>
      </w:r>
      <w:r w:rsidR="00F43A23">
        <w:t xml:space="preserve"> </w:t>
      </w:r>
      <w:r w:rsidR="0082462B">
        <w:t xml:space="preserve">button </w:t>
      </w:r>
      <w:r w:rsidR="00B91204">
        <w:t>to create a new conditional f</w:t>
      </w:r>
      <w:r w:rsidR="004B7FE0">
        <w:t>ormat. Each format must have an</w:t>
      </w:r>
      <w:r w:rsidR="00B91204">
        <w:t xml:space="preserve"> Action and a Formula that evaluates to True or False. </w:t>
      </w:r>
      <w:r w:rsidR="004B7FE0">
        <w:t>Some Actions require an Attribute such as a color or a number.</w:t>
      </w:r>
    </w:p>
    <w:p w:rsidR="0074439C" w:rsidRDefault="00917D70" w:rsidP="00BD52E2">
      <w:pPr>
        <w:pStyle w:val="bodytext"/>
        <w:numPr>
          <w:ilvl w:val="0"/>
          <w:numId w:val="74"/>
        </w:numPr>
        <w:spacing w:after="0"/>
      </w:pPr>
      <w:r>
        <w:t xml:space="preserve">Select an </w:t>
      </w:r>
      <w:r w:rsidRPr="00F43A23">
        <w:rPr>
          <w:b/>
        </w:rPr>
        <w:t>Action</w:t>
      </w:r>
      <w:r>
        <w:t xml:space="preserve"> from the dropdown. This action will occur if </w:t>
      </w:r>
      <w:r w:rsidR="00D95639">
        <w:t>the formula</w:t>
      </w:r>
      <w:r>
        <w:t xml:space="preserve"> evaluates to True. </w:t>
      </w:r>
      <w:r w:rsidR="0074439C">
        <w:t>Actions include:</w:t>
      </w:r>
    </w:p>
    <w:p w:rsidR="0074439C" w:rsidRDefault="0074439C" w:rsidP="00BD52E2">
      <w:pPr>
        <w:pStyle w:val="bodytext"/>
        <w:numPr>
          <w:ilvl w:val="1"/>
          <w:numId w:val="74"/>
        </w:numPr>
        <w:spacing w:after="0"/>
      </w:pPr>
      <w:r w:rsidRPr="00F43A23">
        <w:rPr>
          <w:i/>
        </w:rPr>
        <w:t>Foreground Color</w:t>
      </w:r>
      <w:r>
        <w:t xml:space="preserve"> –</w:t>
      </w:r>
      <w:r w:rsidR="00F43A23">
        <w:t xml:space="preserve"> </w:t>
      </w:r>
      <w:r>
        <w:t>Sets the foreground color of the cell.</w:t>
      </w:r>
    </w:p>
    <w:p w:rsidR="004B7FE0" w:rsidRDefault="00C07D84" w:rsidP="004B7FE0">
      <w:pPr>
        <w:pStyle w:val="bodytext"/>
        <w:spacing w:after="0"/>
        <w:ind w:left="720" w:firstLine="720"/>
      </w:pPr>
      <w:r>
        <w:t>Attribute: Color</w:t>
      </w:r>
    </w:p>
    <w:p w:rsidR="0074439C" w:rsidRDefault="0074439C" w:rsidP="00BD52E2">
      <w:pPr>
        <w:pStyle w:val="bodytext"/>
        <w:numPr>
          <w:ilvl w:val="1"/>
          <w:numId w:val="74"/>
        </w:numPr>
        <w:spacing w:after="0"/>
      </w:pPr>
      <w:r w:rsidRPr="00F43A23">
        <w:rPr>
          <w:i/>
        </w:rPr>
        <w:t>Background Color</w:t>
      </w:r>
      <w:r>
        <w:t xml:space="preserve"> – Sets the background color of the cell.</w:t>
      </w:r>
    </w:p>
    <w:p w:rsidR="004B7FE0" w:rsidRDefault="00C07D84" w:rsidP="004B7FE0">
      <w:pPr>
        <w:pStyle w:val="bodytext"/>
        <w:spacing w:after="0"/>
        <w:ind w:left="720" w:firstLine="720"/>
      </w:pPr>
      <w:r>
        <w:t>Attribute: Color</w:t>
      </w:r>
    </w:p>
    <w:p w:rsidR="0074439C" w:rsidRDefault="0074439C" w:rsidP="00BD52E2">
      <w:pPr>
        <w:pStyle w:val="bodytext"/>
        <w:numPr>
          <w:ilvl w:val="1"/>
          <w:numId w:val="74"/>
        </w:numPr>
        <w:spacing w:after="0"/>
      </w:pPr>
      <w:r w:rsidRPr="00F43A23">
        <w:rPr>
          <w:i/>
        </w:rPr>
        <w:t>Font Size</w:t>
      </w:r>
      <w:r>
        <w:t xml:space="preserve"> – Sets the size of the text.</w:t>
      </w:r>
    </w:p>
    <w:p w:rsidR="004B7FE0" w:rsidRDefault="004B7FE0" w:rsidP="004B7FE0">
      <w:pPr>
        <w:pStyle w:val="bodytext"/>
        <w:spacing w:after="0"/>
        <w:ind w:left="1440"/>
      </w:pPr>
      <w:r>
        <w:t>Attribute: Number</w:t>
      </w:r>
    </w:p>
    <w:p w:rsidR="0074439C" w:rsidRDefault="0074439C" w:rsidP="00BD52E2">
      <w:pPr>
        <w:pStyle w:val="bodytext"/>
        <w:numPr>
          <w:ilvl w:val="1"/>
          <w:numId w:val="74"/>
        </w:numPr>
        <w:spacing w:after="0"/>
      </w:pPr>
      <w:r w:rsidRPr="00F43A23">
        <w:rPr>
          <w:i/>
        </w:rPr>
        <w:t>Bold</w:t>
      </w:r>
      <w:r>
        <w:t xml:space="preserve"> – Bolds the text of the cell.</w:t>
      </w:r>
    </w:p>
    <w:p w:rsidR="004B7FE0" w:rsidRDefault="004B7FE0" w:rsidP="004B7FE0">
      <w:pPr>
        <w:pStyle w:val="bodytext"/>
        <w:spacing w:after="0"/>
        <w:ind w:left="1440"/>
      </w:pPr>
      <w:r>
        <w:t>No Attribute</w:t>
      </w:r>
    </w:p>
    <w:p w:rsidR="0074439C" w:rsidRDefault="0074439C" w:rsidP="00BD52E2">
      <w:pPr>
        <w:pStyle w:val="bodytext"/>
        <w:numPr>
          <w:ilvl w:val="1"/>
          <w:numId w:val="74"/>
        </w:numPr>
        <w:spacing w:after="0"/>
      </w:pPr>
      <w:r w:rsidRPr="00F43A23">
        <w:rPr>
          <w:i/>
        </w:rPr>
        <w:t>Italic</w:t>
      </w:r>
      <w:r>
        <w:t xml:space="preserve"> –</w:t>
      </w:r>
      <w:r w:rsidR="004B7FE0">
        <w:t xml:space="preserve"> </w:t>
      </w:r>
      <w:r>
        <w:t>Italicizes the text of the cell.</w:t>
      </w:r>
    </w:p>
    <w:p w:rsidR="004B7FE0" w:rsidRDefault="004B7FE0" w:rsidP="004B7FE0">
      <w:pPr>
        <w:pStyle w:val="bodytext"/>
        <w:spacing w:after="0"/>
        <w:ind w:left="1440"/>
      </w:pPr>
      <w:r>
        <w:t>No Attribute</w:t>
      </w:r>
    </w:p>
    <w:p w:rsidR="0074439C" w:rsidRDefault="0074439C" w:rsidP="00BD52E2">
      <w:pPr>
        <w:pStyle w:val="bodytext"/>
        <w:numPr>
          <w:ilvl w:val="1"/>
          <w:numId w:val="74"/>
        </w:numPr>
        <w:spacing w:after="0"/>
      </w:pPr>
      <w:r w:rsidRPr="00F43A23">
        <w:rPr>
          <w:i/>
        </w:rPr>
        <w:t>Underline</w:t>
      </w:r>
      <w:r>
        <w:t xml:space="preserve"> –</w:t>
      </w:r>
      <w:r w:rsidR="004B7FE0">
        <w:t xml:space="preserve"> </w:t>
      </w:r>
      <w:r>
        <w:t>Underlines the text of the cell.</w:t>
      </w:r>
    </w:p>
    <w:p w:rsidR="004B7FE0" w:rsidRDefault="004B7FE0" w:rsidP="004B7FE0">
      <w:pPr>
        <w:pStyle w:val="bodytext"/>
        <w:spacing w:after="0"/>
        <w:ind w:left="1440"/>
      </w:pPr>
      <w:r>
        <w:t>No Attribute</w:t>
      </w:r>
    </w:p>
    <w:p w:rsidR="0074439C" w:rsidRDefault="0074439C" w:rsidP="00BD52E2">
      <w:pPr>
        <w:pStyle w:val="bodytext"/>
        <w:numPr>
          <w:ilvl w:val="1"/>
          <w:numId w:val="74"/>
        </w:numPr>
        <w:spacing w:after="0"/>
      </w:pPr>
      <w:r w:rsidRPr="00F43A23">
        <w:rPr>
          <w:i/>
        </w:rPr>
        <w:t>Horizontal Alignment</w:t>
      </w:r>
      <w:r>
        <w:t xml:space="preserve"> –</w:t>
      </w:r>
      <w:r w:rsidR="00B837A4">
        <w:t xml:space="preserve"> </w:t>
      </w:r>
      <w:r>
        <w:t>Aligns the text of the cell horizontally.</w:t>
      </w:r>
    </w:p>
    <w:p w:rsidR="009F2188" w:rsidRDefault="009F2188" w:rsidP="009F2188">
      <w:pPr>
        <w:pStyle w:val="bodytext"/>
        <w:spacing w:after="0"/>
        <w:ind w:left="1440"/>
      </w:pPr>
      <w:r>
        <w:t xml:space="preserve">Attributes: Left, Center, Right, </w:t>
      </w:r>
      <w:r w:rsidR="00917D70">
        <w:t xml:space="preserve">or </w:t>
      </w:r>
      <w:r w:rsidR="00C07D84">
        <w:t>Justify</w:t>
      </w:r>
    </w:p>
    <w:p w:rsidR="0074439C" w:rsidRDefault="0074439C" w:rsidP="00BD52E2">
      <w:pPr>
        <w:pStyle w:val="bodytext"/>
        <w:numPr>
          <w:ilvl w:val="1"/>
          <w:numId w:val="74"/>
        </w:numPr>
        <w:spacing w:after="0"/>
      </w:pPr>
      <w:r w:rsidRPr="00F43A23">
        <w:rPr>
          <w:i/>
        </w:rPr>
        <w:t>Vertical Alignment</w:t>
      </w:r>
      <w:r>
        <w:t xml:space="preserve"> – Aligns the text of the cell vertically.</w:t>
      </w:r>
    </w:p>
    <w:p w:rsidR="009F2188" w:rsidRDefault="009F2188" w:rsidP="009F2188">
      <w:pPr>
        <w:pStyle w:val="bodytext"/>
        <w:spacing w:after="0"/>
        <w:ind w:left="1440"/>
      </w:pPr>
      <w:r>
        <w:t>Attributes: Top, Bottom</w:t>
      </w:r>
      <w:r w:rsidR="00B837A4">
        <w:t>,</w:t>
      </w:r>
      <w:r>
        <w:t xml:space="preserve"> or Middle</w:t>
      </w:r>
    </w:p>
    <w:p w:rsidR="0074439C" w:rsidRDefault="0074439C" w:rsidP="00BD52E2">
      <w:pPr>
        <w:pStyle w:val="bodytext"/>
        <w:numPr>
          <w:ilvl w:val="1"/>
          <w:numId w:val="74"/>
        </w:numPr>
        <w:spacing w:after="0"/>
      </w:pPr>
      <w:r w:rsidRPr="00F43A23">
        <w:rPr>
          <w:i/>
        </w:rPr>
        <w:t>Suppress Row</w:t>
      </w:r>
      <w:r>
        <w:t xml:space="preserve"> – Suppresses the row the cell is in.</w:t>
      </w:r>
    </w:p>
    <w:p w:rsidR="009F2188" w:rsidRDefault="009F2188" w:rsidP="009F2188">
      <w:pPr>
        <w:pStyle w:val="bodytext"/>
        <w:spacing w:after="0"/>
        <w:ind w:left="1440"/>
      </w:pPr>
      <w:r>
        <w:t>No Attribute</w:t>
      </w:r>
    </w:p>
    <w:p w:rsidR="0074439C" w:rsidRDefault="0074439C" w:rsidP="00BD52E2">
      <w:pPr>
        <w:pStyle w:val="bodytext"/>
        <w:numPr>
          <w:ilvl w:val="1"/>
          <w:numId w:val="74"/>
        </w:numPr>
        <w:spacing w:after="0"/>
      </w:pPr>
      <w:r w:rsidRPr="00F43A23">
        <w:rPr>
          <w:i/>
        </w:rPr>
        <w:t>Suppress Section</w:t>
      </w:r>
      <w:r>
        <w:t xml:space="preserve"> –</w:t>
      </w:r>
      <w:r w:rsidR="009F2188">
        <w:t xml:space="preserve"> </w:t>
      </w:r>
      <w:r>
        <w:t>Suppresses the entire section that contains the cell.</w:t>
      </w:r>
    </w:p>
    <w:p w:rsidR="009F2188" w:rsidRDefault="009F2188" w:rsidP="009F2188">
      <w:pPr>
        <w:pStyle w:val="bodytext"/>
        <w:spacing w:after="0"/>
        <w:ind w:left="1440"/>
      </w:pPr>
      <w:r>
        <w:t>No Attribute</w:t>
      </w:r>
    </w:p>
    <w:p w:rsidR="0074439C" w:rsidRDefault="0074439C" w:rsidP="00BD52E2">
      <w:pPr>
        <w:pStyle w:val="bodytext"/>
        <w:numPr>
          <w:ilvl w:val="1"/>
          <w:numId w:val="74"/>
        </w:numPr>
        <w:spacing w:after="0"/>
      </w:pPr>
      <w:r w:rsidRPr="00F43A23">
        <w:rPr>
          <w:i/>
        </w:rPr>
        <w:t>Page Break</w:t>
      </w:r>
      <w:r>
        <w:t xml:space="preserve"> –</w:t>
      </w:r>
      <w:r w:rsidR="009F2188">
        <w:t xml:space="preserve"> </w:t>
      </w:r>
      <w:r>
        <w:t>Starts a new page.</w:t>
      </w:r>
    </w:p>
    <w:p w:rsidR="009F2188" w:rsidRDefault="009F2188" w:rsidP="009F2188">
      <w:pPr>
        <w:pStyle w:val="bodytext"/>
        <w:ind w:left="1440"/>
      </w:pPr>
      <w:r>
        <w:t>No Attribute</w:t>
      </w:r>
    </w:p>
    <w:p w:rsidR="00B82E73" w:rsidRDefault="006445CA" w:rsidP="00BD52E2">
      <w:pPr>
        <w:pStyle w:val="bodytext"/>
        <w:numPr>
          <w:ilvl w:val="0"/>
          <w:numId w:val="103"/>
        </w:numPr>
        <w:tabs>
          <w:tab w:val="left" w:pos="360"/>
        </w:tabs>
      </w:pPr>
      <w:r>
        <w:t>Press</w:t>
      </w:r>
      <w:r w:rsidR="00B82E73">
        <w:t xml:space="preserve"> the </w:t>
      </w:r>
      <w:hyperlink w:anchor="_Formula_Editor" w:history="1">
        <w:r w:rsidR="00B82E73" w:rsidRPr="00D05407">
          <w:rPr>
            <w:rStyle w:val="Hyperlink"/>
          </w:rPr>
          <w:t>Formula Editor</w:t>
        </w:r>
      </w:hyperlink>
      <w:r w:rsidR="00B82E73">
        <w:t xml:space="preserve"> Button </w:t>
      </w:r>
      <w:r w:rsidR="00E047C3">
        <w:t>(</w:t>
      </w:r>
      <w:r w:rsidR="003D0285">
        <w:rPr>
          <w:noProof/>
        </w:rPr>
        <w:drawing>
          <wp:inline distT="0" distB="0" distL="0" distR="0">
            <wp:extent cx="152400" cy="152400"/>
            <wp:effectExtent l="1905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E047C3">
        <w:t>)</w:t>
      </w:r>
      <w:r w:rsidR="00B82E73">
        <w:t xml:space="preserve"> to set th</w:t>
      </w:r>
      <w:r w:rsidR="00C07D84">
        <w:t>e condition for the formula.</w:t>
      </w:r>
    </w:p>
    <w:p w:rsidR="00F568D6" w:rsidRDefault="00B82E73" w:rsidP="00F76FAE">
      <w:pPr>
        <w:pStyle w:val="ImportantNote"/>
        <w:spacing w:after="0"/>
      </w:pPr>
      <w:r>
        <w:t>The formula m</w:t>
      </w:r>
      <w:r w:rsidR="00C07D84">
        <w:t>ust evaluate to True or False.</w:t>
      </w:r>
      <w:r w:rsidR="00DA52A8">
        <w:t xml:space="preserve"> </w:t>
      </w:r>
      <w:r w:rsidR="00F568D6">
        <w:t>For conditional formatting</w:t>
      </w:r>
      <w:r w:rsidR="00B837A4">
        <w:t>,</w:t>
      </w:r>
      <w:r w:rsidR="00F568D6">
        <w:t xml:space="preserve"> the Formula Edito</w:t>
      </w:r>
      <w:r w:rsidR="00F43A23">
        <w:t xml:space="preserve">r will have a </w:t>
      </w:r>
      <w:r w:rsidR="00F43A23">
        <w:rPr>
          <w:noProof/>
        </w:rPr>
        <w:drawing>
          <wp:inline distT="0" distB="0" distL="0" distR="0">
            <wp:extent cx="133369" cy="133369"/>
            <wp:effectExtent l="19050" t="0" r="0" b="0"/>
            <wp:docPr id="18" name="Picture 17"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FA58E2" w:rsidDel="00FA58E2">
        <w:t xml:space="preserve"> </w:t>
      </w:r>
      <w:r w:rsidR="00F43A23" w:rsidRPr="00F43A23">
        <w:rPr>
          <w:b/>
        </w:rPr>
        <w:t>Cell Value</w:t>
      </w:r>
      <w:r w:rsidR="00F43A23">
        <w:t xml:space="preserve"> </w:t>
      </w:r>
      <w:r w:rsidR="00310256">
        <w:t>button. T</w:t>
      </w:r>
      <w:r w:rsidR="00D95639">
        <w:t>h</w:t>
      </w:r>
      <w:r w:rsidR="00310256">
        <w:t xml:space="preserve">is button </w:t>
      </w:r>
      <w:r w:rsidR="00F568D6">
        <w:t>add</w:t>
      </w:r>
      <w:r w:rsidR="00310256">
        <w:t>s</w:t>
      </w:r>
      <w:r w:rsidR="00F568D6">
        <w:t xml:space="preserve"> the funct</w:t>
      </w:r>
      <w:r w:rsidR="00DA52A8">
        <w:t xml:space="preserve">ion CellValue() to the formula. </w:t>
      </w:r>
      <w:r w:rsidR="00F568D6">
        <w:t>This function r</w:t>
      </w:r>
      <w:r w:rsidR="00310256">
        <w:t>eturns the value of the cell that</w:t>
      </w:r>
      <w:r w:rsidR="00F568D6">
        <w:t xml:space="preserve"> conditio</w:t>
      </w:r>
      <w:r w:rsidR="00C07D84">
        <w:t>nal format is being applied to.</w:t>
      </w:r>
    </w:p>
    <w:p w:rsidR="00F76FAE" w:rsidRDefault="00F76FAE" w:rsidP="00F76FAE">
      <w:pPr>
        <w:pStyle w:val="bodytext"/>
        <w:tabs>
          <w:tab w:val="left" w:pos="360"/>
        </w:tabs>
        <w:spacing w:after="0"/>
        <w:ind w:left="720"/>
        <w:rPr>
          <w:shd w:val="clear" w:color="auto" w:fill="FBD4B4"/>
        </w:rPr>
      </w:pPr>
    </w:p>
    <w:p w:rsidR="00F568D6" w:rsidRDefault="00F568D6" w:rsidP="00F76FAE">
      <w:pPr>
        <w:pStyle w:val="ImportantNote"/>
      </w:pPr>
      <w:r>
        <w:t>The formula is still calculated with respect to the section of the cell. For example</w:t>
      </w:r>
      <w:r w:rsidR="00FA58E2">
        <w:t>,</w:t>
      </w:r>
      <w:r>
        <w:t xml:space="preserve"> for a cell in a report footer</w:t>
      </w:r>
      <w:r w:rsidR="00FA58E2">
        <w:t>,</w:t>
      </w:r>
      <w:r>
        <w:t xml:space="preserve"> the formula </w:t>
      </w:r>
      <w:r w:rsidR="00F43A23" w:rsidRPr="00F43A23">
        <w:rPr>
          <w:color w:val="auto"/>
        </w:rPr>
        <w:t>'</w:t>
      </w:r>
      <w:r w:rsidRPr="00F43A23">
        <w:rPr>
          <w:color w:val="auto"/>
        </w:rPr>
        <w:t>{Order.Profit} &gt; 1000</w:t>
      </w:r>
      <w:r w:rsidR="00F43A23">
        <w:rPr>
          <w:color w:val="auto"/>
        </w:rPr>
        <w:t>'</w:t>
      </w:r>
      <w:r>
        <w:t xml:space="preserve"> will return True if the last Order of the detail section profited more than 1,000. To make the condition see if the total profit was greater than 1,000 use the formula </w:t>
      </w:r>
      <w:r w:rsidR="003E6BBF" w:rsidRPr="00F43A23">
        <w:rPr>
          <w:color w:val="auto"/>
        </w:rPr>
        <w:t>'</w:t>
      </w:r>
      <w:r w:rsidRPr="00F43A23">
        <w:rPr>
          <w:color w:val="auto"/>
        </w:rPr>
        <w:t>Sum({Order.Profit})&gt;1000</w:t>
      </w:r>
      <w:r w:rsidR="003E6BBF" w:rsidRPr="00F43A23">
        <w:rPr>
          <w:color w:val="auto"/>
        </w:rPr>
        <w:t>'</w:t>
      </w:r>
      <w:r>
        <w:t>.</w:t>
      </w:r>
    </w:p>
    <w:p w:rsidR="00B91204" w:rsidRDefault="00B91204" w:rsidP="00BD52E2">
      <w:pPr>
        <w:pStyle w:val="bodytext"/>
        <w:numPr>
          <w:ilvl w:val="0"/>
          <w:numId w:val="74"/>
        </w:numPr>
        <w:tabs>
          <w:tab w:val="left" w:pos="360"/>
        </w:tabs>
      </w:pPr>
      <w:r>
        <w:t xml:space="preserve">Use the </w:t>
      </w:r>
      <w:r w:rsidR="00300DDF">
        <w:t>up (</w:t>
      </w:r>
      <w:r w:rsidR="00300DDF">
        <w:rPr>
          <w:noProof/>
        </w:rPr>
        <w:drawing>
          <wp:inline distT="0" distB="0" distL="0" distR="0">
            <wp:extent cx="142875" cy="8572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t xml:space="preserve">arrows to change the </w:t>
      </w:r>
      <w:r w:rsidR="0047183E">
        <w:t>priority</w:t>
      </w:r>
      <w:r>
        <w:t xml:space="preserve"> of </w:t>
      </w:r>
      <w:r w:rsidR="0047183E">
        <w:t xml:space="preserve">the </w:t>
      </w:r>
      <w:r>
        <w:t>f</w:t>
      </w:r>
      <w:r w:rsidR="00DD4855">
        <w:t>ormats. If two formats share a common</w:t>
      </w:r>
      <w:r>
        <w:t xml:space="preserve"> action and are both True</w:t>
      </w:r>
      <w:r w:rsidR="00FA58E2">
        <w:t>,</w:t>
      </w:r>
      <w:r>
        <w:t xml:space="preserve"> then the lo</w:t>
      </w:r>
      <w:r w:rsidR="0047183E">
        <w:t>wer condition will be applied.</w:t>
      </w:r>
    </w:p>
    <w:p w:rsidR="0054269A" w:rsidRPr="00F43A23" w:rsidRDefault="00B91204" w:rsidP="00F43A23">
      <w:pPr>
        <w:pStyle w:val="bodytext"/>
        <w:numPr>
          <w:ilvl w:val="0"/>
          <w:numId w:val="74"/>
        </w:numPr>
        <w:tabs>
          <w:tab w:val="left" w:pos="360"/>
        </w:tabs>
      </w:pPr>
      <w:r>
        <w:t>To r</w:t>
      </w:r>
      <w:r w:rsidR="00695569">
        <w:t>emove a format</w:t>
      </w:r>
      <w:r w:rsidR="00FA58E2">
        <w:t>,</w:t>
      </w:r>
      <w:r w:rsidR="00695569">
        <w:t xml:space="preserve"> </w:t>
      </w:r>
      <w:r w:rsidR="006445CA">
        <w:t>press</w:t>
      </w:r>
      <w:r w:rsidR="00695569">
        <w:t xml:space="preserve"> </w:t>
      </w:r>
      <w:r w:rsidR="00F43A23">
        <w:rPr>
          <w:noProof/>
        </w:rPr>
        <w:drawing>
          <wp:inline distT="0" distB="0" distL="0" distR="0">
            <wp:extent cx="95289" cy="95289"/>
            <wp:effectExtent l="19050" t="0" r="0" b="0"/>
            <wp:docPr id="20" name="Picture 19"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43A23">
        <w:t>.</w:t>
      </w:r>
    </w:p>
    <w:p w:rsidR="00434188" w:rsidRDefault="00434188" w:rsidP="00434188">
      <w:pPr>
        <w:pStyle w:val="Heading3"/>
      </w:pPr>
      <w:bookmarkStart w:id="124" w:name="_Toc468348363"/>
      <w:r>
        <w:lastRenderedPageBreak/>
        <w:t>AutoSum</w:t>
      </w:r>
      <w:bookmarkEnd w:id="124"/>
    </w:p>
    <w:p w:rsidR="00434188" w:rsidRDefault="00BD6A5E" w:rsidP="00BD6A5E">
      <w:pPr>
        <w:pStyle w:val="bodytext"/>
        <w:spacing w:before="240"/>
        <w:rPr>
          <w:noProof/>
        </w:rPr>
      </w:pPr>
      <w:r>
        <w:t>To quickly get a total on a Data Field</w:t>
      </w:r>
      <w:r w:rsidR="006A2043">
        <w:t>,</w:t>
      </w:r>
      <w:r>
        <w:t xml:space="preserve"> place the field in a Report or Group F</w:t>
      </w:r>
      <w:r w:rsidR="006A2043">
        <w:t xml:space="preserve">ooter and </w:t>
      </w:r>
      <w:r w:rsidR="006445CA">
        <w:t>press</w:t>
      </w:r>
      <w:r w:rsidR="006A2043">
        <w:t xml:space="preserve"> </w:t>
      </w:r>
      <w:r w:rsidR="00E25107">
        <w:t xml:space="preserve">the </w:t>
      </w:r>
      <w:r w:rsidR="006A2043">
        <w:t>Auto</w:t>
      </w:r>
      <w:r w:rsidR="0047183E">
        <w:t>S</w:t>
      </w:r>
      <w:r w:rsidR="006A2043">
        <w:t xml:space="preserve">um button </w:t>
      </w:r>
      <w:r w:rsidR="00434188">
        <w:t>(</w:t>
      </w:r>
      <w:r w:rsidR="00793228">
        <w:rPr>
          <w:noProof/>
        </w:rPr>
        <w:drawing>
          <wp:inline distT="0" distB="0" distL="0" distR="0">
            <wp:extent cx="152400" cy="15240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um.png"/>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434188">
        <w:rPr>
          <w:noProof/>
        </w:rPr>
        <w:t>).</w:t>
      </w:r>
      <w:r w:rsidR="002B124F">
        <w:rPr>
          <w:noProof/>
        </w:rPr>
        <w:t xml:space="preserve"> </w:t>
      </w:r>
      <w:r>
        <w:rPr>
          <w:noProof/>
        </w:rPr>
        <w:t>Alternatively</w:t>
      </w:r>
      <w:r w:rsidR="006A2043">
        <w:rPr>
          <w:noProof/>
        </w:rPr>
        <w:t>,</w:t>
      </w:r>
      <w:r>
        <w:rPr>
          <w:noProof/>
        </w:rPr>
        <w:t xml:space="preserve"> a sum can be created with the </w:t>
      </w:r>
      <w:r w:rsidRPr="00BD6A5E">
        <w:rPr>
          <w:i/>
          <w:noProof/>
        </w:rPr>
        <w:t>aggSum</w:t>
      </w:r>
      <w:r>
        <w:rPr>
          <w:noProof/>
        </w:rPr>
        <w:t xml:space="preserve"> </w:t>
      </w:r>
      <w:r w:rsidR="00853CA9">
        <w:rPr>
          <w:noProof/>
        </w:rPr>
        <w:t>formula</w:t>
      </w:r>
      <w:r>
        <w:rPr>
          <w:noProof/>
        </w:rPr>
        <w:t xml:space="preserve">. See </w:t>
      </w:r>
      <w:hyperlink w:anchor="_Formulas" w:history="1">
        <w:r w:rsidRPr="00BD6A5E">
          <w:rPr>
            <w:rStyle w:val="Hyperlink"/>
            <w:noProof/>
          </w:rPr>
          <w:t>Formulas</w:t>
        </w:r>
      </w:hyperlink>
      <w:r w:rsidR="0047183E">
        <w:rPr>
          <w:noProof/>
        </w:rPr>
        <w:t xml:space="preserve"> for more information.</w:t>
      </w:r>
    </w:p>
    <w:p w:rsidR="0083093D" w:rsidRDefault="00BD6A5E" w:rsidP="00F76FAE">
      <w:pPr>
        <w:pStyle w:val="ImportantNote"/>
        <w:rPr>
          <w:noProof/>
        </w:rPr>
      </w:pPr>
      <w:r>
        <w:rPr>
          <w:noProof/>
        </w:rPr>
        <w:t xml:space="preserve">Do not use </w:t>
      </w:r>
      <w:r w:rsidRPr="002B124F">
        <w:rPr>
          <w:b/>
          <w:noProof/>
        </w:rPr>
        <w:t>AutoSum</w:t>
      </w:r>
      <w:r>
        <w:rPr>
          <w:noProof/>
        </w:rPr>
        <w:t xml:space="preserve"> on a cell with </w:t>
      </w:r>
      <w:r w:rsidR="004F01ED">
        <w:rPr>
          <w:noProof/>
        </w:rPr>
        <w:t>an aggregate</w:t>
      </w:r>
      <w:r>
        <w:rPr>
          <w:noProof/>
        </w:rPr>
        <w:t xml:space="preserve"> formula</w:t>
      </w:r>
      <w:r w:rsidR="004F01ED">
        <w:rPr>
          <w:noProof/>
        </w:rPr>
        <w:t xml:space="preserve"> such as</w:t>
      </w:r>
      <w:r>
        <w:rPr>
          <w:noProof/>
        </w:rPr>
        <w:t xml:space="preserve"> </w:t>
      </w:r>
      <w:r w:rsidRPr="00BD6A5E">
        <w:rPr>
          <w:i/>
          <w:noProof/>
        </w:rPr>
        <w:t>aggSum</w:t>
      </w:r>
      <w:r w:rsidR="00DD4855">
        <w:rPr>
          <w:noProof/>
        </w:rPr>
        <w:t>.</w:t>
      </w:r>
    </w:p>
    <w:p w:rsidR="0083093D" w:rsidRPr="005B3726" w:rsidRDefault="002B124F" w:rsidP="00BD6A5E">
      <w:pPr>
        <w:pStyle w:val="bodytext"/>
        <w:jc w:val="center"/>
        <w:rPr>
          <w:noProof/>
        </w:rPr>
      </w:pPr>
      <w:r>
        <w:rPr>
          <w:noProof/>
        </w:rPr>
        <w:drawing>
          <wp:inline distT="0" distB="0" distL="0" distR="0">
            <wp:extent cx="5038725" cy="2657475"/>
            <wp:effectExtent l="1905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user74.png"/>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8725" cy="2657475"/>
                    </a:xfrm>
                    <a:prstGeom prst="rect">
                      <a:avLst/>
                    </a:prstGeom>
                    <a:noFill/>
                    <a:ln>
                      <a:noFill/>
                    </a:ln>
                  </pic:spPr>
                </pic:pic>
              </a:graphicData>
            </a:graphic>
          </wp:inline>
        </w:drawing>
      </w:r>
    </w:p>
    <w:p w:rsidR="0051487F" w:rsidRDefault="0051487F" w:rsidP="0051487F">
      <w:pPr>
        <w:pStyle w:val="Heading3"/>
      </w:pPr>
      <w:bookmarkStart w:id="125" w:name="_Toc468348364"/>
      <w:r>
        <w:t>Images</w:t>
      </w:r>
      <w:bookmarkEnd w:id="125"/>
    </w:p>
    <w:p w:rsidR="009C41C0" w:rsidRPr="009C41C0" w:rsidRDefault="004B3681" w:rsidP="0047183E">
      <w:pPr>
        <w:pStyle w:val="bodytext"/>
        <w:rPr>
          <w:noProof/>
        </w:rPr>
      </w:pPr>
      <w:r>
        <w:t>Insert an image</w:t>
      </w:r>
      <w:r w:rsidR="00507BFB">
        <w:t xml:space="preserve"> from your computer </w:t>
      </w:r>
      <w:r w:rsidR="00F83220">
        <w:t>to a cell using the I</w:t>
      </w:r>
      <w:r w:rsidR="00507BFB">
        <w:t xml:space="preserve">nsert </w:t>
      </w:r>
      <w:r w:rsidR="00F83220">
        <w:t>I</w:t>
      </w:r>
      <w:r w:rsidR="00507BFB">
        <w:t>mage button (</w:t>
      </w:r>
      <w:r w:rsidR="002B124F">
        <w:rPr>
          <w:noProof/>
        </w:rPr>
        <w:drawing>
          <wp:inline distT="0" distB="0" distL="0" distR="0">
            <wp:extent cx="152400" cy="152400"/>
            <wp:effectExtent l="1905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nsertPicture.png"/>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507BFB">
        <w:rPr>
          <w:noProof/>
        </w:rPr>
        <w:t xml:space="preserve">). This </w:t>
      </w:r>
      <w:r w:rsidR="0047183E">
        <w:rPr>
          <w:noProof/>
        </w:rPr>
        <w:t>opens</w:t>
      </w:r>
      <w:r w:rsidR="00507BFB">
        <w:rPr>
          <w:noProof/>
        </w:rPr>
        <w:t xml:space="preserve"> the </w:t>
      </w:r>
      <w:r w:rsidR="0047183E">
        <w:rPr>
          <w:noProof/>
        </w:rPr>
        <w:t>Insert Image</w:t>
      </w:r>
      <w:r w:rsidR="00507BFB">
        <w:rPr>
          <w:noProof/>
        </w:rPr>
        <w:t xml:space="preserve"> window. </w:t>
      </w:r>
      <w:r w:rsidR="00A85CC2">
        <w:rPr>
          <w:noProof/>
        </w:rPr>
        <w:t>Select the image you wo</w:t>
      </w:r>
      <w:r w:rsidR="0047183E">
        <w:rPr>
          <w:noProof/>
        </w:rPr>
        <w:t>uld like to insert</w:t>
      </w:r>
      <w:r w:rsidR="00FA58E2">
        <w:rPr>
          <w:noProof/>
        </w:rPr>
        <w:t>,</w:t>
      </w:r>
      <w:r w:rsidR="0047183E">
        <w:rPr>
          <w:noProof/>
        </w:rPr>
        <w:t xml:space="preserve"> and </w:t>
      </w:r>
      <w:r w:rsidR="006445CA">
        <w:rPr>
          <w:noProof/>
        </w:rPr>
        <w:t xml:space="preserve">press </w:t>
      </w:r>
      <w:r w:rsidR="002F2766">
        <w:rPr>
          <w:noProof/>
        </w:rPr>
        <w:drawing>
          <wp:inline distT="0" distB="0" distL="0" distR="0">
            <wp:extent cx="114316" cy="114316"/>
            <wp:effectExtent l="19050" t="0" r="0" b="0"/>
            <wp:docPr id="21" name="Picture 20"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2F2766">
        <w:rPr>
          <w:noProof/>
        </w:rPr>
        <w:t xml:space="preserve"> </w:t>
      </w:r>
      <w:r w:rsidR="002F2766" w:rsidRPr="002F2766">
        <w:rPr>
          <w:b/>
          <w:noProof/>
        </w:rPr>
        <w:t>OK</w:t>
      </w:r>
      <w:r w:rsidR="002F2766">
        <w:rPr>
          <w:noProof/>
        </w:rPr>
        <w:t>.</w:t>
      </w:r>
    </w:p>
    <w:p w:rsidR="0051487F" w:rsidRDefault="005E1543" w:rsidP="0051487F">
      <w:pPr>
        <w:pStyle w:val="Heading3"/>
      </w:pPr>
      <w:bookmarkStart w:id="126" w:name="_Toc468348365"/>
      <w:r>
        <w:t>Formulas</w:t>
      </w:r>
      <w:bookmarkEnd w:id="126"/>
    </w:p>
    <w:p w:rsidR="00630A1E" w:rsidRDefault="00630A1E" w:rsidP="00C403AA">
      <w:pPr>
        <w:pStyle w:val="bodytext"/>
        <w:rPr>
          <w:noProof/>
        </w:rPr>
      </w:pPr>
      <w:r>
        <w:t xml:space="preserve">Complex calculations can be done using </w:t>
      </w:r>
      <w:hyperlink w:anchor="_Formulas" w:history="1">
        <w:r w:rsidRPr="007E47A8">
          <w:rPr>
            <w:rStyle w:val="Hyperlink"/>
          </w:rPr>
          <w:t>Formulas</w:t>
        </w:r>
      </w:hyperlink>
      <w:r>
        <w:t xml:space="preserve">. A formula can be added to a cell manually or </w:t>
      </w:r>
      <w:r w:rsidR="00032A71">
        <w:t xml:space="preserve">by </w:t>
      </w:r>
      <w:r>
        <w:t xml:space="preserve">using the </w:t>
      </w:r>
      <w:hyperlink w:anchor="_Formula_Editor" w:history="1">
        <w:r w:rsidRPr="007E47A8">
          <w:rPr>
            <w:rStyle w:val="Hyperlink"/>
          </w:rPr>
          <w:t>Formula Editor</w:t>
        </w:r>
      </w:hyperlink>
      <w:r>
        <w:t xml:space="preserve">. </w:t>
      </w:r>
      <w:r w:rsidR="007E47A8">
        <w:t>To open the Formula Editor</w:t>
      </w:r>
      <w:r w:rsidR="00FA58E2">
        <w:t>,</w:t>
      </w:r>
      <w:r w:rsidR="007E47A8">
        <w:t xml:space="preserve"> </w:t>
      </w:r>
      <w:r w:rsidR="006445CA">
        <w:t>press</w:t>
      </w:r>
      <w:r w:rsidR="007E47A8">
        <w:t xml:space="preserve"> </w:t>
      </w:r>
      <w:r w:rsidR="003D0285">
        <w:rPr>
          <w:noProof/>
        </w:rPr>
        <w:drawing>
          <wp:inline distT="0" distB="0" distL="0" distR="0">
            <wp:extent cx="152400" cy="152400"/>
            <wp:effectExtent l="1905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2F2766">
        <w:t>.</w:t>
      </w:r>
    </w:p>
    <w:p w:rsidR="0051487F" w:rsidRDefault="0051487F" w:rsidP="00D817A0">
      <w:pPr>
        <w:pStyle w:val="Heading3"/>
      </w:pPr>
      <w:bookmarkStart w:id="127" w:name="_Toc468348366"/>
      <w:r>
        <w:t>Suppress Duplicates</w:t>
      </w:r>
      <w:bookmarkEnd w:id="127"/>
    </w:p>
    <w:p w:rsidR="003B5A1E" w:rsidRPr="002F2766" w:rsidRDefault="002F2766" w:rsidP="002F2766">
      <w:pPr>
        <w:pStyle w:val="bodytext"/>
      </w:pPr>
      <w:r>
        <w:t>To</w:t>
      </w:r>
      <w:r w:rsidR="004520D2">
        <w:t xml:space="preserve"> suppress duplicate </w:t>
      </w:r>
      <w:r w:rsidR="00583B3B">
        <w:t xml:space="preserve">values of a </w:t>
      </w:r>
      <w:r w:rsidR="006A2043">
        <w:t>Data O</w:t>
      </w:r>
      <w:r w:rsidR="00583B3B">
        <w:t xml:space="preserve">bject </w:t>
      </w:r>
      <w:r w:rsidR="004520D2">
        <w:t>from being displayed</w:t>
      </w:r>
      <w:r w:rsidR="00583B3B">
        <w:t xml:space="preserve"> </w:t>
      </w:r>
      <w:r>
        <w:t>s</w:t>
      </w:r>
      <w:r w:rsidR="00583B3B">
        <w:t xml:space="preserve">elect the cell and </w:t>
      </w:r>
      <w:r w:rsidR="006445CA">
        <w:t>press</w:t>
      </w:r>
      <w:r w:rsidR="00583B3B">
        <w:t xml:space="preserve"> </w:t>
      </w:r>
      <w:r w:rsidR="00EA77B6">
        <w:rPr>
          <w:noProof/>
        </w:rPr>
        <w:drawing>
          <wp:inline distT="0" distB="0" distL="0" distR="0">
            <wp:extent cx="152400" cy="1524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SuppressDuplicates.png"/>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t>.</w:t>
      </w:r>
      <w:bookmarkStart w:id="128" w:name="_Toc446410330"/>
      <w:bookmarkStart w:id="129" w:name="_Toc446425724"/>
      <w:r w:rsidR="003B5A1E">
        <w:br w:type="page"/>
      </w:r>
    </w:p>
    <w:p w:rsidR="003F24DA" w:rsidRPr="003F24DA" w:rsidRDefault="003F24DA" w:rsidP="00DF7909">
      <w:pPr>
        <w:pStyle w:val="Heading3"/>
      </w:pPr>
      <w:bookmarkStart w:id="130" w:name="_Toc462824871"/>
      <w:bookmarkStart w:id="131" w:name="_Toc468348367"/>
      <w:bookmarkEnd w:id="128"/>
      <w:bookmarkEnd w:id="129"/>
      <w:r w:rsidRPr="003F24DA">
        <w:lastRenderedPageBreak/>
        <w:t>Chart</w:t>
      </w:r>
      <w:bookmarkEnd w:id="130"/>
      <w:r w:rsidRPr="003F24DA">
        <w:t>s</w:t>
      </w:r>
      <w:bookmarkEnd w:id="131"/>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Charts are a way of illustrating data in order to make it easy to spot trends and patterns. Most types of charts are simply a collection of points on a grid, with interstitial designs and labels that make them easier to read.</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By default, charts are generated dynamically, based on data points that come from Data Fields. Each data field can be thought of as a "series" of data, which have a common association and are connected in some way. When we put one data field on a chart, we have a </w:t>
      </w:r>
      <w:r w:rsidRPr="003F24DA">
        <w:rPr>
          <w:rFonts w:ascii="Open Sans" w:eastAsia="Times New Roman" w:hAnsi="Open Sans" w:cs="Times New Roman"/>
          <w:b/>
          <w:color w:val="607886"/>
          <w:sz w:val="22"/>
          <w:szCs w:val="22"/>
        </w:rPr>
        <w:t>single-series</w:t>
      </w:r>
      <w:r w:rsidRPr="003F24DA">
        <w:rPr>
          <w:rFonts w:ascii="Open Sans" w:eastAsia="Times New Roman" w:hAnsi="Open Sans" w:cs="Times New Roman"/>
          <w:color w:val="607886"/>
          <w:sz w:val="22"/>
          <w:szCs w:val="22"/>
        </w:rPr>
        <w:t xml:space="preserve"> chart, which is useful for comparing values to each other. When we put multiple data fields on a chart, we have a </w:t>
      </w:r>
      <w:r w:rsidRPr="003F24DA">
        <w:rPr>
          <w:rFonts w:ascii="Open Sans" w:eastAsia="Times New Roman" w:hAnsi="Open Sans" w:cs="Times New Roman"/>
          <w:b/>
          <w:color w:val="607886"/>
          <w:sz w:val="22"/>
          <w:szCs w:val="22"/>
        </w:rPr>
        <w:t>multi-series</w:t>
      </w:r>
      <w:r w:rsidRPr="003F24DA">
        <w:rPr>
          <w:rFonts w:ascii="Open Sans" w:eastAsia="Times New Roman" w:hAnsi="Open Sans" w:cs="Times New Roman"/>
          <w:color w:val="607886"/>
          <w:sz w:val="22"/>
          <w:szCs w:val="22"/>
        </w:rPr>
        <w:t xml:space="preserve"> chart, which is useful for comparing trends.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Before creating a chart, make sure that your data exists in cells on the report. These cells don't have to be visible, so you can suppress them if desired. Charts are interactive in the Report Viewer, but will appear as static images in PDF, RTF, and Excel formats (CSV is incompatible).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To insert a chart into a report, select a Group Footer or Report Footer cell and press the </w:t>
      </w:r>
      <w:r w:rsidRPr="003F24DA">
        <w:rPr>
          <w:rFonts w:ascii="Open Sans" w:eastAsia="Times New Roman" w:hAnsi="Open Sans" w:cs="Times New Roman"/>
          <w:noProof/>
          <w:color w:val="607886"/>
          <w:sz w:val="22"/>
          <w:szCs w:val="22"/>
        </w:rPr>
        <w:drawing>
          <wp:inline distT="0" distB="0" distL="0" distR="0">
            <wp:extent cx="114316" cy="104790"/>
            <wp:effectExtent l="19050" t="0" r="0" b="0"/>
            <wp:docPr id="923" name="Picture 0" descr="chart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 icon.png"/>
                    <pic:cNvPicPr/>
                  </pic:nvPicPr>
                  <pic:blipFill>
                    <a:blip r:embed="rId192" cstate="print"/>
                    <a:stretch>
                      <a:fillRect/>
                    </a:stretch>
                  </pic:blipFill>
                  <pic:spPr>
                    <a:xfrm>
                      <a:off x="0" y="0"/>
                      <a:ext cx="114316" cy="104790"/>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Chart Wizard</w:t>
      </w:r>
      <w:r w:rsidRPr="003F24DA">
        <w:rPr>
          <w:rFonts w:ascii="Open Sans" w:eastAsia="Times New Roman" w:hAnsi="Open Sans" w:cs="Times New Roman"/>
          <w:color w:val="607886"/>
          <w:sz w:val="22"/>
          <w:szCs w:val="22"/>
        </w:rPr>
        <w:t xml:space="preserve"> button. The Chart Wizard dialog will open.</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The Chart Wizard has four tabs: </w:t>
      </w:r>
      <w:hyperlink w:anchor="_Type" w:history="1">
        <w:r w:rsidRPr="003F24DA">
          <w:rPr>
            <w:rFonts w:ascii="Open Sans" w:eastAsia="Times New Roman" w:hAnsi="Open Sans" w:cs="Times New Roman"/>
            <w:b/>
            <w:color w:val="FF4C00"/>
            <w:sz w:val="22"/>
            <w:szCs w:val="22"/>
          </w:rPr>
          <w:t>Type</w:t>
        </w:r>
      </w:hyperlink>
      <w:r w:rsidRPr="003F24DA">
        <w:rPr>
          <w:rFonts w:ascii="Open Sans" w:eastAsia="Times New Roman" w:hAnsi="Open Sans" w:cs="Times New Roman"/>
          <w:color w:val="607886"/>
          <w:sz w:val="22"/>
          <w:szCs w:val="22"/>
        </w:rPr>
        <w:t xml:space="preserve">, </w:t>
      </w:r>
      <w:hyperlink w:anchor="Spark_col" w:history="1">
        <w:r w:rsidRPr="003F24DA">
          <w:rPr>
            <w:rFonts w:ascii="Open Sans" w:eastAsia="Times New Roman" w:hAnsi="Open Sans" w:cs="Times New Roman"/>
            <w:b/>
            <w:color w:val="FF4C00"/>
            <w:sz w:val="22"/>
            <w:szCs w:val="22"/>
          </w:rPr>
          <w:t>Data</w:t>
        </w:r>
      </w:hyperlink>
      <w:r w:rsidRPr="003F24DA">
        <w:rPr>
          <w:rFonts w:ascii="Open Sans" w:eastAsia="Times New Roman" w:hAnsi="Open Sans" w:cs="Times New Roman"/>
          <w:color w:val="607886"/>
          <w:sz w:val="22"/>
          <w:szCs w:val="22"/>
        </w:rPr>
        <w:t xml:space="preserve">, </w:t>
      </w:r>
      <w:hyperlink w:anchor="_Appearance" w:history="1">
        <w:r w:rsidRPr="003F24DA">
          <w:rPr>
            <w:rFonts w:ascii="Open Sans" w:eastAsia="Times New Roman" w:hAnsi="Open Sans" w:cs="Times New Roman"/>
            <w:b/>
            <w:color w:val="FF4C00"/>
            <w:sz w:val="22"/>
            <w:szCs w:val="22"/>
          </w:rPr>
          <w:t>Appearance</w:t>
        </w:r>
      </w:hyperlink>
      <w:r w:rsidRPr="003F24DA">
        <w:rPr>
          <w:rFonts w:ascii="Open Sans" w:eastAsia="Times New Roman" w:hAnsi="Open Sans" w:cs="Times New Roman"/>
          <w:color w:val="607886"/>
          <w:sz w:val="22"/>
          <w:szCs w:val="22"/>
        </w:rPr>
        <w:t xml:space="preserve">, </w:t>
      </w:r>
      <w:hyperlink w:anchor="_Size_and_Preview" w:history="1">
        <w:r w:rsidRPr="003F24DA">
          <w:rPr>
            <w:rFonts w:ascii="Open Sans" w:eastAsia="Times New Roman" w:hAnsi="Open Sans" w:cs="Times New Roman"/>
            <w:b/>
            <w:color w:val="FF4C00"/>
            <w:sz w:val="22"/>
            <w:szCs w:val="22"/>
          </w:rPr>
          <w:t>Size and Preview</w:t>
        </w:r>
      </w:hyperlink>
      <w:r w:rsidRPr="003F24DA">
        <w:rPr>
          <w:rFonts w:ascii="Open Sans" w:eastAsia="Times New Roman" w:hAnsi="Open Sans" w:cs="Times New Roman"/>
          <w:color w:val="607886"/>
          <w:sz w:val="22"/>
          <w:szCs w:val="22"/>
        </w:rPr>
        <w:t xml:space="preserve">. You can navigate between the tabs by clicking on the tab, or using the </w:t>
      </w:r>
      <w:r w:rsidRPr="003F24DA">
        <w:rPr>
          <w:rFonts w:ascii="Open Sans" w:eastAsia="Times New Roman" w:hAnsi="Open Sans" w:cs="Times New Roman"/>
          <w:noProof/>
          <w:color w:val="607886"/>
          <w:sz w:val="22"/>
          <w:szCs w:val="22"/>
        </w:rPr>
        <w:drawing>
          <wp:inline distT="0" distB="0" distL="0" distR="0">
            <wp:extent cx="66684" cy="95263"/>
            <wp:effectExtent l="19050" t="0" r="9516" b="0"/>
            <wp:docPr id="160" name="Picture 30" descr="prev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 button.png"/>
                    <pic:cNvPicPr/>
                  </pic:nvPicPr>
                  <pic:blipFill>
                    <a:blip r:embed="rId193" cstate="print"/>
                    <a:stretch>
                      <a:fillRect/>
                    </a:stretch>
                  </pic:blipFill>
                  <pic:spPr>
                    <a:xfrm>
                      <a:off x="0" y="0"/>
                      <a:ext cx="66684" cy="95263"/>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Previous</w:t>
      </w:r>
      <w:r w:rsidRPr="003F24DA">
        <w:rPr>
          <w:rFonts w:ascii="Open Sans" w:eastAsia="Times New Roman" w:hAnsi="Open Sans" w:cs="Times New Roman"/>
          <w:color w:val="607886"/>
          <w:sz w:val="22"/>
          <w:szCs w:val="22"/>
        </w:rPr>
        <w:t xml:space="preserve"> and </w:t>
      </w:r>
      <w:r w:rsidRPr="003F24DA">
        <w:rPr>
          <w:rFonts w:ascii="Open Sans" w:eastAsia="Times New Roman" w:hAnsi="Open Sans" w:cs="Times New Roman"/>
          <w:noProof/>
          <w:color w:val="607886"/>
          <w:sz w:val="22"/>
          <w:szCs w:val="22"/>
        </w:rPr>
        <w:drawing>
          <wp:inline distT="0" distB="0" distL="0" distR="0">
            <wp:extent cx="66684" cy="95263"/>
            <wp:effectExtent l="19050" t="0" r="9516" b="0"/>
            <wp:docPr id="161" name="Picture 896" descr="nex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button.png"/>
                    <pic:cNvPicPr/>
                  </pic:nvPicPr>
                  <pic:blipFill>
                    <a:blip r:embed="rId194" cstate="print"/>
                    <a:stretch>
                      <a:fillRect/>
                    </a:stretch>
                  </pic:blipFill>
                  <pic:spPr>
                    <a:xfrm>
                      <a:off x="0" y="0"/>
                      <a:ext cx="66684" cy="95263"/>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Next</w:t>
      </w:r>
      <w:r w:rsidRPr="003F24DA">
        <w:rPr>
          <w:rFonts w:ascii="Open Sans" w:eastAsia="Times New Roman" w:hAnsi="Open Sans" w:cs="Times New Roman"/>
          <w:color w:val="607886"/>
          <w:sz w:val="22"/>
          <w:szCs w:val="22"/>
        </w:rPr>
        <w:t xml:space="preserve"> buttons.</w:t>
      </w:r>
    </w:p>
    <w:p w:rsidR="003F24DA" w:rsidRPr="003F24DA" w:rsidRDefault="003F24DA" w:rsidP="00DF7909">
      <w:pPr>
        <w:pStyle w:val="Heading4"/>
      </w:pPr>
      <w:bookmarkStart w:id="132" w:name="_Type"/>
      <w:bookmarkStart w:id="133" w:name="_Type_1"/>
      <w:bookmarkEnd w:id="132"/>
      <w:bookmarkEnd w:id="133"/>
      <w:r w:rsidRPr="003F24DA">
        <w:t>Type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The </w:t>
      </w:r>
      <w:r w:rsidRPr="003F24DA">
        <w:rPr>
          <w:rFonts w:ascii="Open Sans" w:eastAsia="Times New Roman" w:hAnsi="Open Sans" w:cs="Times New Roman"/>
          <w:b/>
          <w:color w:val="607886"/>
          <w:sz w:val="22"/>
          <w:szCs w:val="22"/>
        </w:rPr>
        <w:t>Type</w:t>
      </w:r>
      <w:r w:rsidRPr="003F24DA">
        <w:rPr>
          <w:rFonts w:ascii="Open Sans" w:eastAsia="Times New Roman" w:hAnsi="Open Sans" w:cs="Times New Roman"/>
          <w:color w:val="607886"/>
          <w:sz w:val="22"/>
          <w:szCs w:val="22"/>
        </w:rPr>
        <w:t xml:space="preserve"> Tab lays out all the available types of charts you can create. There are 20 types, sorted into five general categories. Click on a category header to see more information about that type.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260"/>
        <w:gridCol w:w="1260"/>
        <w:gridCol w:w="1260"/>
        <w:gridCol w:w="1260"/>
        <w:gridCol w:w="1260"/>
        <w:gridCol w:w="1260"/>
        <w:gridCol w:w="1260"/>
        <w:gridCol w:w="1260"/>
      </w:tblGrid>
      <w:tr w:rsidR="003F24DA" w:rsidRPr="003F24DA" w:rsidTr="00B6045D">
        <w:trPr>
          <w:jc w:val="center"/>
        </w:trPr>
        <w:tc>
          <w:tcPr>
            <w:tcW w:w="10080" w:type="dxa"/>
            <w:gridSpan w:val="8"/>
          </w:tcPr>
          <w:p w:rsidR="003F24DA" w:rsidRPr="003F24DA" w:rsidRDefault="009F6044" w:rsidP="003F24DA">
            <w:pPr>
              <w:widowControl/>
              <w:rPr>
                <w:rFonts w:ascii="Open Sans" w:hAnsi="Open Sans" w:cs="Times New Roman"/>
                <w:b/>
                <w:color w:val="607886"/>
                <w:sz w:val="20"/>
                <w:szCs w:val="20"/>
              </w:rPr>
            </w:pPr>
            <w:hyperlink w:anchor="_Line" w:history="1">
              <w:r w:rsidR="003F24DA" w:rsidRPr="003F24DA">
                <w:rPr>
                  <w:rFonts w:ascii="Open Sans" w:hAnsi="Open Sans" w:cs="Times New Roman"/>
                  <w:b/>
                  <w:color w:val="FF4C00"/>
                  <w:sz w:val="16"/>
                </w:rPr>
                <w:t>Line</w:t>
              </w:r>
            </w:hyperlink>
            <w:r w:rsidR="003F24DA" w:rsidRPr="003F24DA">
              <w:rPr>
                <w:rFonts w:ascii="Open Sans" w:hAnsi="Open Sans" w:cs="Times New Roman"/>
                <w:b/>
                <w:color w:val="607886"/>
                <w:sz w:val="16"/>
                <w:szCs w:val="16"/>
              </w:rPr>
              <w:tab/>
            </w:r>
          </w:p>
        </w:tc>
      </w:tr>
      <w:tr w:rsidR="003F24DA" w:rsidRPr="003F24DA" w:rsidTr="00B6045D">
        <w:trPr>
          <w:jc w:val="center"/>
        </w:trPr>
        <w:tc>
          <w:tcPr>
            <w:tcW w:w="1260" w:type="dxa"/>
          </w:tcPr>
          <w:p w:rsidR="003F24DA" w:rsidRPr="003F24DA" w:rsidRDefault="003F24DA" w:rsidP="003F24DA">
            <w:pPr>
              <w:widowControl/>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3900" cy="561975"/>
                  <wp:effectExtent l="19050" t="0" r="0" b="0"/>
                  <wp:docPr id="162" name="Picture 2" descr="line.p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96" cstate="print"/>
                          <a:stretch>
                            <a:fillRect/>
                          </a:stretch>
                        </pic:blipFill>
                        <pic:spPr>
                          <a:xfrm>
                            <a:off x="0" y="0"/>
                            <a:ext cx="723900" cy="561975"/>
                          </a:xfrm>
                          <a:prstGeom prst="rect">
                            <a:avLst/>
                          </a:prstGeom>
                          <a:noFill/>
                          <a:ln>
                            <a:noFill/>
                          </a:ln>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3" name="Picture 3" descr="spline.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png"/>
                          <pic:cNvPicPr/>
                        </pic:nvPicPr>
                        <pic:blipFill>
                          <a:blip r:embed="rId198"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4" name="Picture 5" descr="area.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png"/>
                          <pic:cNvPicPr/>
                        </pic:nvPicPr>
                        <pic:blipFill>
                          <a:blip r:embed="rId200"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5" name="Picture 6" descr="spline area.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area.png"/>
                          <pic:cNvPicPr/>
                        </pic:nvPicPr>
                        <pic:blipFill>
                          <a:blip r:embed="rId202"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6" name="Picture 7" descr="spark line.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ine.png"/>
                          <pic:cNvPicPr/>
                        </pic:nvPicPr>
                        <pic:blipFill>
                          <a:blip r:embed="rId204"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r>
      <w:tr w:rsidR="003F24DA" w:rsidRPr="003F24DA" w:rsidTr="00B6045D">
        <w:trPr>
          <w:jc w:val="center"/>
        </w:trPr>
        <w:tc>
          <w:tcPr>
            <w:tcW w:w="10080" w:type="dxa"/>
            <w:gridSpan w:val="8"/>
          </w:tcPr>
          <w:p w:rsidR="003F24DA" w:rsidRPr="003F24DA" w:rsidRDefault="009F6044" w:rsidP="003F24DA">
            <w:pPr>
              <w:widowControl/>
              <w:rPr>
                <w:rFonts w:ascii="Open Sans" w:hAnsi="Open Sans" w:cs="Times New Roman"/>
                <w:color w:val="607886"/>
                <w:sz w:val="16"/>
                <w:szCs w:val="16"/>
              </w:rPr>
            </w:pPr>
            <w:hyperlink w:anchor="_Bar_and_Column" w:history="1">
              <w:r w:rsidR="003F24DA" w:rsidRPr="003F24DA">
                <w:rPr>
                  <w:rFonts w:ascii="Open Sans" w:hAnsi="Open Sans" w:cs="Times New Roman"/>
                  <w:b/>
                  <w:color w:val="FF4C00"/>
                  <w:sz w:val="16"/>
                </w:rPr>
                <w:t>Bar and Column</w:t>
              </w:r>
            </w:hyperlink>
            <w:r w:rsidR="003F24DA" w:rsidRPr="003F24DA">
              <w:rPr>
                <w:rFonts w:ascii="Open Sans" w:hAnsi="Open Sans" w:cs="Times New Roman"/>
                <w:b/>
                <w:color w:val="607886"/>
                <w:sz w:val="16"/>
                <w:szCs w:val="16"/>
              </w:rPr>
              <w:tab/>
            </w:r>
          </w:p>
        </w:tc>
      </w:tr>
      <w:tr w:rsidR="003F24DA" w:rsidRPr="003F24DA" w:rsidTr="00B6045D">
        <w:trPr>
          <w:jc w:val="center"/>
        </w:trPr>
        <w:tc>
          <w:tcPr>
            <w:tcW w:w="1260" w:type="dxa"/>
          </w:tcPr>
          <w:p w:rsidR="003F24DA" w:rsidRPr="003F24DA" w:rsidRDefault="003F24DA" w:rsidP="003F24DA">
            <w:pPr>
              <w:widowControl/>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7" name="Picture 8" descr="bar.p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206"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68" name="Picture 9" descr="stack bar.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bar.png"/>
                          <pic:cNvPicPr/>
                        </pic:nvPicPr>
                        <pic:blipFill>
                          <a:blip r:embed="rId208"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81" name="Picture 10" descr="100 stack bar.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bar.png"/>
                          <pic:cNvPicPr/>
                        </pic:nvPicPr>
                        <pic:blipFill>
                          <a:blip r:embed="rId210"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82" name="Picture 11" descr="column.p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png"/>
                          <pic:cNvPicPr/>
                        </pic:nvPicPr>
                        <pic:blipFill>
                          <a:blip r:embed="rId212"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183" name="Picture 12" descr="stack column.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column.png"/>
                          <pic:cNvPicPr/>
                        </pic:nvPicPr>
                        <pic:blipFill>
                          <a:blip r:embed="rId214"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31" name="Picture 13" descr="100 stack column.pn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column.png"/>
                          <pic:cNvPicPr/>
                        </pic:nvPicPr>
                        <pic:blipFill>
                          <a:blip r:embed="rId216"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34" name="Picture 14" descr="pareto.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png"/>
                          <pic:cNvPicPr/>
                        </pic:nvPicPr>
                        <pic:blipFill>
                          <a:blip r:embed="rId218"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45" name="Picture 15" descr="spark column.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column.png"/>
                          <pic:cNvPicPr/>
                        </pic:nvPicPr>
                        <pic:blipFill>
                          <a:blip r:embed="rId220" cstate="print"/>
                          <a:stretch>
                            <a:fillRect/>
                          </a:stretch>
                        </pic:blipFill>
                        <pic:spPr>
                          <a:xfrm>
                            <a:off x="0" y="0"/>
                            <a:ext cx="724001" cy="562053"/>
                          </a:xfrm>
                          <a:prstGeom prst="rect">
                            <a:avLst/>
                          </a:prstGeom>
                        </pic:spPr>
                      </pic:pic>
                    </a:graphicData>
                  </a:graphic>
                </wp:inline>
              </w:drawing>
            </w:r>
          </w:p>
        </w:tc>
      </w:tr>
      <w:tr w:rsidR="003F24DA" w:rsidRPr="003F24DA" w:rsidTr="00B6045D">
        <w:trPr>
          <w:jc w:val="center"/>
        </w:trPr>
        <w:tc>
          <w:tcPr>
            <w:tcW w:w="5040" w:type="dxa"/>
            <w:gridSpan w:val="4"/>
          </w:tcPr>
          <w:p w:rsidR="003F24DA" w:rsidRPr="003F24DA" w:rsidRDefault="009F6044" w:rsidP="003F24DA">
            <w:pPr>
              <w:widowControl/>
              <w:rPr>
                <w:rFonts w:ascii="Open Sans" w:hAnsi="Open Sans" w:cs="Times New Roman"/>
                <w:color w:val="607886"/>
                <w:sz w:val="16"/>
                <w:szCs w:val="16"/>
              </w:rPr>
            </w:pPr>
            <w:hyperlink w:anchor="_Pie_and_Other" w:history="1">
              <w:r w:rsidR="003F24DA" w:rsidRPr="003F24DA">
                <w:rPr>
                  <w:rFonts w:ascii="Open Sans" w:hAnsi="Open Sans" w:cs="Times New Roman"/>
                  <w:b/>
                  <w:color w:val="FF4C00"/>
                  <w:sz w:val="16"/>
                </w:rPr>
                <w:t>Pie and Other Single-Series</w:t>
              </w:r>
            </w:hyperlink>
          </w:p>
        </w:tc>
        <w:tc>
          <w:tcPr>
            <w:tcW w:w="5040" w:type="dxa"/>
            <w:gridSpan w:val="4"/>
          </w:tcPr>
          <w:p w:rsidR="003F24DA" w:rsidRPr="003F24DA" w:rsidRDefault="009F6044" w:rsidP="003F24DA">
            <w:pPr>
              <w:widowControl/>
              <w:rPr>
                <w:rFonts w:ascii="Open Sans" w:hAnsi="Open Sans" w:cs="Times New Roman"/>
                <w:color w:val="607886"/>
                <w:sz w:val="16"/>
                <w:szCs w:val="16"/>
              </w:rPr>
            </w:pPr>
            <w:hyperlink w:anchor="_Scatter_and_Bubble" w:history="1">
              <w:r w:rsidR="003F24DA" w:rsidRPr="003F24DA">
                <w:rPr>
                  <w:rFonts w:ascii="Open Sans" w:hAnsi="Open Sans" w:cs="Times New Roman"/>
                  <w:b/>
                  <w:color w:val="FF4C00"/>
                  <w:sz w:val="16"/>
                </w:rPr>
                <w:t>Scatter and Bubble</w:t>
              </w:r>
            </w:hyperlink>
            <w:r w:rsidR="003F24DA" w:rsidRPr="003F24DA">
              <w:rPr>
                <w:rFonts w:ascii="Open Sans" w:hAnsi="Open Sans" w:cs="Times New Roman"/>
                <w:b/>
                <w:color w:val="607886"/>
                <w:sz w:val="16"/>
                <w:szCs w:val="16"/>
              </w:rPr>
              <w:tab/>
            </w:r>
          </w:p>
        </w:tc>
      </w:tr>
      <w:tr w:rsidR="003F24DA" w:rsidRPr="003F24DA" w:rsidTr="00B6045D">
        <w:trPr>
          <w:jc w:val="center"/>
        </w:trPr>
        <w:tc>
          <w:tcPr>
            <w:tcW w:w="1260" w:type="dxa"/>
          </w:tcPr>
          <w:p w:rsidR="003F24DA" w:rsidRPr="003F24DA" w:rsidRDefault="003F24DA" w:rsidP="003F24DA">
            <w:pPr>
              <w:widowControl/>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66" name="Picture 16" descr="pie.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222"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67" name="Picture 17" descr="doughnut.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nut.png"/>
                          <pic:cNvPicPr/>
                        </pic:nvPicPr>
                        <pic:blipFill>
                          <a:blip r:embed="rId224"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68" name="Picture 18" descr="pyramid.pn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pic:blipFill>
                          <a:blip r:embed="rId226"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69" name="Picture 19" descr="funnel.pn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png"/>
                          <pic:cNvPicPr/>
                        </pic:nvPicPr>
                        <pic:blipFill>
                          <a:blip r:embed="rId228"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76" name="Picture 20" descr="scatter.pn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ng"/>
                          <pic:cNvPicPr/>
                        </pic:nvPicPr>
                        <pic:blipFill>
                          <a:blip r:embed="rId230"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78" name="Picture 21" descr="bubble.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32"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r>
      <w:tr w:rsidR="003F24DA" w:rsidRPr="003F24DA" w:rsidTr="00B6045D">
        <w:trPr>
          <w:jc w:val="center"/>
        </w:trPr>
        <w:tc>
          <w:tcPr>
            <w:tcW w:w="10080" w:type="dxa"/>
            <w:gridSpan w:val="8"/>
          </w:tcPr>
          <w:p w:rsidR="003F24DA" w:rsidRPr="003F24DA" w:rsidRDefault="009F6044" w:rsidP="003F24DA">
            <w:pPr>
              <w:widowControl/>
              <w:rPr>
                <w:rFonts w:ascii="Open Sans" w:hAnsi="Open Sans" w:cs="Times New Roman"/>
                <w:color w:val="607886"/>
                <w:sz w:val="16"/>
                <w:szCs w:val="16"/>
              </w:rPr>
            </w:pPr>
            <w:hyperlink w:anchor="_Combination_Charts" w:history="1">
              <w:r w:rsidR="003F24DA" w:rsidRPr="003F24DA">
                <w:rPr>
                  <w:rFonts w:ascii="Open Sans" w:hAnsi="Open Sans" w:cs="Times New Roman"/>
                  <w:b/>
                  <w:noProof/>
                  <w:color w:val="FF4C00"/>
                  <w:sz w:val="16"/>
                </w:rPr>
                <w:t>Combination Charts</w:t>
              </w:r>
            </w:hyperlink>
            <w:r w:rsidR="003F24DA" w:rsidRPr="003F24DA">
              <w:rPr>
                <w:rFonts w:ascii="Open Sans" w:hAnsi="Open Sans" w:cs="Times New Roman"/>
                <w:b/>
                <w:noProof/>
                <w:color w:val="607886"/>
                <w:sz w:val="16"/>
                <w:szCs w:val="16"/>
              </w:rPr>
              <w:tab/>
            </w:r>
          </w:p>
        </w:tc>
      </w:tr>
      <w:tr w:rsidR="003F24DA" w:rsidRPr="003F24DA" w:rsidTr="00B6045D">
        <w:trPr>
          <w:jc w:val="center"/>
        </w:trPr>
        <w:tc>
          <w:tcPr>
            <w:tcW w:w="1260" w:type="dxa"/>
          </w:tcPr>
          <w:p w:rsidR="003F24DA" w:rsidRPr="003F24DA" w:rsidRDefault="003F24DA" w:rsidP="003F24DA">
            <w:pPr>
              <w:widowControl/>
              <w:jc w:val="center"/>
              <w:rPr>
                <w:rFonts w:ascii="Open Sans" w:hAnsi="Open Sans" w:cs="Times New Roman"/>
                <w:color w:val="607886"/>
                <w:sz w:val="16"/>
                <w:szCs w:val="16"/>
              </w:rPr>
            </w:pPr>
            <w:r w:rsidRPr="003F24DA">
              <w:rPr>
                <w:rFonts w:ascii="Open Sans" w:hAnsi="Open Sans" w:cs="Times New Roman"/>
                <w:noProof/>
                <w:color w:val="607886"/>
                <w:sz w:val="16"/>
                <w:szCs w:val="16"/>
              </w:rPr>
              <w:drawing>
                <wp:inline distT="0" distB="0" distL="0" distR="0">
                  <wp:extent cx="724001" cy="562053"/>
                  <wp:effectExtent l="19050" t="0" r="0" b="0"/>
                  <wp:docPr id="980" name="Picture 781" descr="combination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ation button.png"/>
                          <pic:cNvPicPr/>
                        </pic:nvPicPr>
                        <pic:blipFill>
                          <a:blip r:embed="rId233" cstate="print"/>
                          <a:stretch>
                            <a:fillRect/>
                          </a:stretch>
                        </pic:blipFill>
                        <pic:spPr>
                          <a:xfrm>
                            <a:off x="0" y="0"/>
                            <a:ext cx="724001" cy="562053"/>
                          </a:xfrm>
                          <a:prstGeom prst="rect">
                            <a:avLst/>
                          </a:prstGeom>
                        </pic:spPr>
                      </pic:pic>
                    </a:graphicData>
                  </a:graphic>
                </wp:inline>
              </w:drawing>
            </w: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c>
          <w:tcPr>
            <w:tcW w:w="1260" w:type="dxa"/>
          </w:tcPr>
          <w:p w:rsidR="003F24DA" w:rsidRPr="003F24DA" w:rsidRDefault="003F24DA" w:rsidP="003F24DA">
            <w:pPr>
              <w:widowControl/>
              <w:spacing w:after="190"/>
              <w:jc w:val="center"/>
              <w:rPr>
                <w:rFonts w:ascii="Open Sans" w:hAnsi="Open Sans" w:cs="Times New Roman"/>
                <w:color w:val="607886"/>
                <w:sz w:val="16"/>
                <w:szCs w:val="16"/>
              </w:rPr>
            </w:pPr>
          </w:p>
        </w:tc>
      </w:tr>
    </w:tbl>
    <w:p w:rsidR="003F24DA" w:rsidRPr="003F24DA" w:rsidRDefault="003F24DA" w:rsidP="00410D54">
      <w:pPr>
        <w:pStyle w:val="Heading5"/>
      </w:pPr>
      <w:bookmarkStart w:id="134" w:name="_Line,_Spline,_and"/>
      <w:bookmarkStart w:id="135" w:name="_Line"/>
      <w:bookmarkEnd w:id="134"/>
      <w:bookmarkEnd w:id="135"/>
      <w:r w:rsidRPr="003F24DA">
        <w:lastRenderedPageBreak/>
        <w:t>Line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Line</w:t>
      </w:r>
      <w:r w:rsidRPr="003F24DA">
        <w:rPr>
          <w:rFonts w:ascii="Open Sans" w:eastAsia="Times New Roman" w:hAnsi="Open Sans" w:cs="Times New Roman"/>
          <w:color w:val="607886"/>
          <w:sz w:val="22"/>
          <w:szCs w:val="22"/>
        </w:rPr>
        <w:t xml:space="preserve"> charts display series of data points on a grid, connected by straight lines. They are often used to display a trend over time.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Each series on a line chart is represented as a colored line. Line charts can have up to three Y-axes.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Variations:</w:t>
      </w:r>
    </w:p>
    <w:p w:rsidR="003F24DA" w:rsidRPr="003F24DA" w:rsidRDefault="003F24DA" w:rsidP="00BD52E2">
      <w:pPr>
        <w:widowControl/>
        <w:numPr>
          <w:ilvl w:val="0"/>
          <w:numId w:val="144"/>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Spline </w:t>
      </w:r>
      <w:r w:rsidRPr="003F24DA">
        <w:rPr>
          <w:rFonts w:ascii="Open Sans" w:eastAsia="Times New Roman" w:hAnsi="Open Sans" w:cs="Times New Roman"/>
          <w:color w:val="607886"/>
          <w:sz w:val="22"/>
          <w:szCs w:val="22"/>
        </w:rPr>
        <w:t>chart - Data points are connected by interpolated curves instead of straight lines.</w:t>
      </w:r>
    </w:p>
    <w:p w:rsidR="003F24DA" w:rsidRPr="003F24DA" w:rsidRDefault="003F24DA" w:rsidP="00BD52E2">
      <w:pPr>
        <w:widowControl/>
        <w:numPr>
          <w:ilvl w:val="0"/>
          <w:numId w:val="144"/>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Area </w:t>
      </w:r>
      <w:r w:rsidRPr="003F24DA">
        <w:rPr>
          <w:rFonts w:ascii="Open Sans" w:eastAsia="Times New Roman" w:hAnsi="Open Sans" w:cs="Times New Roman"/>
          <w:color w:val="607886"/>
          <w:sz w:val="22"/>
          <w:szCs w:val="22"/>
        </w:rPr>
        <w:t>chart - The area under each line is filled in by a color. Overlapping areas have mixed colors.</w:t>
      </w:r>
    </w:p>
    <w:p w:rsidR="003F24DA" w:rsidRPr="003F24DA" w:rsidRDefault="003F24DA" w:rsidP="00BD52E2">
      <w:pPr>
        <w:widowControl/>
        <w:numPr>
          <w:ilvl w:val="0"/>
          <w:numId w:val="144"/>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Spline-Area</w:t>
      </w:r>
      <w:r w:rsidRPr="003F24DA">
        <w:rPr>
          <w:rFonts w:ascii="Open Sans" w:eastAsia="Times New Roman" w:hAnsi="Open Sans" w:cs="Times New Roman"/>
          <w:color w:val="607886"/>
          <w:sz w:val="22"/>
          <w:szCs w:val="22"/>
        </w:rPr>
        <w:t xml:space="preserve"> chart - A combination of a spline chart and an area chart.</w:t>
      </w:r>
    </w:p>
    <w:p w:rsidR="003F24DA" w:rsidRPr="003F24DA" w:rsidRDefault="003F24DA" w:rsidP="00BD52E2">
      <w:pPr>
        <w:widowControl/>
        <w:numPr>
          <w:ilvl w:val="0"/>
          <w:numId w:val="144"/>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Spark Line</w:t>
      </w:r>
      <w:r w:rsidRPr="003F24DA">
        <w:rPr>
          <w:rFonts w:ascii="Open Sans" w:eastAsia="Times New Roman" w:hAnsi="Open Sans" w:cs="Times New Roman"/>
          <w:color w:val="607886"/>
          <w:sz w:val="22"/>
          <w:szCs w:val="22"/>
        </w:rPr>
        <w:t xml:space="preserve"> chart - Has no grid or axes. Use point labels and benchmark lines for reference.</w:t>
      </w:r>
    </w:p>
    <w:p w:rsidR="003F24DA" w:rsidRPr="003F24DA" w:rsidRDefault="003F24DA" w:rsidP="00410D54">
      <w:pPr>
        <w:pStyle w:val="Heading5"/>
      </w:pPr>
      <w:bookmarkStart w:id="136" w:name="_Bar_and_Column"/>
      <w:bookmarkEnd w:id="136"/>
      <w:r w:rsidRPr="003F24DA">
        <w:t>Bar and Column</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Bar</w:t>
      </w:r>
      <w:r w:rsidRPr="003F24DA">
        <w:rPr>
          <w:rFonts w:ascii="Open Sans" w:eastAsia="Times New Roman" w:hAnsi="Open Sans" w:cs="Times New Roman"/>
          <w:color w:val="607886"/>
          <w:sz w:val="22"/>
          <w:szCs w:val="22"/>
        </w:rPr>
        <w:t xml:space="preserve"> charts use rectangular bars </w:t>
      </w:r>
      <w:r w:rsidR="00B6045D">
        <w:rPr>
          <w:rFonts w:ascii="Open Sans" w:eastAsia="Times New Roman" w:hAnsi="Open Sans" w:cs="Times New Roman"/>
          <w:color w:val="607886"/>
          <w:sz w:val="22"/>
          <w:szCs w:val="22"/>
        </w:rPr>
        <w:t>which</w:t>
      </w:r>
      <w:r w:rsidRPr="003F24DA">
        <w:rPr>
          <w:rFonts w:ascii="Open Sans" w:eastAsia="Times New Roman" w:hAnsi="Open Sans" w:cs="Times New Roman"/>
          <w:color w:val="607886"/>
          <w:sz w:val="22"/>
          <w:szCs w:val="22"/>
        </w:rPr>
        <w:t xml:space="preserve"> extend horizontally</w:t>
      </w:r>
      <w:r w:rsidR="00B6045D">
        <w:rPr>
          <w:rFonts w:ascii="Open Sans" w:eastAsia="Times New Roman" w:hAnsi="Open Sans" w:cs="Times New Roman"/>
          <w:color w:val="607886"/>
          <w:sz w:val="22"/>
          <w:szCs w:val="22"/>
        </w:rPr>
        <w:t xml:space="preserve"> left to right</w:t>
      </w:r>
      <w:r w:rsidRPr="003F24DA">
        <w:rPr>
          <w:rFonts w:ascii="Open Sans" w:eastAsia="Times New Roman" w:hAnsi="Open Sans" w:cs="Times New Roman"/>
          <w:color w:val="607886"/>
          <w:sz w:val="22"/>
          <w:szCs w:val="22"/>
        </w:rPr>
        <w:t xml:space="preserve"> to show comparisons between categories. </w:t>
      </w:r>
      <w:r w:rsidRPr="003F24DA">
        <w:rPr>
          <w:rFonts w:ascii="Open Sans" w:eastAsia="Times New Roman" w:hAnsi="Open Sans" w:cs="Times New Roman"/>
          <w:b/>
          <w:color w:val="607886"/>
          <w:sz w:val="22"/>
          <w:szCs w:val="22"/>
        </w:rPr>
        <w:t>Column</w:t>
      </w:r>
      <w:r w:rsidRPr="003F24DA">
        <w:rPr>
          <w:rFonts w:ascii="Open Sans" w:eastAsia="Times New Roman" w:hAnsi="Open Sans" w:cs="Times New Roman"/>
          <w:color w:val="607886"/>
          <w:sz w:val="22"/>
          <w:szCs w:val="22"/>
        </w:rPr>
        <w:t xml:space="preserve"> charts use vertical bars </w:t>
      </w:r>
      <w:r w:rsidR="00B6045D">
        <w:rPr>
          <w:rFonts w:ascii="Open Sans" w:eastAsia="Times New Roman" w:hAnsi="Open Sans" w:cs="Times New Roman"/>
          <w:color w:val="607886"/>
          <w:sz w:val="22"/>
          <w:szCs w:val="22"/>
        </w:rPr>
        <w:t>which extend upward</w:t>
      </w:r>
      <w:r w:rsidRPr="003F24DA">
        <w:rPr>
          <w:rFonts w:ascii="Open Sans" w:eastAsia="Times New Roman" w:hAnsi="Open Sans" w:cs="Times New Roman"/>
          <w:color w:val="607886"/>
          <w:sz w:val="22"/>
          <w:szCs w:val="22"/>
        </w:rPr>
        <w:t>. The length of a bar represents the quantity of the data value.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Each series on a bar or column chart is represented by a colored set of bars.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Variations: </w:t>
      </w:r>
    </w:p>
    <w:p w:rsidR="003F24DA" w:rsidRPr="003F24DA" w:rsidRDefault="003F24DA" w:rsidP="00BD52E2">
      <w:pPr>
        <w:widowControl/>
        <w:numPr>
          <w:ilvl w:val="0"/>
          <w:numId w:val="145"/>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Stacked</w:t>
      </w:r>
      <w:r w:rsidRPr="003F24DA">
        <w:rPr>
          <w:rFonts w:ascii="Open Sans" w:eastAsia="Times New Roman" w:hAnsi="Open Sans" w:cs="Times New Roman"/>
          <w:color w:val="607886"/>
          <w:sz w:val="22"/>
          <w:szCs w:val="22"/>
        </w:rPr>
        <w:t xml:space="preserve"> bar/column chart - Series are stacked on top of each other, additively.</w:t>
      </w:r>
    </w:p>
    <w:p w:rsidR="003F24DA" w:rsidRPr="003F24DA" w:rsidRDefault="003F24DA" w:rsidP="00BD52E2">
      <w:pPr>
        <w:widowControl/>
        <w:numPr>
          <w:ilvl w:val="0"/>
          <w:numId w:val="145"/>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100% Stacked</w:t>
      </w:r>
      <w:r w:rsidRPr="003F24DA">
        <w:rPr>
          <w:rFonts w:ascii="Open Sans" w:eastAsia="Times New Roman" w:hAnsi="Open Sans" w:cs="Times New Roman"/>
          <w:color w:val="607886"/>
          <w:sz w:val="22"/>
          <w:szCs w:val="22"/>
        </w:rPr>
        <w:t xml:space="preserve"> bar/column chart - Series are converted to a % of the max, then stacked on top of each other, additively to 100%.</w:t>
      </w:r>
    </w:p>
    <w:p w:rsidR="003F24DA" w:rsidRPr="003F24DA" w:rsidRDefault="003F24DA" w:rsidP="00BD52E2">
      <w:pPr>
        <w:widowControl/>
        <w:numPr>
          <w:ilvl w:val="0"/>
          <w:numId w:val="145"/>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Spark</w:t>
      </w:r>
      <w:r w:rsidRPr="003F24DA">
        <w:rPr>
          <w:rFonts w:ascii="Open Sans" w:eastAsia="Times New Roman" w:hAnsi="Open Sans" w:cs="Times New Roman"/>
          <w:color w:val="607886"/>
          <w:sz w:val="22"/>
          <w:szCs w:val="22"/>
        </w:rPr>
        <w:t xml:space="preserve"> column chart - Has no grid or axes. Use point labels and benchmark lines for reference.</w:t>
      </w:r>
    </w:p>
    <w:p w:rsidR="003F24DA" w:rsidRPr="003F24DA" w:rsidRDefault="003F24DA" w:rsidP="00BD52E2">
      <w:pPr>
        <w:widowControl/>
        <w:numPr>
          <w:ilvl w:val="0"/>
          <w:numId w:val="145"/>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Pareto</w:t>
      </w:r>
      <w:r w:rsidRPr="003F24DA">
        <w:rPr>
          <w:rFonts w:ascii="Open Sans" w:eastAsia="Times New Roman" w:hAnsi="Open Sans" w:cs="Times New Roman"/>
          <w:color w:val="607886"/>
          <w:sz w:val="22"/>
          <w:szCs w:val="22"/>
        </w:rPr>
        <w:t xml:space="preserve"> chart - Combines a descending column chart, where each column is the next highest data value, and an overlapping line chart, where each point is the cumulative sum to that point. Often used to highlight the most important field in a series. Single-series only.</w:t>
      </w:r>
    </w:p>
    <w:p w:rsidR="003F24DA" w:rsidRPr="003F24DA" w:rsidRDefault="003F24DA" w:rsidP="00410D54">
      <w:pPr>
        <w:pStyle w:val="Heading5"/>
      </w:pPr>
      <w:bookmarkStart w:id="137" w:name="_Pie_and_Other"/>
      <w:bookmarkEnd w:id="137"/>
      <w:r w:rsidRPr="003F24DA">
        <w:t>Pie and Other Single-Series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Pie</w:t>
      </w:r>
      <w:r w:rsidRPr="003F24DA">
        <w:rPr>
          <w:rFonts w:ascii="Open Sans" w:eastAsia="Times New Roman" w:hAnsi="Open Sans" w:cs="Times New Roman"/>
          <w:color w:val="607886"/>
          <w:sz w:val="22"/>
          <w:szCs w:val="22"/>
        </w:rPr>
        <w:t xml:space="preserve"> charts are used to show the relationship of data values in a series as portions of the total. The area of each slice is proportional to the quantity.</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Each data value on a pie chart is represented by a colored "slice". Pie charts are single-series only.</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Variations:</w:t>
      </w:r>
    </w:p>
    <w:p w:rsidR="003F24DA" w:rsidRPr="003F24DA" w:rsidRDefault="003F24DA" w:rsidP="00BD52E2">
      <w:pPr>
        <w:widowControl/>
        <w:numPr>
          <w:ilvl w:val="0"/>
          <w:numId w:val="146"/>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Doughnut</w:t>
      </w:r>
      <w:r w:rsidRPr="003F24DA">
        <w:rPr>
          <w:rFonts w:ascii="Open Sans" w:eastAsia="Times New Roman" w:hAnsi="Open Sans" w:cs="Times New Roman"/>
          <w:color w:val="607886"/>
          <w:sz w:val="22"/>
          <w:szCs w:val="22"/>
        </w:rPr>
        <w:t xml:space="preserve"> chart - Pie charts with a hole in the center.</w:t>
      </w:r>
    </w:p>
    <w:p w:rsidR="003F24DA" w:rsidRPr="003F24DA" w:rsidRDefault="003F24DA" w:rsidP="00BD52E2">
      <w:pPr>
        <w:widowControl/>
        <w:numPr>
          <w:ilvl w:val="0"/>
          <w:numId w:val="146"/>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Pyramid</w:t>
      </w:r>
      <w:r w:rsidRPr="003F24DA">
        <w:rPr>
          <w:rFonts w:ascii="Open Sans" w:eastAsia="Times New Roman" w:hAnsi="Open Sans" w:cs="Times New Roman"/>
          <w:color w:val="607886"/>
          <w:sz w:val="22"/>
          <w:szCs w:val="22"/>
        </w:rPr>
        <w:t xml:space="preserve"> chart - Used to show data hierarchy in addition to value. Data values are represented by vertically stacked slices, the height (not width) proportional to the quantity. The vertical order of the slices is determined by the sort order.</w:t>
      </w:r>
    </w:p>
    <w:p w:rsidR="00410D54" w:rsidRPr="00410D54" w:rsidRDefault="003F24DA" w:rsidP="00BD52E2">
      <w:pPr>
        <w:widowControl/>
        <w:numPr>
          <w:ilvl w:val="0"/>
          <w:numId w:val="146"/>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lastRenderedPageBreak/>
        <w:t>Funnel</w:t>
      </w:r>
      <w:r w:rsidRPr="003F24DA">
        <w:rPr>
          <w:rFonts w:ascii="Open Sans" w:eastAsia="Times New Roman" w:hAnsi="Open Sans" w:cs="Times New Roman"/>
          <w:color w:val="607886"/>
          <w:sz w:val="22"/>
          <w:szCs w:val="22"/>
        </w:rPr>
        <w:t xml:space="preserve"> chart - Inverted pyramid chart. Often used to show retention amount, or stages in a process. Shape is inverted, not data order. To change the order, swap the sort direction.</w:t>
      </w:r>
    </w:p>
    <w:p w:rsidR="003F24DA" w:rsidRPr="003F24DA" w:rsidRDefault="003F24DA" w:rsidP="00410D54">
      <w:pPr>
        <w:pStyle w:val="Heading5"/>
      </w:pPr>
      <w:bookmarkStart w:id="138" w:name="_Scatter_and_Bubble"/>
      <w:bookmarkEnd w:id="138"/>
      <w:r w:rsidRPr="003F24DA">
        <w:t>Scatter and Bubble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Scatter </w:t>
      </w:r>
      <w:r w:rsidRPr="003F24DA">
        <w:rPr>
          <w:rFonts w:ascii="Open Sans" w:eastAsia="Times New Roman" w:hAnsi="Open Sans" w:cs="Times New Roman"/>
          <w:color w:val="607886"/>
          <w:sz w:val="22"/>
          <w:szCs w:val="22"/>
        </w:rPr>
        <w:t>charts</w:t>
      </w:r>
      <w:r w:rsidRPr="003F24DA">
        <w:rPr>
          <w:rFonts w:ascii="Open Sans" w:eastAsia="Times New Roman" w:hAnsi="Open Sans" w:cs="Times New Roman"/>
          <w:b/>
          <w:color w:val="607886"/>
          <w:sz w:val="22"/>
          <w:szCs w:val="22"/>
        </w:rPr>
        <w:t xml:space="preserve"> </w:t>
      </w:r>
      <w:r w:rsidRPr="003F24DA">
        <w:rPr>
          <w:rFonts w:ascii="Open Sans" w:eastAsia="Times New Roman" w:hAnsi="Open Sans" w:cs="Times New Roman"/>
          <w:color w:val="607886"/>
          <w:sz w:val="22"/>
          <w:szCs w:val="22"/>
        </w:rPr>
        <w:t>use pairs of data fields with a common relation to generate coordinates as points on a grid. They are often used to find relationships between two variables in a set of data.</w:t>
      </w:r>
      <w:r w:rsidR="00A3668E">
        <w:rPr>
          <w:rFonts w:ascii="Open Sans" w:eastAsia="Times New Roman" w:hAnsi="Open Sans" w:cs="Times New Roman"/>
          <w:color w:val="607886"/>
          <w:sz w:val="22"/>
          <w:szCs w:val="22"/>
        </w:rPr>
        <w:t xml:space="preserve"> Unlike most other report types, scatter charts often map data from detail rows, instead of group rows.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Each series on a scatter chart is represented by a different shape and color combination.</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Variations:</w:t>
      </w:r>
    </w:p>
    <w:p w:rsidR="00410D54" w:rsidRPr="00410D54" w:rsidRDefault="003F24DA" w:rsidP="00BD52E2">
      <w:pPr>
        <w:widowControl/>
        <w:numPr>
          <w:ilvl w:val="0"/>
          <w:numId w:val="147"/>
        </w:numPr>
        <w:spacing w:after="190"/>
        <w:contextualSpacing/>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Bubble</w:t>
      </w:r>
      <w:r w:rsidRPr="003F24DA">
        <w:rPr>
          <w:rFonts w:ascii="Open Sans" w:eastAsia="Times New Roman" w:hAnsi="Open Sans" w:cs="Times New Roman"/>
          <w:color w:val="607886"/>
          <w:sz w:val="22"/>
          <w:szCs w:val="22"/>
        </w:rPr>
        <w:t xml:space="preserve"> chart - The points become </w:t>
      </w:r>
      <w:r w:rsidR="00B6045D">
        <w:rPr>
          <w:rFonts w:ascii="Open Sans" w:eastAsia="Times New Roman" w:hAnsi="Open Sans" w:cs="Times New Roman"/>
          <w:color w:val="607886"/>
          <w:sz w:val="22"/>
          <w:szCs w:val="22"/>
        </w:rPr>
        <w:t xml:space="preserve">circular </w:t>
      </w:r>
      <w:r w:rsidRPr="003F24DA">
        <w:rPr>
          <w:rFonts w:ascii="Open Sans" w:eastAsia="Times New Roman" w:hAnsi="Open Sans" w:cs="Times New Roman"/>
          <w:color w:val="607886"/>
          <w:sz w:val="22"/>
          <w:szCs w:val="22"/>
        </w:rPr>
        <w:t>"bubbles", with a third coordinate field as the radius of the bubble.</w:t>
      </w:r>
    </w:p>
    <w:p w:rsidR="003F24DA" w:rsidRPr="003F24DA" w:rsidRDefault="003F24DA" w:rsidP="00410D54">
      <w:pPr>
        <w:pStyle w:val="Heading5"/>
      </w:pPr>
      <w:bookmarkStart w:id="139" w:name="_Combination_Charts"/>
      <w:bookmarkEnd w:id="139"/>
      <w:r w:rsidRPr="003F24DA">
        <w:t>Combination Charts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Combination</w:t>
      </w:r>
      <w:r w:rsidRPr="003F24DA">
        <w:rPr>
          <w:rFonts w:ascii="Open Sans" w:eastAsia="Times New Roman" w:hAnsi="Open Sans" w:cs="Times New Roman"/>
          <w:color w:val="607886"/>
          <w:sz w:val="22"/>
          <w:szCs w:val="22"/>
        </w:rPr>
        <w:t xml:space="preserve"> charts are several different charts layered on top of one another. They comprise a combination of Column, Line, Area, and/or Stacked Column charts. (C</w:t>
      </w:r>
      <w:r w:rsidRPr="003F24DA">
        <w:rPr>
          <w:rFonts w:ascii="Open Sans" w:eastAsia="Times New Roman" w:hAnsi="Open Sans" w:cs="Times New Roman"/>
          <w:color w:val="607886"/>
          <w:sz w:val="22"/>
          <w:szCs w:val="22"/>
        </w:rPr>
        <w:softHyphen/>
        <w:t>olumn and Stacked Column charts are not compatible with each other). Combination charts can have up to two Y-axes.</w:t>
      </w:r>
    </w:p>
    <w:p w:rsidR="003F24DA" w:rsidRPr="003F24DA" w:rsidRDefault="003F24DA" w:rsidP="00DF7909">
      <w:pPr>
        <w:pStyle w:val="Heading4"/>
      </w:pPr>
      <w:bookmarkStart w:id="140" w:name="_Pie,_Doughnut,_Pyramid"/>
      <w:bookmarkStart w:id="141" w:name="_Scatter"/>
      <w:bookmarkStart w:id="142" w:name="_Data_Format"/>
      <w:bookmarkEnd w:id="140"/>
      <w:bookmarkEnd w:id="141"/>
      <w:bookmarkEnd w:id="142"/>
      <w:r w:rsidRPr="003F24DA">
        <w:t>Data</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The </w:t>
      </w:r>
      <w:r w:rsidRPr="003F24DA">
        <w:rPr>
          <w:rFonts w:ascii="Open Sans" w:eastAsia="Times New Roman" w:hAnsi="Open Sans" w:cs="Times New Roman"/>
          <w:b/>
          <w:color w:val="607886"/>
          <w:sz w:val="22"/>
          <w:szCs w:val="22"/>
        </w:rPr>
        <w:t>Data</w:t>
      </w:r>
      <w:r w:rsidRPr="003F24DA">
        <w:rPr>
          <w:rFonts w:ascii="Open Sans" w:eastAsia="Times New Roman" w:hAnsi="Open Sans" w:cs="Times New Roman"/>
          <w:color w:val="607886"/>
          <w:sz w:val="22"/>
          <w:szCs w:val="22"/>
        </w:rPr>
        <w:t xml:space="preserve"> Tab is used to specify which cells to use as chart data. You can change how data is translated into points by changing the data layout. You can also choose a sort order, as well as upper and lower boundaries for the data and axes.</w:t>
      </w:r>
    </w:p>
    <w:p w:rsidR="003F24DA" w:rsidRPr="003F24DA" w:rsidRDefault="00961BD1" w:rsidP="003F24DA">
      <w:pPr>
        <w:widowControl/>
        <w:spacing w:after="190"/>
        <w:jc w:val="center"/>
        <w:rPr>
          <w:rFonts w:ascii="Open Sans" w:eastAsia="Times New Roman" w:hAnsi="Open Sans" w:cs="Times New Roman"/>
          <w:color w:val="607886"/>
          <w:sz w:val="22"/>
          <w:szCs w:val="22"/>
        </w:rPr>
      </w:pPr>
      <w:r>
        <w:rPr>
          <w:rFonts w:ascii="Open Sans" w:eastAsia="Times New Roman" w:hAnsi="Open Sans" w:cs="Times New Roman"/>
          <w:noProof/>
          <w:color w:val="607886"/>
          <w:sz w:val="22"/>
          <w:szCs w:val="22"/>
        </w:rPr>
        <w:drawing>
          <wp:inline distT="0" distB="0" distL="0" distR="0">
            <wp:extent cx="3886200" cy="1809750"/>
            <wp:effectExtent l="19050" t="0" r="0" b="0"/>
            <wp:docPr id="873" name="Picture 872" descr="col chart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 chart wizard.png"/>
                    <pic:cNvPicPr/>
                  </pic:nvPicPr>
                  <pic:blipFill>
                    <a:blip r:embed="rId234" cstate="print"/>
                    <a:stretch>
                      <a:fillRect/>
                    </a:stretch>
                  </pic:blipFill>
                  <pic:spPr>
                    <a:xfrm>
                      <a:off x="0" y="0"/>
                      <a:ext cx="3886200" cy="1809750"/>
                    </a:xfrm>
                    <a:prstGeom prst="rect">
                      <a:avLst/>
                    </a:prstGeom>
                  </pic:spPr>
                </pic:pic>
              </a:graphicData>
            </a:graphic>
          </wp:inline>
        </w:drawing>
      </w:r>
    </w:p>
    <w:p w:rsid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Add series to the chart by selecting a Data Field containing numeric values from the </w:t>
      </w:r>
      <w:r w:rsidRPr="003F24DA">
        <w:rPr>
          <w:rFonts w:ascii="Open Sans" w:eastAsia="Times New Roman" w:hAnsi="Open Sans" w:cs="Times New Roman"/>
          <w:b/>
          <w:color w:val="607886"/>
          <w:sz w:val="22"/>
          <w:szCs w:val="22"/>
        </w:rPr>
        <w:t>Series Values</w:t>
      </w:r>
      <w:r w:rsidRPr="003F24DA">
        <w:rPr>
          <w:rFonts w:ascii="Open Sans" w:eastAsia="Times New Roman" w:hAnsi="Open Sans" w:cs="Times New Roman"/>
          <w:color w:val="607886"/>
          <w:sz w:val="22"/>
          <w:szCs w:val="22"/>
        </w:rPr>
        <w:t xml:space="preserve"> dropdown menu. Some charts may require you to select a data field to label the X-Axis. Some charts may ask for two or three data fields per series. The data axis is drawn </w:t>
      </w:r>
      <w:r w:rsidR="00982436">
        <w:rPr>
          <w:rFonts w:ascii="Open Sans" w:eastAsia="Times New Roman" w:hAnsi="Open Sans" w:cs="Times New Roman"/>
          <w:color w:val="607886"/>
          <w:sz w:val="22"/>
          <w:szCs w:val="22"/>
        </w:rPr>
        <w:t>automatically</w:t>
      </w:r>
      <w:r w:rsidRPr="003F24DA">
        <w:rPr>
          <w:rFonts w:ascii="Open Sans" w:eastAsia="Times New Roman" w:hAnsi="Open Sans" w:cs="Times New Roman"/>
          <w:color w:val="607886"/>
          <w:sz w:val="22"/>
          <w:szCs w:val="22"/>
        </w:rPr>
        <w:t>.</w:t>
      </w:r>
    </w:p>
    <w:p w:rsidR="00982436" w:rsidRPr="003F24DA" w:rsidRDefault="00982436" w:rsidP="00982436">
      <w:pPr>
        <w:pStyle w:val="ImportantNote"/>
      </w:pPr>
      <w:r>
        <w:t xml:space="preserve">Data is </w:t>
      </w:r>
      <w:r w:rsidR="00D3421B">
        <w:t>on the</w:t>
      </w:r>
      <w:r>
        <w:t xml:space="preserve"> Y-Ax</w:t>
      </w:r>
      <w:r w:rsidR="001E6D02">
        <w:t>is; t</w:t>
      </w:r>
      <w:r>
        <w:t xml:space="preserve">his may not always be the vertical axis. Labels </w:t>
      </w:r>
      <w:r w:rsidR="00D3421B">
        <w:t>are on</w:t>
      </w:r>
      <w:r w:rsidR="001E6D02">
        <w:t xml:space="preserve"> the X-Axis; t</w:t>
      </w:r>
      <w:r>
        <w:t xml:space="preserve">his may not always be the horizontal axis. </w:t>
      </w:r>
      <w:hyperlink w:anchor="_Scatter_and_Bubble" w:history="1">
        <w:r w:rsidR="008E2821" w:rsidRPr="00892467">
          <w:rPr>
            <w:rStyle w:val="Hyperlink"/>
          </w:rPr>
          <w:t>Scatter</w:t>
        </w:r>
        <w:r w:rsidRPr="00892467">
          <w:rPr>
            <w:rStyle w:val="Hyperlink"/>
          </w:rPr>
          <w:t xml:space="preserve"> charts</w:t>
        </w:r>
      </w:hyperlink>
      <w:r>
        <w:t xml:space="preserve"> have no lab</w:t>
      </w:r>
      <w:r w:rsidR="00D3421B">
        <w:t>els axis, but have X- and Y- data axes.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lastRenderedPageBreak/>
        <w:t xml:space="preserve">Add additional series by pressing the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984" name="Picture 905"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Add Series</w:t>
      </w:r>
      <w:r w:rsidRPr="003F24DA">
        <w:rPr>
          <w:rFonts w:ascii="Open Sans" w:eastAsia="Times New Roman" w:hAnsi="Open Sans" w:cs="Times New Roman"/>
          <w:color w:val="607886"/>
          <w:sz w:val="22"/>
          <w:szCs w:val="22"/>
        </w:rPr>
        <w:t xml:space="preserve"> button (disabled for single-series charts). Give a </w:t>
      </w:r>
      <w:r w:rsidRPr="003F24DA">
        <w:rPr>
          <w:rFonts w:ascii="Open Sans" w:eastAsia="Times New Roman" w:hAnsi="Open Sans" w:cs="Times New Roman"/>
          <w:b/>
          <w:color w:val="607886"/>
          <w:sz w:val="22"/>
          <w:szCs w:val="22"/>
        </w:rPr>
        <w:t>Name</w:t>
      </w:r>
      <w:r w:rsidRPr="003F24DA">
        <w:rPr>
          <w:rFonts w:ascii="Open Sans" w:eastAsia="Times New Roman" w:hAnsi="Open Sans" w:cs="Times New Roman"/>
          <w:color w:val="607886"/>
          <w:sz w:val="22"/>
          <w:szCs w:val="22"/>
        </w:rPr>
        <w:t xml:space="preserve"> to each series. Press </w:t>
      </w:r>
      <w:r w:rsidRPr="003F24DA">
        <w:rPr>
          <w:rFonts w:ascii="Open Sans" w:eastAsia="Times New Roman" w:hAnsi="Open Sans" w:cs="Times New Roman"/>
          <w:noProof/>
          <w:color w:val="607886"/>
          <w:sz w:val="22"/>
          <w:szCs w:val="22"/>
        </w:rPr>
        <w:drawing>
          <wp:inline distT="0" distB="0" distL="0" distR="0">
            <wp:extent cx="95289" cy="95289"/>
            <wp:effectExtent l="19050" t="0" r="0" b="0"/>
            <wp:docPr id="985" name="Picture 906"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F24DA">
        <w:rPr>
          <w:rFonts w:ascii="Open Sans" w:eastAsia="Times New Roman" w:hAnsi="Open Sans" w:cs="Times New Roman"/>
          <w:color w:val="607886"/>
          <w:sz w:val="22"/>
          <w:szCs w:val="22"/>
        </w:rPr>
        <w:t xml:space="preserve"> to remove a series.</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Change the data layout by pressing the </w:t>
      </w:r>
      <w:r w:rsidRPr="003F24DA">
        <w:rPr>
          <w:rFonts w:ascii="Open Sans" w:eastAsia="Times New Roman" w:hAnsi="Open Sans" w:cs="Times New Roman"/>
          <w:noProof/>
          <w:color w:val="607886"/>
          <w:sz w:val="22"/>
          <w:szCs w:val="22"/>
        </w:rPr>
        <w:drawing>
          <wp:inline distT="0" distB="0" distL="0" distR="0">
            <wp:extent cx="85737" cy="114316"/>
            <wp:effectExtent l="19050" t="0" r="9513" b="0"/>
            <wp:docPr id="986" name="Picture 907" descr="blue arrow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arrow button.png"/>
                    <pic:cNvPicPr/>
                  </pic:nvPicPr>
                  <pic:blipFill>
                    <a:blip r:embed="rId235" cstate="print"/>
                    <a:stretch>
                      <a:fillRect/>
                    </a:stretch>
                  </pic:blipFill>
                  <pic:spPr>
                    <a:xfrm>
                      <a:off x="0" y="0"/>
                      <a:ext cx="85737" cy="114316"/>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Data Layout...</w:t>
      </w:r>
      <w:r w:rsidRPr="003F24DA">
        <w:rPr>
          <w:rFonts w:ascii="Open Sans" w:eastAsia="Times New Roman" w:hAnsi="Open Sans" w:cs="Times New Roman"/>
          <w:color w:val="607886"/>
          <w:sz w:val="22"/>
          <w:szCs w:val="22"/>
        </w:rPr>
        <w:t xml:space="preserve"> button. This will open the Data Layout dialog. If you change the data layout, this section will change for you to add either individual points, or groups of series, instead of adding individual series. See </w:t>
      </w:r>
      <w:hyperlink w:anchor="_Data_Layout_1" w:history="1">
        <w:r w:rsidRPr="003F24DA">
          <w:rPr>
            <w:rFonts w:ascii="Open Sans" w:eastAsia="Times New Roman" w:hAnsi="Open Sans" w:cs="Times New Roman"/>
            <w:b/>
            <w:color w:val="FF4C00"/>
            <w:sz w:val="22"/>
            <w:szCs w:val="22"/>
          </w:rPr>
          <w:t xml:space="preserve">Data Layout </w:t>
        </w:r>
      </w:hyperlink>
      <w:r w:rsidRPr="003F24DA">
        <w:rPr>
          <w:rFonts w:ascii="Open Sans" w:eastAsia="Times New Roman" w:hAnsi="Open Sans" w:cs="Times New Roman"/>
          <w:color w:val="607886"/>
          <w:sz w:val="22"/>
          <w:szCs w:val="22"/>
        </w:rPr>
        <w:t>for details.</w:t>
      </w:r>
    </w:p>
    <w:p w:rsidR="003F24DA" w:rsidRPr="003F24DA" w:rsidRDefault="003F24DA" w:rsidP="003F24DA">
      <w:pPr>
        <w:widowControl/>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2810267" cy="1819529"/>
            <wp:effectExtent l="19050" t="0" r="9133" b="0"/>
            <wp:docPr id="987" name="Picture 12" descr="other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options.png"/>
                    <pic:cNvPicPr/>
                  </pic:nvPicPr>
                  <pic:blipFill>
                    <a:blip r:embed="rId236" cstate="print"/>
                    <a:stretch>
                      <a:fillRect/>
                    </a:stretch>
                  </pic:blipFill>
                  <pic:spPr>
                    <a:xfrm>
                      <a:off x="0" y="0"/>
                      <a:ext cx="2810267" cy="1819529"/>
                    </a:xfrm>
                    <a:prstGeom prst="rect">
                      <a:avLst/>
                    </a:prstGeom>
                  </pic:spPr>
                </pic:pic>
              </a:graphicData>
            </a:graphic>
          </wp:inline>
        </w:drawing>
      </w:r>
    </w:p>
    <w:p w:rsidR="003F24DA" w:rsidRPr="003F24DA" w:rsidRDefault="003F24DA" w:rsidP="003F24DA">
      <w:pPr>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b/>
          <w:color w:val="607886"/>
          <w:sz w:val="22"/>
          <w:szCs w:val="22"/>
        </w:rPr>
        <w:t>Sort data by</w:t>
      </w:r>
      <w:r w:rsidRPr="003F24DA">
        <w:rPr>
          <w:rFonts w:ascii="Open Sans" w:eastAsia="Times New Roman" w:hAnsi="Open Sans" w:cs="Times New Roman"/>
          <w:color w:val="607886"/>
          <w:sz w:val="22"/>
          <w:szCs w:val="22"/>
        </w:rPr>
        <w:t xml:space="preserve"> dropdown to determine how series </w:t>
      </w:r>
      <w:r w:rsidR="00892467">
        <w:rPr>
          <w:rFonts w:ascii="Open Sans" w:eastAsia="Times New Roman" w:hAnsi="Open Sans" w:cs="Times New Roman"/>
          <w:color w:val="607886"/>
          <w:sz w:val="22"/>
          <w:szCs w:val="22"/>
        </w:rPr>
        <w:t xml:space="preserve">data </w:t>
      </w:r>
      <w:r w:rsidRPr="003F24DA">
        <w:rPr>
          <w:rFonts w:ascii="Open Sans" w:eastAsia="Times New Roman" w:hAnsi="Open Sans" w:cs="Times New Roman"/>
          <w:color w:val="607886"/>
          <w:sz w:val="22"/>
          <w:szCs w:val="22"/>
        </w:rPr>
        <w:t>should be ordered:</w:t>
      </w:r>
    </w:p>
    <w:p w:rsidR="003F24DA" w:rsidRPr="003F24DA" w:rsidRDefault="003F24DA" w:rsidP="003F24DA">
      <w:pPr>
        <w:ind w:left="720"/>
        <w:rPr>
          <w:rFonts w:ascii="Open Sans" w:eastAsia="Times New Roman" w:hAnsi="Open Sans" w:cs="Times New Roman"/>
          <w:color w:val="607886"/>
          <w:sz w:val="22"/>
          <w:szCs w:val="22"/>
        </w:rPr>
      </w:pPr>
      <w:r w:rsidRPr="003F24DA">
        <w:rPr>
          <w:rFonts w:ascii="Open Sans" w:eastAsia="Times New Roman" w:hAnsi="Open Sans" w:cs="Times New Roman"/>
          <w:i/>
          <w:color w:val="607886"/>
          <w:sz w:val="22"/>
          <w:szCs w:val="22"/>
        </w:rPr>
        <w:t>Report Order</w:t>
      </w:r>
      <w:r w:rsidRPr="003F24DA">
        <w:rPr>
          <w:rFonts w:ascii="Open Sans" w:eastAsia="Times New Roman" w:hAnsi="Open Sans" w:cs="Times New Roman"/>
          <w:color w:val="607886"/>
          <w:sz w:val="22"/>
          <w:szCs w:val="22"/>
        </w:rPr>
        <w:t xml:space="preserve"> – Use the sort order specified by the report.</w:t>
      </w:r>
    </w:p>
    <w:p w:rsidR="003F24DA" w:rsidRPr="003F24DA" w:rsidRDefault="003F24DA" w:rsidP="003F24DA">
      <w:pPr>
        <w:ind w:left="720"/>
        <w:rPr>
          <w:rFonts w:ascii="Open Sans" w:eastAsia="Times New Roman" w:hAnsi="Open Sans" w:cs="Times New Roman"/>
          <w:color w:val="607886"/>
          <w:sz w:val="22"/>
          <w:szCs w:val="22"/>
        </w:rPr>
      </w:pPr>
      <w:r w:rsidRPr="003F24DA">
        <w:rPr>
          <w:rFonts w:ascii="Open Sans" w:eastAsia="Times New Roman" w:hAnsi="Open Sans" w:cs="Times New Roman"/>
          <w:i/>
          <w:color w:val="607886"/>
          <w:sz w:val="22"/>
          <w:szCs w:val="22"/>
        </w:rPr>
        <w:t>Data Labels</w:t>
      </w:r>
      <w:r w:rsidRPr="003F24DA">
        <w:rPr>
          <w:rFonts w:ascii="Open Sans" w:eastAsia="Times New Roman" w:hAnsi="Open Sans" w:cs="Times New Roman"/>
          <w:color w:val="607886"/>
          <w:sz w:val="22"/>
          <w:szCs w:val="22"/>
        </w:rPr>
        <w:t xml:space="preserve"> – Sort by the </w:t>
      </w:r>
      <w:r w:rsidR="0006185C">
        <w:rPr>
          <w:rFonts w:ascii="Open Sans" w:eastAsia="Times New Roman" w:hAnsi="Open Sans" w:cs="Times New Roman"/>
          <w:color w:val="607886"/>
          <w:sz w:val="22"/>
          <w:szCs w:val="22"/>
        </w:rPr>
        <w:t>label axis value</w:t>
      </w:r>
      <w:r w:rsidRPr="003F24DA">
        <w:rPr>
          <w:rFonts w:ascii="Open Sans" w:eastAsia="Times New Roman" w:hAnsi="Open Sans" w:cs="Times New Roman"/>
          <w:color w:val="607886"/>
          <w:sz w:val="22"/>
          <w:szCs w:val="22"/>
        </w:rPr>
        <w:t>, alphabetically or numerically.</w:t>
      </w:r>
    </w:p>
    <w:p w:rsidR="003F24DA" w:rsidRPr="003F24DA" w:rsidRDefault="003F24DA" w:rsidP="003F24DA">
      <w:pPr>
        <w:ind w:left="720"/>
        <w:rPr>
          <w:rFonts w:ascii="Open Sans" w:eastAsia="Times New Roman" w:hAnsi="Open Sans" w:cs="Times New Roman"/>
          <w:color w:val="607886"/>
          <w:sz w:val="22"/>
          <w:szCs w:val="22"/>
        </w:rPr>
      </w:pPr>
      <w:r w:rsidRPr="003F24DA">
        <w:rPr>
          <w:rFonts w:ascii="Open Sans" w:eastAsia="Times New Roman" w:hAnsi="Open Sans" w:cs="Times New Roman"/>
          <w:i/>
          <w:color w:val="607886"/>
          <w:sz w:val="22"/>
          <w:szCs w:val="22"/>
        </w:rPr>
        <w:t>Data Values</w:t>
      </w:r>
      <w:r w:rsidRPr="003F24DA">
        <w:rPr>
          <w:rFonts w:ascii="Open Sans" w:eastAsia="Times New Roman" w:hAnsi="Open Sans" w:cs="Times New Roman"/>
          <w:color w:val="607886"/>
          <w:sz w:val="22"/>
          <w:szCs w:val="22"/>
        </w:rPr>
        <w:t xml:space="preserve"> – Sort by the value of the data.</w:t>
      </w:r>
    </w:p>
    <w:p w:rsidR="003F24DA" w:rsidRPr="003F24DA" w:rsidRDefault="003F24DA" w:rsidP="00982436">
      <w:pPr>
        <w:spacing w:after="240"/>
        <w:ind w:left="72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You can sort data in </w:t>
      </w:r>
      <w:r w:rsidRPr="003F24DA">
        <w:rPr>
          <w:rFonts w:ascii="Open Sans" w:eastAsia="Times New Roman" w:hAnsi="Open Sans" w:cs="Times New Roman"/>
          <w:i/>
          <w:color w:val="607886"/>
          <w:sz w:val="22"/>
          <w:szCs w:val="22"/>
        </w:rPr>
        <w:t>Ascending</w:t>
      </w:r>
      <w:r w:rsidRPr="003F24DA">
        <w:rPr>
          <w:rFonts w:ascii="Open Sans" w:eastAsia="Times New Roman" w:hAnsi="Open Sans" w:cs="Times New Roman"/>
          <w:color w:val="607886"/>
          <w:sz w:val="22"/>
          <w:szCs w:val="22"/>
        </w:rPr>
        <w:t xml:space="preserve"> (A- Z, 0-9) or </w:t>
      </w:r>
      <w:r w:rsidRPr="003F24DA">
        <w:rPr>
          <w:rFonts w:ascii="Open Sans" w:eastAsia="Times New Roman" w:hAnsi="Open Sans" w:cs="Times New Roman"/>
          <w:i/>
          <w:color w:val="607886"/>
          <w:sz w:val="22"/>
          <w:szCs w:val="22"/>
        </w:rPr>
        <w:t>Descending</w:t>
      </w:r>
      <w:r w:rsidRPr="003F24DA">
        <w:rPr>
          <w:rFonts w:ascii="Open Sans" w:eastAsia="Times New Roman" w:hAnsi="Open Sans" w:cs="Times New Roman"/>
          <w:color w:val="607886"/>
          <w:sz w:val="22"/>
          <w:szCs w:val="22"/>
        </w:rPr>
        <w:t xml:space="preserve"> (Z-A, 9-0) order.</w:t>
      </w:r>
    </w:p>
    <w:p w:rsidR="003F24DA" w:rsidRPr="003F24DA" w:rsidRDefault="003F24DA" w:rsidP="00982436">
      <w:pPr>
        <w:tabs>
          <w:tab w:val="left" w:pos="360"/>
        </w:tabs>
        <w:spacing w:after="24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b/>
          <w:color w:val="607886"/>
          <w:sz w:val="22"/>
          <w:szCs w:val="22"/>
        </w:rPr>
        <w:t>Exclude values</w:t>
      </w:r>
      <w:r w:rsidRPr="003F24DA">
        <w:rPr>
          <w:rFonts w:ascii="Open Sans" w:eastAsia="Times New Roman" w:hAnsi="Open Sans" w:cs="Times New Roman"/>
          <w:color w:val="607886"/>
          <w:sz w:val="22"/>
          <w:szCs w:val="22"/>
        </w:rPr>
        <w:t xml:space="preserve"> fields to ignore values that are too large and/or too small.</w:t>
      </w:r>
    </w:p>
    <w:p w:rsidR="003F24DA" w:rsidRPr="003F24DA" w:rsidRDefault="003F24DA" w:rsidP="003F24DA">
      <w:pPr>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w:t>
      </w:r>
      <w:r w:rsidRPr="003F24DA">
        <w:rPr>
          <w:rFonts w:ascii="Open Sans" w:eastAsia="Times New Roman" w:hAnsi="Open Sans" w:cs="Times New Roman"/>
          <w:i/>
          <w:color w:val="607886"/>
          <w:sz w:val="22"/>
          <w:szCs w:val="22"/>
        </w:rPr>
        <w:t>Grid charts</w:t>
      </w:r>
      <w:r w:rsidRPr="003F24DA">
        <w:rPr>
          <w:rFonts w:ascii="Open Sans" w:eastAsia="Times New Roman" w:hAnsi="Open Sans" w:cs="Times New Roman"/>
          <w:color w:val="607886"/>
          <w:sz w:val="22"/>
          <w:szCs w:val="22"/>
        </w:rPr>
        <w:t xml:space="preserve">) Use the </w:t>
      </w:r>
      <w:r w:rsidRPr="003F24DA">
        <w:rPr>
          <w:rFonts w:ascii="Open Sans" w:eastAsia="Times New Roman" w:hAnsi="Open Sans" w:cs="Times New Roman"/>
          <w:b/>
          <w:color w:val="607886"/>
          <w:sz w:val="22"/>
          <w:szCs w:val="22"/>
        </w:rPr>
        <w:t>Data Axis Value</w:t>
      </w:r>
      <w:r w:rsidRPr="003F24DA">
        <w:rPr>
          <w:rFonts w:ascii="Open Sans" w:eastAsia="Times New Roman" w:hAnsi="Open Sans" w:cs="Times New Roman"/>
          <w:color w:val="607886"/>
          <w:sz w:val="22"/>
          <w:szCs w:val="22"/>
        </w:rPr>
        <w:t xml:space="preserve"> fields to set upper and/or lower bounds for the data ax</w:t>
      </w:r>
      <w:r w:rsidR="0006185C">
        <w:rPr>
          <w:rFonts w:ascii="Open Sans" w:eastAsia="Times New Roman" w:hAnsi="Open Sans" w:cs="Times New Roman"/>
          <w:color w:val="607886"/>
          <w:sz w:val="22"/>
          <w:szCs w:val="22"/>
        </w:rPr>
        <w:t>i</w:t>
      </w:r>
      <w:r w:rsidRPr="003F24DA">
        <w:rPr>
          <w:rFonts w:ascii="Open Sans" w:eastAsia="Times New Roman" w:hAnsi="Open Sans" w:cs="Times New Roman"/>
          <w:color w:val="607886"/>
          <w:sz w:val="22"/>
          <w:szCs w:val="22"/>
        </w:rPr>
        <w:t>s.</w:t>
      </w:r>
    </w:p>
    <w:p w:rsidR="003F24DA" w:rsidRPr="003F24DA" w:rsidRDefault="003F24DA" w:rsidP="003F24DA">
      <w:pPr>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w:t>
      </w:r>
      <w:r w:rsidRPr="003F24DA">
        <w:rPr>
          <w:rFonts w:ascii="Open Sans" w:eastAsia="Times New Roman" w:hAnsi="Open Sans" w:cs="Times New Roman"/>
          <w:i/>
          <w:color w:val="607886"/>
          <w:sz w:val="22"/>
          <w:szCs w:val="22"/>
        </w:rPr>
        <w:t>Grid charts</w:t>
      </w:r>
      <w:r w:rsidRPr="003F24DA">
        <w:rPr>
          <w:rFonts w:ascii="Open Sans" w:eastAsia="Times New Roman" w:hAnsi="Open Sans" w:cs="Times New Roman"/>
          <w:color w:val="607886"/>
          <w:sz w:val="22"/>
          <w:szCs w:val="22"/>
        </w:rPr>
        <w:t xml:space="preserve">) Check </w:t>
      </w:r>
      <w:r w:rsidRPr="003F24DA">
        <w:rPr>
          <w:rFonts w:ascii="Open Sans" w:eastAsia="Times New Roman" w:hAnsi="Open Sans" w:cs="Times New Roman"/>
          <w:b/>
          <w:color w:val="607886"/>
          <w:sz w:val="22"/>
          <w:szCs w:val="22"/>
        </w:rPr>
        <w:t>Align Data Labels Across Series</w:t>
      </w:r>
      <w:r w:rsidRPr="003F24DA">
        <w:rPr>
          <w:rFonts w:ascii="Open Sans" w:eastAsia="Times New Roman" w:hAnsi="Open Sans" w:cs="Times New Roman"/>
          <w:color w:val="607886"/>
          <w:sz w:val="22"/>
          <w:szCs w:val="22"/>
        </w:rPr>
        <w:t xml:space="preserve"> if you have multiple series with data points at common intervals.</w:t>
      </w:r>
    </w:p>
    <w:p w:rsidR="003F24DA" w:rsidRDefault="003F24DA" w:rsidP="003F24DA">
      <w:pPr>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w:t>
      </w:r>
      <w:r w:rsidRPr="003F24DA">
        <w:rPr>
          <w:rFonts w:ascii="Open Sans" w:eastAsia="Times New Roman" w:hAnsi="Open Sans" w:cs="Times New Roman"/>
          <w:i/>
          <w:color w:val="607886"/>
          <w:sz w:val="22"/>
          <w:szCs w:val="22"/>
        </w:rPr>
        <w:t>Pie charts</w:t>
      </w:r>
      <w:r w:rsidRPr="003F24DA">
        <w:rPr>
          <w:rFonts w:ascii="Open Sans" w:eastAsia="Times New Roman" w:hAnsi="Open Sans" w:cs="Times New Roman"/>
          <w:color w:val="607886"/>
          <w:sz w:val="22"/>
          <w:szCs w:val="22"/>
        </w:rPr>
        <w:t xml:space="preserve">) Use the </w:t>
      </w:r>
      <w:r w:rsidRPr="003F24DA">
        <w:rPr>
          <w:rFonts w:ascii="Open Sans" w:eastAsia="Times New Roman" w:hAnsi="Open Sans" w:cs="Times New Roman"/>
          <w:b/>
          <w:color w:val="607886"/>
          <w:sz w:val="22"/>
          <w:szCs w:val="22"/>
        </w:rPr>
        <w:t>Other Category Percent</w:t>
      </w:r>
      <w:r w:rsidRPr="003F24DA">
        <w:rPr>
          <w:rFonts w:ascii="Open Sans" w:eastAsia="Times New Roman" w:hAnsi="Open Sans" w:cs="Times New Roman"/>
          <w:color w:val="607886"/>
          <w:sz w:val="22"/>
          <w:szCs w:val="22"/>
        </w:rPr>
        <w:t xml:space="preserve"> field to group data fields with small quantities into an "Other" category.</w:t>
      </w:r>
    </w:p>
    <w:p w:rsidR="00F75900" w:rsidRPr="00DF7909" w:rsidRDefault="00F75900" w:rsidP="00DF7909">
      <w:pPr>
        <w:pStyle w:val="Heading5"/>
      </w:pPr>
      <w:r w:rsidRPr="00DF7909">
        <w:t>Data Layout</w:t>
      </w:r>
    </w:p>
    <w:p w:rsidR="00F75900" w:rsidRPr="00F75900" w:rsidRDefault="00F75900" w:rsidP="00535FF6">
      <w:pPr>
        <w:pStyle w:val="bodytext"/>
      </w:pPr>
      <w:r w:rsidRPr="00F75900">
        <w:t>Your data may not fit neatly into series. This dialog accommodates different data layouts by allowing you to select from a couple of different ways to build a chart.</w:t>
      </w:r>
    </w:p>
    <w:p w:rsidR="00F75900" w:rsidRDefault="00AD5580" w:rsidP="00535FF6">
      <w:pPr>
        <w:pStyle w:val="bodytext"/>
      </w:pPr>
      <w:r>
        <w:rPr>
          <w:b/>
        </w:rPr>
        <w:t>Column Based Chart</w:t>
      </w:r>
      <w:r w:rsidR="00F75900" w:rsidRPr="00F75900">
        <w:t xml:space="preserve"> is the default. This layout builds charts by </w:t>
      </w:r>
      <w:r w:rsidR="00535FF6">
        <w:t xml:space="preserve">taking data fields, and mapping </w:t>
      </w:r>
      <w:r w:rsidR="00812BB8">
        <w:t>selected</w:t>
      </w:r>
      <w:r w:rsidR="00535FF6">
        <w:t xml:space="preserve"> value</w:t>
      </w:r>
      <w:r w:rsidR="00812BB8">
        <w:t>s</w:t>
      </w:r>
      <w:r w:rsidR="00535FF6">
        <w:t xml:space="preserve"> as Y-coordinate</w:t>
      </w:r>
      <w:r w:rsidR="00812BB8">
        <w:t>s</w:t>
      </w:r>
      <w:r w:rsidR="00535FF6">
        <w:t xml:space="preserve"> on the data axis.</w:t>
      </w:r>
      <w:r w:rsidR="00812BB8">
        <w:t xml:space="preserve"> Determine which values are </w:t>
      </w:r>
      <w:r w:rsidR="00A3668E">
        <w:t>selected</w:t>
      </w:r>
      <w:r w:rsidR="00812BB8">
        <w:t xml:space="preserve"> by specifying a data field with a common relation as the X-axis.</w:t>
      </w:r>
      <w:r w:rsidR="00AE4F37">
        <w:t xml:space="preserve"> This layout is useful if you want to </w:t>
      </w:r>
      <w:r w:rsidR="00163AA1">
        <w:t>plot</w:t>
      </w:r>
      <w:r w:rsidR="00AE4F37">
        <w:t xml:space="preserve"> one or more </w:t>
      </w:r>
      <w:r w:rsidR="00AE4F37" w:rsidRPr="00AE4F37">
        <w:t>unrelated</w:t>
      </w:r>
      <w:r w:rsidR="00AE4F37">
        <w:t xml:space="preserve"> series in a group (e.g. Budget and Sales and Expenditures </w:t>
      </w:r>
      <w:r w:rsidR="00AE4F37" w:rsidRPr="00AE4F37">
        <w:rPr>
          <w:i/>
        </w:rPr>
        <w:t>per</w:t>
      </w:r>
      <w:r w:rsidR="00AE4F37">
        <w:t xml:space="preserve"> Store).</w:t>
      </w:r>
    </w:p>
    <w:p w:rsidR="00812BB8" w:rsidRDefault="00D36310" w:rsidP="00961BD1">
      <w:pPr>
        <w:pStyle w:val="bodytext"/>
        <w:keepNext/>
      </w:pPr>
      <w:r>
        <w:rPr>
          <w:i/>
        </w:rPr>
        <w:lastRenderedPageBreak/>
        <w:t xml:space="preserve">Use </w:t>
      </w:r>
      <w:r w:rsidR="00AD5580">
        <w:rPr>
          <w:i/>
        </w:rPr>
        <w:t>Column Based Chart</w:t>
      </w:r>
      <w:r>
        <w:rPr>
          <w:i/>
        </w:rPr>
        <w:t xml:space="preserve"> if... </w:t>
      </w:r>
      <w:r>
        <w:t>Y</w:t>
      </w:r>
      <w:r w:rsidR="00812BB8">
        <w:t>our report contains a group with one or more elements</w:t>
      </w:r>
      <w:r>
        <w:t>.</w:t>
      </w:r>
      <w:r w:rsidR="00961BD1">
        <w:t xml:space="preserve"> </w:t>
      </w:r>
      <w:r w:rsidR="0067165D">
        <w:t>For e</w:t>
      </w:r>
      <w:r w:rsidR="00961BD1">
        <w:t>xample:</w:t>
      </w:r>
    </w:p>
    <w:p w:rsidR="00961BD1" w:rsidRDefault="00961BD1" w:rsidP="00961BD1">
      <w:pPr>
        <w:pStyle w:val="bodytext"/>
        <w:jc w:val="center"/>
      </w:pPr>
      <w:r>
        <w:rPr>
          <w:noProof/>
        </w:rPr>
        <w:drawing>
          <wp:inline distT="0" distB="0" distL="0" distR="0">
            <wp:extent cx="6324600" cy="714375"/>
            <wp:effectExtent l="19050" t="0" r="0" b="0"/>
            <wp:docPr id="876" name="Picture 875" descr="col chart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 chart grid.png"/>
                    <pic:cNvPicPr/>
                  </pic:nvPicPr>
                  <pic:blipFill>
                    <a:blip r:embed="rId237" cstate="print"/>
                    <a:stretch>
                      <a:fillRect/>
                    </a:stretch>
                  </pic:blipFill>
                  <pic:spPr>
                    <a:xfrm>
                      <a:off x="0" y="0"/>
                      <a:ext cx="6324600" cy="714375"/>
                    </a:xfrm>
                    <a:prstGeom prst="rect">
                      <a:avLst/>
                    </a:prstGeom>
                  </pic:spPr>
                </pic:pic>
              </a:graphicData>
            </a:graphic>
          </wp:inline>
        </w:drawing>
      </w:r>
    </w:p>
    <w:p w:rsidR="00812BB8" w:rsidRPr="00812BB8" w:rsidRDefault="00AD5580" w:rsidP="00812BB8">
      <w:pPr>
        <w:pStyle w:val="bodytext"/>
        <w:tabs>
          <w:tab w:val="left" w:pos="3057"/>
        </w:tabs>
      </w:pPr>
      <w:r>
        <w:rPr>
          <w:b/>
        </w:rPr>
        <w:t>Row Based Chart</w:t>
      </w:r>
      <w:r w:rsidR="00812BB8">
        <w:t xml:space="preserve"> is a little</w:t>
      </w:r>
      <w:r w:rsidR="00EC418B">
        <w:t xml:space="preserve"> more complex.</w:t>
      </w:r>
      <w:r w:rsidR="00F649F6">
        <w:t xml:space="preserve"> This layout s</w:t>
      </w:r>
      <w:r w:rsidR="00EC418B">
        <w:t xml:space="preserve">till </w:t>
      </w:r>
      <w:r w:rsidR="00F649F6">
        <w:t>uses</w:t>
      </w:r>
      <w:r w:rsidR="00EC418B">
        <w:t xml:space="preserve"> fields as series, but </w:t>
      </w:r>
      <w:r w:rsidR="00163AA1">
        <w:t>all your</w:t>
      </w:r>
      <w:r w:rsidR="001C417F">
        <w:t xml:space="preserve"> series</w:t>
      </w:r>
      <w:r w:rsidR="00F649F6">
        <w:t xml:space="preserve"> </w:t>
      </w:r>
      <w:r w:rsidR="00163AA1">
        <w:t xml:space="preserve">are a group, </w:t>
      </w:r>
      <w:r w:rsidR="001C417F">
        <w:t xml:space="preserve">nested </w:t>
      </w:r>
      <w:r w:rsidR="00F649F6">
        <w:t xml:space="preserve">within another group which determines the X-axis values. Data values are mapped per series per group. </w:t>
      </w:r>
      <w:r w:rsidR="00AE4F37">
        <w:t xml:space="preserve">This layout is useful if you want to </w:t>
      </w:r>
      <w:r w:rsidR="00163AA1">
        <w:t>plot</w:t>
      </w:r>
      <w:r w:rsidR="00AE4F37">
        <w:t xml:space="preserve"> two or more related series </w:t>
      </w:r>
      <w:r w:rsidR="001C417F">
        <w:t xml:space="preserve">in a group (e.g. Sales </w:t>
      </w:r>
      <w:r w:rsidR="001C417F" w:rsidRPr="001C417F">
        <w:rPr>
          <w:i/>
        </w:rPr>
        <w:t>per</w:t>
      </w:r>
      <w:r w:rsidR="001C417F">
        <w:t xml:space="preserve"> Employee </w:t>
      </w:r>
      <w:r w:rsidR="001C417F" w:rsidRPr="001C417F">
        <w:rPr>
          <w:i/>
        </w:rPr>
        <w:t>per</w:t>
      </w:r>
      <w:r w:rsidR="001C417F">
        <w:t xml:space="preserve"> Store).</w:t>
      </w:r>
    </w:p>
    <w:p w:rsidR="00AE4F37" w:rsidRDefault="004E7C73" w:rsidP="00961BD1">
      <w:pPr>
        <w:pStyle w:val="bodytext"/>
        <w:keepNext/>
        <w:tabs>
          <w:tab w:val="left" w:pos="3057"/>
        </w:tabs>
      </w:pPr>
      <w:r>
        <w:rPr>
          <w:i/>
        </w:rPr>
        <w:t xml:space="preserve">Use </w:t>
      </w:r>
      <w:r w:rsidR="00AD5580">
        <w:rPr>
          <w:i/>
        </w:rPr>
        <w:t>Row Based Chart</w:t>
      </w:r>
      <w:r>
        <w:rPr>
          <w:i/>
        </w:rPr>
        <w:t xml:space="preserve"> if... </w:t>
      </w:r>
      <w:r w:rsidR="00A9132C">
        <w:t xml:space="preserve"> </w:t>
      </w:r>
      <w:r>
        <w:t>Y</w:t>
      </w:r>
      <w:r w:rsidR="00A9132C">
        <w:t xml:space="preserve">our report contains a </w:t>
      </w:r>
      <w:r w:rsidR="00163AA1">
        <w:t>group</w:t>
      </w:r>
      <w:r w:rsidR="00A9132C">
        <w:t xml:space="preserve"> within </w:t>
      </w:r>
      <w:r w:rsidR="00163AA1">
        <w:t>a</w:t>
      </w:r>
      <w:r w:rsidR="009530D0">
        <w:t xml:space="preserve"> </w:t>
      </w:r>
      <w:r w:rsidR="00163AA1">
        <w:t>group</w:t>
      </w:r>
      <w:r>
        <w:t>.</w:t>
      </w:r>
      <w:r w:rsidR="00961BD1">
        <w:t xml:space="preserve"> </w:t>
      </w:r>
      <w:r w:rsidR="0067165D">
        <w:t>For e</w:t>
      </w:r>
      <w:r w:rsidR="00961BD1">
        <w:t>xample:</w:t>
      </w:r>
    </w:p>
    <w:p w:rsidR="00961BD1" w:rsidRDefault="00961BD1" w:rsidP="00961BD1">
      <w:pPr>
        <w:pStyle w:val="bodytext"/>
        <w:tabs>
          <w:tab w:val="left" w:pos="3057"/>
        </w:tabs>
        <w:jc w:val="center"/>
      </w:pPr>
      <w:r>
        <w:rPr>
          <w:noProof/>
        </w:rPr>
        <w:drawing>
          <wp:inline distT="0" distB="0" distL="0" distR="0">
            <wp:extent cx="5600700" cy="1047750"/>
            <wp:effectExtent l="19050" t="0" r="0" b="0"/>
            <wp:docPr id="887" name="Picture 886" descr="row chart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 chart grid.png"/>
                    <pic:cNvPicPr/>
                  </pic:nvPicPr>
                  <pic:blipFill>
                    <a:blip r:embed="rId238" cstate="print"/>
                    <a:stretch>
                      <a:fillRect/>
                    </a:stretch>
                  </pic:blipFill>
                  <pic:spPr>
                    <a:xfrm>
                      <a:off x="0" y="0"/>
                      <a:ext cx="5600700" cy="1047750"/>
                    </a:xfrm>
                    <a:prstGeom prst="rect">
                      <a:avLst/>
                    </a:prstGeom>
                  </pic:spPr>
                </pic:pic>
              </a:graphicData>
            </a:graphic>
          </wp:inline>
        </w:drawing>
      </w:r>
    </w:p>
    <w:p w:rsidR="00961BD1" w:rsidRDefault="00961BD1" w:rsidP="00961BD1">
      <w:pPr>
        <w:pStyle w:val="bodytext"/>
        <w:keepNext/>
        <w:tabs>
          <w:tab w:val="left" w:pos="3057"/>
        </w:tabs>
      </w:pPr>
      <w:r>
        <w:t>If you select this layout, the data selector will change to allow you to add all your series as a group, nested within an outer group for the data labels:</w:t>
      </w:r>
    </w:p>
    <w:p w:rsidR="00961BD1" w:rsidRPr="00A9132C" w:rsidRDefault="00961BD1" w:rsidP="00961BD1">
      <w:pPr>
        <w:pStyle w:val="bodytext"/>
        <w:tabs>
          <w:tab w:val="left" w:pos="3057"/>
        </w:tabs>
        <w:jc w:val="center"/>
      </w:pPr>
      <w:r>
        <w:rPr>
          <w:noProof/>
        </w:rPr>
        <w:drawing>
          <wp:inline distT="0" distB="0" distL="0" distR="0">
            <wp:extent cx="2619375" cy="1971675"/>
            <wp:effectExtent l="19050" t="0" r="9525" b="0"/>
            <wp:docPr id="894" name="Picture 885" descr="row chart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 chart wizard.png"/>
                    <pic:cNvPicPr/>
                  </pic:nvPicPr>
                  <pic:blipFill>
                    <a:blip r:embed="rId239" cstate="print"/>
                    <a:stretch>
                      <a:fillRect/>
                    </a:stretch>
                  </pic:blipFill>
                  <pic:spPr>
                    <a:xfrm>
                      <a:off x="0" y="0"/>
                      <a:ext cx="2619375" cy="1971675"/>
                    </a:xfrm>
                    <a:prstGeom prst="rect">
                      <a:avLst/>
                    </a:prstGeom>
                  </pic:spPr>
                </pic:pic>
              </a:graphicData>
            </a:graphic>
          </wp:inline>
        </w:drawing>
      </w:r>
    </w:p>
    <w:p w:rsidR="003D703B" w:rsidRDefault="00AD5580" w:rsidP="00535FF6">
      <w:pPr>
        <w:pStyle w:val="bodytext"/>
      </w:pPr>
      <w:r>
        <w:rPr>
          <w:b/>
        </w:rPr>
        <w:t>Cell Based Chart</w:t>
      </w:r>
      <w:r w:rsidR="00F75900" w:rsidRPr="00F75900">
        <w:t xml:space="preserve"> is the simplest option. This layout builds charts by </w:t>
      </w:r>
      <w:r w:rsidR="00812BB8">
        <w:t xml:space="preserve">taking pairs of static report values, and using them as (X,Y) </w:t>
      </w:r>
      <w:r w:rsidR="00CD0F89">
        <w:t xml:space="preserve">or (label, value) </w:t>
      </w:r>
      <w:r w:rsidR="00812BB8">
        <w:t>coordinate pairs.</w:t>
      </w:r>
    </w:p>
    <w:p w:rsidR="00806E2C" w:rsidRDefault="00806E2C" w:rsidP="00535FF6">
      <w:pPr>
        <w:pStyle w:val="bodytext"/>
      </w:pPr>
      <w:r>
        <w:t>In order for the chart wizard to recognize</w:t>
      </w:r>
      <w:r w:rsidR="00094303">
        <w:t xml:space="preserve"> </w:t>
      </w:r>
      <w:r w:rsidR="003D703B">
        <w:t>report cells</w:t>
      </w:r>
      <w:r>
        <w:t xml:space="preserve">, they must be in </w:t>
      </w:r>
      <w:hyperlink w:anchor="_Formulas_1" w:history="1">
        <w:r w:rsidR="00166803" w:rsidRPr="00166803">
          <w:rPr>
            <w:rStyle w:val="Hyperlink"/>
          </w:rPr>
          <w:t>Formula</w:t>
        </w:r>
      </w:hyperlink>
      <w:r>
        <w:t xml:space="preserve"> form, with a preceding = sign, text surrounded by quotes</w:t>
      </w:r>
      <w:r w:rsidR="00CD0F89">
        <w:t>, and data fields surrounded by braces { }</w:t>
      </w:r>
      <w:r>
        <w:t xml:space="preserve">. </w:t>
      </w:r>
      <w:r w:rsidR="001F7AB8">
        <w:t>Examples:</w:t>
      </w:r>
    </w:p>
    <w:p w:rsidR="001F7AB8" w:rsidRPr="001F7AB8" w:rsidRDefault="001F7AB8" w:rsidP="001F7AB8">
      <w:pPr>
        <w:pStyle w:val="bodytext"/>
        <w:spacing w:after="0"/>
        <w:ind w:left="720"/>
        <w:rPr>
          <w:color w:val="auto"/>
        </w:rPr>
      </w:pPr>
      <w:r>
        <w:rPr>
          <w:i/>
        </w:rPr>
        <w:t>Number</w:t>
      </w:r>
      <w:r>
        <w:t xml:space="preserve">: </w:t>
      </w:r>
      <w:r w:rsidRPr="001F7AB8">
        <w:rPr>
          <w:color w:val="auto"/>
        </w:rPr>
        <w:t>=42</w:t>
      </w:r>
    </w:p>
    <w:p w:rsidR="001F7AB8" w:rsidRPr="001F7AB8" w:rsidRDefault="001F7AB8" w:rsidP="001F7AB8">
      <w:pPr>
        <w:pStyle w:val="bodytext"/>
        <w:spacing w:after="0"/>
        <w:ind w:left="720"/>
      </w:pPr>
      <w:r>
        <w:rPr>
          <w:i/>
        </w:rPr>
        <w:t>Text</w:t>
      </w:r>
      <w:r>
        <w:t xml:space="preserve">: </w:t>
      </w:r>
      <w:r w:rsidRPr="001F7AB8">
        <w:rPr>
          <w:color w:val="auto"/>
        </w:rPr>
        <w:t>="</w:t>
      </w:r>
      <w:r w:rsidR="003C28CE">
        <w:rPr>
          <w:color w:val="auto"/>
        </w:rPr>
        <w:t>February 24th</w:t>
      </w:r>
      <w:r w:rsidRPr="001F7AB8">
        <w:rPr>
          <w:color w:val="auto"/>
        </w:rPr>
        <w:t>"</w:t>
      </w:r>
    </w:p>
    <w:p w:rsidR="001F7AB8" w:rsidRPr="001F7AB8" w:rsidRDefault="001F7AB8" w:rsidP="001F7AB8">
      <w:pPr>
        <w:pStyle w:val="bodytext"/>
        <w:spacing w:after="0"/>
        <w:ind w:left="720"/>
        <w:rPr>
          <w:color w:val="auto"/>
        </w:rPr>
      </w:pPr>
      <w:r>
        <w:rPr>
          <w:i/>
        </w:rPr>
        <w:t>Data field</w:t>
      </w:r>
      <w:r>
        <w:t xml:space="preserve">: </w:t>
      </w:r>
      <w:r w:rsidRPr="001F7AB8">
        <w:rPr>
          <w:color w:val="auto"/>
        </w:rPr>
        <w:t>={Employees.EmployeeName}</w:t>
      </w:r>
    </w:p>
    <w:p w:rsidR="004E7C73" w:rsidRDefault="001F7AB8" w:rsidP="004E7C73">
      <w:pPr>
        <w:pStyle w:val="bodytext"/>
        <w:spacing w:after="0"/>
        <w:ind w:left="720"/>
        <w:rPr>
          <w:color w:val="auto"/>
        </w:rPr>
      </w:pPr>
      <w:r w:rsidRPr="001F7AB8">
        <w:rPr>
          <w:i/>
        </w:rPr>
        <w:t>Formula</w:t>
      </w:r>
      <w:r>
        <w:t xml:space="preserve">: </w:t>
      </w:r>
      <w:r w:rsidRPr="001F7AB8">
        <w:rPr>
          <w:color w:val="auto"/>
        </w:rPr>
        <w:t>=Month{Orders.OrderDate}</w:t>
      </w:r>
    </w:p>
    <w:p w:rsidR="004E7C73" w:rsidRPr="004E7C73" w:rsidRDefault="004E7C73" w:rsidP="004E7C73">
      <w:pPr>
        <w:pStyle w:val="bodytext"/>
        <w:ind w:left="720"/>
        <w:rPr>
          <w:color w:val="auto"/>
        </w:rPr>
      </w:pPr>
      <w:r>
        <w:rPr>
          <w:i/>
        </w:rPr>
        <w:t>Math</w:t>
      </w:r>
      <w:r>
        <w:t xml:space="preserve">: </w:t>
      </w:r>
      <w:r>
        <w:rPr>
          <w:color w:val="auto"/>
        </w:rPr>
        <w:t>={Orders.UnitPrice} * 2.43</w:t>
      </w:r>
    </w:p>
    <w:p w:rsidR="00F75900" w:rsidRDefault="004E7C73" w:rsidP="00961BD1">
      <w:pPr>
        <w:pStyle w:val="bodytext"/>
        <w:keepNext/>
      </w:pPr>
      <w:r>
        <w:rPr>
          <w:i/>
        </w:rPr>
        <w:lastRenderedPageBreak/>
        <w:t xml:space="preserve">Use </w:t>
      </w:r>
      <w:r w:rsidR="00961BD1">
        <w:rPr>
          <w:i/>
        </w:rPr>
        <w:t>Cell Based Chart</w:t>
      </w:r>
      <w:r>
        <w:rPr>
          <w:i/>
        </w:rPr>
        <w:t xml:space="preserve"> if... Y</w:t>
      </w:r>
      <w:r w:rsidR="00812BB8">
        <w:t xml:space="preserve">ou want to build </w:t>
      </w:r>
      <w:r w:rsidR="00AD5580">
        <w:t>a</w:t>
      </w:r>
      <w:r w:rsidR="00812BB8">
        <w:t xml:space="preserve"> chart point by point, </w:t>
      </w:r>
      <w:r w:rsidR="00806E2C">
        <w:t xml:space="preserve">and only have one </w:t>
      </w:r>
      <w:r>
        <w:t xml:space="preserve">data </w:t>
      </w:r>
      <w:r w:rsidR="00806E2C">
        <w:t>seri</w:t>
      </w:r>
      <w:r>
        <w:t>es.</w:t>
      </w:r>
      <w:r w:rsidR="00961BD1">
        <w:t xml:space="preserve"> </w:t>
      </w:r>
      <w:r w:rsidR="0067165D">
        <w:t>For e</w:t>
      </w:r>
      <w:r w:rsidR="00961BD1">
        <w:t>xample:</w:t>
      </w:r>
    </w:p>
    <w:p w:rsidR="00961BD1" w:rsidRDefault="00961BD1" w:rsidP="00961BD1">
      <w:pPr>
        <w:pStyle w:val="bodytext"/>
        <w:jc w:val="center"/>
      </w:pPr>
      <w:r>
        <w:rPr>
          <w:noProof/>
        </w:rPr>
        <w:drawing>
          <wp:inline distT="0" distB="0" distL="0" distR="0">
            <wp:extent cx="5010150" cy="1047750"/>
            <wp:effectExtent l="19050" t="0" r="0" b="0"/>
            <wp:docPr id="893" name="Picture 892" descr="cell chart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chart grid.png"/>
                    <pic:cNvPicPr/>
                  </pic:nvPicPr>
                  <pic:blipFill>
                    <a:blip r:embed="rId240" cstate="print"/>
                    <a:stretch>
                      <a:fillRect/>
                    </a:stretch>
                  </pic:blipFill>
                  <pic:spPr>
                    <a:xfrm>
                      <a:off x="0" y="0"/>
                      <a:ext cx="5010150" cy="1047750"/>
                    </a:xfrm>
                    <a:prstGeom prst="rect">
                      <a:avLst/>
                    </a:prstGeom>
                  </pic:spPr>
                </pic:pic>
              </a:graphicData>
            </a:graphic>
          </wp:inline>
        </w:drawing>
      </w:r>
    </w:p>
    <w:p w:rsidR="00961BD1" w:rsidRDefault="00961BD1" w:rsidP="00961BD1">
      <w:pPr>
        <w:pStyle w:val="bodytext"/>
        <w:keepNext/>
      </w:pPr>
      <w:r>
        <w:t>If you select this layout, the data selector will change to allow you to add points. This layout only supports one series of data (duplicating data labels will create duplicate axis labels):</w:t>
      </w:r>
    </w:p>
    <w:p w:rsidR="00961BD1" w:rsidRPr="003F24DA" w:rsidRDefault="00961BD1" w:rsidP="00961BD1">
      <w:pPr>
        <w:pStyle w:val="bodytext"/>
        <w:jc w:val="center"/>
      </w:pPr>
      <w:r>
        <w:rPr>
          <w:noProof/>
        </w:rPr>
        <w:drawing>
          <wp:inline distT="0" distB="0" distL="0" distR="0">
            <wp:extent cx="4895850" cy="1609725"/>
            <wp:effectExtent l="19050" t="0" r="0" b="0"/>
            <wp:docPr id="895" name="Picture 887" descr="cell chart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chart wizard.png"/>
                    <pic:cNvPicPr/>
                  </pic:nvPicPr>
                  <pic:blipFill>
                    <a:blip r:embed="rId241" cstate="print"/>
                    <a:stretch>
                      <a:fillRect/>
                    </a:stretch>
                  </pic:blipFill>
                  <pic:spPr>
                    <a:xfrm>
                      <a:off x="0" y="0"/>
                      <a:ext cx="4895850" cy="1609725"/>
                    </a:xfrm>
                    <a:prstGeom prst="rect">
                      <a:avLst/>
                    </a:prstGeom>
                  </pic:spPr>
                </pic:pic>
              </a:graphicData>
            </a:graphic>
          </wp:inline>
        </w:drawing>
      </w:r>
    </w:p>
    <w:p w:rsidR="003F24DA" w:rsidRPr="003F24DA" w:rsidRDefault="003F24DA" w:rsidP="00DF7909">
      <w:pPr>
        <w:pStyle w:val="Heading4"/>
      </w:pPr>
      <w:bookmarkStart w:id="143" w:name="_Data_Layout_1"/>
      <w:bookmarkStart w:id="144" w:name="_Layout_One"/>
      <w:bookmarkEnd w:id="143"/>
      <w:bookmarkEnd w:id="144"/>
      <w:r w:rsidRPr="003F24DA">
        <w:t>Appearance</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The </w:t>
      </w:r>
      <w:r w:rsidRPr="003F24DA">
        <w:rPr>
          <w:rFonts w:ascii="Open Sans" w:eastAsia="Times New Roman" w:hAnsi="Open Sans" w:cs="Times New Roman"/>
          <w:b/>
          <w:color w:val="607886"/>
          <w:sz w:val="22"/>
          <w:szCs w:val="22"/>
        </w:rPr>
        <w:t>Appearance</w:t>
      </w:r>
      <w:r w:rsidRPr="003F24DA">
        <w:rPr>
          <w:rFonts w:ascii="Open Sans" w:eastAsia="Times New Roman" w:hAnsi="Open Sans" w:cs="Times New Roman"/>
          <w:color w:val="607886"/>
          <w:sz w:val="22"/>
          <w:szCs w:val="22"/>
        </w:rPr>
        <w:t xml:space="preserve"> Tab contains options for customizing how the chart will look.</w:t>
      </w:r>
    </w:p>
    <w:p w:rsidR="003F24DA" w:rsidRPr="003F24DA" w:rsidRDefault="003F24DA" w:rsidP="00410D54">
      <w:pPr>
        <w:pStyle w:val="Heading5"/>
      </w:pPr>
      <w:r w:rsidRPr="003F24DA">
        <w:t>Colors</w:t>
      </w:r>
    </w:p>
    <w:p w:rsidR="003F24DA" w:rsidRPr="003F24DA" w:rsidRDefault="003F24DA" w:rsidP="003F24DA">
      <w:pPr>
        <w:widowControl/>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1305107" cy="628738"/>
            <wp:effectExtent l="19050" t="0" r="9343" b="0"/>
            <wp:docPr id="988" name="Picture 14" descr="colors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 simple.png"/>
                    <pic:cNvPicPr/>
                  </pic:nvPicPr>
                  <pic:blipFill>
                    <a:blip r:embed="rId242" cstate="print"/>
                    <a:stretch>
                      <a:fillRect/>
                    </a:stretch>
                  </pic:blipFill>
                  <pic:spPr>
                    <a:xfrm>
                      <a:off x="0" y="0"/>
                      <a:ext cx="1305107" cy="628738"/>
                    </a:xfrm>
                    <a:prstGeom prst="rect">
                      <a:avLst/>
                    </a:prstGeom>
                    <a:noFill/>
                    <a:ln>
                      <a:noFill/>
                    </a:ln>
                  </pic:spPr>
                </pic:pic>
              </a:graphicData>
            </a:graphic>
          </wp:inline>
        </w:drawing>
      </w:r>
      <w:r w:rsidRPr="003F24DA">
        <w:rPr>
          <w:rFonts w:ascii="Open Sans" w:eastAsia="Times New Roman" w:hAnsi="Open Sans" w:cs="Times New Roman"/>
          <w:noProof/>
          <w:color w:val="607886"/>
          <w:sz w:val="22"/>
          <w:szCs w:val="22"/>
        </w:rPr>
        <w:drawing>
          <wp:inline distT="0" distB="0" distL="0" distR="0">
            <wp:extent cx="3924848" cy="628738"/>
            <wp:effectExtent l="19050" t="0" r="0" b="0"/>
            <wp:docPr id="989" name="Picture 15" descr="colors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 range.png"/>
                    <pic:cNvPicPr/>
                  </pic:nvPicPr>
                  <pic:blipFill>
                    <a:blip r:embed="rId243" cstate="print"/>
                    <a:stretch>
                      <a:fillRect/>
                    </a:stretch>
                  </pic:blipFill>
                  <pic:spPr>
                    <a:xfrm>
                      <a:off x="0" y="0"/>
                      <a:ext cx="3924848" cy="628738"/>
                    </a:xfrm>
                    <a:prstGeom prst="rect">
                      <a:avLst/>
                    </a:prstGeom>
                  </pic:spPr>
                </pic:pic>
              </a:graphicData>
            </a:graphic>
          </wp:inline>
        </w:drawing>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b/>
          <w:color w:val="607886"/>
          <w:sz w:val="22"/>
          <w:szCs w:val="22"/>
        </w:rPr>
        <w:t xml:space="preserve">Colors </w:t>
      </w:r>
      <w:r w:rsidR="009A558E">
        <w:rPr>
          <w:rFonts w:ascii="Open Sans" w:eastAsia="Times New Roman" w:hAnsi="Open Sans" w:cs="Times New Roman"/>
          <w:color w:val="607886"/>
          <w:sz w:val="22"/>
          <w:szCs w:val="22"/>
        </w:rPr>
        <w:t>dropdown</w:t>
      </w:r>
      <w:r w:rsidRPr="003F24DA">
        <w:rPr>
          <w:rFonts w:ascii="Open Sans" w:eastAsia="Times New Roman" w:hAnsi="Open Sans" w:cs="Times New Roman"/>
          <w:color w:val="607886"/>
          <w:sz w:val="22"/>
          <w:szCs w:val="22"/>
        </w:rPr>
        <w:t xml:space="preserve"> to select a color theme to apply to the chart. Specify a custom range of colors by selecting the </w:t>
      </w:r>
      <w:r w:rsidRPr="003F24DA">
        <w:rPr>
          <w:rFonts w:ascii="Open Sans" w:eastAsia="Times New Roman" w:hAnsi="Open Sans" w:cs="Times New Roman"/>
          <w:i/>
          <w:color w:val="607886"/>
          <w:sz w:val="22"/>
          <w:szCs w:val="22"/>
        </w:rPr>
        <w:t>Linear Range</w:t>
      </w:r>
      <w:r w:rsidRPr="003F24DA">
        <w:rPr>
          <w:rFonts w:ascii="Open Sans" w:eastAsia="Times New Roman" w:hAnsi="Open Sans" w:cs="Times New Roman"/>
          <w:color w:val="607886"/>
          <w:sz w:val="22"/>
          <w:szCs w:val="22"/>
        </w:rPr>
        <w:t xml:space="preserve"> option.</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Check </w:t>
      </w:r>
      <w:r w:rsidRPr="003F24DA">
        <w:rPr>
          <w:rFonts w:ascii="Open Sans" w:eastAsia="Times New Roman" w:hAnsi="Open Sans" w:cs="Times New Roman"/>
          <w:b/>
          <w:color w:val="607886"/>
          <w:sz w:val="22"/>
          <w:szCs w:val="22"/>
        </w:rPr>
        <w:t>Use 3D Style</w:t>
      </w:r>
      <w:r w:rsidRPr="003F24DA">
        <w:rPr>
          <w:rFonts w:ascii="Open Sans" w:eastAsia="Times New Roman" w:hAnsi="Open Sans" w:cs="Times New Roman"/>
          <w:b/>
          <w:i/>
          <w:color w:val="607886"/>
          <w:sz w:val="22"/>
          <w:szCs w:val="22"/>
        </w:rPr>
        <w:t xml:space="preserve"> </w:t>
      </w:r>
      <w:r w:rsidRPr="003F24DA">
        <w:rPr>
          <w:rFonts w:ascii="Open Sans" w:eastAsia="Times New Roman" w:hAnsi="Open Sans" w:cs="Times New Roman"/>
          <w:color w:val="607886"/>
          <w:sz w:val="22"/>
          <w:szCs w:val="22"/>
        </w:rPr>
        <w:t>to give your chart a three-dimensional look.</w:t>
      </w:r>
    </w:p>
    <w:p w:rsidR="003F24DA" w:rsidRPr="003F24DA" w:rsidRDefault="003F24DA" w:rsidP="00410D54">
      <w:pPr>
        <w:pStyle w:val="Heading5"/>
      </w:pPr>
      <w:r w:rsidRPr="003F24DA">
        <w:lastRenderedPageBreak/>
        <w:t>Labels</w:t>
      </w:r>
    </w:p>
    <w:p w:rsidR="003F24DA" w:rsidRPr="003F24DA" w:rsidRDefault="003F24DA" w:rsidP="003F24DA">
      <w:pPr>
        <w:widowControl/>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4067743" cy="1762371"/>
            <wp:effectExtent l="19050" t="0" r="8957" b="0"/>
            <wp:docPr id="990" name="Picture 26" descr="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png"/>
                    <pic:cNvPicPr/>
                  </pic:nvPicPr>
                  <pic:blipFill>
                    <a:blip r:embed="rId244" cstate="print"/>
                    <a:stretch>
                      <a:fillRect/>
                    </a:stretch>
                  </pic:blipFill>
                  <pic:spPr>
                    <a:xfrm>
                      <a:off x="0" y="0"/>
                      <a:ext cx="4067743" cy="1762371"/>
                    </a:xfrm>
                    <a:prstGeom prst="rect">
                      <a:avLst/>
                    </a:prstGeom>
                  </pic:spPr>
                </pic:pic>
              </a:graphicData>
            </a:graphic>
          </wp:inline>
        </w:drawing>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Chart Title </w:t>
      </w:r>
      <w:r w:rsidRPr="003F24DA">
        <w:rPr>
          <w:rFonts w:ascii="Open Sans" w:eastAsia="Times New Roman" w:hAnsi="Open Sans" w:cs="Times New Roman"/>
          <w:color w:val="607886"/>
          <w:sz w:val="22"/>
          <w:szCs w:val="22"/>
        </w:rPr>
        <w:t>– Enter the text you want to appear in at the top of the chart.</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w:t>
      </w:r>
      <w:r w:rsidRPr="003F24DA">
        <w:rPr>
          <w:rFonts w:ascii="Open Sans" w:eastAsia="Times New Roman" w:hAnsi="Open Sans" w:cs="Times New Roman"/>
          <w:i/>
          <w:color w:val="607886"/>
          <w:sz w:val="22"/>
          <w:szCs w:val="22"/>
        </w:rPr>
        <w:t>Grid charts</w:t>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 xml:space="preserve">X-Axis Title </w:t>
      </w:r>
      <w:r w:rsidRPr="003F24DA">
        <w:rPr>
          <w:rFonts w:ascii="Open Sans" w:eastAsia="Times New Roman" w:hAnsi="Open Sans" w:cs="Times New Roman"/>
          <w:color w:val="607886"/>
          <w:sz w:val="22"/>
          <w:szCs w:val="22"/>
        </w:rPr>
        <w:t>– Enter the text you want to appear on the X-Axis (horizontal axis).</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w:t>
      </w:r>
      <w:r w:rsidRPr="003F24DA">
        <w:rPr>
          <w:rFonts w:ascii="Open Sans" w:eastAsia="Times New Roman" w:hAnsi="Open Sans" w:cs="Times New Roman"/>
          <w:i/>
          <w:color w:val="607886"/>
          <w:sz w:val="22"/>
          <w:szCs w:val="22"/>
        </w:rPr>
        <w:t>Grid charts</w:t>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 xml:space="preserve">Y-Axis Title </w:t>
      </w:r>
      <w:r w:rsidRPr="003F24DA">
        <w:rPr>
          <w:rFonts w:ascii="Open Sans" w:eastAsia="Times New Roman" w:hAnsi="Open Sans" w:cs="Times New Roman"/>
          <w:color w:val="607886"/>
          <w:sz w:val="22"/>
          <w:szCs w:val="22"/>
        </w:rPr>
        <w:t>–</w:t>
      </w:r>
      <w:r w:rsidRPr="003F24DA">
        <w:rPr>
          <w:rFonts w:ascii="Open Sans" w:eastAsia="Times New Roman" w:hAnsi="Open Sans" w:cs="Times New Roman"/>
          <w:b/>
          <w:color w:val="607886"/>
          <w:sz w:val="22"/>
          <w:szCs w:val="22"/>
        </w:rPr>
        <w:t xml:space="preserve"> </w:t>
      </w:r>
      <w:r w:rsidRPr="003F24DA">
        <w:rPr>
          <w:rFonts w:ascii="Open Sans" w:eastAsia="Times New Roman" w:hAnsi="Open Sans" w:cs="Times New Roman"/>
          <w:color w:val="607886"/>
          <w:sz w:val="22"/>
          <w:szCs w:val="22"/>
        </w:rPr>
        <w:t>Enter the text you want to appear on the Y-Axis (vertical axis).</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Use the</w:t>
      </w:r>
      <w:r w:rsidRPr="003F24DA">
        <w:rPr>
          <w:rFonts w:ascii="Open Sans" w:eastAsia="Times New Roman" w:hAnsi="Open Sans" w:cs="Times New Roman"/>
          <w:b/>
          <w:color w:val="607886"/>
          <w:sz w:val="22"/>
          <w:szCs w:val="22"/>
        </w:rPr>
        <w:t xml:space="preserve"> Point Labels </w:t>
      </w:r>
      <w:r w:rsidRPr="003F24DA">
        <w:rPr>
          <w:rFonts w:ascii="Open Sans" w:eastAsia="Times New Roman" w:hAnsi="Open Sans" w:cs="Times New Roman"/>
          <w:color w:val="607886"/>
          <w:sz w:val="22"/>
          <w:szCs w:val="22"/>
        </w:rPr>
        <w:t>dropdown to label the points on the chart:</w:t>
      </w:r>
    </w:p>
    <w:p w:rsidR="003F24DA" w:rsidRPr="003F24DA" w:rsidRDefault="003F24DA" w:rsidP="003F24DA">
      <w:pPr>
        <w:spacing w:after="190"/>
        <w:ind w:left="720"/>
        <w:rPr>
          <w:rFonts w:ascii="Open Sans" w:eastAsia="Times New Roman" w:hAnsi="Open Sans" w:cs="Times New Roman"/>
          <w:i/>
          <w:color w:val="607886"/>
          <w:sz w:val="22"/>
          <w:szCs w:val="22"/>
        </w:rPr>
      </w:pPr>
      <w:r w:rsidRPr="003F24DA">
        <w:rPr>
          <w:rFonts w:ascii="Open Sans" w:eastAsia="Times New Roman" w:hAnsi="Open Sans" w:cs="Times New Roman"/>
          <w:i/>
          <w:color w:val="607886"/>
          <w:sz w:val="22"/>
          <w:szCs w:val="22"/>
        </w:rPr>
        <w:t>Series Values</w:t>
      </w:r>
    </w:p>
    <w:p w:rsidR="003F24DA" w:rsidRPr="003F24DA" w:rsidRDefault="003F24DA" w:rsidP="003F24DA">
      <w:pPr>
        <w:spacing w:after="190"/>
        <w:ind w:left="720"/>
        <w:rPr>
          <w:rFonts w:ascii="Open Sans" w:eastAsia="Times New Roman" w:hAnsi="Open Sans" w:cs="Times New Roman"/>
          <w:i/>
          <w:color w:val="607886"/>
          <w:sz w:val="22"/>
          <w:szCs w:val="22"/>
        </w:rPr>
      </w:pPr>
      <w:r w:rsidRPr="003F24DA">
        <w:rPr>
          <w:rFonts w:ascii="Open Sans" w:eastAsia="Times New Roman" w:hAnsi="Open Sans" w:cs="Times New Roman"/>
          <w:i/>
          <w:color w:val="607886"/>
          <w:sz w:val="22"/>
          <w:szCs w:val="22"/>
        </w:rPr>
        <w:t>Percent of Series Values</w:t>
      </w:r>
    </w:p>
    <w:p w:rsidR="003F24DA" w:rsidRPr="003F24DA" w:rsidRDefault="003F24DA" w:rsidP="003F24DA">
      <w:pPr>
        <w:spacing w:after="190"/>
        <w:ind w:left="720"/>
        <w:rPr>
          <w:rFonts w:ascii="Open Sans" w:eastAsia="Times New Roman" w:hAnsi="Open Sans" w:cs="Times New Roman"/>
          <w:i/>
          <w:color w:val="607886"/>
          <w:sz w:val="22"/>
          <w:szCs w:val="22"/>
        </w:rPr>
      </w:pPr>
      <w:r w:rsidRPr="003F24DA">
        <w:rPr>
          <w:rFonts w:ascii="Open Sans" w:eastAsia="Times New Roman" w:hAnsi="Open Sans" w:cs="Times New Roman"/>
          <w:i/>
          <w:color w:val="607886"/>
          <w:sz w:val="22"/>
          <w:szCs w:val="22"/>
        </w:rPr>
        <w:t>Data Labels</w:t>
      </w:r>
    </w:p>
    <w:p w:rsidR="003F24DA" w:rsidRPr="003F24DA" w:rsidRDefault="003F24DA" w:rsidP="003F24DA">
      <w:pPr>
        <w:spacing w:after="190"/>
        <w:ind w:left="720"/>
        <w:rPr>
          <w:rFonts w:ascii="Open Sans" w:eastAsia="Times New Roman" w:hAnsi="Open Sans" w:cs="Times New Roman"/>
          <w:i/>
          <w:color w:val="607886"/>
          <w:sz w:val="22"/>
          <w:szCs w:val="22"/>
        </w:rPr>
      </w:pPr>
      <w:r w:rsidRPr="003F24DA">
        <w:rPr>
          <w:rFonts w:ascii="Open Sans" w:eastAsia="Times New Roman" w:hAnsi="Open Sans" w:cs="Times New Roman"/>
          <w:i/>
          <w:color w:val="607886"/>
          <w:sz w:val="22"/>
          <w:szCs w:val="22"/>
        </w:rPr>
        <w:t>Data Labels with Data Values</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b/>
          <w:color w:val="607886"/>
          <w:sz w:val="22"/>
          <w:szCs w:val="22"/>
        </w:rPr>
        <w:t>Legend Position</w:t>
      </w:r>
      <w:r w:rsidRPr="003F24DA">
        <w:rPr>
          <w:rFonts w:ascii="Open Sans" w:eastAsia="Times New Roman" w:hAnsi="Open Sans" w:cs="Times New Roman"/>
          <w:color w:val="607886"/>
          <w:sz w:val="22"/>
          <w:szCs w:val="22"/>
        </w:rPr>
        <w:t xml:space="preserve"> dropdown to choose where to display the legend relative to the chart.</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b/>
          <w:color w:val="607886"/>
          <w:sz w:val="22"/>
          <w:szCs w:val="22"/>
        </w:rPr>
        <w:t xml:space="preserve">Label Font </w:t>
      </w:r>
      <w:r w:rsidRPr="003F24DA">
        <w:rPr>
          <w:rFonts w:ascii="Open Sans" w:eastAsia="Times New Roman" w:hAnsi="Open Sans" w:cs="Times New Roman"/>
          <w:color w:val="607886"/>
          <w:sz w:val="22"/>
          <w:szCs w:val="22"/>
        </w:rPr>
        <w:t>dropdown to specify the font for the labels.</w:t>
      </w:r>
    </w:p>
    <w:p w:rsidR="003F24DA" w:rsidRPr="003F24DA" w:rsidRDefault="003F24DA" w:rsidP="003F24DA">
      <w:pPr>
        <w:keepNext/>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991" name="Picture 27" descr="forma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button.png"/>
                    <pic:cNvPicPr/>
                  </pic:nvPicPr>
                  <pic:blipFill>
                    <a:blip r:embed="rId245"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Number Format...</w:t>
      </w:r>
      <w:r w:rsidRPr="003F24DA">
        <w:rPr>
          <w:rFonts w:ascii="Open Sans" w:eastAsia="Times New Roman" w:hAnsi="Open Sans" w:cs="Times New Roman"/>
          <w:color w:val="607886"/>
          <w:sz w:val="22"/>
          <w:szCs w:val="22"/>
        </w:rPr>
        <w:t xml:space="preserve"> dialog to specify how data and axis labels should be formatted:</w:t>
      </w:r>
    </w:p>
    <w:p w:rsidR="003F24DA" w:rsidRPr="003F24DA" w:rsidRDefault="003F24DA" w:rsidP="003F24DA">
      <w:pPr>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2000250" cy="2190750"/>
            <wp:effectExtent l="19050" t="0" r="0" b="0"/>
            <wp:docPr id="992" name="Picture 193" descr="number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rmat.png"/>
                    <pic:cNvPicPr/>
                  </pic:nvPicPr>
                  <pic:blipFill>
                    <a:blip r:embed="rId246" cstate="print"/>
                    <a:stretch>
                      <a:fillRect/>
                    </a:stretch>
                  </pic:blipFill>
                  <pic:spPr>
                    <a:xfrm>
                      <a:off x="0" y="0"/>
                      <a:ext cx="2000250" cy="2190750"/>
                    </a:xfrm>
                    <a:prstGeom prst="rect">
                      <a:avLst/>
                    </a:prstGeom>
                    <a:noFill/>
                    <a:ln>
                      <a:noFill/>
                    </a:ln>
                  </pic:spPr>
                </pic:pic>
              </a:graphicData>
            </a:graphic>
          </wp:inline>
        </w:drawing>
      </w:r>
    </w:p>
    <w:p w:rsidR="003F24DA" w:rsidRPr="003F24DA" w:rsidRDefault="003F24DA" w:rsidP="003F24DA">
      <w:pPr>
        <w:keepNext/>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lastRenderedPageBreak/>
        <w:t>(</w:t>
      </w:r>
      <w:r w:rsidRPr="003F24DA">
        <w:rPr>
          <w:rFonts w:ascii="Open Sans" w:eastAsia="Times New Roman" w:hAnsi="Open Sans" w:cs="Times New Roman"/>
          <w:i/>
          <w:color w:val="607886"/>
          <w:sz w:val="22"/>
          <w:szCs w:val="22"/>
        </w:rPr>
        <w:t>Line &amp; combo charts</w:t>
      </w:r>
      <w:r w:rsidRPr="003F24DA">
        <w:rPr>
          <w:rFonts w:ascii="Open Sans" w:eastAsia="Times New Roman" w:hAnsi="Open Sans" w:cs="Times New Roman"/>
          <w:color w:val="607886"/>
          <w:sz w:val="22"/>
          <w:szCs w:val="22"/>
        </w:rPr>
        <w:t xml:space="preserve">) Use the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1022" name="Picture 918" descr="forma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button.png"/>
                    <pic:cNvPicPr/>
                  </pic:nvPicPr>
                  <pic:blipFill>
                    <a:blip r:embed="rId245"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Chart Axes</w:t>
      </w:r>
      <w:r w:rsidRPr="003F24DA">
        <w:rPr>
          <w:rFonts w:ascii="Open Sans" w:eastAsia="Times New Roman" w:hAnsi="Open Sans" w:cs="Times New Roman"/>
          <w:color w:val="607886"/>
          <w:sz w:val="22"/>
          <w:szCs w:val="22"/>
        </w:rPr>
        <w:t xml:space="preserve"> button to add and format axes:</w:t>
      </w:r>
    </w:p>
    <w:p w:rsidR="003F24DA" w:rsidRPr="003F24DA" w:rsidRDefault="003F24DA" w:rsidP="003F24DA">
      <w:pPr>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5830114" cy="4010585"/>
            <wp:effectExtent l="19050" t="0" r="0" b="0"/>
            <wp:docPr id="1025" name="Picture 919" descr="chart a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axes.png"/>
                    <pic:cNvPicPr/>
                  </pic:nvPicPr>
                  <pic:blipFill>
                    <a:blip r:embed="rId247" cstate="print"/>
                    <a:stretch>
                      <a:fillRect/>
                    </a:stretch>
                  </pic:blipFill>
                  <pic:spPr>
                    <a:xfrm>
                      <a:off x="0" y="0"/>
                      <a:ext cx="5830114" cy="4010585"/>
                    </a:xfrm>
                    <a:prstGeom prst="rect">
                      <a:avLst/>
                    </a:prstGeom>
                  </pic:spPr>
                </pic:pic>
              </a:graphicData>
            </a:graphic>
          </wp:inline>
        </w:drawing>
      </w:r>
    </w:p>
    <w:p w:rsidR="003F24DA" w:rsidRPr="003F24DA" w:rsidRDefault="003F24DA" w:rsidP="003F24DA">
      <w:pPr>
        <w:spacing w:after="190"/>
        <w:ind w:left="72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1026" name="Picture 92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Add Y Axis</w:t>
      </w:r>
      <w:r w:rsidRPr="003F24DA">
        <w:rPr>
          <w:rFonts w:ascii="Open Sans" w:eastAsia="Times New Roman" w:hAnsi="Open Sans" w:cs="Times New Roman"/>
          <w:color w:val="607886"/>
          <w:sz w:val="22"/>
          <w:szCs w:val="22"/>
        </w:rPr>
        <w:t xml:space="preserve"> to add an additional axis. Give it a title, and use the formatting options to format the axis labels and data labels for associated series. Press </w:t>
      </w:r>
      <w:r w:rsidRPr="003F24DA">
        <w:rPr>
          <w:rFonts w:ascii="Open Sans" w:eastAsia="Times New Roman" w:hAnsi="Open Sans" w:cs="Times New Roman"/>
          <w:noProof/>
          <w:color w:val="607886"/>
          <w:sz w:val="22"/>
          <w:szCs w:val="22"/>
        </w:rPr>
        <w:drawing>
          <wp:inline distT="0" distB="0" distL="0" distR="0">
            <wp:extent cx="95289" cy="95289"/>
            <wp:effectExtent l="19050" t="0" r="0" b="0"/>
            <wp:docPr id="1044" name="Picture 921"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F24DA">
        <w:rPr>
          <w:rFonts w:ascii="Open Sans" w:eastAsia="Times New Roman" w:hAnsi="Open Sans" w:cs="Times New Roman"/>
          <w:color w:val="607886"/>
          <w:sz w:val="22"/>
          <w:szCs w:val="22"/>
        </w:rPr>
        <w:t xml:space="preserve"> to remove an axis.</w:t>
      </w:r>
    </w:p>
    <w:p w:rsidR="003F24DA" w:rsidRPr="003F24DA" w:rsidRDefault="003F24DA" w:rsidP="003F24DA">
      <w:pPr>
        <w:spacing w:after="190"/>
        <w:ind w:left="72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Y-Axis Assignment</w:t>
      </w:r>
      <w:r w:rsidRPr="003F24DA">
        <w:rPr>
          <w:rFonts w:ascii="Open Sans" w:eastAsia="Times New Roman" w:hAnsi="Open Sans" w:cs="Times New Roman"/>
          <w:color w:val="607886"/>
          <w:sz w:val="22"/>
          <w:szCs w:val="22"/>
        </w:rPr>
        <w:t xml:space="preserve"> – Use the dropdown menu for each series to associate the series with an axis. Each series will have the same format as the axis, and hiding an axis will hide associated series.</w:t>
      </w:r>
    </w:p>
    <w:p w:rsidR="003F24DA" w:rsidRPr="003F24DA" w:rsidRDefault="003F24DA" w:rsidP="003F24DA">
      <w:pPr>
        <w:spacing w:after="190"/>
        <w:ind w:left="72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114316" cy="114316"/>
            <wp:effectExtent l="19050" t="0" r="0" b="0"/>
            <wp:docPr id="1047" name="Picture 91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OK</w:t>
      </w:r>
      <w:r w:rsidRPr="003F24DA">
        <w:rPr>
          <w:rFonts w:ascii="Open Sans" w:eastAsia="Times New Roman" w:hAnsi="Open Sans" w:cs="Times New Roman"/>
          <w:color w:val="607886"/>
          <w:sz w:val="22"/>
          <w:szCs w:val="22"/>
        </w:rPr>
        <w:t xml:space="preserve"> when done.</w:t>
      </w:r>
    </w:p>
    <w:p w:rsidR="003F24DA" w:rsidRPr="003F24DA" w:rsidRDefault="003F24DA" w:rsidP="003F24DA">
      <w:pPr>
        <w:keepNext/>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Use the </w:t>
      </w:r>
      <w:r w:rsidRPr="003F24DA">
        <w:rPr>
          <w:rFonts w:ascii="Open Sans" w:eastAsia="Times New Roman" w:hAnsi="Open Sans" w:cs="Times New Roman"/>
          <w:noProof/>
          <w:color w:val="607886"/>
          <w:sz w:val="22"/>
          <w:szCs w:val="22"/>
        </w:rPr>
        <w:drawing>
          <wp:inline distT="0" distB="0" distL="0" distR="0">
            <wp:extent cx="152421" cy="133369"/>
            <wp:effectExtent l="19050" t="0" r="0" b="0"/>
            <wp:docPr id="1048" name="Picture 28" descr="benchmark 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 btn.png"/>
                    <pic:cNvPicPr/>
                  </pic:nvPicPr>
                  <pic:blipFill>
                    <a:blip r:embed="rId248" cstate="print"/>
                    <a:stretch>
                      <a:fillRect/>
                    </a:stretch>
                  </pic:blipFill>
                  <pic:spPr>
                    <a:xfrm>
                      <a:off x="0" y="0"/>
                      <a:ext cx="152421"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Benchmark Lines...</w:t>
      </w:r>
      <w:r w:rsidRPr="003F24DA">
        <w:rPr>
          <w:rFonts w:ascii="Open Sans" w:eastAsia="Times New Roman" w:hAnsi="Open Sans" w:cs="Times New Roman"/>
          <w:color w:val="607886"/>
          <w:sz w:val="22"/>
          <w:szCs w:val="22"/>
        </w:rPr>
        <w:t xml:space="preserve"> dialog to add horizontal lines at specific sections of the chart:</w:t>
      </w:r>
    </w:p>
    <w:p w:rsidR="003F24DA" w:rsidRPr="003F24DA" w:rsidRDefault="003F24DA" w:rsidP="003F24DA">
      <w:pPr>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5657850" cy="1562100"/>
            <wp:effectExtent l="19050" t="0" r="0" b="0"/>
            <wp:docPr id="1049" name="Picture 189" descr="bench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png"/>
                    <pic:cNvPicPr/>
                  </pic:nvPicPr>
                  <pic:blipFill>
                    <a:blip r:embed="rId249" cstate="print"/>
                    <a:stretch>
                      <a:fillRect/>
                    </a:stretch>
                  </pic:blipFill>
                  <pic:spPr>
                    <a:xfrm>
                      <a:off x="0" y="0"/>
                      <a:ext cx="5657850" cy="1562100"/>
                    </a:xfrm>
                    <a:prstGeom prst="rect">
                      <a:avLst/>
                    </a:prstGeom>
                    <a:noFill/>
                    <a:ln>
                      <a:noFill/>
                    </a:ln>
                  </pic:spPr>
                </pic:pic>
              </a:graphicData>
            </a:graphic>
          </wp:inline>
        </w:drawing>
      </w:r>
    </w:p>
    <w:p w:rsidR="003F24DA" w:rsidRPr="003F24DA" w:rsidRDefault="003F24DA" w:rsidP="003F24DA">
      <w:pPr>
        <w:spacing w:after="190"/>
        <w:ind w:left="72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1050" name="Picture 908"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New</w:t>
      </w:r>
      <w:r w:rsidRPr="003F24DA">
        <w:rPr>
          <w:rFonts w:ascii="Open Sans" w:eastAsia="Times New Roman" w:hAnsi="Open Sans" w:cs="Times New Roman"/>
          <w:color w:val="607886"/>
          <w:sz w:val="22"/>
          <w:szCs w:val="22"/>
        </w:rPr>
        <w:t xml:space="preserve"> to add a benchmark line:</w:t>
      </w:r>
    </w:p>
    <w:p w:rsidR="003F24DA" w:rsidRPr="003F24DA" w:rsidRDefault="003F24DA" w:rsidP="003F24DA">
      <w:pPr>
        <w:spacing w:after="190"/>
        <w:ind w:left="144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lastRenderedPageBreak/>
        <w:t xml:space="preserve">Label </w:t>
      </w:r>
      <w:r w:rsidRPr="003F24DA">
        <w:rPr>
          <w:rFonts w:ascii="Open Sans" w:eastAsia="Times New Roman" w:hAnsi="Open Sans" w:cs="Times New Roman"/>
          <w:color w:val="607886"/>
          <w:sz w:val="22"/>
          <w:szCs w:val="22"/>
        </w:rPr>
        <w:t>– Enter the text you want to label the line.</w:t>
      </w:r>
    </w:p>
    <w:p w:rsidR="003F24DA" w:rsidRPr="003F24DA" w:rsidRDefault="003F24DA" w:rsidP="003F24DA">
      <w:pPr>
        <w:spacing w:after="190"/>
        <w:ind w:left="144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Value </w:t>
      </w:r>
      <w:r w:rsidRPr="003F24DA">
        <w:rPr>
          <w:rFonts w:ascii="Open Sans" w:eastAsia="Times New Roman" w:hAnsi="Open Sans" w:cs="Times New Roman"/>
          <w:color w:val="607886"/>
          <w:sz w:val="22"/>
          <w:szCs w:val="22"/>
        </w:rPr>
        <w:t>– Set the value for where the line will display.</w:t>
      </w:r>
    </w:p>
    <w:p w:rsidR="003F24DA" w:rsidRPr="003F24DA" w:rsidRDefault="003F24DA" w:rsidP="003F24DA">
      <w:pPr>
        <w:spacing w:after="190"/>
        <w:ind w:left="144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Color </w:t>
      </w:r>
      <w:r w:rsidRPr="003F24DA">
        <w:rPr>
          <w:rFonts w:ascii="Open Sans" w:eastAsia="Times New Roman" w:hAnsi="Open Sans" w:cs="Times New Roman"/>
          <w:color w:val="607886"/>
          <w:sz w:val="22"/>
          <w:szCs w:val="22"/>
        </w:rPr>
        <w:t>–Specify the color of the line.</w:t>
      </w:r>
    </w:p>
    <w:p w:rsidR="003F24DA" w:rsidRPr="003F24DA" w:rsidRDefault="003F24DA" w:rsidP="003F24DA">
      <w:pPr>
        <w:spacing w:after="190"/>
        <w:ind w:left="1440"/>
        <w:rPr>
          <w:rFonts w:ascii="Open Sans" w:eastAsia="Times New Roman" w:hAnsi="Open Sans" w:cs="Times New Roman"/>
          <w:color w:val="607886"/>
          <w:sz w:val="22"/>
          <w:szCs w:val="22"/>
        </w:rPr>
      </w:pPr>
      <w:r w:rsidRPr="003F24DA">
        <w:rPr>
          <w:rFonts w:ascii="Open Sans" w:eastAsia="Times New Roman" w:hAnsi="Open Sans" w:cs="Times New Roman"/>
          <w:b/>
          <w:color w:val="607886"/>
          <w:sz w:val="22"/>
          <w:szCs w:val="22"/>
        </w:rPr>
        <w:t xml:space="preserve">Line Style </w:t>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i/>
          <w:color w:val="607886"/>
          <w:sz w:val="22"/>
          <w:szCs w:val="22"/>
        </w:rPr>
        <w:t>Solid</w:t>
      </w:r>
      <w:r w:rsidRPr="003F24DA">
        <w:rPr>
          <w:rFonts w:ascii="Open Sans" w:eastAsia="Times New Roman" w:hAnsi="Open Sans" w:cs="Times New Roman"/>
          <w:color w:val="607886"/>
          <w:sz w:val="22"/>
          <w:szCs w:val="22"/>
        </w:rPr>
        <w:t xml:space="preserve"> or </w:t>
      </w:r>
      <w:r w:rsidRPr="003F24DA">
        <w:rPr>
          <w:rFonts w:ascii="Open Sans" w:eastAsia="Times New Roman" w:hAnsi="Open Sans" w:cs="Times New Roman"/>
          <w:i/>
          <w:color w:val="607886"/>
          <w:sz w:val="22"/>
          <w:szCs w:val="22"/>
        </w:rPr>
        <w:t>Dashed</w:t>
      </w:r>
      <w:r w:rsidRPr="003F24DA">
        <w:rPr>
          <w:rFonts w:ascii="Open Sans" w:eastAsia="Times New Roman" w:hAnsi="Open Sans" w:cs="Times New Roman"/>
          <w:color w:val="607886"/>
          <w:sz w:val="22"/>
          <w:szCs w:val="22"/>
        </w:rPr>
        <w:t>.</w:t>
      </w:r>
    </w:p>
    <w:p w:rsidR="003F24DA" w:rsidRPr="003F24DA" w:rsidRDefault="003F24DA" w:rsidP="003F24DA">
      <w:pPr>
        <w:spacing w:after="190"/>
        <w:ind w:left="72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95289" cy="95289"/>
            <wp:effectExtent l="19050" t="0" r="0" b="0"/>
            <wp:docPr id="1051" name="Picture 909"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F24DA">
        <w:rPr>
          <w:rFonts w:ascii="Open Sans" w:eastAsia="Times New Roman" w:hAnsi="Open Sans" w:cs="Times New Roman"/>
          <w:color w:val="607886"/>
          <w:sz w:val="22"/>
          <w:szCs w:val="22"/>
        </w:rPr>
        <w:t xml:space="preserve"> to remove a benchmark line. Press </w:t>
      </w:r>
      <w:r w:rsidRPr="003F24DA">
        <w:rPr>
          <w:rFonts w:ascii="Open Sans" w:eastAsia="Times New Roman" w:hAnsi="Open Sans" w:cs="Times New Roman"/>
          <w:noProof/>
          <w:color w:val="607886"/>
          <w:sz w:val="22"/>
          <w:szCs w:val="22"/>
        </w:rPr>
        <w:drawing>
          <wp:inline distT="0" distB="0" distL="0" distR="0">
            <wp:extent cx="114316" cy="114316"/>
            <wp:effectExtent l="19050" t="0" r="0" b="0"/>
            <wp:docPr id="1055" name="Picture 91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OK</w:t>
      </w:r>
      <w:r w:rsidRPr="003F24DA">
        <w:rPr>
          <w:rFonts w:ascii="Open Sans" w:eastAsia="Times New Roman" w:hAnsi="Open Sans" w:cs="Times New Roman"/>
          <w:color w:val="607886"/>
          <w:sz w:val="22"/>
          <w:szCs w:val="22"/>
        </w:rPr>
        <w:t xml:space="preserve"> when done.</w:t>
      </w:r>
    </w:p>
    <w:p w:rsidR="003F24DA" w:rsidRPr="003F24DA" w:rsidRDefault="003F24DA" w:rsidP="00410D54">
      <w:pPr>
        <w:pStyle w:val="Heading5"/>
      </w:pPr>
      <w:r w:rsidRPr="003F24DA">
        <w:t>Other Features</w:t>
      </w:r>
    </w:p>
    <w:p w:rsidR="003F24DA" w:rsidRPr="003F24DA" w:rsidRDefault="003F24DA" w:rsidP="003F24DA">
      <w:pPr>
        <w:widowControl/>
        <w:spacing w:after="190"/>
        <w:jc w:val="center"/>
        <w:rPr>
          <w:rFonts w:ascii="Open Sans" w:eastAsia="Times New Roman" w:hAnsi="Open Sans" w:cs="Times New Roman"/>
          <w:b/>
          <w:color w:val="607886"/>
          <w:sz w:val="22"/>
          <w:szCs w:val="22"/>
        </w:rPr>
      </w:pPr>
      <w:r w:rsidRPr="003F24DA">
        <w:rPr>
          <w:rFonts w:ascii="Open Sans" w:eastAsia="Times New Roman" w:hAnsi="Open Sans" w:cs="Times New Roman"/>
          <w:b/>
          <w:noProof/>
          <w:color w:val="607886"/>
          <w:sz w:val="22"/>
          <w:szCs w:val="22"/>
        </w:rPr>
        <w:drawing>
          <wp:inline distT="0" distB="0" distL="0" distR="0">
            <wp:extent cx="2972215" cy="1028844"/>
            <wp:effectExtent l="19050" t="0" r="0" b="0"/>
            <wp:docPr id="416" name="Picture 910" descr="other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features.png"/>
                    <pic:cNvPicPr/>
                  </pic:nvPicPr>
                  <pic:blipFill>
                    <a:blip r:embed="rId250" cstate="print"/>
                    <a:stretch>
                      <a:fillRect/>
                    </a:stretch>
                  </pic:blipFill>
                  <pic:spPr>
                    <a:xfrm>
                      <a:off x="0" y="0"/>
                      <a:ext cx="2972215" cy="1028844"/>
                    </a:xfrm>
                    <a:prstGeom prst="rect">
                      <a:avLst/>
                    </a:prstGeom>
                  </pic:spPr>
                </pic:pic>
              </a:graphicData>
            </a:graphic>
          </wp:inline>
        </w:drawing>
      </w:r>
    </w:p>
    <w:p w:rsidR="003F24DA" w:rsidRPr="003F24DA" w:rsidRDefault="003F24DA" w:rsidP="003F24DA">
      <w:pPr>
        <w:keepNext/>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This section allows you to customize a variety of attributes. The following attributes are supported:</w:t>
      </w:r>
    </w:p>
    <w:tbl>
      <w:tblPr>
        <w:tblStyle w:val="TableGrid"/>
        <w:tblW w:w="0" w:type="auto"/>
        <w:jc w:val="center"/>
        <w:tblBorders>
          <w:top w:val="single" w:sz="4" w:space="0" w:color="7A9CD3"/>
          <w:left w:val="single" w:sz="4" w:space="0" w:color="7A9CD3"/>
          <w:bottom w:val="single" w:sz="4" w:space="0" w:color="7A9CD3"/>
          <w:right w:val="single" w:sz="4" w:space="0" w:color="7A9CD3"/>
          <w:insideH w:val="none" w:sz="0" w:space="0" w:color="auto"/>
          <w:insideV w:val="none" w:sz="0" w:space="0" w:color="auto"/>
        </w:tblBorders>
        <w:tblCellMar>
          <w:left w:w="0" w:type="dxa"/>
          <w:bottom w:w="14" w:type="dxa"/>
          <w:right w:w="0" w:type="dxa"/>
        </w:tblCellMar>
        <w:tblLook w:val="04A0"/>
      </w:tblPr>
      <w:tblGrid>
        <w:gridCol w:w="2491"/>
      </w:tblGrid>
      <w:tr w:rsidR="003F24DA" w:rsidRPr="003F24DA" w:rsidTr="00B6045D">
        <w:trPr>
          <w:trHeight w:hRule="exact" w:val="195"/>
          <w:jc w:val="center"/>
        </w:trPr>
        <w:tc>
          <w:tcPr>
            <w:tcW w:w="2491" w:type="dxa"/>
            <w:shd w:val="clear" w:color="auto" w:fill="1E90FF"/>
            <w:vAlign w:val="center"/>
          </w:tcPr>
          <w:p w:rsidR="003F24DA" w:rsidRPr="003F24DA" w:rsidRDefault="003F24DA" w:rsidP="003F24DA">
            <w:pPr>
              <w:widowControl/>
              <w:rPr>
                <w:color w:val="FFFFFF" w:themeColor="background1"/>
                <w:sz w:val="16"/>
                <w:szCs w:val="16"/>
              </w:rPr>
            </w:pPr>
            <w:r w:rsidRPr="003F24DA">
              <w:rPr>
                <w:color w:val="FFFFFF" w:themeColor="background1"/>
                <w:sz w:val="16"/>
                <w:szCs w:val="16"/>
              </w:rPr>
              <w:t>Font color</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Font size</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Background opacity</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Background color</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Title alignment</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Title font size</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Title on top</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Legend title</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Title font size</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Show border</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Show tooltip</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Subtitle</w:t>
            </w:r>
          </w:p>
        </w:tc>
      </w:tr>
      <w:tr w:rsidR="003F24DA" w:rsidRPr="003F24DA" w:rsidTr="00B6045D">
        <w:trPr>
          <w:trHeight w:hRule="exact" w:val="195"/>
          <w:jc w:val="center"/>
        </w:trPr>
        <w:tc>
          <w:tcPr>
            <w:tcW w:w="2491" w:type="dxa"/>
            <w:vAlign w:val="center"/>
          </w:tcPr>
          <w:p w:rsidR="003F24DA" w:rsidRPr="003F24DA" w:rsidRDefault="003F24DA" w:rsidP="003F24DA">
            <w:pPr>
              <w:widowControl/>
              <w:rPr>
                <w:sz w:val="16"/>
                <w:szCs w:val="16"/>
              </w:rPr>
            </w:pPr>
            <w:r w:rsidRPr="003F24DA">
              <w:rPr>
                <w:sz w:val="16"/>
                <w:szCs w:val="16"/>
              </w:rPr>
              <w:t>Subtitle font size</w:t>
            </w:r>
          </w:p>
        </w:tc>
      </w:tr>
    </w:tbl>
    <w:p w:rsidR="003F24DA" w:rsidRPr="003F24DA" w:rsidRDefault="003F24DA" w:rsidP="003F24DA">
      <w:pPr>
        <w:spacing w:before="240"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To add a customization, select an attribute from the dropdown menu and press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422" name="Picture 911"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Add Attribute</w:t>
      </w:r>
      <w:r w:rsidRPr="003F24DA">
        <w:rPr>
          <w:rFonts w:ascii="Open Sans" w:eastAsia="Times New Roman" w:hAnsi="Open Sans" w:cs="Times New Roman"/>
          <w:color w:val="607886"/>
          <w:sz w:val="22"/>
          <w:szCs w:val="22"/>
        </w:rPr>
        <w:t>. Then enter a custom property into the attribute field or select from the attribute dropdown menu.</w:t>
      </w:r>
    </w:p>
    <w:p w:rsidR="003F24DA" w:rsidRPr="003F24DA" w:rsidRDefault="003F24DA" w:rsidP="003F24DA">
      <w:pPr>
        <w:spacing w:before="240"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95289" cy="95289"/>
            <wp:effectExtent l="19050" t="0" r="0" b="0"/>
            <wp:docPr id="423" name="Picture 91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F24DA">
        <w:rPr>
          <w:rFonts w:ascii="Open Sans" w:eastAsia="Times New Roman" w:hAnsi="Open Sans" w:cs="Times New Roman"/>
          <w:color w:val="607886"/>
          <w:sz w:val="22"/>
          <w:szCs w:val="22"/>
        </w:rPr>
        <w:t xml:space="preserve"> to remove a customization.</w:t>
      </w:r>
    </w:p>
    <w:p w:rsidR="003F24DA" w:rsidRPr="003F24DA" w:rsidRDefault="003F24DA" w:rsidP="00410D54">
      <w:pPr>
        <w:pStyle w:val="Heading5"/>
      </w:pPr>
      <w:r w:rsidRPr="003F24DA">
        <w:t>Advanced Features</w:t>
      </w:r>
    </w:p>
    <w:p w:rsidR="003F24DA" w:rsidRPr="003F24DA" w:rsidRDefault="003F24DA" w:rsidP="003F24DA">
      <w:pPr>
        <w:widowControl/>
        <w:spacing w:after="190"/>
        <w:jc w:val="center"/>
        <w:rPr>
          <w:rFonts w:ascii="Open Sans" w:eastAsia="Times New Roman" w:hAnsi="Open Sans" w:cs="Times New Roman"/>
          <w:b/>
          <w:color w:val="607886"/>
          <w:sz w:val="22"/>
          <w:szCs w:val="22"/>
        </w:rPr>
      </w:pPr>
      <w:r w:rsidRPr="003F24DA">
        <w:rPr>
          <w:rFonts w:ascii="Open Sans" w:eastAsia="Times New Roman" w:hAnsi="Open Sans" w:cs="Times New Roman"/>
          <w:b/>
          <w:noProof/>
          <w:color w:val="607886"/>
          <w:sz w:val="22"/>
          <w:szCs w:val="22"/>
        </w:rPr>
        <w:drawing>
          <wp:inline distT="0" distB="0" distL="0" distR="0">
            <wp:extent cx="2953162" cy="647790"/>
            <wp:effectExtent l="19050" t="0" r="0" b="0"/>
            <wp:docPr id="424" name="Picture 913" descr="advanced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features.png"/>
                    <pic:cNvPicPr/>
                  </pic:nvPicPr>
                  <pic:blipFill>
                    <a:blip r:embed="rId251" cstate="print"/>
                    <a:stretch>
                      <a:fillRect/>
                    </a:stretch>
                  </pic:blipFill>
                  <pic:spPr>
                    <a:xfrm>
                      <a:off x="0" y="0"/>
                      <a:ext cx="2953162" cy="647790"/>
                    </a:xfrm>
                    <a:prstGeom prst="rect">
                      <a:avLst/>
                    </a:prstGeom>
                  </pic:spPr>
                </pic:pic>
              </a:graphicData>
            </a:graphic>
          </wp:inline>
        </w:drawing>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This section allows an experienced user to add </w:t>
      </w:r>
      <w:r w:rsidRPr="003F24DA">
        <w:rPr>
          <w:rFonts w:ascii="Open Sans" w:eastAsia="Times New Roman" w:hAnsi="Open Sans" w:cs="Times New Roman"/>
          <w:i/>
          <w:color w:val="607886"/>
          <w:sz w:val="22"/>
          <w:szCs w:val="22"/>
        </w:rPr>
        <w:t>FusionCharts</w:t>
      </w:r>
      <w:r w:rsidRPr="003F24DA">
        <w:rPr>
          <w:rFonts w:ascii="Open Sans" w:eastAsia="Times New Roman" w:hAnsi="Open Sans" w:cs="Times New Roman"/>
          <w:color w:val="607886"/>
          <w:sz w:val="22"/>
          <w:szCs w:val="22"/>
        </w:rPr>
        <w:t xml:space="preserve"> customizations.</w:t>
      </w:r>
    </w:p>
    <w:p w:rsidR="003F24DA" w:rsidRPr="003F24DA" w:rsidRDefault="003F24DA" w:rsidP="003F24DA">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Recommended for advanced users only. Not all attributes may be supported.</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lastRenderedPageBreak/>
        <w:t xml:space="preserve">See </w:t>
      </w:r>
      <w:hyperlink r:id="rId252" w:history="1">
        <w:r w:rsidRPr="003F24DA">
          <w:rPr>
            <w:rFonts w:ascii="Open Sans" w:eastAsia="Times New Roman" w:hAnsi="Open Sans" w:cs="Times New Roman"/>
            <w:b/>
            <w:color w:val="FF4C00"/>
            <w:sz w:val="22"/>
            <w:szCs w:val="22"/>
          </w:rPr>
          <w:t>Fusion Chart Attributes</w:t>
        </w:r>
      </w:hyperlink>
      <w:r w:rsidRPr="003F24DA">
        <w:rPr>
          <w:rFonts w:ascii="Open Sans" w:eastAsia="Times New Roman" w:hAnsi="Open Sans" w:cs="Times New Roman"/>
          <w:color w:val="607886"/>
          <w:sz w:val="22"/>
          <w:szCs w:val="22"/>
        </w:rPr>
        <w:t xml:space="preserve"> for available customizations. Attributes differ depending on the type of chart. To see available attributes, select a chart type, then scroll down and expand a category. Property values generally need to be of a certain type and within a certain range.</w:t>
      </w:r>
    </w:p>
    <w:p w:rsidR="003F24DA" w:rsidRPr="003F24DA" w:rsidRDefault="003F24DA" w:rsidP="003F24DA">
      <w:p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To add a customization, enter the attribute name, then press </w:t>
      </w:r>
      <w:r w:rsidRPr="003F24DA">
        <w:rPr>
          <w:rFonts w:ascii="Open Sans" w:eastAsia="Times New Roman" w:hAnsi="Open Sans" w:cs="Times New Roman"/>
          <w:noProof/>
          <w:color w:val="607886"/>
          <w:sz w:val="22"/>
          <w:szCs w:val="22"/>
        </w:rPr>
        <w:drawing>
          <wp:inline distT="0" distB="0" distL="0" distR="0">
            <wp:extent cx="133369" cy="133369"/>
            <wp:effectExtent l="19050" t="0" r="0" b="0"/>
            <wp:docPr id="426" name="Picture 91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F24DA">
        <w:rPr>
          <w:rFonts w:ascii="Open Sans" w:eastAsia="Times New Roman" w:hAnsi="Open Sans" w:cs="Times New Roman"/>
          <w:color w:val="607886"/>
          <w:sz w:val="22"/>
          <w:szCs w:val="22"/>
        </w:rPr>
        <w:t xml:space="preserve"> </w:t>
      </w:r>
      <w:r w:rsidRPr="003F24DA">
        <w:rPr>
          <w:rFonts w:ascii="Open Sans" w:eastAsia="Times New Roman" w:hAnsi="Open Sans" w:cs="Times New Roman"/>
          <w:b/>
          <w:color w:val="607886"/>
          <w:sz w:val="22"/>
          <w:szCs w:val="22"/>
        </w:rPr>
        <w:t>Add Attribute</w:t>
      </w:r>
      <w:r w:rsidRPr="003F24DA">
        <w:rPr>
          <w:rFonts w:ascii="Open Sans" w:eastAsia="Times New Roman" w:hAnsi="Open Sans" w:cs="Times New Roman"/>
          <w:color w:val="607886"/>
          <w:sz w:val="22"/>
          <w:szCs w:val="22"/>
        </w:rPr>
        <w:t>. Then enter a custom property into the attribute field.</w:t>
      </w:r>
    </w:p>
    <w:p w:rsidR="003F24DA" w:rsidRPr="003F24DA" w:rsidRDefault="003F24DA" w:rsidP="003F24DA">
      <w:pPr>
        <w:spacing w:before="240"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Press </w:t>
      </w:r>
      <w:r w:rsidRPr="003F24DA">
        <w:rPr>
          <w:rFonts w:ascii="Open Sans" w:eastAsia="Times New Roman" w:hAnsi="Open Sans" w:cs="Times New Roman"/>
          <w:noProof/>
          <w:color w:val="607886"/>
          <w:sz w:val="22"/>
          <w:szCs w:val="22"/>
        </w:rPr>
        <w:drawing>
          <wp:inline distT="0" distB="0" distL="0" distR="0">
            <wp:extent cx="95289" cy="95289"/>
            <wp:effectExtent l="19050" t="0" r="0" b="0"/>
            <wp:docPr id="435" name="Picture 91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F24DA">
        <w:rPr>
          <w:rFonts w:ascii="Open Sans" w:eastAsia="Times New Roman" w:hAnsi="Open Sans" w:cs="Times New Roman"/>
          <w:color w:val="607886"/>
          <w:sz w:val="22"/>
          <w:szCs w:val="22"/>
        </w:rPr>
        <w:t xml:space="preserve"> to remove a customization.</w:t>
      </w:r>
    </w:p>
    <w:p w:rsidR="003F24DA" w:rsidRPr="003F24DA" w:rsidRDefault="003F24DA" w:rsidP="00483F5B">
      <w:pPr>
        <w:pStyle w:val="Heading4"/>
      </w:pPr>
      <w:r w:rsidRPr="003F24DA">
        <w:t>Size and Preview</w:t>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The </w:t>
      </w:r>
      <w:r w:rsidRPr="003F24DA">
        <w:rPr>
          <w:rFonts w:ascii="Open Sans" w:eastAsia="Times New Roman" w:hAnsi="Open Sans" w:cs="Times New Roman"/>
          <w:b/>
          <w:color w:val="607886"/>
          <w:sz w:val="22"/>
          <w:szCs w:val="22"/>
        </w:rPr>
        <w:t>Size and Preview</w:t>
      </w:r>
      <w:r w:rsidRPr="003F24DA">
        <w:rPr>
          <w:rFonts w:ascii="Open Sans" w:eastAsia="Times New Roman" w:hAnsi="Open Sans" w:cs="Times New Roman"/>
          <w:color w:val="607886"/>
          <w:sz w:val="22"/>
          <w:szCs w:val="22"/>
        </w:rPr>
        <w:t xml:space="preserve"> Tab allows you to change the size of the chart and preview any customizations.</w:t>
      </w:r>
    </w:p>
    <w:p w:rsidR="003F24DA" w:rsidRPr="003F24DA" w:rsidRDefault="003F24DA" w:rsidP="003F24DA">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Chart previews in the Wizard and on the Design Grid use placeholder data.</w:t>
      </w:r>
    </w:p>
    <w:p w:rsidR="003F24DA" w:rsidRPr="003F24DA" w:rsidRDefault="003F24DA" w:rsidP="003F24DA">
      <w:pPr>
        <w:widowControl/>
        <w:spacing w:after="190"/>
        <w:jc w:val="center"/>
        <w:rPr>
          <w:rFonts w:ascii="Open Sans" w:eastAsia="Times New Roman" w:hAnsi="Open Sans" w:cs="Times New Roman"/>
          <w:color w:val="607886"/>
          <w:sz w:val="22"/>
          <w:szCs w:val="22"/>
        </w:rPr>
      </w:pPr>
      <w:r w:rsidRPr="003F24DA">
        <w:rPr>
          <w:rFonts w:ascii="Open Sans" w:eastAsia="Times New Roman" w:hAnsi="Open Sans" w:cs="Times New Roman"/>
          <w:noProof/>
          <w:color w:val="607886"/>
          <w:sz w:val="22"/>
          <w:szCs w:val="22"/>
        </w:rPr>
        <w:drawing>
          <wp:inline distT="0" distB="0" distL="0" distR="0">
            <wp:extent cx="6125430" cy="3115110"/>
            <wp:effectExtent l="19050" t="0" r="8670" b="0"/>
            <wp:docPr id="436" name="Picture 479" descr="size and 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and preview.png"/>
                    <pic:cNvPicPr/>
                  </pic:nvPicPr>
                  <pic:blipFill>
                    <a:blip r:embed="rId253" cstate="print"/>
                    <a:stretch>
                      <a:fillRect/>
                    </a:stretch>
                  </pic:blipFill>
                  <pic:spPr>
                    <a:xfrm>
                      <a:off x="0" y="0"/>
                      <a:ext cx="6125430" cy="3115110"/>
                    </a:xfrm>
                    <a:prstGeom prst="rect">
                      <a:avLst/>
                    </a:prstGeom>
                  </pic:spPr>
                </pic:pic>
              </a:graphicData>
            </a:graphic>
          </wp:inline>
        </w:drawing>
      </w:r>
    </w:p>
    <w:p w:rsidR="003F24DA" w:rsidRPr="003F24DA" w:rsidRDefault="003F24DA" w:rsidP="003F24DA">
      <w:pPr>
        <w:widowControl/>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You can change the size of the chart in one of three ways:</w:t>
      </w:r>
    </w:p>
    <w:p w:rsidR="003F24DA" w:rsidRPr="003F24DA" w:rsidRDefault="00456956" w:rsidP="00BD52E2">
      <w:pPr>
        <w:widowControl/>
        <w:numPr>
          <w:ilvl w:val="0"/>
          <w:numId w:val="147"/>
        </w:numPr>
        <w:spacing w:after="190"/>
        <w:rPr>
          <w:rFonts w:ascii="Open Sans" w:eastAsia="Times New Roman" w:hAnsi="Open Sans" w:cs="Times New Roman"/>
          <w:color w:val="607886"/>
          <w:sz w:val="22"/>
          <w:szCs w:val="22"/>
        </w:rPr>
      </w:pPr>
      <w:r>
        <w:rPr>
          <w:rFonts w:ascii="Open Sans" w:eastAsia="Times New Roman" w:hAnsi="Open Sans" w:cs="Times New Roman"/>
          <w:b/>
          <w:color w:val="607886"/>
          <w:sz w:val="22"/>
          <w:szCs w:val="22"/>
        </w:rPr>
        <w:t>Drag-and-drop</w:t>
      </w:r>
      <w:r w:rsidR="003F24DA" w:rsidRPr="003F24DA">
        <w:rPr>
          <w:rFonts w:ascii="Open Sans" w:eastAsia="Times New Roman" w:hAnsi="Open Sans" w:cs="Times New Roman"/>
          <w:color w:val="607886"/>
          <w:sz w:val="22"/>
          <w:szCs w:val="22"/>
        </w:rPr>
        <w:t xml:space="preserve"> the handle </w:t>
      </w:r>
      <w:r w:rsidR="003F24DA" w:rsidRPr="003F24DA">
        <w:rPr>
          <w:rFonts w:ascii="Open Sans" w:eastAsia="Times New Roman" w:hAnsi="Open Sans" w:cs="Times New Roman"/>
          <w:noProof/>
          <w:color w:val="607886"/>
          <w:sz w:val="22"/>
          <w:szCs w:val="22"/>
        </w:rPr>
        <w:drawing>
          <wp:inline distT="0" distB="0" distL="0" distR="0">
            <wp:extent cx="133369" cy="133369"/>
            <wp:effectExtent l="19050" t="0" r="0" b="0"/>
            <wp:docPr id="442" name="Picture 925" descr="chart size gri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size grippy.png"/>
                    <pic:cNvPicPr/>
                  </pic:nvPicPr>
                  <pic:blipFill>
                    <a:blip r:embed="rId254" cstate="print"/>
                    <a:stretch>
                      <a:fillRect/>
                    </a:stretch>
                  </pic:blipFill>
                  <pic:spPr>
                    <a:xfrm>
                      <a:off x="0" y="0"/>
                      <a:ext cx="133369" cy="133369"/>
                    </a:xfrm>
                    <a:prstGeom prst="rect">
                      <a:avLst/>
                    </a:prstGeom>
                  </pic:spPr>
                </pic:pic>
              </a:graphicData>
            </a:graphic>
          </wp:inline>
        </w:drawing>
      </w:r>
      <w:r w:rsidR="003F24DA" w:rsidRPr="003F24DA">
        <w:rPr>
          <w:rFonts w:ascii="Open Sans" w:eastAsia="Times New Roman" w:hAnsi="Open Sans" w:cs="Times New Roman"/>
          <w:color w:val="607886"/>
          <w:sz w:val="22"/>
          <w:szCs w:val="22"/>
        </w:rPr>
        <w:t xml:space="preserve"> at the bottom-right corner.</w:t>
      </w:r>
    </w:p>
    <w:p w:rsidR="003F24DA" w:rsidRPr="003F24DA" w:rsidRDefault="003F24DA" w:rsidP="00BD52E2">
      <w:pPr>
        <w:widowControl/>
        <w:numPr>
          <w:ilvl w:val="0"/>
          <w:numId w:val="147"/>
        </w:num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Check </w:t>
      </w:r>
      <w:r w:rsidRPr="003F24DA">
        <w:rPr>
          <w:rFonts w:ascii="Open Sans" w:eastAsia="Times New Roman" w:hAnsi="Open Sans" w:cs="Times New Roman"/>
          <w:b/>
          <w:color w:val="607886"/>
          <w:sz w:val="22"/>
          <w:szCs w:val="22"/>
        </w:rPr>
        <w:t>Fit to Cell</w:t>
      </w:r>
      <w:r w:rsidRPr="003F24DA">
        <w:rPr>
          <w:rFonts w:ascii="Open Sans" w:eastAsia="Times New Roman" w:hAnsi="Open Sans" w:cs="Times New Roman"/>
          <w:color w:val="607886"/>
          <w:sz w:val="22"/>
          <w:szCs w:val="22"/>
        </w:rPr>
        <w:t xml:space="preserve"> and resize the chart cell on the Design Grid.</w:t>
      </w:r>
    </w:p>
    <w:p w:rsidR="003F24DA" w:rsidRPr="003F24DA" w:rsidRDefault="003F24DA" w:rsidP="00BD52E2">
      <w:pPr>
        <w:widowControl/>
        <w:numPr>
          <w:ilvl w:val="0"/>
          <w:numId w:val="147"/>
        </w:numPr>
        <w:spacing w:after="190"/>
        <w:rPr>
          <w:rFonts w:ascii="Open Sans" w:eastAsia="Times New Roman" w:hAnsi="Open Sans" w:cs="Times New Roman"/>
          <w:color w:val="607886"/>
          <w:sz w:val="22"/>
          <w:szCs w:val="22"/>
        </w:rPr>
      </w:pPr>
      <w:r w:rsidRPr="003F24DA">
        <w:rPr>
          <w:rFonts w:ascii="Open Sans" w:eastAsia="Times New Roman" w:hAnsi="Open Sans" w:cs="Times New Roman"/>
          <w:color w:val="607886"/>
          <w:sz w:val="22"/>
          <w:szCs w:val="22"/>
        </w:rPr>
        <w:t xml:space="preserve">Check </w:t>
      </w:r>
      <w:r w:rsidRPr="003F24DA">
        <w:rPr>
          <w:rFonts w:ascii="Open Sans" w:eastAsia="Times New Roman" w:hAnsi="Open Sans" w:cs="Times New Roman"/>
          <w:b/>
          <w:color w:val="607886"/>
          <w:sz w:val="22"/>
          <w:szCs w:val="22"/>
        </w:rPr>
        <w:t>Set specific size</w:t>
      </w:r>
      <w:r w:rsidRPr="003F24DA">
        <w:rPr>
          <w:rFonts w:ascii="Open Sans" w:eastAsia="Times New Roman" w:hAnsi="Open Sans" w:cs="Times New Roman"/>
          <w:color w:val="607886"/>
          <w:sz w:val="22"/>
          <w:szCs w:val="22"/>
        </w:rPr>
        <w:t xml:space="preserve"> and enter a custom Height and Width (in px).</w:t>
      </w:r>
    </w:p>
    <w:p w:rsidR="003F24DA" w:rsidRPr="003F24DA" w:rsidRDefault="003F24DA" w:rsidP="003F24DA">
      <w:pPr>
        <w:widowControl/>
        <w:spacing w:after="190"/>
        <w:rPr>
          <w:rFonts w:ascii="Open Sans" w:eastAsia="Times New Roman" w:hAnsi="Open Sans" w:cs="Times New Roman"/>
          <w:color w:val="607886"/>
          <w:sz w:val="22"/>
          <w:szCs w:val="22"/>
        </w:rPr>
      </w:pPr>
    </w:p>
    <w:p w:rsidR="003B5A1E" w:rsidRDefault="003B5A1E">
      <w:pPr>
        <w:widowControl/>
        <w:suppressAutoHyphens w:val="0"/>
        <w:autoSpaceDN/>
        <w:textAlignment w:val="auto"/>
        <w:rPr>
          <w:rFonts w:ascii="Open Sans" w:eastAsia="Times New Roman" w:hAnsi="Open Sans" w:cs="Times New Roman"/>
          <w:b/>
          <w:bCs/>
          <w:color w:val="607886"/>
          <w:sz w:val="27"/>
          <w:szCs w:val="27"/>
        </w:rPr>
      </w:pPr>
      <w:r>
        <w:rPr>
          <w:rFonts w:ascii="Open Sans" w:eastAsia="Times New Roman" w:hAnsi="Open Sans" w:cs="Times New Roman"/>
          <w:b/>
          <w:bCs/>
          <w:color w:val="607886"/>
          <w:sz w:val="27"/>
          <w:szCs w:val="27"/>
        </w:rPr>
        <w:br w:type="page"/>
      </w:r>
    </w:p>
    <w:p w:rsidR="00DA6AED" w:rsidRPr="002566E8" w:rsidRDefault="00DA6AED" w:rsidP="00DA6AED">
      <w:pPr>
        <w:pStyle w:val="Heading3"/>
      </w:pPr>
      <w:bookmarkStart w:id="145" w:name="_Toc468348368"/>
      <w:r>
        <w:lastRenderedPageBreak/>
        <w:t>GeoCharts</w:t>
      </w:r>
      <w:bookmarkEnd w:id="145"/>
    </w:p>
    <w:p w:rsidR="00DA6AED" w:rsidRDefault="00DA6AED" w:rsidP="00DA6AED">
      <w:pPr>
        <w:pStyle w:val="bodytext"/>
      </w:pPr>
      <w:r>
        <w:t xml:space="preserve">GeoCharts can be displayed in a report to give a visual representation of geographic data. To insert a </w:t>
      </w:r>
      <w:r w:rsidR="0022194E">
        <w:t>GeoChart</w:t>
      </w:r>
      <w:r>
        <w:t xml:space="preserve">, select a cell and press the </w:t>
      </w:r>
      <w:r w:rsidR="0022194E">
        <w:rPr>
          <w:noProof/>
        </w:rPr>
        <w:drawing>
          <wp:inline distT="0" distB="0" distL="0" distR="0">
            <wp:extent cx="133369" cy="133369"/>
            <wp:effectExtent l="19050" t="0" r="0" b="0"/>
            <wp:docPr id="875" name="Picture 874" descr="geo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hart.png"/>
                    <pic:cNvPicPr/>
                  </pic:nvPicPr>
                  <pic:blipFill>
                    <a:blip r:embed="rId255" cstate="print"/>
                    <a:stretch>
                      <a:fillRect/>
                    </a:stretch>
                  </pic:blipFill>
                  <pic:spPr>
                    <a:xfrm>
                      <a:off x="0" y="0"/>
                      <a:ext cx="133369" cy="133369"/>
                    </a:xfrm>
                    <a:prstGeom prst="rect">
                      <a:avLst/>
                    </a:prstGeom>
                  </pic:spPr>
                </pic:pic>
              </a:graphicData>
            </a:graphic>
          </wp:inline>
        </w:drawing>
      </w:r>
      <w:r w:rsidR="0022194E">
        <w:t xml:space="preserve"> (</w:t>
      </w:r>
      <w:r>
        <w:t>GeoChart Wizard</w:t>
      </w:r>
      <w:r w:rsidR="0022194E">
        <w:t>)</w:t>
      </w:r>
      <w:r>
        <w:t xml:space="preserve"> button. </w:t>
      </w:r>
      <w:r w:rsidR="0022194E">
        <w:t>The GeoChart</w:t>
      </w:r>
      <w:r>
        <w:t xml:space="preserve"> Wizard has three tabs: </w:t>
      </w:r>
      <w:hyperlink w:anchor="_Type_2" w:history="1">
        <w:r w:rsidRPr="0022194E">
          <w:rPr>
            <w:rStyle w:val="Hyperlink"/>
          </w:rPr>
          <w:t>Type</w:t>
        </w:r>
      </w:hyperlink>
      <w:r>
        <w:t xml:space="preserve">, </w:t>
      </w:r>
      <w:hyperlink w:anchor="_Locations_1" w:history="1">
        <w:r w:rsidRPr="0022194E">
          <w:rPr>
            <w:rStyle w:val="Hyperlink"/>
          </w:rPr>
          <w:t>Locations</w:t>
        </w:r>
      </w:hyperlink>
      <w:r>
        <w:t xml:space="preserve">, and </w:t>
      </w:r>
      <w:hyperlink w:anchor="_Data_1" w:history="1">
        <w:r w:rsidRPr="0022194E">
          <w:rPr>
            <w:rStyle w:val="Hyperlink"/>
          </w:rPr>
          <w:t>Data</w:t>
        </w:r>
      </w:hyperlink>
      <w:r>
        <w:t>.</w:t>
      </w:r>
    </w:p>
    <w:p w:rsidR="00DA6AED" w:rsidRDefault="00DA6AED" w:rsidP="00DA6AED">
      <w:pPr>
        <w:pStyle w:val="ImportantNote"/>
      </w:pPr>
      <w:r>
        <w:t>GeoCharts should only be placed into a Group Header, Group Footer, Report Header or Report Footer section.</w:t>
      </w:r>
    </w:p>
    <w:p w:rsidR="00DA6AED" w:rsidRDefault="00DA6AED" w:rsidP="00DA6AED">
      <w:pPr>
        <w:pStyle w:val="Heading4"/>
        <w:tabs>
          <w:tab w:val="left" w:pos="1350"/>
        </w:tabs>
      </w:pPr>
      <w:bookmarkStart w:id="146" w:name="_Type_2"/>
      <w:bookmarkEnd w:id="146"/>
      <w:r w:rsidRPr="00706D79">
        <w:t>Type</w:t>
      </w:r>
    </w:p>
    <w:p w:rsidR="00DA6AED" w:rsidRPr="00117A78" w:rsidRDefault="00DA6AED" w:rsidP="00DA6AED">
      <w:pPr>
        <w:jc w:val="center"/>
      </w:pPr>
      <w:r>
        <w:rPr>
          <w:noProof/>
        </w:rPr>
        <w:drawing>
          <wp:inline distT="0" distB="0" distL="0" distR="0">
            <wp:extent cx="3362325" cy="2495550"/>
            <wp:effectExtent l="19050" t="0" r="9525" b="0"/>
            <wp:docPr id="865"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6" cstate="print"/>
                    <a:srcRect/>
                    <a:stretch>
                      <a:fillRect/>
                    </a:stretch>
                  </pic:blipFill>
                  <pic:spPr bwMode="auto">
                    <a:xfrm>
                      <a:off x="0" y="0"/>
                      <a:ext cx="3362325" cy="2495550"/>
                    </a:xfrm>
                    <a:prstGeom prst="rect">
                      <a:avLst/>
                    </a:prstGeom>
                    <a:noFill/>
                    <a:ln w="9525">
                      <a:noFill/>
                      <a:miter lim="800000"/>
                      <a:headEnd/>
                      <a:tailEnd/>
                    </a:ln>
                  </pic:spPr>
                </pic:pic>
              </a:graphicData>
            </a:graphic>
          </wp:inline>
        </w:drawing>
      </w:r>
    </w:p>
    <w:p w:rsidR="00DA6AED" w:rsidRDefault="00DA6AED" w:rsidP="00DA6AED">
      <w:pPr>
        <w:pStyle w:val="bodytext"/>
        <w:spacing w:after="0"/>
      </w:pPr>
      <w:r>
        <w:t xml:space="preserve">In the </w:t>
      </w:r>
      <w:r w:rsidRPr="0022194E">
        <w:rPr>
          <w:b/>
        </w:rPr>
        <w:t>Type</w:t>
      </w:r>
      <w:r>
        <w:t xml:space="preserve"> tab select the initial view, size, colors, and where to display the legend.</w:t>
      </w:r>
    </w:p>
    <w:p w:rsidR="00DA6AED" w:rsidRDefault="00DA6AED" w:rsidP="00DA6AED">
      <w:pPr>
        <w:pStyle w:val="bodytext"/>
        <w:numPr>
          <w:ilvl w:val="0"/>
          <w:numId w:val="155"/>
        </w:numPr>
        <w:spacing w:after="0"/>
      </w:pPr>
      <w:r>
        <w:t xml:space="preserve">Use the </w:t>
      </w:r>
      <w:r w:rsidRPr="0022194E">
        <w:rPr>
          <w:b/>
        </w:rPr>
        <w:t>Initial View</w:t>
      </w:r>
      <w:r>
        <w:t xml:space="preserve"> </w:t>
      </w:r>
      <w:r w:rsidR="0022194E">
        <w:t>dropdown</w:t>
      </w:r>
      <w:r>
        <w:t xml:space="preserve"> to select the location that initially displays on the Map. You may either select the world, a continent, or a country.</w:t>
      </w:r>
    </w:p>
    <w:p w:rsidR="00DA6AED" w:rsidRDefault="00DA6AED" w:rsidP="00DA6AED">
      <w:pPr>
        <w:pStyle w:val="bodytext"/>
        <w:numPr>
          <w:ilvl w:val="0"/>
          <w:numId w:val="155"/>
        </w:numPr>
        <w:spacing w:after="0"/>
      </w:pPr>
      <w:r>
        <w:t>There are three ways to set the size of the Map.</w:t>
      </w:r>
    </w:p>
    <w:p w:rsidR="00DA6AED" w:rsidRDefault="00DA6AED" w:rsidP="00DA6AED">
      <w:pPr>
        <w:pStyle w:val="bodytext"/>
        <w:numPr>
          <w:ilvl w:val="1"/>
          <w:numId w:val="155"/>
        </w:numPr>
        <w:spacing w:after="0"/>
      </w:pPr>
      <w:r>
        <w:t xml:space="preserve">Enter the </w:t>
      </w:r>
      <w:r w:rsidRPr="0022194E">
        <w:rPr>
          <w:b/>
        </w:rPr>
        <w:t>Height</w:t>
      </w:r>
      <w:r>
        <w:t xml:space="preserve"> and </w:t>
      </w:r>
      <w:r w:rsidRPr="0022194E">
        <w:rPr>
          <w:b/>
        </w:rPr>
        <w:t>Width</w:t>
      </w:r>
      <w:r>
        <w:t xml:space="preserve"> in the dimension boxes.</w:t>
      </w:r>
    </w:p>
    <w:p w:rsidR="00DA6AED" w:rsidRDefault="00DA6AED" w:rsidP="00DA6AED">
      <w:pPr>
        <w:pStyle w:val="bodytext"/>
        <w:numPr>
          <w:ilvl w:val="1"/>
          <w:numId w:val="155"/>
        </w:numPr>
        <w:spacing w:after="0"/>
      </w:pPr>
      <w:r>
        <w:t>Resize the chart by dragging the lower right corner in the preview.</w:t>
      </w:r>
    </w:p>
    <w:p w:rsidR="00DA6AED" w:rsidRDefault="00DA6AED" w:rsidP="00DA6AED">
      <w:pPr>
        <w:pStyle w:val="bodytext"/>
        <w:numPr>
          <w:ilvl w:val="1"/>
          <w:numId w:val="155"/>
        </w:numPr>
        <w:spacing w:after="0"/>
      </w:pPr>
      <w:r>
        <w:t xml:space="preserve">Check </w:t>
      </w:r>
      <w:r w:rsidRPr="0022194E">
        <w:rPr>
          <w:b/>
        </w:rPr>
        <w:t>Fit to Cell</w:t>
      </w:r>
      <w:r w:rsidR="0022194E">
        <w:t>.</w:t>
      </w:r>
    </w:p>
    <w:p w:rsidR="00DA6AED" w:rsidRDefault="00DA6AED" w:rsidP="00DA6AED">
      <w:pPr>
        <w:pStyle w:val="bodytext"/>
        <w:numPr>
          <w:ilvl w:val="0"/>
          <w:numId w:val="155"/>
        </w:numPr>
        <w:spacing w:after="0"/>
      </w:pPr>
      <w:r>
        <w:t xml:space="preserve">In the </w:t>
      </w:r>
      <w:r w:rsidRPr="0022194E">
        <w:rPr>
          <w:b/>
        </w:rPr>
        <w:t>Colors</w:t>
      </w:r>
      <w:r>
        <w:t xml:space="preserve"> </w:t>
      </w:r>
      <w:r w:rsidR="0022194E">
        <w:t>dropdown</w:t>
      </w:r>
      <w:r>
        <w:t>, either select a color theme or specify a linear range of colors.</w:t>
      </w:r>
    </w:p>
    <w:p w:rsidR="00DA6AED" w:rsidRPr="00117A78" w:rsidRDefault="00DA6AED" w:rsidP="00DA6AED">
      <w:pPr>
        <w:pStyle w:val="bodytext"/>
        <w:numPr>
          <w:ilvl w:val="0"/>
          <w:numId w:val="155"/>
        </w:numPr>
        <w:spacing w:after="0"/>
      </w:pPr>
      <w:r>
        <w:t xml:space="preserve">Check </w:t>
      </w:r>
      <w:r w:rsidRPr="0022194E">
        <w:rPr>
          <w:b/>
        </w:rPr>
        <w:t>Show Legend</w:t>
      </w:r>
      <w:r>
        <w:t xml:space="preserve"> to display the legend.</w:t>
      </w:r>
    </w:p>
    <w:p w:rsidR="00DA6AED" w:rsidRDefault="00DA6AED" w:rsidP="00DA6AED">
      <w:pPr>
        <w:pStyle w:val="Heading4"/>
        <w:tabs>
          <w:tab w:val="left" w:pos="3780"/>
        </w:tabs>
      </w:pPr>
      <w:bookmarkStart w:id="147" w:name="_Locations_1"/>
      <w:bookmarkEnd w:id="147"/>
      <w:r w:rsidRPr="007E6062">
        <w:lastRenderedPageBreak/>
        <w:t>Locations</w:t>
      </w:r>
      <w:r>
        <w:tab/>
      </w:r>
    </w:p>
    <w:p w:rsidR="00DA6AED" w:rsidRDefault="00DA6AED" w:rsidP="00DA6AED">
      <w:pPr>
        <w:spacing w:after="280"/>
      </w:pPr>
      <w:r>
        <w:rPr>
          <w:noProof/>
        </w:rPr>
        <w:drawing>
          <wp:inline distT="0" distB="0" distL="0" distR="0">
            <wp:extent cx="6400800" cy="1581150"/>
            <wp:effectExtent l="19050" t="19050" r="19050" b="19050"/>
            <wp:docPr id="864"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57" cstate="print"/>
                    <a:srcRect/>
                    <a:stretch>
                      <a:fillRect/>
                    </a:stretch>
                  </pic:blipFill>
                  <pic:spPr bwMode="auto">
                    <a:xfrm>
                      <a:off x="0" y="0"/>
                      <a:ext cx="6400800" cy="1581150"/>
                    </a:xfrm>
                    <a:prstGeom prst="rect">
                      <a:avLst/>
                    </a:prstGeom>
                    <a:noFill/>
                    <a:ln w="9525" cmpd="sng">
                      <a:solidFill>
                        <a:srgbClr val="D9D9D9"/>
                      </a:solidFill>
                      <a:miter lim="800000"/>
                      <a:headEnd/>
                      <a:tailEnd/>
                    </a:ln>
                    <a:effectLst/>
                  </pic:spPr>
                </pic:pic>
              </a:graphicData>
            </a:graphic>
          </wp:inline>
        </w:drawing>
      </w:r>
    </w:p>
    <w:p w:rsidR="00DA6AED" w:rsidRPr="00A967AB" w:rsidRDefault="00DA6AED" w:rsidP="00DA6AED"/>
    <w:p w:rsidR="00DA6AED" w:rsidRPr="007E6062" w:rsidRDefault="00DA6AED" w:rsidP="00DA6AED">
      <w:pPr>
        <w:pStyle w:val="bodytext"/>
        <w:spacing w:after="0"/>
      </w:pPr>
      <w:r w:rsidRPr="007E6062">
        <w:t xml:space="preserve">In the </w:t>
      </w:r>
      <w:r w:rsidRPr="0022194E">
        <w:rPr>
          <w:b/>
        </w:rPr>
        <w:t>Locations</w:t>
      </w:r>
      <w:r w:rsidRPr="007E6062">
        <w:t xml:space="preserve"> </w:t>
      </w:r>
      <w:r>
        <w:t>T</w:t>
      </w:r>
      <w:r w:rsidRPr="007E6062">
        <w:t>ab</w:t>
      </w:r>
      <w:r>
        <w:t>,</w:t>
      </w:r>
      <w:r w:rsidRPr="007E6062">
        <w:t xml:space="preserve"> specify which geographic locations should</w:t>
      </w:r>
      <w:r>
        <w:t xml:space="preserve"> </w:t>
      </w:r>
      <w:r w:rsidRPr="007E6062">
        <w:t xml:space="preserve">display on the </w:t>
      </w:r>
      <w:r>
        <w:t>Map</w:t>
      </w:r>
      <w:r w:rsidRPr="007E6062">
        <w:t>.</w:t>
      </w:r>
      <w:r>
        <w:br/>
      </w:r>
    </w:p>
    <w:p w:rsidR="00DA6AED" w:rsidRPr="007E6062" w:rsidRDefault="00DA6AED" w:rsidP="00DA6AED">
      <w:pPr>
        <w:pStyle w:val="bodytext"/>
        <w:numPr>
          <w:ilvl w:val="0"/>
          <w:numId w:val="156"/>
        </w:numPr>
        <w:tabs>
          <w:tab w:val="left" w:pos="360"/>
        </w:tabs>
        <w:spacing w:after="0"/>
      </w:pPr>
      <w:r w:rsidRPr="007E6062">
        <w:t xml:space="preserve">Use the </w:t>
      </w:r>
      <w:r w:rsidRPr="0022194E">
        <w:rPr>
          <w:b/>
        </w:rPr>
        <w:t>Location Values</w:t>
      </w:r>
      <w:r w:rsidRPr="007E6062">
        <w:t xml:space="preserve"> </w:t>
      </w:r>
      <w:r w:rsidR="0022194E">
        <w:t>dropdown</w:t>
      </w:r>
      <w:r w:rsidRPr="007E6062">
        <w:t xml:space="preserve">s to select the cells that contain the geographic information for the </w:t>
      </w:r>
      <w:r>
        <w:t>Map</w:t>
      </w:r>
      <w:r w:rsidRPr="007E6062">
        <w:t>. To utilize Region information, such as states/provinces, Country information must be provided. Similarly</w:t>
      </w:r>
      <w:r>
        <w:t>,</w:t>
      </w:r>
      <w:r w:rsidRPr="007E6062">
        <w:t xml:space="preserve"> City information requires </w:t>
      </w:r>
      <w:r>
        <w:t>Region and Country information.</w:t>
      </w:r>
    </w:p>
    <w:p w:rsidR="00DA6AED" w:rsidRPr="00A967AB" w:rsidRDefault="00DA6AED" w:rsidP="00DA6AED">
      <w:pPr>
        <w:pStyle w:val="bodytext"/>
        <w:numPr>
          <w:ilvl w:val="0"/>
          <w:numId w:val="156"/>
        </w:numPr>
        <w:tabs>
          <w:tab w:val="left" w:pos="360"/>
        </w:tabs>
        <w:spacing w:after="0"/>
      </w:pPr>
      <w:r>
        <w:t>The</w:t>
      </w:r>
      <w:r w:rsidRPr="007E6062">
        <w:t xml:space="preserve"> </w:t>
      </w:r>
      <w:r w:rsidRPr="0022194E">
        <w:rPr>
          <w:b/>
        </w:rPr>
        <w:t>Show last Location type as</w:t>
      </w:r>
      <w:r w:rsidRPr="007E6062">
        <w:t xml:space="preserve"> </w:t>
      </w:r>
      <w:r w:rsidR="0022194E">
        <w:t>dropdown</w:t>
      </w:r>
      <w:r w:rsidRPr="007E6062">
        <w:t xml:space="preserve"> specifies </w:t>
      </w:r>
      <w:r>
        <w:t xml:space="preserve">how </w:t>
      </w:r>
      <w:r w:rsidRPr="007E6062">
        <w:t>to display the lowest level of information</w:t>
      </w:r>
      <w:r>
        <w:t xml:space="preserve">. You can either select </w:t>
      </w:r>
      <w:r w:rsidRPr="007E6062">
        <w:t xml:space="preserve">circular </w:t>
      </w:r>
      <w:r w:rsidRPr="0022194E">
        <w:rPr>
          <w:i/>
        </w:rPr>
        <w:t>markers</w:t>
      </w:r>
      <w:r w:rsidRPr="007E6062">
        <w:t xml:space="preserve"> or shaded geographic </w:t>
      </w:r>
      <w:r w:rsidRPr="0022194E">
        <w:rPr>
          <w:i/>
        </w:rPr>
        <w:t>regions</w:t>
      </w:r>
      <w:r w:rsidR="0022194E">
        <w:t>.</w:t>
      </w:r>
    </w:p>
    <w:p w:rsidR="00DA6AED" w:rsidRDefault="00DA6AED" w:rsidP="00DA6AED">
      <w:pPr>
        <w:pStyle w:val="Heading4"/>
      </w:pPr>
      <w:bookmarkStart w:id="148" w:name="_Data_1"/>
      <w:bookmarkEnd w:id="148"/>
      <w:r>
        <w:t>Data</w:t>
      </w:r>
    </w:p>
    <w:p w:rsidR="00DA6AED" w:rsidRPr="00A967AB" w:rsidRDefault="00DA6AED" w:rsidP="00DA6AED">
      <w:r>
        <w:rPr>
          <w:noProof/>
        </w:rPr>
        <w:drawing>
          <wp:inline distT="0" distB="0" distL="0" distR="0">
            <wp:extent cx="6400800" cy="1028700"/>
            <wp:effectExtent l="19050" t="19050" r="19050" b="19050"/>
            <wp:docPr id="863"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58" cstate="print"/>
                    <a:srcRect/>
                    <a:stretch>
                      <a:fillRect/>
                    </a:stretch>
                  </pic:blipFill>
                  <pic:spPr bwMode="auto">
                    <a:xfrm>
                      <a:off x="0" y="0"/>
                      <a:ext cx="6400800" cy="1028700"/>
                    </a:xfrm>
                    <a:prstGeom prst="rect">
                      <a:avLst/>
                    </a:prstGeom>
                    <a:noFill/>
                    <a:ln w="9525" cmpd="sng">
                      <a:solidFill>
                        <a:srgbClr val="D9D9D9"/>
                      </a:solidFill>
                      <a:miter lim="800000"/>
                      <a:headEnd/>
                      <a:tailEnd/>
                    </a:ln>
                    <a:effectLst/>
                  </pic:spPr>
                </pic:pic>
              </a:graphicData>
            </a:graphic>
          </wp:inline>
        </w:drawing>
      </w:r>
    </w:p>
    <w:p w:rsidR="00DA6AED" w:rsidRDefault="00DA6AED" w:rsidP="00DA6AED">
      <w:pPr>
        <w:pStyle w:val="bodytext"/>
      </w:pPr>
      <w:r w:rsidRPr="00B95C65">
        <w:t xml:space="preserve">In the </w:t>
      </w:r>
      <w:r w:rsidRPr="0022194E">
        <w:rPr>
          <w:b/>
        </w:rPr>
        <w:t>Data</w:t>
      </w:r>
      <w:r w:rsidRPr="00B95C65">
        <w:t xml:space="preserve"> </w:t>
      </w:r>
      <w:r>
        <w:t>T</w:t>
      </w:r>
      <w:r w:rsidRPr="00B95C65">
        <w:t>ab</w:t>
      </w:r>
      <w:r>
        <w:t>,</w:t>
      </w:r>
      <w:r w:rsidRPr="00B95C65">
        <w:t xml:space="preserve"> specify which data determines the color of each country/region/city and the size of each marker.</w:t>
      </w:r>
    </w:p>
    <w:p w:rsidR="00DA6AED" w:rsidRPr="00B95C65" w:rsidRDefault="00DA6AED" w:rsidP="00DA6AED">
      <w:pPr>
        <w:pStyle w:val="bodytext"/>
      </w:pPr>
      <w:r>
        <w:t>For each Data Value:</w:t>
      </w:r>
    </w:p>
    <w:p w:rsidR="00DA6AED" w:rsidRPr="00B95C65" w:rsidRDefault="00DA6AED" w:rsidP="00DA6AED">
      <w:pPr>
        <w:pStyle w:val="bodytext"/>
        <w:numPr>
          <w:ilvl w:val="0"/>
          <w:numId w:val="157"/>
        </w:numPr>
        <w:spacing w:after="0"/>
      </w:pPr>
      <w:r w:rsidRPr="00B95C65">
        <w:t xml:space="preserve">Use the </w:t>
      </w:r>
      <w:r w:rsidRPr="0022194E">
        <w:rPr>
          <w:b/>
        </w:rPr>
        <w:t>Data Values</w:t>
      </w:r>
      <w:r w:rsidRPr="00B95C65">
        <w:t xml:space="preserve"> </w:t>
      </w:r>
      <w:r w:rsidR="0022194E">
        <w:t>dropdown</w:t>
      </w:r>
      <w:r w:rsidRPr="00B95C65">
        <w:t xml:space="preserve"> to specify which cells on the report should be used to determine the color and the size of each marker. Setting a cell for the size of marker is optional.</w:t>
      </w:r>
    </w:p>
    <w:p w:rsidR="00DA6AED" w:rsidRDefault="00DA6AED" w:rsidP="00DA6AED">
      <w:pPr>
        <w:pStyle w:val="bodytext"/>
        <w:numPr>
          <w:ilvl w:val="0"/>
          <w:numId w:val="157"/>
        </w:numPr>
        <w:spacing w:after="0"/>
      </w:pPr>
      <w:r>
        <w:t xml:space="preserve">Enter a label in the </w:t>
      </w:r>
      <w:r w:rsidRPr="0022194E">
        <w:rPr>
          <w:b/>
        </w:rPr>
        <w:t>Data Labels</w:t>
      </w:r>
      <w:r>
        <w:t xml:space="preserve"> column. Labels will appear in the hover effects of Dynamic Maps.</w:t>
      </w:r>
    </w:p>
    <w:p w:rsidR="00DA6AED" w:rsidRDefault="00DA6AED" w:rsidP="00DA6AED">
      <w:pPr>
        <w:pStyle w:val="bodytext"/>
        <w:numPr>
          <w:ilvl w:val="0"/>
          <w:numId w:val="157"/>
        </w:numPr>
        <w:spacing w:after="0"/>
      </w:pPr>
      <w:r>
        <w:t xml:space="preserve">Use the </w:t>
      </w:r>
      <w:r w:rsidRPr="0022194E">
        <w:rPr>
          <w:b/>
        </w:rPr>
        <w:t>Aggregation</w:t>
      </w:r>
      <w:r>
        <w:t xml:space="preserve"> </w:t>
      </w:r>
      <w:r w:rsidR="0022194E">
        <w:t>dropdown</w:t>
      </w:r>
      <w:r>
        <w:t xml:space="preserve"> to select a method to perform on the data:</w:t>
      </w:r>
      <w:r>
        <w:br/>
      </w:r>
    </w:p>
    <w:tbl>
      <w:tblPr>
        <w:tblW w:w="0" w:type="auto"/>
        <w:jc w:val="center"/>
        <w:tblInd w:w="16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11"/>
        <w:gridCol w:w="6239"/>
      </w:tblGrid>
      <w:tr w:rsidR="00DA6AED" w:rsidTr="00DA6AED">
        <w:trPr>
          <w:jc w:val="center"/>
        </w:trPr>
        <w:tc>
          <w:tcPr>
            <w:tcW w:w="509" w:type="dxa"/>
            <w:vAlign w:val="center"/>
          </w:tcPr>
          <w:p w:rsidR="00DA6AED" w:rsidRPr="00C37B30" w:rsidRDefault="00DA6AED" w:rsidP="00DA6AED">
            <w:pPr>
              <w:pStyle w:val="bodytext"/>
              <w:spacing w:after="0"/>
              <w:jc w:val="center"/>
            </w:pPr>
            <w:r>
              <w:t>Summary Functions</w:t>
            </w:r>
          </w:p>
        </w:tc>
        <w:tc>
          <w:tcPr>
            <w:tcW w:w="0" w:type="auto"/>
          </w:tcPr>
          <w:p w:rsidR="00DA6AED" w:rsidRDefault="00DA6AED" w:rsidP="00DA6AED">
            <w:pPr>
              <w:pStyle w:val="bodytext"/>
              <w:numPr>
                <w:ilvl w:val="0"/>
                <w:numId w:val="124"/>
              </w:numPr>
              <w:tabs>
                <w:tab w:val="left" w:pos="360"/>
              </w:tabs>
              <w:spacing w:after="0"/>
            </w:pPr>
            <w:r w:rsidRPr="00747FAB">
              <w:rPr>
                <w:b/>
              </w:rPr>
              <w:t>Sum</w:t>
            </w:r>
            <w:r>
              <w:t>: Totals the all of the data in the Data Field.</w:t>
            </w:r>
          </w:p>
          <w:p w:rsidR="00DA6AED" w:rsidRDefault="00DA6AED" w:rsidP="00DA6AED">
            <w:pPr>
              <w:pStyle w:val="bodytext"/>
              <w:numPr>
                <w:ilvl w:val="0"/>
                <w:numId w:val="124"/>
              </w:numPr>
              <w:tabs>
                <w:tab w:val="left" w:pos="360"/>
              </w:tabs>
              <w:spacing w:after="0"/>
            </w:pPr>
            <w:r w:rsidRPr="00747FAB">
              <w:rPr>
                <w:b/>
              </w:rPr>
              <w:t>Count</w:t>
            </w:r>
            <w:r>
              <w:t>: Returns the number of rows in the Data Field.</w:t>
            </w:r>
          </w:p>
          <w:p w:rsidR="00DA6AED" w:rsidRDefault="00DA6AED" w:rsidP="00DA6AED">
            <w:pPr>
              <w:pStyle w:val="bodytext"/>
              <w:numPr>
                <w:ilvl w:val="0"/>
                <w:numId w:val="124"/>
              </w:numPr>
              <w:spacing w:after="0"/>
            </w:pPr>
            <w:r w:rsidRPr="00747FAB">
              <w:rPr>
                <w:b/>
              </w:rPr>
              <w:t>Average</w:t>
            </w:r>
            <w:r>
              <w:t>: Takes the mean of the data in the Data Field.</w:t>
            </w:r>
          </w:p>
          <w:p w:rsidR="00DA6AED" w:rsidRDefault="00DA6AED" w:rsidP="00DA6AED">
            <w:pPr>
              <w:pStyle w:val="bodytext"/>
              <w:numPr>
                <w:ilvl w:val="0"/>
                <w:numId w:val="124"/>
              </w:numPr>
              <w:tabs>
                <w:tab w:val="left" w:pos="360"/>
              </w:tabs>
              <w:spacing w:after="0"/>
            </w:pPr>
            <w:r w:rsidRPr="00747FAB">
              <w:rPr>
                <w:b/>
              </w:rPr>
              <w:lastRenderedPageBreak/>
              <w:t>Minimum</w:t>
            </w:r>
            <w:r>
              <w:t>: Displays the lowest value in the Data Field.</w:t>
            </w:r>
          </w:p>
          <w:p w:rsidR="00DA6AED" w:rsidRDefault="00DA6AED" w:rsidP="00DA6AED">
            <w:pPr>
              <w:pStyle w:val="bodytext"/>
              <w:numPr>
                <w:ilvl w:val="0"/>
                <w:numId w:val="124"/>
              </w:numPr>
              <w:tabs>
                <w:tab w:val="left" w:pos="360"/>
              </w:tabs>
              <w:spacing w:after="0"/>
            </w:pPr>
            <w:r w:rsidRPr="00747FAB">
              <w:rPr>
                <w:b/>
              </w:rPr>
              <w:t>Maximum</w:t>
            </w:r>
            <w:r>
              <w:t>: Displays the highest value in the Data Field.</w:t>
            </w:r>
          </w:p>
        </w:tc>
      </w:tr>
    </w:tbl>
    <w:p w:rsidR="00DA6AED" w:rsidRDefault="00DA6AED" w:rsidP="00DA6AED">
      <w:pPr>
        <w:pStyle w:val="bodytext"/>
        <w:spacing w:after="0"/>
        <w:ind w:left="720"/>
      </w:pPr>
    </w:p>
    <w:p w:rsidR="00DA6AED" w:rsidRDefault="00DA6AED" w:rsidP="00DA6AED">
      <w:pPr>
        <w:pStyle w:val="bodytext"/>
        <w:numPr>
          <w:ilvl w:val="0"/>
          <w:numId w:val="157"/>
        </w:numPr>
        <w:tabs>
          <w:tab w:val="left" w:pos="360"/>
        </w:tabs>
        <w:spacing w:after="0"/>
      </w:pPr>
      <w:r>
        <w:t xml:space="preserve">Use the </w:t>
      </w:r>
      <w:r w:rsidRPr="0022194E">
        <w:rPr>
          <w:b/>
        </w:rPr>
        <w:t>Display Format</w:t>
      </w:r>
      <w:r>
        <w:t xml:space="preserve"> </w:t>
      </w:r>
      <w:r w:rsidR="0022194E">
        <w:t>dropdown</w:t>
      </w:r>
      <w:r>
        <w:t xml:space="preserve"> to specify how to display the data:</w:t>
      </w:r>
      <w:r>
        <w:br/>
      </w:r>
    </w:p>
    <w:p w:rsidR="00DA6AED" w:rsidRDefault="00DA6AED" w:rsidP="00DA6AED">
      <w:pPr>
        <w:pStyle w:val="bodytext"/>
        <w:numPr>
          <w:ilvl w:val="1"/>
          <w:numId w:val="157"/>
        </w:numPr>
        <w:tabs>
          <w:tab w:val="left" w:pos="360"/>
        </w:tabs>
        <w:spacing w:after="0"/>
      </w:pPr>
      <w:r w:rsidRPr="0022194E">
        <w:rPr>
          <w:i/>
        </w:rPr>
        <w:t>Default</w:t>
      </w:r>
      <w:r>
        <w:t>: Displays the values without any formatting.</w:t>
      </w:r>
    </w:p>
    <w:p w:rsidR="00DA6AED" w:rsidRDefault="00DA6AED" w:rsidP="00DA6AED">
      <w:pPr>
        <w:pStyle w:val="bodytext"/>
        <w:numPr>
          <w:ilvl w:val="1"/>
          <w:numId w:val="157"/>
        </w:numPr>
        <w:tabs>
          <w:tab w:val="left" w:pos="360"/>
        </w:tabs>
        <w:spacing w:after="0"/>
      </w:pPr>
      <w:r w:rsidRPr="0022194E">
        <w:rPr>
          <w:i/>
        </w:rPr>
        <w:t>Currency</w:t>
      </w:r>
      <w:r>
        <w:t>: Prepends the currency symbol on the values.</w:t>
      </w:r>
    </w:p>
    <w:p w:rsidR="00DA6AED" w:rsidRDefault="00DA6AED" w:rsidP="00DA6AED">
      <w:pPr>
        <w:pStyle w:val="bodytext"/>
        <w:numPr>
          <w:ilvl w:val="1"/>
          <w:numId w:val="157"/>
        </w:numPr>
        <w:spacing w:after="0"/>
      </w:pPr>
      <w:r w:rsidRPr="0022194E">
        <w:rPr>
          <w:i/>
        </w:rPr>
        <w:t>Percent</w:t>
      </w:r>
      <w:r>
        <w:t>: Multiplies the Data Value by 100 and appends a percent symbol (%) to the values.</w:t>
      </w:r>
    </w:p>
    <w:p w:rsidR="00DA6AED" w:rsidRDefault="00DA6AED" w:rsidP="00DA6AED">
      <w:pPr>
        <w:pStyle w:val="bodytext"/>
        <w:numPr>
          <w:ilvl w:val="1"/>
          <w:numId w:val="157"/>
        </w:numPr>
        <w:spacing w:after="0"/>
      </w:pPr>
      <w:r w:rsidRPr="0022194E">
        <w:rPr>
          <w:i/>
        </w:rPr>
        <w:t>Scientific Notation</w:t>
      </w:r>
      <w:r>
        <w:t>: Displays the values in scientific notation.</w:t>
      </w:r>
    </w:p>
    <w:p w:rsidR="00DA6AED" w:rsidRDefault="00DA6AED" w:rsidP="00DA6AED">
      <w:pPr>
        <w:pStyle w:val="bodytext"/>
        <w:numPr>
          <w:ilvl w:val="2"/>
          <w:numId w:val="157"/>
        </w:numPr>
        <w:spacing w:after="0"/>
      </w:pPr>
      <w:r>
        <w:t>E.g. If Decimal Places are set to 2 then 123.45 would appear as 1.23 E2.</w:t>
      </w:r>
      <w:r>
        <w:br/>
      </w:r>
    </w:p>
    <w:p w:rsidR="00DA6AED" w:rsidRDefault="00DA6AED" w:rsidP="00DA6AED">
      <w:pPr>
        <w:pStyle w:val="bodytext"/>
        <w:numPr>
          <w:ilvl w:val="0"/>
          <w:numId w:val="157"/>
        </w:numPr>
        <w:spacing w:after="0"/>
      </w:pPr>
      <w:r w:rsidRPr="0022194E">
        <w:rPr>
          <w:b/>
        </w:rPr>
        <w:t>Decimal Places</w:t>
      </w:r>
      <w:r>
        <w:t>: The number of decimal places to display.</w:t>
      </w:r>
    </w:p>
    <w:p w:rsidR="00DA6AED" w:rsidRDefault="00DA6AED" w:rsidP="00DA6AED">
      <w:pPr>
        <w:pStyle w:val="Heading4"/>
      </w:pPr>
      <w:r w:rsidRPr="007E6062">
        <w:t>Example</w:t>
      </w:r>
    </w:p>
    <w:p w:rsidR="00DA6AED" w:rsidRDefault="00DA6AED" w:rsidP="00DA6AED">
      <w:pPr>
        <w:pStyle w:val="bodytext"/>
        <w:tabs>
          <w:tab w:val="left" w:pos="360"/>
        </w:tabs>
        <w:spacing w:after="0"/>
      </w:pPr>
      <w:r>
        <w:t xml:space="preserve">The subsequent steps show how to create a Map using the following data: </w:t>
      </w:r>
    </w:p>
    <w:p w:rsidR="00DA6AED" w:rsidRDefault="00DA6AED" w:rsidP="00DA6AED">
      <w:pPr>
        <w:pStyle w:val="bodytext"/>
        <w:tabs>
          <w:tab w:val="left" w:pos="360"/>
        </w:tabs>
        <w:spacing w:after="0"/>
      </w:pPr>
      <w:r>
        <w:rPr>
          <w:noProof/>
        </w:rPr>
        <w:drawing>
          <wp:inline distT="0" distB="0" distL="0" distR="0">
            <wp:extent cx="6400800" cy="857250"/>
            <wp:effectExtent l="19050" t="19050" r="19050" b="19050"/>
            <wp:docPr id="862"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59" cstate="print"/>
                    <a:srcRect/>
                    <a:stretch>
                      <a:fillRect/>
                    </a:stretch>
                  </pic:blipFill>
                  <pic:spPr bwMode="auto">
                    <a:xfrm>
                      <a:off x="0" y="0"/>
                      <a:ext cx="6400800" cy="857250"/>
                    </a:xfrm>
                    <a:prstGeom prst="rect">
                      <a:avLst/>
                    </a:prstGeom>
                    <a:noFill/>
                    <a:ln w="9525" cmpd="sng">
                      <a:solidFill>
                        <a:srgbClr val="D9D9D9"/>
                      </a:solidFill>
                      <a:miter lim="800000"/>
                      <a:headEnd/>
                      <a:tailEnd/>
                    </a:ln>
                    <a:effectLst/>
                  </pic:spPr>
                </pic:pic>
              </a:graphicData>
            </a:graphic>
          </wp:inline>
        </w:drawing>
      </w:r>
    </w:p>
    <w:p w:rsidR="00DA6AED" w:rsidRDefault="00DA6AED" w:rsidP="00DA6AED">
      <w:pPr>
        <w:pStyle w:val="bodytext"/>
        <w:tabs>
          <w:tab w:val="left" w:pos="360"/>
        </w:tabs>
        <w:spacing w:after="0"/>
      </w:pPr>
      <w:r>
        <w:t>The Map will be colored based on the number of customers in each location and the markers will be sized based on how many orders have been placed in each location.</w:t>
      </w:r>
    </w:p>
    <w:p w:rsidR="00DA6AED" w:rsidRDefault="00DA6AED" w:rsidP="00DA6AED">
      <w:pPr>
        <w:pStyle w:val="bodytext"/>
        <w:tabs>
          <w:tab w:val="left" w:pos="360"/>
        </w:tabs>
        <w:spacing w:after="0"/>
      </w:pPr>
    </w:p>
    <w:p w:rsidR="00DA6AED" w:rsidRDefault="00DA6AED" w:rsidP="00DA6AED">
      <w:pPr>
        <w:pStyle w:val="bodytext"/>
        <w:numPr>
          <w:ilvl w:val="0"/>
          <w:numId w:val="76"/>
        </w:numPr>
        <w:tabs>
          <w:tab w:val="left" w:pos="360"/>
        </w:tabs>
        <w:spacing w:after="0"/>
      </w:pPr>
      <w:r>
        <w:t>Add a Report Footer section to the report, select all the cells in the Report Footer and press the merge cell button (</w:t>
      </w:r>
      <w:r>
        <w:rPr>
          <w:noProof/>
        </w:rPr>
        <w:drawing>
          <wp:inline distT="0" distB="0" distL="0" distR="0">
            <wp:extent cx="152400" cy="152400"/>
            <wp:effectExtent l="19050" t="0" r="0" b="0"/>
            <wp:docPr id="861"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6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w:t>
      </w:r>
    </w:p>
    <w:p w:rsidR="00DA6AED" w:rsidRDefault="00DA6AED" w:rsidP="00DA6AED">
      <w:pPr>
        <w:pStyle w:val="bodytext"/>
        <w:numPr>
          <w:ilvl w:val="0"/>
          <w:numId w:val="76"/>
        </w:numPr>
        <w:tabs>
          <w:tab w:val="left" w:pos="360"/>
        </w:tabs>
        <w:spacing w:after="0"/>
      </w:pPr>
      <w:r>
        <w:t>Select the merged cell and press the Insert Map icon (</w:t>
      </w:r>
      <w:r>
        <w:rPr>
          <w:noProof/>
        </w:rPr>
        <w:drawing>
          <wp:inline distT="0" distB="0" distL="0" distR="0">
            <wp:extent cx="152400" cy="152400"/>
            <wp:effectExtent l="19050" t="0" r="0" b="0"/>
            <wp:docPr id="860"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6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w:t>
      </w:r>
    </w:p>
    <w:p w:rsidR="00DA6AED" w:rsidRDefault="00DA6AED" w:rsidP="00DA6AED">
      <w:pPr>
        <w:pStyle w:val="bodytext"/>
        <w:numPr>
          <w:ilvl w:val="0"/>
          <w:numId w:val="76"/>
        </w:numPr>
        <w:tabs>
          <w:tab w:val="left" w:pos="360"/>
        </w:tabs>
        <w:spacing w:after="0"/>
      </w:pPr>
      <w:r>
        <w:t>In the Type tab:</w:t>
      </w:r>
    </w:p>
    <w:p w:rsidR="00DA6AED" w:rsidRDefault="00DA6AED" w:rsidP="00DA6AED">
      <w:pPr>
        <w:pStyle w:val="bodytext"/>
        <w:numPr>
          <w:ilvl w:val="1"/>
          <w:numId w:val="76"/>
        </w:numPr>
        <w:tabs>
          <w:tab w:val="left" w:pos="360"/>
        </w:tabs>
        <w:spacing w:after="0"/>
      </w:pPr>
      <w:r>
        <w:t>Set the initial view, size and color.</w:t>
      </w:r>
      <w:r>
        <w:br/>
      </w:r>
    </w:p>
    <w:p w:rsidR="00DA6AED" w:rsidRDefault="00DA6AED" w:rsidP="00DA6AED">
      <w:pPr>
        <w:pStyle w:val="bodytext"/>
        <w:tabs>
          <w:tab w:val="left" w:pos="360"/>
        </w:tabs>
        <w:spacing w:after="0"/>
        <w:ind w:firstLine="360"/>
        <w:jc w:val="center"/>
      </w:pPr>
      <w:r>
        <w:rPr>
          <w:noProof/>
        </w:rPr>
        <w:lastRenderedPageBreak/>
        <w:drawing>
          <wp:inline distT="0" distB="0" distL="0" distR="0">
            <wp:extent cx="4362450" cy="2867025"/>
            <wp:effectExtent l="19050" t="0" r="0" b="0"/>
            <wp:docPr id="85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62" cstate="print"/>
                    <a:srcRect/>
                    <a:stretch>
                      <a:fillRect/>
                    </a:stretch>
                  </pic:blipFill>
                  <pic:spPr bwMode="auto">
                    <a:xfrm>
                      <a:off x="0" y="0"/>
                      <a:ext cx="4362450" cy="2867025"/>
                    </a:xfrm>
                    <a:prstGeom prst="rect">
                      <a:avLst/>
                    </a:prstGeom>
                    <a:noFill/>
                    <a:ln w="9525">
                      <a:noFill/>
                      <a:miter lim="800000"/>
                      <a:headEnd/>
                      <a:tailEnd/>
                    </a:ln>
                  </pic:spPr>
                </pic:pic>
              </a:graphicData>
            </a:graphic>
          </wp:inline>
        </w:drawing>
      </w:r>
      <w:r>
        <w:br/>
      </w:r>
    </w:p>
    <w:p w:rsidR="00DA6AED" w:rsidRDefault="00DA6AED" w:rsidP="00DA6AED">
      <w:pPr>
        <w:pStyle w:val="bodytext"/>
        <w:numPr>
          <w:ilvl w:val="0"/>
          <w:numId w:val="76"/>
        </w:numPr>
        <w:tabs>
          <w:tab w:val="left" w:pos="360"/>
        </w:tabs>
        <w:spacing w:after="0"/>
      </w:pPr>
      <w:r>
        <w:t xml:space="preserve">In the Locations tab, set the field </w:t>
      </w:r>
      <w:r w:rsidRPr="001B1B7B">
        <w:rPr>
          <w:b/>
        </w:rPr>
        <w:t>Customers.Country</w:t>
      </w:r>
      <w:r>
        <w:t xml:space="preserve"> for Country information, </w:t>
      </w:r>
      <w:r w:rsidRPr="001B1B7B">
        <w:rPr>
          <w:b/>
        </w:rPr>
        <w:t>Customers.State</w:t>
      </w:r>
      <w:r>
        <w:t xml:space="preserve"> for Region, and </w:t>
      </w:r>
      <w:r w:rsidRPr="001B1B7B">
        <w:rPr>
          <w:b/>
        </w:rPr>
        <w:t>Customers.City</w:t>
      </w:r>
      <w:r>
        <w:t xml:space="preserve"> for City information. Set the </w:t>
      </w:r>
      <w:r w:rsidRPr="003E6BBF">
        <w:t>'</w:t>
      </w:r>
      <w:r w:rsidRPr="003E6BBF">
        <w:rPr>
          <w:i/>
        </w:rPr>
        <w:t>Show last location type as</w:t>
      </w:r>
      <w:r w:rsidRPr="003E6BBF">
        <w:t>'</w:t>
      </w:r>
      <w:r>
        <w:t xml:space="preserve"> </w:t>
      </w:r>
      <w:r w:rsidR="0022194E">
        <w:t>dropdown</w:t>
      </w:r>
      <w:r>
        <w:t xml:space="preserve"> to </w:t>
      </w:r>
      <w:r w:rsidRPr="003E6BBF">
        <w:rPr>
          <w:b/>
        </w:rPr>
        <w:t>Markers</w:t>
      </w:r>
      <w:r>
        <w:t>.</w:t>
      </w:r>
      <w:r>
        <w:br/>
      </w:r>
    </w:p>
    <w:p w:rsidR="00DA6AED" w:rsidRDefault="00DA6AED" w:rsidP="00DA6AED">
      <w:pPr>
        <w:pStyle w:val="bodytext"/>
        <w:tabs>
          <w:tab w:val="left" w:pos="360"/>
        </w:tabs>
        <w:spacing w:after="0"/>
        <w:ind w:left="360"/>
        <w:jc w:val="center"/>
      </w:pPr>
      <w:r>
        <w:rPr>
          <w:noProof/>
        </w:rPr>
        <w:drawing>
          <wp:inline distT="0" distB="0" distL="0" distR="0">
            <wp:extent cx="6400800" cy="1809750"/>
            <wp:effectExtent l="19050" t="19050" r="19050" b="19050"/>
            <wp:docPr id="838"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63" cstate="print"/>
                    <a:srcRect/>
                    <a:stretch>
                      <a:fillRect/>
                    </a:stretch>
                  </pic:blipFill>
                  <pic:spPr bwMode="auto">
                    <a:xfrm>
                      <a:off x="0" y="0"/>
                      <a:ext cx="6400800" cy="1809750"/>
                    </a:xfrm>
                    <a:prstGeom prst="rect">
                      <a:avLst/>
                    </a:prstGeom>
                    <a:noFill/>
                    <a:ln w="9525" cmpd="sng">
                      <a:solidFill>
                        <a:srgbClr val="D9D9D9"/>
                      </a:solidFill>
                      <a:miter lim="800000"/>
                      <a:headEnd/>
                      <a:tailEnd/>
                    </a:ln>
                    <a:effectLst/>
                  </pic:spPr>
                </pic:pic>
              </a:graphicData>
            </a:graphic>
          </wp:inline>
        </w:drawing>
      </w:r>
      <w:r>
        <w:br/>
      </w:r>
    </w:p>
    <w:p w:rsidR="00DA6AED" w:rsidRDefault="00DA6AED" w:rsidP="00DA6AED">
      <w:pPr>
        <w:pStyle w:val="bodytext"/>
        <w:numPr>
          <w:ilvl w:val="0"/>
          <w:numId w:val="76"/>
        </w:numPr>
        <w:tabs>
          <w:tab w:val="left" w:pos="360"/>
        </w:tabs>
        <w:spacing w:after="0"/>
      </w:pPr>
      <w:r>
        <w:t>In the Data tab:</w:t>
      </w:r>
    </w:p>
    <w:p w:rsidR="00DA6AED" w:rsidRDefault="00DA6AED" w:rsidP="00DA6AED">
      <w:pPr>
        <w:pStyle w:val="bodytext"/>
        <w:numPr>
          <w:ilvl w:val="1"/>
          <w:numId w:val="76"/>
        </w:numPr>
        <w:tabs>
          <w:tab w:val="left" w:pos="360"/>
        </w:tabs>
        <w:spacing w:after="0"/>
      </w:pPr>
      <w:r>
        <w:t xml:space="preserve">Set the field </w:t>
      </w:r>
      <w:r w:rsidRPr="00AB4ED2">
        <w:rPr>
          <w:b/>
        </w:rPr>
        <w:t>Customers.CompanyName</w:t>
      </w:r>
      <w:r>
        <w:t xml:space="preserve"> for Color of Locations. Provide a label such as </w:t>
      </w:r>
      <w:r w:rsidRPr="003E6BBF">
        <w:t>'</w:t>
      </w:r>
      <w:r>
        <w:t>Num. of Customers</w:t>
      </w:r>
      <w:r w:rsidRPr="003E6BBF">
        <w:t>'</w:t>
      </w:r>
      <w:r>
        <w:t xml:space="preserve"> and set the Aggregate Type to Distinct Count.</w:t>
      </w:r>
    </w:p>
    <w:p w:rsidR="00DA6AED" w:rsidRDefault="00DA6AED" w:rsidP="00DA6AED">
      <w:pPr>
        <w:pStyle w:val="bodytext"/>
        <w:numPr>
          <w:ilvl w:val="1"/>
          <w:numId w:val="76"/>
        </w:numPr>
        <w:tabs>
          <w:tab w:val="left" w:pos="360"/>
        </w:tabs>
        <w:spacing w:after="0"/>
      </w:pPr>
      <w:r>
        <w:t xml:space="preserve">Set the field </w:t>
      </w:r>
      <w:r w:rsidRPr="00AB4ED2">
        <w:rPr>
          <w:b/>
        </w:rPr>
        <w:t>Orders.OrderId</w:t>
      </w:r>
      <w:r>
        <w:t xml:space="preserve"> for the Size of Markers. Provide a label such as </w:t>
      </w:r>
      <w:r w:rsidRPr="003E6BBF">
        <w:t>'</w:t>
      </w:r>
      <w:r>
        <w:t>Num. of Orders</w:t>
      </w:r>
      <w:r w:rsidRPr="003E6BBF">
        <w:t>'</w:t>
      </w:r>
      <w:r>
        <w:t xml:space="preserve"> and set the Aggregate Type to </w:t>
      </w:r>
      <w:r w:rsidRPr="003E6BBF">
        <w:rPr>
          <w:b/>
        </w:rPr>
        <w:t>Count</w:t>
      </w:r>
      <w:r>
        <w:t>.</w:t>
      </w:r>
    </w:p>
    <w:p w:rsidR="00DA6AED" w:rsidRDefault="00DA6AED" w:rsidP="00DA6AED">
      <w:pPr>
        <w:pStyle w:val="bodytext"/>
        <w:tabs>
          <w:tab w:val="left" w:pos="360"/>
        </w:tabs>
        <w:spacing w:after="0"/>
        <w:ind w:left="1440"/>
      </w:pPr>
    </w:p>
    <w:p w:rsidR="00DA6AED" w:rsidRDefault="00DA6AED" w:rsidP="00DA6AED">
      <w:pPr>
        <w:pStyle w:val="bodytext"/>
        <w:tabs>
          <w:tab w:val="left" w:pos="360"/>
        </w:tabs>
        <w:spacing w:after="0"/>
        <w:ind w:firstLine="360"/>
        <w:jc w:val="center"/>
      </w:pPr>
      <w:r>
        <w:rPr>
          <w:noProof/>
        </w:rPr>
        <w:lastRenderedPageBreak/>
        <w:drawing>
          <wp:inline distT="0" distB="0" distL="0" distR="0">
            <wp:extent cx="6400800" cy="1590675"/>
            <wp:effectExtent l="19050" t="19050" r="19050" b="28575"/>
            <wp:docPr id="36"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64" cstate="print"/>
                    <a:srcRect/>
                    <a:stretch>
                      <a:fillRect/>
                    </a:stretch>
                  </pic:blipFill>
                  <pic:spPr bwMode="auto">
                    <a:xfrm>
                      <a:off x="0" y="0"/>
                      <a:ext cx="6400800" cy="1590675"/>
                    </a:xfrm>
                    <a:prstGeom prst="rect">
                      <a:avLst/>
                    </a:prstGeom>
                    <a:noFill/>
                    <a:ln w="9525" cmpd="sng">
                      <a:solidFill>
                        <a:srgbClr val="D9D9D9"/>
                      </a:solidFill>
                      <a:miter lim="800000"/>
                      <a:headEnd/>
                      <a:tailEnd/>
                    </a:ln>
                    <a:effectLst/>
                  </pic:spPr>
                </pic:pic>
              </a:graphicData>
            </a:graphic>
          </wp:inline>
        </w:drawing>
      </w:r>
    </w:p>
    <w:p w:rsidR="00DA6AED" w:rsidRDefault="00DA6AED" w:rsidP="00DA6AED">
      <w:pPr>
        <w:pStyle w:val="bodytext"/>
        <w:numPr>
          <w:ilvl w:val="0"/>
          <w:numId w:val="76"/>
        </w:numPr>
        <w:tabs>
          <w:tab w:val="left" w:pos="360"/>
        </w:tabs>
        <w:spacing w:after="0"/>
      </w:pPr>
      <w:r>
        <w:t>Press Finish and run the report.</w:t>
      </w:r>
    </w:p>
    <w:p w:rsidR="00DA6AED" w:rsidRDefault="00DA6AED">
      <w:pPr>
        <w:widowControl/>
        <w:suppressAutoHyphens w:val="0"/>
        <w:autoSpaceDN/>
        <w:textAlignment w:val="auto"/>
        <w:rPr>
          <w:rFonts w:ascii="Open Sans" w:eastAsia="Times New Roman" w:hAnsi="Open Sans" w:cs="Times New Roman"/>
          <w:b/>
          <w:bCs/>
          <w:color w:val="607886"/>
          <w:sz w:val="27"/>
          <w:szCs w:val="27"/>
        </w:rPr>
      </w:pPr>
      <w:r>
        <w:br w:type="page"/>
      </w:r>
    </w:p>
    <w:p w:rsidR="003B5A1E" w:rsidRPr="003B5A1E" w:rsidRDefault="00DA6AED" w:rsidP="00DF7909">
      <w:pPr>
        <w:pStyle w:val="Heading3"/>
      </w:pPr>
      <w:bookmarkStart w:id="149" w:name="_Toc468348369"/>
      <w:r>
        <w:lastRenderedPageBreak/>
        <w:t xml:space="preserve">Google </w:t>
      </w:r>
      <w:r w:rsidR="003B5A1E" w:rsidRPr="003B5A1E">
        <w:t>Maps</w:t>
      </w:r>
      <w:bookmarkEnd w:id="149"/>
    </w:p>
    <w:p w:rsidR="003B5A1E" w:rsidRPr="003B5A1E" w:rsidRDefault="00DA6AED" w:rsidP="003B5A1E">
      <w:pPr>
        <w:widowControl/>
        <w:spacing w:after="190"/>
        <w:rPr>
          <w:rFonts w:ascii="Open Sans" w:eastAsia="Times New Roman" w:hAnsi="Open Sans" w:cs="Times New Roman"/>
          <w:color w:val="607886"/>
          <w:sz w:val="22"/>
          <w:szCs w:val="22"/>
        </w:rPr>
      </w:pPr>
      <w:r>
        <w:rPr>
          <w:rFonts w:ascii="Open Sans" w:eastAsia="Times New Roman" w:hAnsi="Open Sans" w:cs="Times New Roman"/>
          <w:color w:val="607886"/>
          <w:sz w:val="22"/>
          <w:szCs w:val="22"/>
        </w:rPr>
        <w:t>The Google Maps wizard allows you to insert interactive maps with highlighted data into your reports.</w:t>
      </w:r>
      <w:r w:rsidR="003B5A1E" w:rsidRPr="003B5A1E">
        <w:rPr>
          <w:rFonts w:ascii="Open Sans" w:eastAsia="Times New Roman" w:hAnsi="Open Sans" w:cs="Times New Roman"/>
          <w:color w:val="607886"/>
          <w:sz w:val="22"/>
          <w:szCs w:val="22"/>
        </w:rPr>
        <w:t xml:space="preserve"> To add a map, select a cell and press the </w:t>
      </w:r>
      <w:r w:rsidR="003B5A1E" w:rsidRPr="003B5A1E">
        <w:rPr>
          <w:rFonts w:ascii="Open Sans" w:eastAsia="Times New Roman" w:hAnsi="Open Sans" w:cs="Times New Roman"/>
          <w:noProof/>
          <w:color w:val="607886"/>
          <w:sz w:val="22"/>
          <w:szCs w:val="22"/>
        </w:rPr>
        <w:drawing>
          <wp:inline distT="0" distB="0" distL="0" distR="0">
            <wp:extent cx="137160" cy="137160"/>
            <wp:effectExtent l="19050" t="0" r="0" b="0"/>
            <wp:docPr id="770" name="Picture 1" descr="Google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Maps.png"/>
                    <pic:cNvPicPr/>
                  </pic:nvPicPr>
                  <pic:blipFill>
                    <a:blip r:embed="rId265" cstate="print"/>
                    <a:stretch>
                      <a:fillRect/>
                    </a:stretch>
                  </pic:blipFill>
                  <pic:spPr>
                    <a:xfrm>
                      <a:off x="0" y="0"/>
                      <a:ext cx="137160" cy="137160"/>
                    </a:xfrm>
                    <a:prstGeom prst="rect">
                      <a:avLst/>
                    </a:prstGeom>
                  </pic:spPr>
                </pic:pic>
              </a:graphicData>
            </a:graphic>
          </wp:inline>
        </w:drawing>
      </w:r>
      <w:r w:rsidR="003B5A1E" w:rsidRPr="003B5A1E">
        <w:rPr>
          <w:rFonts w:ascii="Open Sans" w:eastAsia="Times New Roman" w:hAnsi="Open Sans" w:cs="Times New Roman"/>
          <w:color w:val="607886"/>
          <w:sz w:val="22"/>
          <w:szCs w:val="22"/>
        </w:rPr>
        <w:t xml:space="preserve"> (</w:t>
      </w:r>
      <w:r>
        <w:rPr>
          <w:rFonts w:ascii="Open Sans" w:eastAsia="Times New Roman" w:hAnsi="Open Sans" w:cs="Times New Roman"/>
          <w:color w:val="607886"/>
          <w:sz w:val="22"/>
          <w:szCs w:val="22"/>
        </w:rPr>
        <w:t>Google Maps Wizard</w:t>
      </w:r>
      <w:r w:rsidR="003B5A1E" w:rsidRPr="003B5A1E">
        <w:rPr>
          <w:rFonts w:ascii="Open Sans" w:eastAsia="Times New Roman" w:hAnsi="Open Sans" w:cs="Times New Roman"/>
          <w:color w:val="607886"/>
          <w:sz w:val="22"/>
          <w:szCs w:val="22"/>
        </w:rPr>
        <w:t xml:space="preserve">) button. </w:t>
      </w:r>
      <w:r>
        <w:rPr>
          <w:rFonts w:ascii="Open Sans" w:eastAsia="Times New Roman" w:hAnsi="Open Sans" w:cs="Times New Roman"/>
          <w:color w:val="607886"/>
          <w:sz w:val="22"/>
          <w:szCs w:val="22"/>
        </w:rPr>
        <w:t>Geographical areas can be pinpointed or highlighted dynamically depending on your report data.</w:t>
      </w:r>
    </w:p>
    <w:p w:rsidR="003B5A1E" w:rsidRPr="003B5A1E" w:rsidRDefault="003B5A1E" w:rsidP="003B5A1E">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If you don't see this option, you may not have access. Please contact your administrator.</w:t>
      </w:r>
      <w:r w:rsidR="001C417F">
        <w:rPr>
          <w:rFonts w:ascii="Open Sans" w:eastAsia="Times New Roman" w:hAnsi="Open Sans" w:cs="Times New Roman"/>
          <w:color w:val="607886"/>
          <w:sz w:val="22"/>
          <w:szCs w:val="22"/>
        </w:rPr>
        <w:t xml:space="preserve"> </w:t>
      </w:r>
      <w:r w:rsidR="00DA6AED">
        <w:rPr>
          <w:rFonts w:ascii="Open Sans" w:eastAsia="Times New Roman" w:hAnsi="Open Sans" w:cs="Times New Roman"/>
          <w:color w:val="607886"/>
          <w:sz w:val="22"/>
          <w:szCs w:val="22"/>
        </w:rPr>
        <w:t xml:space="preserve">Google </w:t>
      </w:r>
      <w:r w:rsidR="001C417F">
        <w:rPr>
          <w:rFonts w:ascii="Open Sans" w:eastAsia="Times New Roman" w:hAnsi="Open Sans" w:cs="Times New Roman"/>
          <w:color w:val="607886"/>
          <w:sz w:val="22"/>
          <w:szCs w:val="22"/>
        </w:rPr>
        <w:t>Maps require an Internet connection.</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The </w:t>
      </w:r>
      <w:r w:rsidR="00DA6AED">
        <w:rPr>
          <w:rFonts w:ascii="Open Sans" w:eastAsia="Times New Roman" w:hAnsi="Open Sans" w:cs="Times New Roman"/>
          <w:color w:val="607886"/>
          <w:sz w:val="22"/>
          <w:szCs w:val="22"/>
        </w:rPr>
        <w:t xml:space="preserve">Google </w:t>
      </w:r>
      <w:r w:rsidRPr="003B5A1E">
        <w:rPr>
          <w:rFonts w:ascii="Open Sans" w:eastAsia="Times New Roman" w:hAnsi="Open Sans" w:cs="Times New Roman"/>
          <w:color w:val="607886"/>
          <w:sz w:val="22"/>
          <w:szCs w:val="22"/>
        </w:rPr>
        <w:t>Map</w:t>
      </w:r>
      <w:r w:rsidR="00DA6AED">
        <w:rPr>
          <w:rFonts w:ascii="Open Sans" w:eastAsia="Times New Roman" w:hAnsi="Open Sans" w:cs="Times New Roman"/>
          <w:color w:val="607886"/>
          <w:sz w:val="22"/>
          <w:szCs w:val="22"/>
        </w:rPr>
        <w:t>s</w:t>
      </w:r>
      <w:r w:rsidRPr="003B5A1E">
        <w:rPr>
          <w:rFonts w:ascii="Open Sans" w:eastAsia="Times New Roman" w:hAnsi="Open Sans" w:cs="Times New Roman"/>
          <w:color w:val="607886"/>
          <w:sz w:val="22"/>
          <w:szCs w:val="22"/>
        </w:rPr>
        <w:t xml:space="preserve"> Wizard has four tabs: </w:t>
      </w:r>
      <w:hyperlink w:anchor="_Locations" w:history="1">
        <w:r w:rsidRPr="003B5A1E">
          <w:rPr>
            <w:rFonts w:ascii="Open Sans" w:eastAsia="Times New Roman" w:hAnsi="Open Sans" w:cs="Times New Roman"/>
            <w:b/>
            <w:color w:val="FF4C00"/>
            <w:sz w:val="22"/>
            <w:szCs w:val="22"/>
          </w:rPr>
          <w:t>Locations</w:t>
        </w:r>
      </w:hyperlink>
      <w:r w:rsidRPr="003B5A1E">
        <w:rPr>
          <w:rFonts w:ascii="Open Sans" w:eastAsia="Times New Roman" w:hAnsi="Open Sans" w:cs="Times New Roman"/>
          <w:color w:val="607886"/>
          <w:sz w:val="22"/>
          <w:szCs w:val="22"/>
        </w:rPr>
        <w:t xml:space="preserve">, </w:t>
      </w:r>
      <w:hyperlink w:anchor="_Data" w:history="1">
        <w:r w:rsidRPr="003B5A1E">
          <w:rPr>
            <w:rFonts w:ascii="Open Sans" w:eastAsia="Times New Roman" w:hAnsi="Open Sans" w:cs="Times New Roman"/>
            <w:b/>
            <w:color w:val="FF4C00"/>
            <w:sz w:val="22"/>
            <w:szCs w:val="22"/>
          </w:rPr>
          <w:t>Data</w:t>
        </w:r>
      </w:hyperlink>
      <w:r w:rsidRPr="003B5A1E">
        <w:rPr>
          <w:rFonts w:ascii="Open Sans" w:eastAsia="Times New Roman" w:hAnsi="Open Sans" w:cs="Times New Roman"/>
          <w:color w:val="607886"/>
          <w:sz w:val="22"/>
          <w:szCs w:val="22"/>
        </w:rPr>
        <w:t xml:space="preserve">, </w:t>
      </w:r>
      <w:hyperlink w:anchor="_Appearance" w:history="1">
        <w:r w:rsidRPr="003B5A1E">
          <w:rPr>
            <w:rFonts w:ascii="Open Sans" w:eastAsia="Times New Roman" w:hAnsi="Open Sans" w:cs="Times New Roman"/>
            <w:b/>
            <w:color w:val="FF4C00"/>
            <w:sz w:val="22"/>
            <w:szCs w:val="22"/>
          </w:rPr>
          <w:t>Appearance</w:t>
        </w:r>
      </w:hyperlink>
      <w:r w:rsidRPr="003B5A1E">
        <w:rPr>
          <w:rFonts w:ascii="Open Sans" w:eastAsia="Times New Roman" w:hAnsi="Open Sans" w:cs="Times New Roman"/>
          <w:color w:val="607886"/>
          <w:sz w:val="22"/>
          <w:szCs w:val="22"/>
        </w:rPr>
        <w:t xml:space="preserve">, and </w:t>
      </w:r>
      <w:hyperlink w:anchor="_Size_and_Preview" w:history="1">
        <w:r w:rsidRPr="003B5A1E">
          <w:rPr>
            <w:rFonts w:ascii="Open Sans" w:eastAsia="Times New Roman" w:hAnsi="Open Sans" w:cs="Times New Roman"/>
            <w:b/>
            <w:color w:val="FF4C00"/>
            <w:sz w:val="22"/>
            <w:szCs w:val="22"/>
          </w:rPr>
          <w:t>Size and Preview</w:t>
        </w:r>
      </w:hyperlink>
      <w:r w:rsidRPr="003B5A1E">
        <w:rPr>
          <w:rFonts w:ascii="Open Sans" w:eastAsia="Times New Roman" w:hAnsi="Open Sans" w:cs="Times New Roman"/>
          <w:color w:val="607886"/>
          <w:sz w:val="22"/>
          <w:szCs w:val="22"/>
        </w:rPr>
        <w:t xml:space="preserve">. You can navigate between the tabs by clicking on the tab, or using the </w:t>
      </w:r>
      <w:r w:rsidRPr="003B5A1E">
        <w:rPr>
          <w:rFonts w:ascii="Open Sans" w:eastAsia="Times New Roman" w:hAnsi="Open Sans" w:cs="Times New Roman"/>
          <w:noProof/>
          <w:color w:val="607886"/>
          <w:sz w:val="22"/>
          <w:szCs w:val="22"/>
        </w:rPr>
        <w:drawing>
          <wp:inline distT="0" distB="0" distL="0" distR="0">
            <wp:extent cx="77153" cy="137160"/>
            <wp:effectExtent l="0" t="0" r="0" b="0"/>
            <wp:docPr id="771" name="Picture 8" descr="Previous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Btn.tiff"/>
                    <pic:cNvPicPr/>
                  </pic:nvPicPr>
                  <pic:blipFill>
                    <a:blip r:embed="rId76" cstate="print"/>
                    <a:stretch>
                      <a:fillRect/>
                    </a:stretch>
                  </pic:blipFill>
                  <pic:spPr>
                    <a:xfrm>
                      <a:off x="0" y="0"/>
                      <a:ext cx="77153" cy="137160"/>
                    </a:xfrm>
                    <a:prstGeom prst="rect">
                      <a:avLst/>
                    </a:prstGeom>
                  </pic:spPr>
                </pic:pic>
              </a:graphicData>
            </a:graphic>
          </wp:inline>
        </w:drawing>
      </w:r>
      <w:r w:rsidRPr="003B5A1E">
        <w:rPr>
          <w:rFonts w:ascii="Open Sans" w:eastAsia="Times New Roman" w:hAnsi="Open Sans" w:cs="Times New Roman"/>
          <w:color w:val="607886"/>
          <w:sz w:val="22"/>
          <w:szCs w:val="22"/>
        </w:rPr>
        <w:t xml:space="preserve"> </w:t>
      </w:r>
      <w:r w:rsidRPr="003B5A1E">
        <w:rPr>
          <w:rFonts w:ascii="Open Sans" w:eastAsia="Times New Roman" w:hAnsi="Open Sans" w:cs="Times New Roman"/>
          <w:b/>
          <w:color w:val="607886"/>
          <w:sz w:val="22"/>
          <w:szCs w:val="22"/>
        </w:rPr>
        <w:t>Previous</w:t>
      </w:r>
      <w:r w:rsidRPr="003B5A1E">
        <w:rPr>
          <w:rFonts w:ascii="Open Sans" w:eastAsia="Times New Roman" w:hAnsi="Open Sans" w:cs="Times New Roman"/>
          <w:color w:val="607886"/>
          <w:sz w:val="22"/>
          <w:szCs w:val="22"/>
        </w:rPr>
        <w:t xml:space="preserve"> and </w:t>
      </w:r>
      <w:r w:rsidRPr="003B5A1E">
        <w:rPr>
          <w:rFonts w:ascii="Open Sans" w:eastAsia="Times New Roman" w:hAnsi="Open Sans" w:cs="Times New Roman"/>
          <w:b/>
          <w:color w:val="607886"/>
          <w:sz w:val="22"/>
          <w:szCs w:val="22"/>
        </w:rPr>
        <w:t>Next</w:t>
      </w:r>
      <w:r w:rsidRPr="003B5A1E">
        <w:rPr>
          <w:rFonts w:ascii="Open Sans" w:eastAsia="Times New Roman" w:hAnsi="Open Sans" w:cs="Times New Roman"/>
          <w:color w:val="607886"/>
          <w:sz w:val="22"/>
          <w:szCs w:val="22"/>
        </w:rPr>
        <w:t xml:space="preserve"> </w:t>
      </w:r>
      <w:r w:rsidRPr="003B5A1E">
        <w:rPr>
          <w:rFonts w:ascii="Open Sans" w:eastAsia="Times New Roman" w:hAnsi="Open Sans" w:cs="Times New Roman"/>
          <w:noProof/>
          <w:color w:val="607886"/>
          <w:sz w:val="22"/>
          <w:szCs w:val="22"/>
        </w:rPr>
        <w:drawing>
          <wp:inline distT="0" distB="0" distL="0" distR="0">
            <wp:extent cx="77153" cy="137160"/>
            <wp:effectExtent l="19050" t="0" r="0" b="0"/>
            <wp:docPr id="772" name="Picture 6" descr="Next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tn.tiff"/>
                    <pic:cNvPicPr/>
                  </pic:nvPicPr>
                  <pic:blipFill>
                    <a:blip r:embed="rId77" cstate="print"/>
                    <a:stretch>
                      <a:fillRect/>
                    </a:stretch>
                  </pic:blipFill>
                  <pic:spPr>
                    <a:xfrm>
                      <a:off x="0" y="0"/>
                      <a:ext cx="77153" cy="137160"/>
                    </a:xfrm>
                    <a:prstGeom prst="rect">
                      <a:avLst/>
                    </a:prstGeom>
                  </pic:spPr>
                </pic:pic>
              </a:graphicData>
            </a:graphic>
          </wp:inline>
        </w:drawing>
      </w:r>
      <w:r w:rsidRPr="003B5A1E">
        <w:rPr>
          <w:rFonts w:ascii="Open Sans" w:eastAsia="Times New Roman" w:hAnsi="Open Sans" w:cs="Times New Roman"/>
          <w:color w:val="607886"/>
          <w:sz w:val="22"/>
          <w:szCs w:val="22"/>
        </w:rPr>
        <w:t xml:space="preserve"> buttons.</w:t>
      </w:r>
    </w:p>
    <w:p w:rsidR="003B5A1E" w:rsidRPr="003B5A1E" w:rsidRDefault="003B5A1E" w:rsidP="00DF7909">
      <w:pPr>
        <w:pStyle w:val="Heading4"/>
      </w:pPr>
      <w:bookmarkStart w:id="150" w:name="_Location"/>
      <w:bookmarkStart w:id="151" w:name="_Locations"/>
      <w:bookmarkEnd w:id="150"/>
      <w:bookmarkEnd w:id="151"/>
      <w:r w:rsidRPr="003B5A1E">
        <w:t>Locations</w:t>
      </w:r>
    </w:p>
    <w:p w:rsidR="003B5A1E" w:rsidRPr="003B5A1E" w:rsidRDefault="003B5A1E" w:rsidP="003B5A1E">
      <w:pPr>
        <w:widowControl/>
        <w:spacing w:after="190"/>
        <w:jc w:val="center"/>
        <w:rPr>
          <w:rFonts w:ascii="Open Sans" w:eastAsia="Times New Roman" w:hAnsi="Open Sans" w:cs="Times New Roman"/>
          <w:color w:val="607886"/>
          <w:sz w:val="22"/>
          <w:szCs w:val="22"/>
        </w:rPr>
      </w:pPr>
      <w:r w:rsidRPr="003B5A1E">
        <w:rPr>
          <w:rFonts w:ascii="Open Sans" w:eastAsia="Times New Roman" w:hAnsi="Open Sans" w:cs="Times New Roman"/>
          <w:noProof/>
          <w:color w:val="607886"/>
          <w:sz w:val="22"/>
          <w:szCs w:val="22"/>
        </w:rPr>
        <w:drawing>
          <wp:inline distT="0" distB="0" distL="0" distR="0">
            <wp:extent cx="5020945" cy="4286250"/>
            <wp:effectExtent l="19050" t="0" r="8255" b="0"/>
            <wp:docPr id="810" name="Picture 2" descr="location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_tab.png"/>
                    <pic:cNvPicPr/>
                  </pic:nvPicPr>
                  <pic:blipFill>
                    <a:blip r:embed="rId266" cstate="print"/>
                    <a:stretch>
                      <a:fillRect/>
                    </a:stretch>
                  </pic:blipFill>
                  <pic:spPr>
                    <a:xfrm>
                      <a:off x="0" y="0"/>
                      <a:ext cx="5020945" cy="4286250"/>
                    </a:xfrm>
                    <a:prstGeom prst="rect">
                      <a:avLst/>
                    </a:prstGeom>
                  </pic:spPr>
                </pic:pic>
              </a:graphicData>
            </a:graphic>
          </wp:inline>
        </w:drawing>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In the Locations tab, select one or more types of locations to </w:t>
      </w:r>
      <w:r w:rsidR="00DA6AED">
        <w:rPr>
          <w:rFonts w:ascii="Open Sans" w:eastAsia="Times New Roman" w:hAnsi="Open Sans" w:cs="Times New Roman"/>
          <w:color w:val="607886"/>
          <w:sz w:val="22"/>
          <w:szCs w:val="22"/>
        </w:rPr>
        <w:t>highlight</w:t>
      </w:r>
      <w:r w:rsidRPr="003B5A1E">
        <w:rPr>
          <w:rFonts w:ascii="Open Sans" w:eastAsia="Times New Roman" w:hAnsi="Open Sans" w:cs="Times New Roman"/>
          <w:color w:val="607886"/>
          <w:sz w:val="22"/>
          <w:szCs w:val="22"/>
        </w:rPr>
        <w:t xml:space="preserve"> on the map. </w:t>
      </w:r>
      <w:r w:rsidR="00456956">
        <w:rPr>
          <w:rFonts w:ascii="Open Sans" w:eastAsia="Times New Roman" w:hAnsi="Open Sans" w:cs="Times New Roman"/>
          <w:b/>
          <w:color w:val="607886"/>
          <w:sz w:val="22"/>
          <w:szCs w:val="22"/>
        </w:rPr>
        <w:t>Drag-and-drop</w:t>
      </w:r>
      <w:r w:rsidRPr="003B5A1E">
        <w:rPr>
          <w:rFonts w:ascii="Open Sans" w:eastAsia="Times New Roman" w:hAnsi="Open Sans" w:cs="Times New Roman"/>
          <w:color w:val="607886"/>
          <w:sz w:val="22"/>
          <w:szCs w:val="22"/>
        </w:rPr>
        <w:t xml:space="preserve"> a location type to the selection pane, or </w:t>
      </w:r>
      <w:r w:rsidRPr="003B5A1E">
        <w:rPr>
          <w:rFonts w:ascii="Open Sans" w:eastAsia="Times New Roman" w:hAnsi="Open Sans" w:cs="Times New Roman"/>
          <w:b/>
          <w:color w:val="607886"/>
          <w:sz w:val="22"/>
          <w:szCs w:val="22"/>
        </w:rPr>
        <w:t>double-click</w:t>
      </w:r>
      <w:r w:rsidRPr="003B5A1E">
        <w:rPr>
          <w:rFonts w:ascii="Open Sans" w:eastAsia="Times New Roman" w:hAnsi="Open Sans" w:cs="Times New Roman"/>
          <w:color w:val="607886"/>
          <w:sz w:val="22"/>
          <w:szCs w:val="22"/>
        </w:rPr>
        <w:t xml:space="preserve"> it, or select it and press </w:t>
      </w:r>
      <w:r w:rsidRPr="003B5A1E">
        <w:rPr>
          <w:rFonts w:ascii="Open Sans" w:eastAsia="Times New Roman" w:hAnsi="Open Sans" w:cs="Times New Roman"/>
          <w:noProof/>
          <w:color w:val="607886"/>
          <w:sz w:val="22"/>
          <w:szCs w:val="22"/>
        </w:rPr>
        <w:drawing>
          <wp:inline distT="0" distB="0" distL="0" distR="0">
            <wp:extent cx="161365" cy="137160"/>
            <wp:effectExtent l="19050" t="0" r="0" b="0"/>
            <wp:docPr id="890" name="Picture 3" descr="AddFieldArro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ieldArrow.tiff"/>
                    <pic:cNvPicPr/>
                  </pic:nvPicPr>
                  <pic:blipFill>
                    <a:blip r:embed="rId38" cstate="print"/>
                    <a:stretch>
                      <a:fillRect/>
                    </a:stretch>
                  </pic:blipFill>
                  <pic:spPr>
                    <a:xfrm>
                      <a:off x="0" y="0"/>
                      <a:ext cx="161365" cy="137160"/>
                    </a:xfrm>
                    <a:prstGeom prst="rect">
                      <a:avLst/>
                    </a:prstGeom>
                  </pic:spPr>
                </pic:pic>
              </a:graphicData>
            </a:graphic>
          </wp:inline>
        </w:drawing>
      </w:r>
      <w:r w:rsidRPr="003B5A1E">
        <w:rPr>
          <w:rFonts w:ascii="Open Sans" w:eastAsia="Times New Roman" w:hAnsi="Open Sans" w:cs="Times New Roman"/>
          <w:color w:val="607886"/>
          <w:sz w:val="22"/>
          <w:szCs w:val="22"/>
        </w:rPr>
        <w:t>.</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Certain location types may </w:t>
      </w:r>
      <w:r w:rsidRPr="003B5A1E">
        <w:rPr>
          <w:rFonts w:ascii="Open Sans" w:eastAsia="Times New Roman" w:hAnsi="Open Sans" w:cs="Times New Roman"/>
          <w:color w:val="FF4C00"/>
          <w:sz w:val="22"/>
          <w:szCs w:val="22"/>
        </w:rPr>
        <w:t>require</w:t>
      </w:r>
      <w:r w:rsidRPr="003B5A1E">
        <w:rPr>
          <w:rFonts w:ascii="Open Sans" w:eastAsia="Times New Roman" w:hAnsi="Open Sans" w:cs="Times New Roman"/>
          <w:color w:val="607886"/>
          <w:sz w:val="22"/>
          <w:szCs w:val="22"/>
        </w:rPr>
        <w:t xml:space="preserve"> other types to be added, or may </w:t>
      </w:r>
      <w:r w:rsidRPr="003B5A1E">
        <w:rPr>
          <w:rFonts w:ascii="Open Sans" w:eastAsia="Times New Roman" w:hAnsi="Open Sans" w:cs="Times New Roman"/>
          <w:color w:val="AAAAAA"/>
          <w:sz w:val="22"/>
          <w:szCs w:val="22"/>
        </w:rPr>
        <w:t>prevent</w:t>
      </w:r>
      <w:r w:rsidRPr="003B5A1E">
        <w:rPr>
          <w:rFonts w:ascii="Open Sans" w:eastAsia="Times New Roman" w:hAnsi="Open Sans" w:cs="Times New Roman"/>
          <w:color w:val="607886"/>
          <w:sz w:val="22"/>
          <w:szCs w:val="22"/>
        </w:rPr>
        <w:t xml:space="preserve"> other types from being added. Press </w:t>
      </w:r>
      <w:r w:rsidRPr="003B5A1E">
        <w:rPr>
          <w:rFonts w:ascii="Open Sans" w:eastAsia="Times New Roman" w:hAnsi="Open Sans" w:cs="Times New Roman"/>
          <w:noProof/>
          <w:color w:val="607886"/>
          <w:sz w:val="22"/>
          <w:szCs w:val="22"/>
        </w:rPr>
        <w:drawing>
          <wp:inline distT="0" distB="0" distL="0" distR="0">
            <wp:extent cx="137160" cy="137160"/>
            <wp:effectExtent l="19050" t="0" r="0" b="0"/>
            <wp:docPr id="891" name="Picture 5" descr="Dele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iff"/>
                    <pic:cNvPicPr/>
                  </pic:nvPicPr>
                  <pic:blipFill>
                    <a:blip r:embed="rId267" cstate="print"/>
                    <a:stretch>
                      <a:fillRect/>
                    </a:stretch>
                  </pic:blipFill>
                  <pic:spPr>
                    <a:xfrm>
                      <a:off x="0" y="0"/>
                      <a:ext cx="137160" cy="137160"/>
                    </a:xfrm>
                    <a:prstGeom prst="rect">
                      <a:avLst/>
                    </a:prstGeom>
                  </pic:spPr>
                </pic:pic>
              </a:graphicData>
            </a:graphic>
          </wp:inline>
        </w:drawing>
      </w:r>
      <w:r w:rsidRPr="003B5A1E">
        <w:rPr>
          <w:rFonts w:ascii="Open Sans" w:eastAsia="Times New Roman" w:hAnsi="Open Sans" w:cs="Times New Roman"/>
          <w:color w:val="607886"/>
          <w:sz w:val="22"/>
          <w:szCs w:val="22"/>
        </w:rPr>
        <w:t xml:space="preserve"> to remove a Location Type. For each Location Type, use the dropdown menu to select the report cell that contains the data for that type.</w:t>
      </w:r>
    </w:p>
    <w:p w:rsidR="003B5A1E" w:rsidRPr="003B5A1E" w:rsidRDefault="003B5A1E" w:rsidP="003B5A1E">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County and zip code are only available in the United States.</w:t>
      </w:r>
    </w:p>
    <w:p w:rsidR="003B5A1E" w:rsidRPr="003B5A1E" w:rsidRDefault="003B5A1E" w:rsidP="00DF7909">
      <w:pPr>
        <w:pStyle w:val="Heading4"/>
      </w:pPr>
      <w:bookmarkStart w:id="152" w:name="_Data"/>
      <w:bookmarkEnd w:id="152"/>
      <w:r w:rsidRPr="003B5A1E">
        <w:lastRenderedPageBreak/>
        <w:t>Data</w:t>
      </w:r>
    </w:p>
    <w:p w:rsidR="003B5A1E" w:rsidRPr="003B5A1E" w:rsidRDefault="003B5A1E" w:rsidP="003B5A1E">
      <w:pPr>
        <w:widowControl/>
        <w:spacing w:after="190"/>
        <w:jc w:val="center"/>
        <w:rPr>
          <w:rFonts w:ascii="Open Sans" w:eastAsia="Times New Roman" w:hAnsi="Open Sans" w:cs="Times New Roman"/>
          <w:color w:val="607886"/>
          <w:sz w:val="22"/>
          <w:szCs w:val="22"/>
        </w:rPr>
      </w:pPr>
      <w:r w:rsidRPr="003B5A1E">
        <w:rPr>
          <w:rFonts w:ascii="Open Sans" w:eastAsia="Times New Roman" w:hAnsi="Open Sans" w:cs="Times New Roman"/>
          <w:noProof/>
          <w:color w:val="607886"/>
          <w:sz w:val="22"/>
          <w:szCs w:val="22"/>
        </w:rPr>
        <w:drawing>
          <wp:inline distT="0" distB="0" distL="0" distR="0">
            <wp:extent cx="6400800" cy="2226945"/>
            <wp:effectExtent l="19050" t="0" r="0" b="0"/>
            <wp:docPr id="909" name="Picture 9" descr="data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tab.png"/>
                    <pic:cNvPicPr/>
                  </pic:nvPicPr>
                  <pic:blipFill>
                    <a:blip r:embed="rId268" cstate="print"/>
                    <a:stretch>
                      <a:fillRect/>
                    </a:stretch>
                  </pic:blipFill>
                  <pic:spPr>
                    <a:xfrm>
                      <a:off x="0" y="0"/>
                      <a:ext cx="6400800" cy="2226945"/>
                    </a:xfrm>
                    <a:prstGeom prst="rect">
                      <a:avLst/>
                    </a:prstGeom>
                  </pic:spPr>
                </pic:pic>
              </a:graphicData>
            </a:graphic>
          </wp:inline>
        </w:drawing>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In the Data tab, determine what metrics to see when hovering over a </w:t>
      </w:r>
      <w:r w:rsidR="00DA6AED">
        <w:rPr>
          <w:rFonts w:ascii="Open Sans" w:eastAsia="Times New Roman" w:hAnsi="Open Sans" w:cs="Times New Roman"/>
          <w:color w:val="607886"/>
          <w:sz w:val="22"/>
          <w:szCs w:val="22"/>
        </w:rPr>
        <w:t xml:space="preserve">highlighted </w:t>
      </w:r>
      <w:r w:rsidRPr="003B5A1E">
        <w:rPr>
          <w:rFonts w:ascii="Open Sans" w:eastAsia="Times New Roman" w:hAnsi="Open Sans" w:cs="Times New Roman"/>
          <w:color w:val="607886"/>
          <w:sz w:val="22"/>
          <w:szCs w:val="22"/>
        </w:rPr>
        <w:t xml:space="preserve">region. The Primary Metric </w:t>
      </w:r>
      <w:r w:rsidR="00DA6AED">
        <w:rPr>
          <w:rFonts w:ascii="Open Sans" w:eastAsia="Times New Roman" w:hAnsi="Open Sans" w:cs="Times New Roman"/>
          <w:color w:val="607886"/>
          <w:sz w:val="22"/>
          <w:szCs w:val="22"/>
        </w:rPr>
        <w:t>amount is</w:t>
      </w:r>
      <w:r w:rsidRPr="003B5A1E">
        <w:rPr>
          <w:rFonts w:ascii="Open Sans" w:eastAsia="Times New Roman" w:hAnsi="Open Sans" w:cs="Times New Roman"/>
          <w:color w:val="607886"/>
          <w:sz w:val="22"/>
          <w:szCs w:val="22"/>
        </w:rPr>
        <w:t xml:space="preserve"> used to shade each region. Press </w:t>
      </w:r>
      <w:r w:rsidR="002F2766">
        <w:rPr>
          <w:rFonts w:ascii="Open Sans" w:eastAsia="Times New Roman" w:hAnsi="Open Sans" w:cs="Times New Roman"/>
          <w:noProof/>
          <w:color w:val="607886"/>
          <w:sz w:val="22"/>
          <w:szCs w:val="22"/>
        </w:rPr>
        <w:drawing>
          <wp:inline distT="0" distB="0" distL="0" distR="0">
            <wp:extent cx="133369" cy="133369"/>
            <wp:effectExtent l="19050" t="0" r="0" b="0"/>
            <wp:docPr id="22" name="Picture 21"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3B5A1E">
        <w:rPr>
          <w:rFonts w:ascii="Open Sans" w:eastAsia="Times New Roman" w:hAnsi="Open Sans" w:cs="Times New Roman"/>
          <w:color w:val="607886"/>
          <w:sz w:val="22"/>
          <w:szCs w:val="22"/>
        </w:rPr>
        <w:t xml:space="preserve"> </w:t>
      </w:r>
      <w:r w:rsidRPr="003B5A1E">
        <w:rPr>
          <w:rFonts w:ascii="Open Sans" w:eastAsia="Times New Roman" w:hAnsi="Open Sans" w:cs="Times New Roman"/>
          <w:b/>
          <w:color w:val="607886"/>
          <w:sz w:val="22"/>
          <w:szCs w:val="22"/>
        </w:rPr>
        <w:t xml:space="preserve">Add Metric </w:t>
      </w:r>
      <w:r w:rsidRPr="003B5A1E">
        <w:rPr>
          <w:rFonts w:ascii="Open Sans" w:eastAsia="Times New Roman" w:hAnsi="Open Sans" w:cs="Times New Roman"/>
          <w:color w:val="607886"/>
          <w:sz w:val="22"/>
          <w:szCs w:val="22"/>
        </w:rPr>
        <w:t xml:space="preserve">to add additional metrics. Press </w:t>
      </w:r>
      <w:r w:rsidR="002F2766">
        <w:rPr>
          <w:rFonts w:ascii="Open Sans" w:eastAsia="Times New Roman" w:hAnsi="Open Sans" w:cs="Times New Roman"/>
          <w:noProof/>
          <w:color w:val="607886"/>
          <w:sz w:val="22"/>
          <w:szCs w:val="22"/>
        </w:rPr>
        <w:drawing>
          <wp:inline distT="0" distB="0" distL="0" distR="0">
            <wp:extent cx="95289" cy="95289"/>
            <wp:effectExtent l="19050" t="0" r="0" b="0"/>
            <wp:docPr id="23" name="Picture 2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Pr="003B5A1E">
        <w:rPr>
          <w:rFonts w:ascii="Open Sans" w:eastAsia="Times New Roman" w:hAnsi="Open Sans" w:cs="Times New Roman"/>
          <w:color w:val="607886"/>
          <w:sz w:val="22"/>
          <w:szCs w:val="22"/>
        </w:rPr>
        <w:t xml:space="preserve"> to remove a metric.</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For each Metric:</w:t>
      </w:r>
    </w:p>
    <w:p w:rsidR="003B5A1E" w:rsidRPr="003B5A1E" w:rsidRDefault="003B5A1E" w:rsidP="003B5A1E">
      <w:pPr>
        <w:widowControl/>
        <w:spacing w:after="190"/>
        <w:ind w:left="720" w:hanging="36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Use the </w:t>
      </w:r>
      <w:r w:rsidRPr="003B5A1E">
        <w:rPr>
          <w:rFonts w:ascii="Open Sans" w:eastAsia="Times New Roman" w:hAnsi="Open Sans" w:cs="Times New Roman"/>
          <w:b/>
          <w:color w:val="607886"/>
          <w:sz w:val="22"/>
          <w:szCs w:val="22"/>
        </w:rPr>
        <w:t>Metric</w:t>
      </w:r>
      <w:r w:rsidRPr="003B5A1E">
        <w:rPr>
          <w:rFonts w:ascii="Open Sans" w:eastAsia="Times New Roman" w:hAnsi="Open Sans" w:cs="Times New Roman"/>
          <w:color w:val="607886"/>
          <w:sz w:val="22"/>
          <w:szCs w:val="22"/>
        </w:rPr>
        <w:t xml:space="preserve"> dropdown menu to select the report cell that contains the data for that metric.</w:t>
      </w:r>
    </w:p>
    <w:p w:rsidR="003B5A1E" w:rsidRPr="003B5A1E" w:rsidRDefault="003B5A1E" w:rsidP="003B5A1E">
      <w:pPr>
        <w:widowControl/>
        <w:spacing w:after="190"/>
        <w:ind w:left="720" w:hanging="36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Select how to aggregate the data using the </w:t>
      </w:r>
      <w:r w:rsidRPr="003B5A1E">
        <w:rPr>
          <w:rFonts w:ascii="Open Sans" w:eastAsia="Times New Roman" w:hAnsi="Open Sans" w:cs="Times New Roman"/>
          <w:b/>
          <w:color w:val="607886"/>
          <w:sz w:val="22"/>
          <w:szCs w:val="22"/>
        </w:rPr>
        <w:t>Agg. Type</w:t>
      </w:r>
      <w:r w:rsidRPr="003B5A1E">
        <w:rPr>
          <w:rFonts w:ascii="Open Sans" w:eastAsia="Times New Roman" w:hAnsi="Open Sans" w:cs="Times New Roman"/>
          <w:color w:val="607886"/>
          <w:sz w:val="22"/>
          <w:szCs w:val="22"/>
        </w:rPr>
        <w:t xml:space="preserve"> dropdown:</w:t>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121"/>
        <w:gridCol w:w="5365"/>
      </w:tblGrid>
      <w:tr w:rsidR="003B5A1E" w:rsidRPr="003B5A1E" w:rsidTr="00B6045D">
        <w:trPr>
          <w:jc w:val="center"/>
        </w:trPr>
        <w:tc>
          <w:tcPr>
            <w:tcW w:w="509" w:type="dxa"/>
            <w:vAlign w:val="center"/>
          </w:tcPr>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color w:val="607886"/>
                <w:sz w:val="20"/>
                <w:szCs w:val="20"/>
              </w:rPr>
              <w:t>Summary Functions</w:t>
            </w:r>
          </w:p>
        </w:tc>
        <w:tc>
          <w:tcPr>
            <w:tcW w:w="0" w:type="auto"/>
          </w:tcPr>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Sum</w:t>
            </w:r>
            <w:r w:rsidRPr="003B5A1E">
              <w:rPr>
                <w:rFonts w:ascii="Open Sans" w:hAnsi="Open Sans" w:cs="Times New Roman"/>
                <w:color w:val="607886"/>
                <w:sz w:val="20"/>
                <w:szCs w:val="20"/>
              </w:rPr>
              <w:t>: Totals the all of the data in the Data Field.</w:t>
            </w:r>
          </w:p>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Count</w:t>
            </w:r>
            <w:r w:rsidRPr="003B5A1E">
              <w:rPr>
                <w:rFonts w:ascii="Open Sans" w:hAnsi="Open Sans" w:cs="Times New Roman"/>
                <w:color w:val="607886"/>
                <w:sz w:val="20"/>
                <w:szCs w:val="20"/>
              </w:rPr>
              <w:t>: Returns the number of rows in the Data Field.</w:t>
            </w:r>
          </w:p>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Distinct Count</w:t>
            </w:r>
            <w:r w:rsidRPr="003B5A1E">
              <w:rPr>
                <w:rFonts w:ascii="Open Sans" w:hAnsi="Open Sans" w:cs="Times New Roman"/>
                <w:color w:val="607886"/>
                <w:sz w:val="20"/>
                <w:szCs w:val="20"/>
              </w:rPr>
              <w:t>: Returns the number of unique rows.</w:t>
            </w:r>
          </w:p>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Average</w:t>
            </w:r>
            <w:r w:rsidRPr="003B5A1E">
              <w:rPr>
                <w:rFonts w:ascii="Open Sans" w:hAnsi="Open Sans" w:cs="Times New Roman"/>
                <w:color w:val="607886"/>
                <w:sz w:val="20"/>
                <w:szCs w:val="20"/>
              </w:rPr>
              <w:t>: Takes the mean of the data in the Data Field.</w:t>
            </w:r>
          </w:p>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Minimum</w:t>
            </w:r>
            <w:r w:rsidRPr="003B5A1E">
              <w:rPr>
                <w:rFonts w:ascii="Open Sans" w:hAnsi="Open Sans" w:cs="Times New Roman"/>
                <w:color w:val="607886"/>
                <w:sz w:val="20"/>
                <w:szCs w:val="20"/>
              </w:rPr>
              <w:t>: Displays the lowest value in the Data Field.</w:t>
            </w:r>
          </w:p>
          <w:p w:rsidR="003B5A1E" w:rsidRPr="003B5A1E" w:rsidRDefault="003B5A1E" w:rsidP="003B5A1E">
            <w:pPr>
              <w:widowControl/>
              <w:rPr>
                <w:rFonts w:ascii="Open Sans" w:hAnsi="Open Sans" w:cs="Times New Roman"/>
                <w:color w:val="607886"/>
                <w:sz w:val="20"/>
                <w:szCs w:val="20"/>
              </w:rPr>
            </w:pPr>
            <w:r w:rsidRPr="003B5A1E">
              <w:rPr>
                <w:rFonts w:ascii="Open Sans" w:hAnsi="Open Sans" w:cs="Times New Roman"/>
                <w:b/>
                <w:color w:val="607886"/>
                <w:sz w:val="20"/>
                <w:szCs w:val="20"/>
              </w:rPr>
              <w:t>Maximum</w:t>
            </w:r>
            <w:r w:rsidRPr="003B5A1E">
              <w:rPr>
                <w:rFonts w:ascii="Open Sans" w:hAnsi="Open Sans" w:cs="Times New Roman"/>
                <w:color w:val="607886"/>
                <w:sz w:val="20"/>
                <w:szCs w:val="20"/>
              </w:rPr>
              <w:t>: Displays the highest value in the Data Field.</w:t>
            </w:r>
          </w:p>
        </w:tc>
      </w:tr>
    </w:tbl>
    <w:p w:rsidR="003B5A1E" w:rsidRPr="003B5A1E" w:rsidRDefault="003B5A1E" w:rsidP="003B5A1E">
      <w:pPr>
        <w:widowControl/>
        <w:ind w:left="720"/>
        <w:rPr>
          <w:rFonts w:ascii="Open Sans" w:eastAsia="Times New Roman" w:hAnsi="Open Sans" w:cs="Times New Roman"/>
          <w:color w:val="607886"/>
          <w:sz w:val="22"/>
          <w:szCs w:val="22"/>
        </w:rPr>
      </w:pPr>
    </w:p>
    <w:p w:rsidR="003B5A1E" w:rsidRPr="003B5A1E" w:rsidRDefault="003B5A1E" w:rsidP="003B5A1E">
      <w:pPr>
        <w:widowControl/>
        <w:spacing w:after="190"/>
        <w:ind w:left="720" w:hanging="36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Enter a label in the </w:t>
      </w:r>
      <w:r w:rsidRPr="003B5A1E">
        <w:rPr>
          <w:rFonts w:ascii="Open Sans" w:eastAsia="Times New Roman" w:hAnsi="Open Sans" w:cs="Times New Roman"/>
          <w:b/>
          <w:color w:val="607886"/>
          <w:sz w:val="22"/>
          <w:szCs w:val="22"/>
        </w:rPr>
        <w:t>Labels</w:t>
      </w:r>
      <w:r w:rsidRPr="003B5A1E">
        <w:rPr>
          <w:rFonts w:ascii="Open Sans" w:eastAsia="Times New Roman" w:hAnsi="Open Sans" w:cs="Times New Roman"/>
          <w:color w:val="607886"/>
          <w:sz w:val="22"/>
          <w:szCs w:val="22"/>
        </w:rPr>
        <w:t xml:space="preserve"> field.</w:t>
      </w:r>
    </w:p>
    <w:p w:rsidR="003B5A1E" w:rsidRPr="003B5A1E" w:rsidRDefault="003B5A1E" w:rsidP="003B5A1E">
      <w:pPr>
        <w:widowControl/>
        <w:spacing w:after="190"/>
        <w:ind w:left="720" w:hanging="36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Select whether it is the Primary Metric.</w:t>
      </w:r>
    </w:p>
    <w:p w:rsidR="003B5A1E" w:rsidRPr="003B5A1E" w:rsidRDefault="003B5A1E" w:rsidP="003B5A1E">
      <w:pPr>
        <w:widowControl/>
        <w:spacing w:after="190"/>
        <w:ind w:left="720" w:hanging="36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Format the data type using the </w:t>
      </w:r>
      <w:r w:rsidRPr="003B5A1E">
        <w:rPr>
          <w:rFonts w:ascii="Open Sans" w:eastAsia="Times New Roman" w:hAnsi="Open Sans" w:cs="Times New Roman"/>
          <w:b/>
          <w:color w:val="607886"/>
          <w:sz w:val="22"/>
          <w:szCs w:val="22"/>
        </w:rPr>
        <w:t>Number Format</w:t>
      </w:r>
      <w:r w:rsidRPr="003B5A1E">
        <w:rPr>
          <w:rFonts w:ascii="Open Sans" w:eastAsia="Times New Roman" w:hAnsi="Open Sans" w:cs="Times New Roman"/>
          <w:color w:val="607886"/>
          <w:sz w:val="22"/>
          <w:szCs w:val="22"/>
        </w:rPr>
        <w:t xml:space="preserve"> dialog.</w:t>
      </w:r>
    </w:p>
    <w:p w:rsidR="003B5A1E" w:rsidRPr="003B5A1E" w:rsidRDefault="003B5A1E" w:rsidP="00DF7909">
      <w:pPr>
        <w:pStyle w:val="Heading4"/>
      </w:pPr>
      <w:bookmarkStart w:id="153" w:name="_Appearance"/>
      <w:bookmarkEnd w:id="153"/>
      <w:r w:rsidRPr="003B5A1E">
        <w:lastRenderedPageBreak/>
        <w:t>Appearance</w:t>
      </w:r>
    </w:p>
    <w:p w:rsidR="003B5A1E" w:rsidRPr="003B5A1E" w:rsidRDefault="003B5A1E" w:rsidP="003B5A1E">
      <w:pPr>
        <w:widowControl/>
        <w:spacing w:after="190"/>
        <w:jc w:val="center"/>
        <w:rPr>
          <w:rFonts w:ascii="Open Sans" w:eastAsia="Times New Roman" w:hAnsi="Open Sans" w:cs="Times New Roman"/>
          <w:color w:val="607886"/>
          <w:sz w:val="22"/>
          <w:szCs w:val="22"/>
        </w:rPr>
      </w:pPr>
      <w:r w:rsidRPr="003B5A1E">
        <w:rPr>
          <w:rFonts w:ascii="Open Sans" w:eastAsia="Times New Roman" w:hAnsi="Open Sans" w:cs="Times New Roman"/>
          <w:noProof/>
          <w:color w:val="607886"/>
          <w:sz w:val="22"/>
          <w:szCs w:val="22"/>
        </w:rPr>
        <w:drawing>
          <wp:inline distT="0" distB="0" distL="0" distR="0">
            <wp:extent cx="4848902" cy="5058481"/>
            <wp:effectExtent l="19050" t="0" r="8848" b="0"/>
            <wp:docPr id="174" name="Picture 12" descr="appearance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_tab.png"/>
                    <pic:cNvPicPr/>
                  </pic:nvPicPr>
                  <pic:blipFill>
                    <a:blip r:embed="rId269" cstate="print"/>
                    <a:stretch>
                      <a:fillRect/>
                    </a:stretch>
                  </pic:blipFill>
                  <pic:spPr>
                    <a:xfrm>
                      <a:off x="0" y="0"/>
                      <a:ext cx="4848902" cy="5058481"/>
                    </a:xfrm>
                    <a:prstGeom prst="rect">
                      <a:avLst/>
                    </a:prstGeom>
                  </pic:spPr>
                </pic:pic>
              </a:graphicData>
            </a:graphic>
          </wp:inline>
        </w:drawing>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In the Appearance tab, determine the appearance of the metrics on the map.</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b/>
          <w:color w:val="607886"/>
          <w:sz w:val="22"/>
          <w:szCs w:val="22"/>
        </w:rPr>
        <w:t>Primary Metric Colors</w:t>
      </w:r>
      <w:r w:rsidRPr="003B5A1E">
        <w:rPr>
          <w:rFonts w:ascii="Open Sans" w:eastAsia="Times New Roman" w:hAnsi="Open Sans" w:cs="Times New Roman"/>
          <w:color w:val="607886"/>
          <w:sz w:val="22"/>
          <w:szCs w:val="22"/>
        </w:rPr>
        <w:t>: Set the color range for region shading by either selecting a Theme, or by setting a Linear Range of colors.</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b/>
          <w:color w:val="607886"/>
          <w:sz w:val="22"/>
          <w:szCs w:val="22"/>
        </w:rPr>
        <w:t>Metric Levels</w:t>
      </w:r>
      <w:r w:rsidRPr="003B5A1E">
        <w:rPr>
          <w:rFonts w:ascii="Open Sans" w:eastAsia="Times New Roman" w:hAnsi="Open Sans" w:cs="Times New Roman"/>
          <w:color w:val="607886"/>
          <w:sz w:val="22"/>
          <w:szCs w:val="22"/>
        </w:rPr>
        <w:t xml:space="preserve">: Select which levels to calculate metrics. </w:t>
      </w:r>
      <w:r w:rsidR="005648B7" w:rsidRPr="005648B7">
        <w:rPr>
          <w:rFonts w:ascii="Open Sans" w:eastAsia="Times New Roman" w:hAnsi="Open Sans" w:cs="Times New Roman"/>
          <w:color w:val="607886"/>
          <w:sz w:val="22"/>
          <w:szCs w:val="22"/>
        </w:rPr>
        <w:t>Select whether to display drop pins which will appear on city, street address, or latitude/longitude locations.</w:t>
      </w:r>
    </w:p>
    <w:p w:rsidR="003B5A1E" w:rsidRPr="003B5A1E" w:rsidRDefault="003B5A1E" w:rsidP="00DF7909">
      <w:pPr>
        <w:pStyle w:val="Heading4"/>
      </w:pPr>
      <w:bookmarkStart w:id="154" w:name="_Size_and_Preview"/>
      <w:bookmarkEnd w:id="154"/>
      <w:r w:rsidRPr="003B5A1E">
        <w:lastRenderedPageBreak/>
        <w:t>Size and Preview</w:t>
      </w:r>
    </w:p>
    <w:p w:rsidR="003B5A1E" w:rsidRPr="003B5A1E" w:rsidRDefault="003B5A1E" w:rsidP="003B5A1E">
      <w:pPr>
        <w:widowControl/>
        <w:spacing w:after="190"/>
        <w:jc w:val="center"/>
        <w:rPr>
          <w:rFonts w:ascii="Open Sans" w:eastAsia="Times New Roman" w:hAnsi="Open Sans" w:cs="Times New Roman"/>
          <w:color w:val="607886"/>
          <w:sz w:val="22"/>
          <w:szCs w:val="22"/>
        </w:rPr>
      </w:pPr>
      <w:r w:rsidRPr="003B5A1E">
        <w:rPr>
          <w:rFonts w:ascii="Open Sans" w:eastAsia="Times New Roman" w:hAnsi="Open Sans" w:cs="Times New Roman"/>
          <w:noProof/>
          <w:color w:val="607886"/>
          <w:sz w:val="22"/>
          <w:szCs w:val="22"/>
        </w:rPr>
        <w:drawing>
          <wp:inline distT="0" distB="0" distL="0" distR="0">
            <wp:extent cx="6400800" cy="5556250"/>
            <wp:effectExtent l="19050" t="0" r="0" b="0"/>
            <wp:docPr id="175" name="Picture 13" descr="size_preview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_preview_tab.png"/>
                    <pic:cNvPicPr/>
                  </pic:nvPicPr>
                  <pic:blipFill>
                    <a:blip r:embed="rId270" cstate="print"/>
                    <a:stretch>
                      <a:fillRect/>
                    </a:stretch>
                  </pic:blipFill>
                  <pic:spPr>
                    <a:xfrm>
                      <a:off x="0" y="0"/>
                      <a:ext cx="6400800" cy="5556250"/>
                    </a:xfrm>
                    <a:prstGeom prst="rect">
                      <a:avLst/>
                    </a:prstGeom>
                  </pic:spPr>
                </pic:pic>
              </a:graphicData>
            </a:graphic>
          </wp:inline>
        </w:drawing>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In the Size and Preview tab, determine the size, initial view, and type of map to display.</w:t>
      </w:r>
    </w:p>
    <w:p w:rsidR="003B5A1E" w:rsidRPr="003B5A1E" w:rsidRDefault="003B5A1E" w:rsidP="003B5A1E">
      <w:pPr>
        <w:widowControl/>
        <w:pBdr>
          <w:left w:val="single" w:sz="48" w:space="4" w:color="FF4C00"/>
          <w:right w:val="single" w:sz="48" w:space="4" w:color="FF4C00"/>
        </w:pBdr>
        <w:shd w:val="clear" w:color="auto" w:fill="D9D9D9" w:themeFill="background1" w:themeFillShade="D9"/>
        <w:tabs>
          <w:tab w:val="left" w:pos="360"/>
        </w:tabs>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The preview uses placeholder data values. It does not reflect the actual region shading.</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Set the initial view of the map by panning and zooming to a location. </w:t>
      </w:r>
      <w:r w:rsidR="00456956">
        <w:rPr>
          <w:rFonts w:ascii="Open Sans" w:eastAsia="Times New Roman" w:hAnsi="Open Sans" w:cs="Times New Roman"/>
          <w:b/>
          <w:color w:val="607886"/>
          <w:sz w:val="22"/>
          <w:szCs w:val="22"/>
        </w:rPr>
        <w:t>Drag-and-drop</w:t>
      </w:r>
      <w:r w:rsidRPr="003B5A1E">
        <w:rPr>
          <w:rFonts w:ascii="Open Sans" w:eastAsia="Times New Roman" w:hAnsi="Open Sans" w:cs="Times New Roman"/>
          <w:color w:val="607886"/>
          <w:sz w:val="22"/>
          <w:szCs w:val="22"/>
        </w:rPr>
        <w:t xml:space="preserve"> on the map to pan. Press the zoom buttons (</w:t>
      </w:r>
      <w:r w:rsidRPr="003B5A1E">
        <w:rPr>
          <w:rFonts w:ascii="Open Sans" w:eastAsia="Times New Roman" w:hAnsi="Open Sans" w:cs="Times New Roman"/>
          <w:noProof/>
          <w:color w:val="607886"/>
          <w:sz w:val="22"/>
          <w:szCs w:val="22"/>
        </w:rPr>
        <w:drawing>
          <wp:inline distT="0" distB="0" distL="0" distR="0">
            <wp:extent cx="104790" cy="104790"/>
            <wp:effectExtent l="19050" t="0" r="9510" b="0"/>
            <wp:docPr id="184" name="Picture 14" descr="zoom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in.png"/>
                    <pic:cNvPicPr/>
                  </pic:nvPicPr>
                  <pic:blipFill>
                    <a:blip r:embed="rId271" cstate="print"/>
                    <a:stretch>
                      <a:fillRect/>
                    </a:stretch>
                  </pic:blipFill>
                  <pic:spPr>
                    <a:xfrm>
                      <a:off x="0" y="0"/>
                      <a:ext cx="104790" cy="104790"/>
                    </a:xfrm>
                    <a:prstGeom prst="rect">
                      <a:avLst/>
                    </a:prstGeom>
                  </pic:spPr>
                </pic:pic>
              </a:graphicData>
            </a:graphic>
          </wp:inline>
        </w:drawing>
      </w:r>
      <w:r w:rsidRPr="003B5A1E">
        <w:rPr>
          <w:rFonts w:ascii="Open Sans" w:eastAsia="Times New Roman" w:hAnsi="Open Sans" w:cs="Times New Roman"/>
          <w:noProof/>
          <w:color w:val="607886"/>
          <w:sz w:val="22"/>
          <w:szCs w:val="22"/>
        </w:rPr>
        <w:drawing>
          <wp:inline distT="0" distB="0" distL="0" distR="0">
            <wp:extent cx="104790" cy="104790"/>
            <wp:effectExtent l="19050" t="0" r="9510" b="0"/>
            <wp:docPr id="191" name="Picture 15" descr="zoom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out.png"/>
                    <pic:cNvPicPr/>
                  </pic:nvPicPr>
                  <pic:blipFill>
                    <a:blip r:embed="rId272" cstate="print"/>
                    <a:stretch>
                      <a:fillRect/>
                    </a:stretch>
                  </pic:blipFill>
                  <pic:spPr>
                    <a:xfrm>
                      <a:off x="0" y="0"/>
                      <a:ext cx="104790" cy="104790"/>
                    </a:xfrm>
                    <a:prstGeom prst="rect">
                      <a:avLst/>
                    </a:prstGeom>
                  </pic:spPr>
                </pic:pic>
              </a:graphicData>
            </a:graphic>
          </wp:inline>
        </w:drawing>
      </w:r>
      <w:r w:rsidRPr="003B5A1E">
        <w:rPr>
          <w:rFonts w:ascii="Open Sans" w:eastAsia="Times New Roman" w:hAnsi="Open Sans" w:cs="Times New Roman"/>
          <w:color w:val="607886"/>
          <w:sz w:val="22"/>
          <w:szCs w:val="22"/>
        </w:rPr>
        <w:t>) to zoom in or out.</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To set the size, either </w:t>
      </w:r>
      <w:r w:rsidR="00456956">
        <w:rPr>
          <w:rFonts w:ascii="Open Sans" w:eastAsia="Times New Roman" w:hAnsi="Open Sans" w:cs="Times New Roman"/>
          <w:b/>
          <w:color w:val="607886"/>
          <w:sz w:val="22"/>
          <w:szCs w:val="22"/>
        </w:rPr>
        <w:t>drag-and-drop</w:t>
      </w:r>
      <w:r w:rsidRPr="003B5A1E">
        <w:rPr>
          <w:rFonts w:ascii="Open Sans" w:eastAsia="Times New Roman" w:hAnsi="Open Sans" w:cs="Times New Roman"/>
          <w:color w:val="607886"/>
          <w:sz w:val="22"/>
          <w:szCs w:val="22"/>
        </w:rPr>
        <w:t xml:space="preserve"> on the lower-right handle of the map view, or check </w:t>
      </w:r>
      <w:r w:rsidRPr="002F2766">
        <w:rPr>
          <w:rFonts w:ascii="Open Sans" w:eastAsia="Times New Roman" w:hAnsi="Open Sans" w:cs="Times New Roman"/>
          <w:b/>
          <w:color w:val="607886"/>
          <w:sz w:val="22"/>
          <w:szCs w:val="22"/>
        </w:rPr>
        <w:t>Set specific size</w:t>
      </w:r>
      <w:r w:rsidRPr="003B5A1E">
        <w:rPr>
          <w:rFonts w:ascii="Open Sans" w:eastAsia="Times New Roman" w:hAnsi="Open Sans" w:cs="Times New Roman"/>
          <w:color w:val="607886"/>
          <w:sz w:val="22"/>
          <w:szCs w:val="22"/>
        </w:rPr>
        <w:t xml:space="preserve"> and enter </w:t>
      </w:r>
      <w:r w:rsidRPr="002F2766">
        <w:rPr>
          <w:rFonts w:ascii="Open Sans" w:eastAsia="Times New Roman" w:hAnsi="Open Sans" w:cs="Times New Roman"/>
          <w:i/>
          <w:color w:val="607886"/>
          <w:sz w:val="22"/>
          <w:szCs w:val="22"/>
        </w:rPr>
        <w:t>Height</w:t>
      </w:r>
      <w:r w:rsidRPr="003B5A1E">
        <w:rPr>
          <w:rFonts w:ascii="Open Sans" w:eastAsia="Times New Roman" w:hAnsi="Open Sans" w:cs="Times New Roman"/>
          <w:color w:val="607886"/>
          <w:sz w:val="22"/>
          <w:szCs w:val="22"/>
        </w:rPr>
        <w:t xml:space="preserve"> and </w:t>
      </w:r>
      <w:r w:rsidRPr="002F2766">
        <w:rPr>
          <w:rFonts w:ascii="Open Sans" w:eastAsia="Times New Roman" w:hAnsi="Open Sans" w:cs="Times New Roman"/>
          <w:i/>
          <w:color w:val="607886"/>
          <w:sz w:val="22"/>
          <w:szCs w:val="22"/>
        </w:rPr>
        <w:t>Width</w:t>
      </w:r>
      <w:r w:rsidRPr="003B5A1E">
        <w:rPr>
          <w:rFonts w:ascii="Open Sans" w:eastAsia="Times New Roman" w:hAnsi="Open Sans" w:cs="Times New Roman"/>
          <w:color w:val="607886"/>
          <w:sz w:val="22"/>
          <w:szCs w:val="22"/>
        </w:rPr>
        <w:t xml:space="preserve"> values. To automatically fit the map to the report cell, check </w:t>
      </w:r>
      <w:r w:rsidRPr="002F2766">
        <w:rPr>
          <w:rFonts w:ascii="Open Sans" w:eastAsia="Times New Roman" w:hAnsi="Open Sans" w:cs="Times New Roman"/>
          <w:b/>
          <w:color w:val="607886"/>
          <w:sz w:val="22"/>
          <w:szCs w:val="22"/>
        </w:rPr>
        <w:t>Fit map to cell</w:t>
      </w:r>
      <w:r w:rsidRPr="003B5A1E">
        <w:rPr>
          <w:rFonts w:ascii="Open Sans" w:eastAsia="Times New Roman" w:hAnsi="Open Sans" w:cs="Times New Roman"/>
          <w:color w:val="607886"/>
          <w:sz w:val="22"/>
          <w:szCs w:val="22"/>
        </w:rPr>
        <w:t>.</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Choose the type of map by selecting the desired type from the </w:t>
      </w:r>
      <w:r w:rsidRPr="002F2766">
        <w:rPr>
          <w:rFonts w:ascii="Open Sans" w:eastAsia="Times New Roman" w:hAnsi="Open Sans" w:cs="Times New Roman"/>
          <w:b/>
          <w:color w:val="607886"/>
          <w:sz w:val="22"/>
          <w:szCs w:val="22"/>
        </w:rPr>
        <w:t>Base Map</w:t>
      </w:r>
      <w:r w:rsidRPr="003B5A1E">
        <w:rPr>
          <w:rFonts w:ascii="Open Sans" w:eastAsia="Times New Roman" w:hAnsi="Open Sans" w:cs="Times New Roman"/>
          <w:color w:val="607886"/>
          <w:sz w:val="22"/>
          <w:szCs w:val="22"/>
        </w:rPr>
        <w:t xml:space="preserve"> dropdown menu.</w:t>
      </w:r>
    </w:p>
    <w:p w:rsidR="003B5A1E" w:rsidRPr="003B5A1E" w:rsidRDefault="003B5A1E" w:rsidP="003B5A1E">
      <w:pPr>
        <w:widowControl/>
        <w:spacing w:after="190"/>
        <w:rPr>
          <w:rFonts w:ascii="Open Sans" w:eastAsia="Times New Roman" w:hAnsi="Open Sans" w:cs="Times New Roman"/>
          <w:color w:val="607886"/>
          <w:sz w:val="22"/>
          <w:szCs w:val="22"/>
        </w:rPr>
      </w:pPr>
      <w:r w:rsidRPr="003B5A1E">
        <w:rPr>
          <w:rFonts w:ascii="Open Sans" w:eastAsia="Times New Roman" w:hAnsi="Open Sans" w:cs="Times New Roman"/>
          <w:color w:val="607886"/>
          <w:sz w:val="22"/>
          <w:szCs w:val="22"/>
        </w:rPr>
        <w:t xml:space="preserve">Press </w:t>
      </w:r>
      <w:r w:rsidRPr="003B5A1E">
        <w:rPr>
          <w:rFonts w:ascii="Open Sans" w:eastAsia="Times New Roman" w:hAnsi="Open Sans" w:cs="Times New Roman"/>
          <w:noProof/>
          <w:color w:val="607886"/>
          <w:sz w:val="22"/>
          <w:szCs w:val="22"/>
        </w:rPr>
        <w:drawing>
          <wp:inline distT="0" distB="0" distL="0" distR="0">
            <wp:extent cx="137160" cy="137160"/>
            <wp:effectExtent l="19050" t="0" r="0" b="0"/>
            <wp:docPr id="929" name="Picture 16" descr="Finish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Btn.tiff"/>
                    <pic:cNvPicPr/>
                  </pic:nvPicPr>
                  <pic:blipFill>
                    <a:blip r:embed="rId273" cstate="print"/>
                    <a:stretch>
                      <a:fillRect/>
                    </a:stretch>
                  </pic:blipFill>
                  <pic:spPr>
                    <a:xfrm>
                      <a:off x="0" y="0"/>
                      <a:ext cx="137160" cy="137160"/>
                    </a:xfrm>
                    <a:prstGeom prst="rect">
                      <a:avLst/>
                    </a:prstGeom>
                  </pic:spPr>
                </pic:pic>
              </a:graphicData>
            </a:graphic>
          </wp:inline>
        </w:drawing>
      </w:r>
      <w:r w:rsidRPr="003B5A1E">
        <w:rPr>
          <w:rFonts w:ascii="Open Sans" w:eastAsia="Times New Roman" w:hAnsi="Open Sans" w:cs="Times New Roman"/>
          <w:color w:val="607886"/>
          <w:sz w:val="22"/>
          <w:szCs w:val="22"/>
        </w:rPr>
        <w:t xml:space="preserve"> </w:t>
      </w:r>
      <w:r w:rsidRPr="003B5A1E">
        <w:rPr>
          <w:rFonts w:ascii="Open Sans" w:eastAsia="Times New Roman" w:hAnsi="Open Sans" w:cs="Times New Roman"/>
          <w:b/>
          <w:color w:val="607886"/>
          <w:sz w:val="22"/>
          <w:szCs w:val="22"/>
        </w:rPr>
        <w:t>Finish</w:t>
      </w:r>
      <w:r w:rsidRPr="003B5A1E">
        <w:rPr>
          <w:rFonts w:ascii="Open Sans" w:eastAsia="Times New Roman" w:hAnsi="Open Sans" w:cs="Times New Roman"/>
          <w:color w:val="607886"/>
          <w:sz w:val="22"/>
          <w:szCs w:val="22"/>
        </w:rPr>
        <w:t xml:space="preserve"> to see the completed map on the report design grid.</w:t>
      </w:r>
    </w:p>
    <w:p w:rsidR="00D817A0" w:rsidRDefault="005524D9" w:rsidP="00D817A0">
      <w:pPr>
        <w:pStyle w:val="Heading3"/>
      </w:pPr>
      <w:bookmarkStart w:id="155" w:name="_Toc468348370"/>
      <w:r>
        <w:lastRenderedPageBreak/>
        <w:t>Link</w:t>
      </w:r>
      <w:r w:rsidR="00BB7FB6">
        <w:t>ed</w:t>
      </w:r>
      <w:r>
        <w:t xml:space="preserve"> Reports</w:t>
      </w:r>
      <w:bookmarkEnd w:id="155"/>
    </w:p>
    <w:p w:rsidR="002566E8" w:rsidRDefault="009F6BA0" w:rsidP="002566E8">
      <w:pPr>
        <w:pStyle w:val="bodytext"/>
      </w:pPr>
      <w:r>
        <w:t xml:space="preserve">The ability to </w:t>
      </w:r>
      <w:r w:rsidR="008347AD">
        <w:t xml:space="preserve">create </w:t>
      </w:r>
      <w:r w:rsidR="00FE573E">
        <w:t>drill</w:t>
      </w:r>
      <w:r w:rsidR="00B57930">
        <w:t>downs</w:t>
      </w:r>
      <w:r>
        <w:t xml:space="preserve"> can be added by linking reports. </w:t>
      </w:r>
      <w:r w:rsidR="007B24AD">
        <w:t>Linke</w:t>
      </w:r>
      <w:r w:rsidR="001503D6">
        <w:t xml:space="preserve">d reports are only available </w:t>
      </w:r>
      <w:r w:rsidR="00E65709">
        <w:t>in the Report Viewer or Dashboard Viewer</w:t>
      </w:r>
      <w:r w:rsidR="0047183E">
        <w:t>.</w:t>
      </w:r>
    </w:p>
    <w:p w:rsidR="006F7F8A" w:rsidRDefault="006F7F8A" w:rsidP="002566E8">
      <w:pPr>
        <w:pStyle w:val="bodytext"/>
      </w:pPr>
      <w:r>
        <w:t xml:space="preserve">The Linked Report menu </w:t>
      </w:r>
      <w:r w:rsidR="007825D2">
        <w:t xml:space="preserve">contains three tabs: </w:t>
      </w:r>
      <w:r w:rsidR="007825D2" w:rsidRPr="007825D2">
        <w:rPr>
          <w:b/>
        </w:rPr>
        <w:t>Report</w:t>
      </w:r>
      <w:r w:rsidR="007825D2">
        <w:t xml:space="preserve">, </w:t>
      </w:r>
      <w:r w:rsidR="007825D2" w:rsidRPr="007825D2">
        <w:rPr>
          <w:b/>
        </w:rPr>
        <w:t>Fields</w:t>
      </w:r>
      <w:r w:rsidR="007825D2">
        <w:t xml:space="preserve">, and </w:t>
      </w:r>
      <w:r w:rsidR="007825D2" w:rsidRPr="007825D2">
        <w:rPr>
          <w:b/>
        </w:rPr>
        <w:t>Formula</w:t>
      </w:r>
      <w:r w:rsidR="007825D2">
        <w:t>.</w:t>
      </w:r>
    </w:p>
    <w:p w:rsidR="006F7F8A" w:rsidRDefault="00E50D0B" w:rsidP="006F7F8A">
      <w:pPr>
        <w:pStyle w:val="bodytext"/>
        <w:jc w:val="center"/>
      </w:pPr>
      <w:r>
        <w:rPr>
          <w:noProof/>
        </w:rPr>
        <w:drawing>
          <wp:inline distT="0" distB="0" distL="0" distR="0">
            <wp:extent cx="3305637" cy="2191056"/>
            <wp:effectExtent l="19050" t="0" r="9063" b="0"/>
            <wp:docPr id="892" name="Picture 891" descr="linked report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report.png"/>
                    <pic:cNvPicPr/>
                  </pic:nvPicPr>
                  <pic:blipFill>
                    <a:blip r:embed="rId274" cstate="print"/>
                    <a:stretch>
                      <a:fillRect/>
                    </a:stretch>
                  </pic:blipFill>
                  <pic:spPr>
                    <a:xfrm>
                      <a:off x="0" y="0"/>
                      <a:ext cx="3305637" cy="2191056"/>
                    </a:xfrm>
                    <a:prstGeom prst="rect">
                      <a:avLst/>
                    </a:prstGeom>
                  </pic:spPr>
                </pic:pic>
              </a:graphicData>
            </a:graphic>
          </wp:inline>
        </w:drawing>
      </w:r>
    </w:p>
    <w:p w:rsidR="00C00827" w:rsidRDefault="00C00827" w:rsidP="00C00827">
      <w:pPr>
        <w:pStyle w:val="Heading4"/>
      </w:pPr>
      <w:r>
        <w:t>Report</w:t>
      </w:r>
    </w:p>
    <w:p w:rsidR="007825D2" w:rsidRDefault="007825D2" w:rsidP="007825D2">
      <w:pPr>
        <w:pStyle w:val="bodytext"/>
      </w:pPr>
      <w:r>
        <w:t xml:space="preserve">The </w:t>
      </w:r>
      <w:r w:rsidRPr="00C86560">
        <w:rPr>
          <w:b/>
        </w:rPr>
        <w:t>Report</w:t>
      </w:r>
      <w:r>
        <w:t xml:space="preserve"> tab allows you to select </w:t>
      </w:r>
      <w:r w:rsidR="00024E06">
        <w:t>which</w:t>
      </w:r>
      <w:r>
        <w:t xml:space="preserve"> report to link to.</w:t>
      </w:r>
    </w:p>
    <w:p w:rsidR="002566E8" w:rsidRDefault="007B24AD" w:rsidP="00BD52E2">
      <w:pPr>
        <w:pStyle w:val="bodytext"/>
        <w:numPr>
          <w:ilvl w:val="0"/>
          <w:numId w:val="76"/>
        </w:numPr>
      </w:pPr>
      <w:r>
        <w:t>To link a report</w:t>
      </w:r>
      <w:r w:rsidR="008C50C9">
        <w:t>,</w:t>
      </w:r>
      <w:r>
        <w:t xml:space="preserve"> select a cell and </w:t>
      </w:r>
      <w:r w:rsidR="006445CA">
        <w:t>press</w:t>
      </w:r>
      <w:r w:rsidR="001503D6">
        <w:t xml:space="preserve"> the Linked Reports button </w:t>
      </w:r>
      <w:r w:rsidR="000E19CF">
        <w:rPr>
          <w:noProof/>
        </w:rPr>
        <w:drawing>
          <wp:inline distT="0" distB="0" distL="0" distR="0">
            <wp:extent cx="152400" cy="152400"/>
            <wp:effectExtent l="1905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LinkedReport.png"/>
                    <pic:cNvPicPr/>
                  </pic:nvPicPr>
                  <pic:blipFill>
                    <a:blip r:embed="rId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00E37148">
        <w:t xml:space="preserve">The Linked Report </w:t>
      </w:r>
      <w:r w:rsidR="00FE573E">
        <w:t>M</w:t>
      </w:r>
      <w:r w:rsidR="006F7F8A">
        <w:t>enu</w:t>
      </w:r>
      <w:r w:rsidR="00E37148">
        <w:t xml:space="preserve"> will appear. </w:t>
      </w:r>
      <w:r>
        <w:t>Select the report you w</w:t>
      </w:r>
      <w:r w:rsidR="00A2591E">
        <w:t>ant to link and press</w:t>
      </w:r>
      <w:r w:rsidR="002F2766">
        <w:rPr>
          <w:noProof/>
        </w:rPr>
        <w:t xml:space="preserve"> </w:t>
      </w:r>
      <w:r w:rsidR="002F2766">
        <w:rPr>
          <w:noProof/>
        </w:rPr>
        <w:drawing>
          <wp:inline distT="0" distB="0" distL="0" distR="0">
            <wp:extent cx="114316" cy="114316"/>
            <wp:effectExtent l="19050" t="0" r="0" b="0"/>
            <wp:docPr id="24" name="Picture 23"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2F2766">
        <w:t xml:space="preserve"> </w:t>
      </w:r>
      <w:r w:rsidR="002F2766" w:rsidRPr="002F2766">
        <w:rPr>
          <w:b/>
        </w:rPr>
        <w:t>OK</w:t>
      </w:r>
      <w:r w:rsidR="002F2766">
        <w:t>.</w:t>
      </w:r>
    </w:p>
    <w:p w:rsidR="000E19CF" w:rsidRDefault="000E19CF" w:rsidP="00BD52E2">
      <w:pPr>
        <w:pStyle w:val="bodytext"/>
        <w:numPr>
          <w:ilvl w:val="0"/>
          <w:numId w:val="76"/>
        </w:numPr>
      </w:pPr>
      <w:r>
        <w:t xml:space="preserve">A cell with a linked report will be indicated </w:t>
      </w:r>
      <w:r w:rsidR="00FE573E">
        <w:t>a linked report icon</w:t>
      </w:r>
      <w:r>
        <w:t xml:space="preserve"> </w:t>
      </w:r>
      <w:r>
        <w:rPr>
          <w:noProof/>
        </w:rPr>
        <w:drawing>
          <wp:inline distT="0" distB="0" distL="0" distR="0">
            <wp:extent cx="152400" cy="152400"/>
            <wp:effectExtent l="1905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LinkedReportNotice.png"/>
                    <pic:cNvPicPr/>
                  </pic:nvPicPr>
                  <pic:blipFill>
                    <a:blip r:embed="rId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w:t>
      </w:r>
      <w:r w:rsidR="00FE573E">
        <w:t xml:space="preserve"> You can click on this icon to bring up the Linked Report Menu for this cell.</w:t>
      </w:r>
    </w:p>
    <w:p w:rsidR="00FE573E" w:rsidRDefault="00E37148" w:rsidP="00BD52E2">
      <w:pPr>
        <w:pStyle w:val="bodytext"/>
        <w:numPr>
          <w:ilvl w:val="0"/>
          <w:numId w:val="76"/>
        </w:numPr>
      </w:pPr>
      <w:r>
        <w:t>To unlink a report</w:t>
      </w:r>
      <w:r w:rsidR="00A006B1">
        <w:t>,</w:t>
      </w:r>
      <w:r>
        <w:t xml:space="preserve"> </w:t>
      </w:r>
      <w:r w:rsidR="00FE573E">
        <w:t xml:space="preserve">right-click on the cell with the linked report, and select </w:t>
      </w:r>
      <w:r w:rsidR="002F2766">
        <w:rPr>
          <w:noProof/>
        </w:rPr>
        <w:drawing>
          <wp:inline distT="0" distB="0" distL="0" distR="0">
            <wp:extent cx="95289" cy="95289"/>
            <wp:effectExtent l="19050" t="0" r="0" b="0"/>
            <wp:docPr id="25" name="Picture 24"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E573E">
        <w:t xml:space="preserve"> </w:t>
      </w:r>
      <w:r w:rsidR="00FE573E" w:rsidRPr="00FE573E">
        <w:rPr>
          <w:i/>
        </w:rPr>
        <w:t>Remove Linked Value</w:t>
      </w:r>
      <w:r w:rsidR="00FE573E">
        <w:t>.</w:t>
      </w:r>
    </w:p>
    <w:p w:rsidR="00FE573E" w:rsidRDefault="00FE573E" w:rsidP="00BD52E2">
      <w:pPr>
        <w:pStyle w:val="bodytext"/>
        <w:numPr>
          <w:ilvl w:val="1"/>
          <w:numId w:val="76"/>
        </w:numPr>
      </w:pPr>
      <w:r>
        <w:t xml:space="preserve">Or </w:t>
      </w:r>
      <w:r w:rsidR="00E37148">
        <w:t>select the cell</w:t>
      </w:r>
      <w:r w:rsidR="00B57930">
        <w:t xml:space="preserve"> </w:t>
      </w:r>
      <w:r w:rsidR="000E19CF">
        <w:t xml:space="preserve">with the linked report </w:t>
      </w:r>
      <w:r w:rsidR="00B57930">
        <w:t xml:space="preserve">and </w:t>
      </w:r>
      <w:r w:rsidR="00E37148">
        <w:t xml:space="preserve">open the Linked Report </w:t>
      </w:r>
      <w:r>
        <w:t>menu</w:t>
      </w:r>
      <w:r w:rsidR="00E37148">
        <w:t xml:space="preserve">. </w:t>
      </w:r>
      <w:r w:rsidR="006445CA">
        <w:t>Press</w:t>
      </w:r>
      <w:r w:rsidR="002F2766">
        <w:t xml:space="preserve"> </w:t>
      </w:r>
      <w:r w:rsidR="002F2766">
        <w:rPr>
          <w:noProof/>
        </w:rPr>
        <w:drawing>
          <wp:inline distT="0" distB="0" distL="0" distR="0">
            <wp:extent cx="95289" cy="95289"/>
            <wp:effectExtent l="19050" t="0" r="0" b="0"/>
            <wp:docPr id="26" name="Picture 25"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0173A7">
        <w:t xml:space="preserve"> </w:t>
      </w:r>
      <w:r w:rsidR="002F2766">
        <w:t>then</w:t>
      </w:r>
      <w:r w:rsidR="00E50D0B">
        <w:t xml:space="preserve"> press</w:t>
      </w:r>
      <w:r w:rsidR="002F2766">
        <w:rPr>
          <w:noProof/>
        </w:rPr>
        <w:t xml:space="preserve"> </w:t>
      </w:r>
      <w:r w:rsidR="002F2766">
        <w:rPr>
          <w:noProof/>
        </w:rPr>
        <w:drawing>
          <wp:inline distT="0" distB="0" distL="0" distR="0">
            <wp:extent cx="114316" cy="114316"/>
            <wp:effectExtent l="19050" t="0" r="0" b="0"/>
            <wp:docPr id="27" name="Picture 2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2F2766">
        <w:rPr>
          <w:noProof/>
        </w:rPr>
        <w:t xml:space="preserve"> </w:t>
      </w:r>
      <w:r w:rsidR="002F2766" w:rsidRPr="002F2766">
        <w:rPr>
          <w:b/>
          <w:noProof/>
        </w:rPr>
        <w:t>OK</w:t>
      </w:r>
      <w:r w:rsidR="00E50D0B">
        <w:t>.</w:t>
      </w:r>
    </w:p>
    <w:p w:rsidR="00E66E21" w:rsidRDefault="00E37148" w:rsidP="00E66E21">
      <w:pPr>
        <w:pStyle w:val="bodytext"/>
      </w:pPr>
      <w:r>
        <w:t xml:space="preserve">When a link is set on a cell, </w:t>
      </w:r>
      <w:r w:rsidR="00675C3C">
        <w:t xml:space="preserve">by default, </w:t>
      </w:r>
      <w:r>
        <w:t xml:space="preserve">the unique key of the information being displayed is used to automatically filter the linked report. In </w:t>
      </w:r>
      <w:r w:rsidR="008C50C9">
        <w:t xml:space="preserve">the </w:t>
      </w:r>
      <w:r>
        <w:t>example below</w:t>
      </w:r>
      <w:r w:rsidR="00A006B1">
        <w:t>,</w:t>
      </w:r>
      <w:r>
        <w:t xml:space="preserve"> the linked report is filtered for information where </w:t>
      </w:r>
      <w:r w:rsidR="003F6956">
        <w:t>Employee Last Name</w:t>
      </w:r>
      <w:r>
        <w:t xml:space="preserve"> equals </w:t>
      </w:r>
      <w:r w:rsidR="003E6BBF" w:rsidRPr="003E6BBF">
        <w:t>'</w:t>
      </w:r>
      <w:r w:rsidR="003F6956">
        <w:t>Buchanan</w:t>
      </w:r>
      <w:r w:rsidR="003E6BBF" w:rsidRPr="003E6BBF">
        <w:t>'</w:t>
      </w:r>
      <w:r w:rsidR="003F6956">
        <w:t>.</w:t>
      </w:r>
      <w:r w:rsidR="00E66E21" w:rsidRPr="00E66E21">
        <w:t xml:space="preserve"> </w:t>
      </w:r>
      <w:r w:rsidR="00E66E21">
        <w:t>Note that report and dashboard filters also affect the data within drilldowns.</w:t>
      </w:r>
    </w:p>
    <w:p w:rsidR="006F7604" w:rsidRDefault="006F7604" w:rsidP="006F7604">
      <w:pPr>
        <w:pStyle w:val="Heading5"/>
      </w:pPr>
      <w:r>
        <w:lastRenderedPageBreak/>
        <w:t>Example</w:t>
      </w:r>
    </w:p>
    <w:p w:rsidR="00E37148" w:rsidRDefault="003F6956" w:rsidP="003F6956">
      <w:pPr>
        <w:pStyle w:val="bodytext"/>
        <w:jc w:val="center"/>
        <w:rPr>
          <w:noProof/>
        </w:rPr>
      </w:pPr>
      <w:r>
        <w:rPr>
          <w:noProof/>
        </w:rPr>
        <w:drawing>
          <wp:inline distT="0" distB="0" distL="0" distR="0">
            <wp:extent cx="4371975" cy="3133725"/>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user86.png"/>
                    <pic:cNvPicPr/>
                  </pic:nvPicPr>
                  <pic:blipFill>
                    <a:blip r:embed="rId2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1975" cy="3133725"/>
                    </a:xfrm>
                    <a:prstGeom prst="rect">
                      <a:avLst/>
                    </a:prstGeom>
                    <a:noFill/>
                    <a:ln>
                      <a:noFill/>
                    </a:ln>
                  </pic:spPr>
                </pic:pic>
              </a:graphicData>
            </a:graphic>
          </wp:inline>
        </w:drawing>
      </w:r>
    </w:p>
    <w:p w:rsidR="00C00827" w:rsidRDefault="00C00827" w:rsidP="00C00827">
      <w:pPr>
        <w:pStyle w:val="Heading4"/>
      </w:pPr>
      <w:r>
        <w:t>Fields</w:t>
      </w:r>
    </w:p>
    <w:p w:rsidR="00E120F2" w:rsidRDefault="00C30FFC" w:rsidP="00E66E21">
      <w:pPr>
        <w:pStyle w:val="bodytext"/>
        <w:rPr>
          <w:noProof/>
        </w:rPr>
      </w:pPr>
      <w:r>
        <w:rPr>
          <w:noProof/>
        </w:rPr>
        <w:t xml:space="preserve">By default, the </w:t>
      </w:r>
      <w:r w:rsidR="00E120F2">
        <w:rPr>
          <w:noProof/>
        </w:rPr>
        <w:t>application</w:t>
      </w:r>
      <w:r>
        <w:rPr>
          <w:noProof/>
        </w:rPr>
        <w:t xml:space="preserve"> will attempt to map the field contents of the linked cell to the same field in the linked report. (E.g. </w:t>
      </w:r>
      <w:r w:rsidRPr="002F2766">
        <w:rPr>
          <w:noProof/>
          <w:color w:val="auto"/>
        </w:rPr>
        <w:t>{</w:t>
      </w:r>
      <w:r w:rsidR="003F73B8" w:rsidRPr="002F2766">
        <w:rPr>
          <w:noProof/>
          <w:color w:val="auto"/>
        </w:rPr>
        <w:t>Categories.CategoryID</w:t>
      </w:r>
      <w:r w:rsidRPr="002F2766">
        <w:rPr>
          <w:noProof/>
          <w:color w:val="auto"/>
        </w:rPr>
        <w:t>}</w:t>
      </w:r>
      <w:r>
        <w:rPr>
          <w:noProof/>
        </w:rPr>
        <w:t xml:space="preserve"> &lt;&gt; </w:t>
      </w:r>
      <w:r w:rsidRPr="002F2766">
        <w:rPr>
          <w:noProof/>
          <w:color w:val="auto"/>
        </w:rPr>
        <w:t>{</w:t>
      </w:r>
      <w:r w:rsidR="003F73B8" w:rsidRPr="002F2766">
        <w:rPr>
          <w:noProof/>
          <w:color w:val="auto"/>
        </w:rPr>
        <w:t>Categories.CategoryID</w:t>
      </w:r>
      <w:r w:rsidRPr="002F2766">
        <w:rPr>
          <w:noProof/>
          <w:color w:val="auto"/>
        </w:rPr>
        <w:t>}</w:t>
      </w:r>
      <w:r>
        <w:rPr>
          <w:noProof/>
        </w:rPr>
        <w:t>).</w:t>
      </w:r>
    </w:p>
    <w:p w:rsidR="00E66E21" w:rsidRDefault="00C30FFC" w:rsidP="00E66E21">
      <w:pPr>
        <w:pStyle w:val="bodytext"/>
        <w:rPr>
          <w:noProof/>
        </w:rPr>
      </w:pPr>
      <w:r>
        <w:rPr>
          <w:noProof/>
        </w:rPr>
        <w:t xml:space="preserve">Using the </w:t>
      </w:r>
      <w:r w:rsidRPr="00C30FFC">
        <w:rPr>
          <w:b/>
          <w:noProof/>
        </w:rPr>
        <w:t>Fields</w:t>
      </w:r>
      <w:r>
        <w:rPr>
          <w:noProof/>
        </w:rPr>
        <w:t xml:space="preserve"> tab, you can specify which fields to link in order to map different fields with similar content. (E.g. </w:t>
      </w:r>
      <w:r w:rsidRPr="002F2766">
        <w:rPr>
          <w:noProof/>
          <w:color w:val="auto"/>
        </w:rPr>
        <w:t>{</w:t>
      </w:r>
      <w:r w:rsidR="003F73B8" w:rsidRPr="002F2766">
        <w:rPr>
          <w:noProof/>
          <w:color w:val="auto"/>
        </w:rPr>
        <w:t xml:space="preserve">Categories.CategoryID </w:t>
      </w:r>
      <w:r w:rsidRPr="002F2766">
        <w:rPr>
          <w:noProof/>
          <w:color w:val="auto"/>
        </w:rPr>
        <w:t>}</w:t>
      </w:r>
      <w:r>
        <w:rPr>
          <w:noProof/>
        </w:rPr>
        <w:t xml:space="preserve"> &lt;&gt; </w:t>
      </w:r>
      <w:r w:rsidRPr="002F2766">
        <w:rPr>
          <w:noProof/>
          <w:color w:val="auto"/>
        </w:rPr>
        <w:t>{</w:t>
      </w:r>
      <w:r w:rsidR="003F73B8" w:rsidRPr="002F2766">
        <w:rPr>
          <w:noProof/>
          <w:color w:val="auto"/>
        </w:rPr>
        <w:t>Products.CategoryID</w:t>
      </w:r>
      <w:r w:rsidR="00081AD8" w:rsidRPr="002F2766">
        <w:rPr>
          <w:noProof/>
          <w:color w:val="auto"/>
        </w:rPr>
        <w:t>}</w:t>
      </w:r>
      <w:r w:rsidR="00081AD8">
        <w:rPr>
          <w:noProof/>
        </w:rPr>
        <w:t>).</w:t>
      </w:r>
    </w:p>
    <w:p w:rsidR="00C00827" w:rsidRDefault="003F73B8" w:rsidP="00C00827">
      <w:pPr>
        <w:pStyle w:val="bodytext"/>
        <w:jc w:val="center"/>
      </w:pPr>
      <w:r>
        <w:rPr>
          <w:noProof/>
        </w:rPr>
        <w:drawing>
          <wp:inline distT="0" distB="0" distL="0" distR="0">
            <wp:extent cx="3744839" cy="2877713"/>
            <wp:effectExtent l="19050" t="0" r="8011" b="0"/>
            <wp:docPr id="789" name="Picture 788" descr="linked report field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fields new.png"/>
                    <pic:cNvPicPr/>
                  </pic:nvPicPr>
                  <pic:blipFill>
                    <a:blip r:embed="rId278" cstate="print"/>
                    <a:stretch>
                      <a:fillRect/>
                    </a:stretch>
                  </pic:blipFill>
                  <pic:spPr>
                    <a:xfrm>
                      <a:off x="0" y="0"/>
                      <a:ext cx="3744839" cy="2877713"/>
                    </a:xfrm>
                    <a:prstGeom prst="rect">
                      <a:avLst/>
                    </a:prstGeom>
                  </pic:spPr>
                </pic:pic>
              </a:graphicData>
            </a:graphic>
          </wp:inline>
        </w:drawing>
      </w:r>
    </w:p>
    <w:p w:rsidR="00C00827" w:rsidRDefault="00E50D0B" w:rsidP="00C00827">
      <w:pPr>
        <w:pStyle w:val="bodytext"/>
        <w:rPr>
          <w:noProof/>
        </w:rPr>
      </w:pPr>
      <w:r w:rsidRPr="003178E8">
        <w:t xml:space="preserve">To add a </w:t>
      </w:r>
      <w:r>
        <w:t>custom link</w:t>
      </w:r>
      <w:r w:rsidR="00C00827">
        <w:t>:</w:t>
      </w:r>
    </w:p>
    <w:p w:rsidR="00C00827" w:rsidRDefault="00C00827" w:rsidP="00BD52E2">
      <w:pPr>
        <w:pStyle w:val="bodytext"/>
        <w:numPr>
          <w:ilvl w:val="0"/>
          <w:numId w:val="128"/>
        </w:numPr>
      </w:pPr>
      <w:r>
        <w:lastRenderedPageBreak/>
        <w:t>S</w:t>
      </w:r>
      <w:r w:rsidR="00E50D0B">
        <w:t xml:space="preserve">elect the </w:t>
      </w:r>
      <w:r>
        <w:t>category</w:t>
      </w:r>
      <w:r w:rsidR="00E50D0B">
        <w:t xml:space="preserve"> to link from the </w:t>
      </w:r>
      <w:r w:rsidR="00A20B0D">
        <w:t>parent</w:t>
      </w:r>
      <w:r w:rsidR="00E50D0B">
        <w:t xml:space="preserve"> report in </w:t>
      </w:r>
      <w:r>
        <w:t xml:space="preserve">the </w:t>
      </w:r>
      <w:r w:rsidRPr="002F2766">
        <w:rPr>
          <w:b/>
        </w:rPr>
        <w:t>From Category</w:t>
      </w:r>
      <w:r>
        <w:t xml:space="preserve"> dropdown.</w:t>
      </w:r>
    </w:p>
    <w:p w:rsidR="00C00827" w:rsidRDefault="00C00827" w:rsidP="00BD52E2">
      <w:pPr>
        <w:pStyle w:val="bodytext"/>
        <w:numPr>
          <w:ilvl w:val="0"/>
          <w:numId w:val="128"/>
        </w:numPr>
      </w:pPr>
      <w:r>
        <w:t xml:space="preserve">Select the category to link to within the linked report in the </w:t>
      </w:r>
      <w:r w:rsidRPr="002F2766">
        <w:rPr>
          <w:b/>
        </w:rPr>
        <w:t>To Category</w:t>
      </w:r>
      <w:r>
        <w:t xml:space="preserve"> dropdown.</w:t>
      </w:r>
    </w:p>
    <w:p w:rsidR="00C00827" w:rsidRDefault="002F2766" w:rsidP="00BD52E2">
      <w:pPr>
        <w:pStyle w:val="bodytext"/>
        <w:numPr>
          <w:ilvl w:val="0"/>
          <w:numId w:val="128"/>
        </w:numPr>
      </w:pPr>
      <w:r>
        <w:t xml:space="preserve">Press </w:t>
      </w:r>
      <w:r>
        <w:rPr>
          <w:noProof/>
        </w:rPr>
        <w:drawing>
          <wp:inline distT="0" distB="0" distL="0" distR="0">
            <wp:extent cx="133369" cy="133369"/>
            <wp:effectExtent l="19050" t="0" r="0" b="0"/>
            <wp:docPr id="28" name="Picture 27"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2F2766">
        <w:rPr>
          <w:b/>
        </w:rPr>
        <w:t>Add</w:t>
      </w:r>
      <w:r>
        <w:t xml:space="preserve"> </w:t>
      </w:r>
      <w:r w:rsidR="00C00827">
        <w:t xml:space="preserve">and select the </w:t>
      </w:r>
      <w:r w:rsidR="00C00827" w:rsidRPr="002F2766">
        <w:rPr>
          <w:b/>
        </w:rPr>
        <w:t>From</w:t>
      </w:r>
      <w:r w:rsidR="00C00827">
        <w:t xml:space="preserve"> and </w:t>
      </w:r>
      <w:r w:rsidR="00C00827" w:rsidRPr="002F2766">
        <w:rPr>
          <w:b/>
        </w:rPr>
        <w:t>To</w:t>
      </w:r>
      <w:r w:rsidR="00C00827">
        <w:t xml:space="preserve"> Fields for each </w:t>
      </w:r>
      <w:r w:rsidR="007A36BF">
        <w:t>new link.</w:t>
      </w:r>
    </w:p>
    <w:p w:rsidR="00E50D0B" w:rsidRDefault="00E50D0B" w:rsidP="00C00827">
      <w:pPr>
        <w:pStyle w:val="bodytext"/>
      </w:pPr>
      <w:r>
        <w:t xml:space="preserve">To remove </w:t>
      </w:r>
      <w:r w:rsidR="00C00827">
        <w:t>a</w:t>
      </w:r>
      <w:r>
        <w:t xml:space="preserve"> custom link, press</w:t>
      </w:r>
      <w:r w:rsidR="002F2766">
        <w:t xml:space="preserve"> </w:t>
      </w:r>
      <w:r w:rsidR="002F2766">
        <w:rPr>
          <w:noProof/>
        </w:rPr>
        <w:drawing>
          <wp:inline distT="0" distB="0" distL="0" distR="0">
            <wp:extent cx="95289" cy="95289"/>
            <wp:effectExtent l="19050" t="0" r="0" b="0"/>
            <wp:docPr id="29" name="Picture 28"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C00827">
        <w:t>.</w:t>
      </w:r>
    </w:p>
    <w:p w:rsidR="00C00827" w:rsidRDefault="00C00827" w:rsidP="00C00827">
      <w:pPr>
        <w:pStyle w:val="Heading4"/>
      </w:pPr>
      <w:r>
        <w:t>Formula</w:t>
      </w:r>
    </w:p>
    <w:p w:rsidR="00E66E21" w:rsidRDefault="0058264F" w:rsidP="00E66E21">
      <w:pPr>
        <w:pStyle w:val="bodytext"/>
        <w:rPr>
          <w:noProof/>
        </w:rPr>
      </w:pPr>
      <w:r>
        <w:rPr>
          <w:noProof/>
        </w:rPr>
        <w:t xml:space="preserve">The </w:t>
      </w:r>
      <w:r w:rsidRPr="0047779F">
        <w:rPr>
          <w:b/>
          <w:noProof/>
        </w:rPr>
        <w:t>Formula</w:t>
      </w:r>
      <w:r>
        <w:rPr>
          <w:noProof/>
        </w:rPr>
        <w:t xml:space="preserve"> tab allows you t</w:t>
      </w:r>
      <w:r w:rsidR="0047779F">
        <w:rPr>
          <w:noProof/>
        </w:rPr>
        <w:t xml:space="preserve">o specify a custom formula in order to </w:t>
      </w:r>
      <w:r w:rsidR="004645C6">
        <w:rPr>
          <w:noProof/>
        </w:rPr>
        <w:t xml:space="preserve">further </w:t>
      </w:r>
      <w:r w:rsidR="0047779F">
        <w:rPr>
          <w:noProof/>
        </w:rPr>
        <w:t>filter the data passed from the linked report.</w:t>
      </w:r>
      <w:r w:rsidR="00C820BD">
        <w:rPr>
          <w:noProof/>
        </w:rPr>
        <w:t xml:space="preserve"> The formula must return </w:t>
      </w:r>
      <w:r w:rsidR="00C820BD" w:rsidRPr="009D457D">
        <w:rPr>
          <w:b/>
          <w:noProof/>
        </w:rPr>
        <w:t>True</w:t>
      </w:r>
      <w:r w:rsidR="00C820BD">
        <w:rPr>
          <w:noProof/>
        </w:rPr>
        <w:t xml:space="preserve"> or </w:t>
      </w:r>
      <w:r w:rsidR="00C820BD" w:rsidRPr="009D457D">
        <w:rPr>
          <w:b/>
          <w:noProof/>
        </w:rPr>
        <w:t>False</w:t>
      </w:r>
      <w:r w:rsidR="00C820BD">
        <w:rPr>
          <w:noProof/>
        </w:rPr>
        <w:t>.</w:t>
      </w:r>
      <w:r w:rsidR="009A4D63">
        <w:rPr>
          <w:noProof/>
        </w:rPr>
        <w:t xml:space="preserve"> </w:t>
      </w:r>
      <w:r w:rsidR="00222A44">
        <w:rPr>
          <w:noProof/>
        </w:rPr>
        <w:t xml:space="preserve">The formula is evaluated for each row in the parent report, and if the condition is not met, the data is excluded from the linked report. </w:t>
      </w:r>
      <w:r w:rsidR="009A4D63">
        <w:rPr>
          <w:noProof/>
        </w:rPr>
        <w:t xml:space="preserve">See </w:t>
      </w:r>
      <w:hyperlink w:anchor="_Formulas_1" w:history="1">
        <w:r w:rsidR="009A4D63" w:rsidRPr="009A4D63">
          <w:rPr>
            <w:rStyle w:val="Hyperlink"/>
            <w:noProof/>
          </w:rPr>
          <w:t xml:space="preserve">Formulas </w:t>
        </w:r>
      </w:hyperlink>
      <w:r w:rsidR="009A4D63">
        <w:rPr>
          <w:noProof/>
        </w:rPr>
        <w:t>for more information.</w:t>
      </w:r>
    </w:p>
    <w:p w:rsidR="00C820BD" w:rsidRDefault="00C820BD" w:rsidP="00C820BD">
      <w:pPr>
        <w:pStyle w:val="bodytext"/>
        <w:jc w:val="center"/>
        <w:rPr>
          <w:noProof/>
        </w:rPr>
      </w:pPr>
      <w:r>
        <w:rPr>
          <w:noProof/>
        </w:rPr>
        <w:drawing>
          <wp:inline distT="0" distB="0" distL="0" distR="0">
            <wp:extent cx="5553851" cy="4153480"/>
            <wp:effectExtent l="19050" t="0" r="8749" b="0"/>
            <wp:docPr id="899" name="Picture 898" descr="linked report 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formula.png"/>
                    <pic:cNvPicPr/>
                  </pic:nvPicPr>
                  <pic:blipFill>
                    <a:blip r:embed="rId279" cstate="print"/>
                    <a:stretch>
                      <a:fillRect/>
                    </a:stretch>
                  </pic:blipFill>
                  <pic:spPr>
                    <a:xfrm>
                      <a:off x="0" y="0"/>
                      <a:ext cx="5553851" cy="4153480"/>
                    </a:xfrm>
                    <a:prstGeom prst="rect">
                      <a:avLst/>
                    </a:prstGeom>
                  </pic:spPr>
                </pic:pic>
              </a:graphicData>
            </a:graphic>
          </wp:inline>
        </w:drawing>
      </w:r>
    </w:p>
    <w:p w:rsidR="008B5944" w:rsidRDefault="000173A7" w:rsidP="00BD52E2">
      <w:pPr>
        <w:pStyle w:val="bodytext"/>
        <w:numPr>
          <w:ilvl w:val="0"/>
          <w:numId w:val="141"/>
        </w:numPr>
      </w:pPr>
      <w:r>
        <w:t>To a</w:t>
      </w:r>
      <w:r w:rsidR="00C820BD">
        <w:t>dd a Data Field</w:t>
      </w:r>
      <w:r>
        <w:t>,</w:t>
      </w:r>
      <w:r w:rsidR="00C820BD">
        <w:t xml:space="preserve"> </w:t>
      </w:r>
      <w:r w:rsidRPr="000173A7">
        <w:rPr>
          <w:b/>
        </w:rPr>
        <w:t>drag-and-drop</w:t>
      </w:r>
      <w:r w:rsidR="00C820BD">
        <w:t xml:space="preserve"> it into the </w:t>
      </w:r>
      <w:r w:rsidR="00C820BD" w:rsidRPr="000173A7">
        <w:rPr>
          <w:b/>
        </w:rPr>
        <w:t>Formula</w:t>
      </w:r>
      <w:r w:rsidR="00C820BD">
        <w:t xml:space="preserve"> box or </w:t>
      </w:r>
      <w:r w:rsidR="00C820BD" w:rsidRPr="000173A7">
        <w:rPr>
          <w:b/>
        </w:rPr>
        <w:t>double-</w:t>
      </w:r>
      <w:r w:rsidRPr="000173A7">
        <w:rPr>
          <w:b/>
        </w:rPr>
        <w:t>click</w:t>
      </w:r>
      <w:r w:rsidR="00C820BD">
        <w:t xml:space="preserve"> it. Or enter it manually using the format: </w:t>
      </w:r>
      <w:r w:rsidR="00C820BD" w:rsidRPr="002F2766">
        <w:rPr>
          <w:color w:val="auto"/>
        </w:rPr>
        <w:t>{DataCategory.DataField}</w:t>
      </w:r>
    </w:p>
    <w:p w:rsidR="00C820BD" w:rsidRDefault="006F7604" w:rsidP="008B5944">
      <w:pPr>
        <w:pStyle w:val="ImportantNote"/>
      </w:pPr>
      <w:r>
        <w:t xml:space="preserve">Linked report formulas </w:t>
      </w:r>
      <w:r w:rsidR="008B5944">
        <w:t xml:space="preserve">support </w:t>
      </w:r>
      <w:r>
        <w:t xml:space="preserve">a maximum of </w:t>
      </w:r>
      <w:r w:rsidR="008B5944" w:rsidRPr="008B5944">
        <w:rPr>
          <w:b/>
        </w:rPr>
        <w:t>one</w:t>
      </w:r>
      <w:r w:rsidR="008B5944">
        <w:t xml:space="preserve"> data field. If multiple data fields are </w:t>
      </w:r>
      <w:r>
        <w:t>entered</w:t>
      </w:r>
      <w:r w:rsidR="008B5944">
        <w:t>, all but the first will be ignored.</w:t>
      </w:r>
    </w:p>
    <w:p w:rsidR="00C820BD" w:rsidRDefault="000173A7" w:rsidP="00BD52E2">
      <w:pPr>
        <w:pStyle w:val="bodytext"/>
        <w:numPr>
          <w:ilvl w:val="0"/>
          <w:numId w:val="141"/>
        </w:numPr>
      </w:pPr>
      <w:r>
        <w:t>To a</w:t>
      </w:r>
      <w:r w:rsidR="00C820BD">
        <w:t>dd a Parameter</w:t>
      </w:r>
      <w:r>
        <w:t>, enter</w:t>
      </w:r>
      <w:r w:rsidR="00C820BD">
        <w:t xml:space="preserve"> it manually using the format: </w:t>
      </w:r>
      <w:r w:rsidR="00C820BD" w:rsidRPr="002F2766">
        <w:rPr>
          <w:color w:val="auto"/>
        </w:rPr>
        <w:t>@ParameterName@</w:t>
      </w:r>
    </w:p>
    <w:p w:rsidR="00C820BD" w:rsidRDefault="000173A7" w:rsidP="00BD52E2">
      <w:pPr>
        <w:pStyle w:val="bodytext"/>
        <w:numPr>
          <w:ilvl w:val="0"/>
          <w:numId w:val="141"/>
        </w:numPr>
      </w:pPr>
      <w:r>
        <w:lastRenderedPageBreak/>
        <w:t>To add a F</w:t>
      </w:r>
      <w:r w:rsidR="00C820BD">
        <w:t>unction</w:t>
      </w:r>
      <w:r>
        <w:t>,</w:t>
      </w:r>
      <w:r w:rsidR="00C820BD">
        <w:t xml:space="preserve"> </w:t>
      </w:r>
      <w:r w:rsidRPr="000173A7">
        <w:rPr>
          <w:b/>
        </w:rPr>
        <w:t>drag-and-drop</w:t>
      </w:r>
      <w:r>
        <w:t xml:space="preserve"> it into the </w:t>
      </w:r>
      <w:r w:rsidR="00C820BD" w:rsidRPr="000173A7">
        <w:rPr>
          <w:b/>
        </w:rPr>
        <w:t>Formula</w:t>
      </w:r>
      <w:r w:rsidR="00C820BD">
        <w:t xml:space="preserve"> box or </w:t>
      </w:r>
      <w:r w:rsidRPr="000173A7">
        <w:rPr>
          <w:b/>
        </w:rPr>
        <w:t>double-click</w:t>
      </w:r>
      <w:r w:rsidR="006F7604">
        <w:t xml:space="preserve"> it. Or enter it manually using the format: </w:t>
      </w:r>
      <w:r w:rsidR="006F7604" w:rsidRPr="002F2766">
        <w:rPr>
          <w:color w:val="auto"/>
        </w:rPr>
        <w:t>Function(variable1,variable2,...)</w:t>
      </w:r>
    </w:p>
    <w:p w:rsidR="000B79BC" w:rsidRDefault="000B79BC" w:rsidP="002128DD">
      <w:pPr>
        <w:pStyle w:val="Heading4"/>
      </w:pPr>
      <w:bookmarkStart w:id="156" w:name="_Toc347472830"/>
      <w:r>
        <w:t>Chart Drilldowns</w:t>
      </w:r>
      <w:bookmarkEnd w:id="156"/>
    </w:p>
    <w:p w:rsidR="002566E8" w:rsidRDefault="000B79BC" w:rsidP="002566E8">
      <w:pPr>
        <w:pStyle w:val="bodytext"/>
      </w:pPr>
      <w:r>
        <w:t>Chart drilldowns ca</w:t>
      </w:r>
      <w:r w:rsidR="0047183E">
        <w:t>n also be created by using the L</w:t>
      </w:r>
      <w:r>
        <w:t xml:space="preserve">inked </w:t>
      </w:r>
      <w:r w:rsidR="0047183E">
        <w:t>R</w:t>
      </w:r>
      <w:r>
        <w:t xml:space="preserve">eports menu. Chart drilldowns are only available </w:t>
      </w:r>
      <w:r w:rsidR="008D2EB0">
        <w:t>in the Report Viewer or Dashboard Viewer</w:t>
      </w:r>
      <w:r w:rsidR="0047183E">
        <w:t>.</w:t>
      </w:r>
    </w:p>
    <w:p w:rsidR="000173A7" w:rsidRDefault="000B79BC" w:rsidP="000173A7">
      <w:pPr>
        <w:pStyle w:val="bodytext"/>
        <w:numPr>
          <w:ilvl w:val="0"/>
          <w:numId w:val="104"/>
        </w:numPr>
      </w:pPr>
      <w:r>
        <w:t xml:space="preserve">To create a drilldown, select a cell that contains a chart and </w:t>
      </w:r>
      <w:r w:rsidR="006445CA">
        <w:t>press</w:t>
      </w:r>
      <w:r>
        <w:t xml:space="preserve"> </w:t>
      </w:r>
      <w:r w:rsidR="003F6956">
        <w:rPr>
          <w:noProof/>
        </w:rPr>
        <w:drawing>
          <wp:inline distT="0" distB="0" distL="0" distR="0">
            <wp:extent cx="152400" cy="152400"/>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inkedReport.png"/>
                    <pic:cNvPicPr/>
                  </pic:nvPicPr>
                  <pic:blipFill>
                    <a:blip r:embed="rId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The Linked Report window will appear displaying the available reports. Select the re</w:t>
      </w:r>
      <w:r w:rsidR="000173A7">
        <w:t xml:space="preserve">port you want to link and press </w:t>
      </w:r>
      <w:r w:rsidR="000173A7">
        <w:rPr>
          <w:noProof/>
        </w:rPr>
        <w:drawing>
          <wp:inline distT="0" distB="0" distL="0" distR="0">
            <wp:extent cx="114316" cy="114316"/>
            <wp:effectExtent l="19050" t="0" r="0" b="0"/>
            <wp:docPr id="30" name="Picture 29"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0173A7">
        <w:t xml:space="preserve"> </w:t>
      </w:r>
      <w:r w:rsidR="000173A7" w:rsidRPr="000173A7">
        <w:rPr>
          <w:b/>
        </w:rPr>
        <w:t>OK</w:t>
      </w:r>
      <w:r w:rsidR="000173A7">
        <w:t>.</w:t>
      </w:r>
    </w:p>
    <w:p w:rsidR="000173A7" w:rsidRDefault="000B79BC" w:rsidP="000173A7">
      <w:pPr>
        <w:pStyle w:val="bodytext"/>
        <w:numPr>
          <w:ilvl w:val="0"/>
          <w:numId w:val="104"/>
        </w:numPr>
      </w:pPr>
      <w:r>
        <w:t xml:space="preserve">To remove a </w:t>
      </w:r>
      <w:r w:rsidR="00A006B1">
        <w:t>drilldown,</w:t>
      </w:r>
      <w:r w:rsidR="000173A7">
        <w:t xml:space="preserve"> select the cell with the linked report and open the Linked Report menu. Press </w:t>
      </w:r>
      <w:r w:rsidR="000173A7">
        <w:rPr>
          <w:noProof/>
        </w:rPr>
        <w:drawing>
          <wp:inline distT="0" distB="0" distL="0" distR="0">
            <wp:extent cx="95289" cy="95289"/>
            <wp:effectExtent l="19050" t="0" r="0" b="0"/>
            <wp:docPr id="752" name="Picture 25"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0173A7">
        <w:t xml:space="preserve"> then press</w:t>
      </w:r>
      <w:r w:rsidR="000173A7">
        <w:rPr>
          <w:noProof/>
        </w:rPr>
        <w:t xml:space="preserve"> </w:t>
      </w:r>
      <w:r w:rsidR="000173A7">
        <w:rPr>
          <w:noProof/>
        </w:rPr>
        <w:drawing>
          <wp:inline distT="0" distB="0" distL="0" distR="0">
            <wp:extent cx="114316" cy="114316"/>
            <wp:effectExtent l="19050" t="0" r="0" b="0"/>
            <wp:docPr id="754" name="Picture 2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0173A7">
        <w:rPr>
          <w:noProof/>
        </w:rPr>
        <w:t xml:space="preserve"> </w:t>
      </w:r>
      <w:r w:rsidR="000173A7" w:rsidRPr="000173A7">
        <w:rPr>
          <w:b/>
          <w:noProof/>
        </w:rPr>
        <w:t>OK</w:t>
      </w:r>
      <w:r w:rsidR="000173A7">
        <w:t>.</w:t>
      </w:r>
    </w:p>
    <w:p w:rsidR="006F7604" w:rsidRDefault="006F7604" w:rsidP="006F7604">
      <w:pPr>
        <w:pStyle w:val="Heading5"/>
      </w:pPr>
      <w:r>
        <w:t>Example</w:t>
      </w:r>
    </w:p>
    <w:p w:rsidR="000B79BC" w:rsidRDefault="003F6956" w:rsidP="002566E8">
      <w:pPr>
        <w:pStyle w:val="bodytext"/>
        <w:jc w:val="center"/>
      </w:pPr>
      <w:r>
        <w:rPr>
          <w:noProof/>
        </w:rPr>
        <w:drawing>
          <wp:inline distT="0" distB="0" distL="0" distR="0">
            <wp:extent cx="6144482" cy="5201376"/>
            <wp:effectExtent l="0" t="0" r="889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user87.png"/>
                    <pic:cNvPicPr/>
                  </pic:nvPicPr>
                  <pic:blipFill>
                    <a:blip r:embed="rId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4482" cy="5201376"/>
                    </a:xfrm>
                    <a:prstGeom prst="rect">
                      <a:avLst/>
                    </a:prstGeom>
                  </pic:spPr>
                </pic:pic>
              </a:graphicData>
            </a:graphic>
          </wp:inline>
        </w:drawing>
      </w:r>
    </w:p>
    <w:p w:rsidR="005D2BCB" w:rsidRDefault="005D2BCB" w:rsidP="005D2BCB">
      <w:pPr>
        <w:pStyle w:val="Heading3"/>
      </w:pPr>
      <w:bookmarkStart w:id="157" w:name="_Toc468348371"/>
      <w:r w:rsidRPr="00620450">
        <w:lastRenderedPageBreak/>
        <w:t>Gauges</w:t>
      </w:r>
      <w:bookmarkEnd w:id="157"/>
    </w:p>
    <w:p w:rsidR="005D2BCB" w:rsidRDefault="005D2BCB" w:rsidP="005D2BCB">
      <w:pPr>
        <w:pStyle w:val="bodytext"/>
      </w:pPr>
      <w:r>
        <w:t xml:space="preserve">A </w:t>
      </w:r>
      <w:r w:rsidR="001A1E55">
        <w:t>Gauge</w:t>
      </w:r>
      <w:r>
        <w:t xml:space="preserve"> can be displayed in a report to give a visual representation </w:t>
      </w:r>
      <w:r w:rsidR="00A006B1">
        <w:t xml:space="preserve">of </w:t>
      </w:r>
      <w:r w:rsidR="001A1E55">
        <w:t>the scale of a value</w:t>
      </w:r>
      <w:r>
        <w:t xml:space="preserve">. To insert a </w:t>
      </w:r>
      <w:r w:rsidR="001A1E55">
        <w:t>Gauge</w:t>
      </w:r>
      <w:r>
        <w:t xml:space="preserve">, select a cell and </w:t>
      </w:r>
      <w:r w:rsidR="006445CA">
        <w:t>press</w:t>
      </w:r>
      <w:r>
        <w:t xml:space="preserve"> the Insert </w:t>
      </w:r>
      <w:r w:rsidR="001A1E55">
        <w:t>Gauge</w:t>
      </w:r>
      <w:r>
        <w:t xml:space="preserve"> button (</w:t>
      </w:r>
      <w:r w:rsidR="00A30137">
        <w:rPr>
          <w:noProof/>
        </w:rPr>
        <w:drawing>
          <wp:inline distT="0" distB="0" distL="0" distR="0">
            <wp:extent cx="152400" cy="1524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Gauge.png"/>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The </w:t>
      </w:r>
      <w:r w:rsidR="001A1E55">
        <w:t>Gauge</w:t>
      </w:r>
      <w:r>
        <w:t xml:space="preserve"> Wizard will appear. The </w:t>
      </w:r>
      <w:r w:rsidR="001A1E55">
        <w:t>Gauge</w:t>
      </w:r>
      <w:r>
        <w:t xml:space="preserve"> Wizard has </w:t>
      </w:r>
      <w:r w:rsidR="001A1E55">
        <w:t>two</w:t>
      </w:r>
      <w:r>
        <w:t xml:space="preserve"> tabs: </w:t>
      </w:r>
      <w:r w:rsidR="001A1E55">
        <w:t>Appearance</w:t>
      </w:r>
      <w:r w:rsidR="0047183E">
        <w:t xml:space="preserve"> and Data.</w:t>
      </w:r>
    </w:p>
    <w:p w:rsidR="00C45BB5" w:rsidRDefault="001A1E55" w:rsidP="00EE7CB2">
      <w:pPr>
        <w:pStyle w:val="ImportantNote"/>
      </w:pPr>
      <w:r>
        <w:t>Gauges can be placed in any section of the report.</w:t>
      </w:r>
    </w:p>
    <w:p w:rsidR="005D2BCB" w:rsidRDefault="005D2BCB" w:rsidP="002128DD">
      <w:pPr>
        <w:pStyle w:val="Heading4"/>
      </w:pPr>
      <w:r>
        <w:t>Appearance</w:t>
      </w:r>
    </w:p>
    <w:p w:rsidR="00B3206E" w:rsidRDefault="00B3206E" w:rsidP="005D2BCB">
      <w:pPr>
        <w:pStyle w:val="bodytext"/>
      </w:pPr>
      <w:r w:rsidRPr="00B3206E">
        <w:rPr>
          <w:noProof/>
        </w:rPr>
        <w:drawing>
          <wp:inline distT="0" distB="0" distL="0" distR="0">
            <wp:extent cx="6400800" cy="4142105"/>
            <wp:effectExtent l="19050" t="0" r="0" b="0"/>
            <wp:docPr id="994" name="Picture 991" descr="gague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wizard.png"/>
                    <pic:cNvPicPr/>
                  </pic:nvPicPr>
                  <pic:blipFill>
                    <a:blip r:embed="rId282" cstate="print"/>
                    <a:stretch>
                      <a:fillRect/>
                    </a:stretch>
                  </pic:blipFill>
                  <pic:spPr>
                    <a:xfrm>
                      <a:off x="0" y="0"/>
                      <a:ext cx="6400800" cy="4142105"/>
                    </a:xfrm>
                    <a:prstGeom prst="rect">
                      <a:avLst/>
                    </a:prstGeom>
                  </pic:spPr>
                </pic:pic>
              </a:graphicData>
            </a:graphic>
          </wp:inline>
        </w:drawing>
      </w:r>
    </w:p>
    <w:p w:rsidR="005D2BCB" w:rsidRDefault="005D2BCB" w:rsidP="005D2BCB">
      <w:pPr>
        <w:pStyle w:val="bodytext"/>
      </w:pPr>
      <w:r>
        <w:t xml:space="preserve">In the </w:t>
      </w:r>
      <w:r w:rsidR="001A1E55" w:rsidRPr="00A4622F">
        <w:rPr>
          <w:b/>
        </w:rPr>
        <w:t>Appearance</w:t>
      </w:r>
      <w:r>
        <w:t xml:space="preserve"> tab select the </w:t>
      </w:r>
      <w:r w:rsidR="001A1E55">
        <w:t>Type and Dimension of the Gauge.</w:t>
      </w:r>
    </w:p>
    <w:p w:rsidR="005D2BCB" w:rsidRDefault="001A1E55" w:rsidP="001A1E55">
      <w:pPr>
        <w:pStyle w:val="bodytextbullets"/>
        <w:spacing w:after="240"/>
      </w:pPr>
      <w:r w:rsidRPr="002566E8">
        <w:rPr>
          <w:b/>
        </w:rPr>
        <w:t>Type</w:t>
      </w:r>
      <w:r>
        <w:t xml:space="preserve"> – Select the icon representing the type of gauge. Available types include: </w:t>
      </w:r>
      <w:r w:rsidRPr="00A4622F">
        <w:rPr>
          <w:i/>
        </w:rPr>
        <w:t>Angular</w:t>
      </w:r>
      <w:r>
        <w:t xml:space="preserve">, </w:t>
      </w:r>
      <w:r w:rsidRPr="00A4622F">
        <w:rPr>
          <w:i/>
        </w:rPr>
        <w:t>Linear</w:t>
      </w:r>
      <w:r>
        <w:t xml:space="preserve">, </w:t>
      </w:r>
      <w:r w:rsidRPr="00A4622F">
        <w:rPr>
          <w:i/>
        </w:rPr>
        <w:t>Bulb</w:t>
      </w:r>
      <w:r>
        <w:t xml:space="preserve"> and </w:t>
      </w:r>
      <w:r w:rsidRPr="00A4622F">
        <w:rPr>
          <w:i/>
        </w:rPr>
        <w:t>Thermometer</w:t>
      </w:r>
      <w:r>
        <w:t>.</w:t>
      </w:r>
    </w:p>
    <w:p w:rsidR="001A1E55" w:rsidRDefault="001A1E55" w:rsidP="00EE5CAF">
      <w:pPr>
        <w:pStyle w:val="bodytextbullets"/>
      </w:pPr>
      <w:r>
        <w:t xml:space="preserve">There are three ways to </w:t>
      </w:r>
      <w:r w:rsidR="0047183E">
        <w:t xml:space="preserve">set </w:t>
      </w:r>
      <w:r>
        <w:t>the size of the Gauge.</w:t>
      </w:r>
    </w:p>
    <w:p w:rsidR="001A1E55" w:rsidRDefault="001A1E55" w:rsidP="00BD52E2">
      <w:pPr>
        <w:pStyle w:val="bodytext"/>
        <w:numPr>
          <w:ilvl w:val="1"/>
          <w:numId w:val="80"/>
        </w:numPr>
        <w:spacing w:after="0"/>
      </w:pPr>
      <w:r>
        <w:t xml:space="preserve">Enter the </w:t>
      </w:r>
      <w:r w:rsidR="00B61D0D" w:rsidRPr="00A4622F">
        <w:rPr>
          <w:b/>
        </w:rPr>
        <w:t>H</w:t>
      </w:r>
      <w:r w:rsidRPr="00A4622F">
        <w:rPr>
          <w:b/>
        </w:rPr>
        <w:t>eight</w:t>
      </w:r>
      <w:r>
        <w:t xml:space="preserve"> and </w:t>
      </w:r>
      <w:r w:rsidR="00B61D0D" w:rsidRPr="00A4622F">
        <w:rPr>
          <w:b/>
        </w:rPr>
        <w:t>W</w:t>
      </w:r>
      <w:r w:rsidRPr="00A4622F">
        <w:rPr>
          <w:b/>
        </w:rPr>
        <w:t>idth</w:t>
      </w:r>
      <w:r>
        <w:t xml:space="preserve"> in the dimension boxes.</w:t>
      </w:r>
    </w:p>
    <w:p w:rsidR="001A1E55" w:rsidRDefault="001A1E55" w:rsidP="00BD52E2">
      <w:pPr>
        <w:pStyle w:val="bodytext"/>
        <w:numPr>
          <w:ilvl w:val="1"/>
          <w:numId w:val="80"/>
        </w:numPr>
        <w:spacing w:after="0"/>
      </w:pPr>
      <w:r>
        <w:t>Resize the gauge by dragging the lower right corner in the preview.</w:t>
      </w:r>
    </w:p>
    <w:p w:rsidR="008C754D" w:rsidRDefault="001A1E55" w:rsidP="00BD52E2">
      <w:pPr>
        <w:pStyle w:val="bodytext"/>
        <w:numPr>
          <w:ilvl w:val="1"/>
          <w:numId w:val="80"/>
        </w:numPr>
        <w:spacing w:after="0"/>
      </w:pPr>
      <w:r>
        <w:t xml:space="preserve">Check </w:t>
      </w:r>
      <w:r w:rsidRPr="00A4622F">
        <w:rPr>
          <w:b/>
        </w:rPr>
        <w:t>Fit to Cell</w:t>
      </w:r>
      <w:r w:rsidR="00A4622F">
        <w:t>.</w:t>
      </w:r>
    </w:p>
    <w:p w:rsidR="005D2BCB" w:rsidRDefault="005D2BCB" w:rsidP="002128DD">
      <w:pPr>
        <w:pStyle w:val="Heading4"/>
      </w:pPr>
      <w:r>
        <w:lastRenderedPageBreak/>
        <w:t>Data</w:t>
      </w:r>
    </w:p>
    <w:p w:rsidR="00B3206E" w:rsidRDefault="00B3206E" w:rsidP="005D2BCB">
      <w:pPr>
        <w:pStyle w:val="bodytext"/>
      </w:pPr>
      <w:r w:rsidRPr="00B3206E">
        <w:rPr>
          <w:noProof/>
        </w:rPr>
        <w:drawing>
          <wp:inline distT="0" distB="0" distL="0" distR="0">
            <wp:extent cx="6400800" cy="4912360"/>
            <wp:effectExtent l="19050" t="0" r="0" b="0"/>
            <wp:docPr id="996" name="Picture 994" descr="gague app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appearance.png"/>
                    <pic:cNvPicPr/>
                  </pic:nvPicPr>
                  <pic:blipFill>
                    <a:blip r:embed="rId283" cstate="print"/>
                    <a:stretch>
                      <a:fillRect/>
                    </a:stretch>
                  </pic:blipFill>
                  <pic:spPr>
                    <a:xfrm>
                      <a:off x="0" y="0"/>
                      <a:ext cx="6400800" cy="4912360"/>
                    </a:xfrm>
                    <a:prstGeom prst="rect">
                      <a:avLst/>
                    </a:prstGeom>
                  </pic:spPr>
                </pic:pic>
              </a:graphicData>
            </a:graphic>
          </wp:inline>
        </w:drawing>
      </w:r>
    </w:p>
    <w:p w:rsidR="005D2BCB" w:rsidRDefault="005D2BCB" w:rsidP="005D2BCB">
      <w:pPr>
        <w:pStyle w:val="bodytext"/>
      </w:pPr>
      <w:r>
        <w:t xml:space="preserve">In the </w:t>
      </w:r>
      <w:r w:rsidR="00811C42" w:rsidRPr="00A4622F">
        <w:rPr>
          <w:b/>
        </w:rPr>
        <w:t>Data</w:t>
      </w:r>
      <w:r>
        <w:t xml:space="preserve"> tab select the </w:t>
      </w:r>
      <w:r w:rsidR="00811C42">
        <w:t>Data Values and Color Ranges for the Gauge.</w:t>
      </w:r>
    </w:p>
    <w:p w:rsidR="00811C42" w:rsidRPr="00FE082F" w:rsidRDefault="00811C42" w:rsidP="006E4E1F">
      <w:pPr>
        <w:pStyle w:val="bodytextbullets"/>
        <w:spacing w:after="240"/>
      </w:pPr>
      <w:r w:rsidRPr="00FE082F">
        <w:t xml:space="preserve">Use the </w:t>
      </w:r>
      <w:r w:rsidR="002A05DE" w:rsidRPr="00A4622F">
        <w:rPr>
          <w:b/>
        </w:rPr>
        <w:t>Value and Range</w:t>
      </w:r>
      <w:r w:rsidRPr="00FE082F">
        <w:t xml:space="preserve"> </w:t>
      </w:r>
      <w:r w:rsidR="009A558E">
        <w:t>dropdown</w:t>
      </w:r>
      <w:r w:rsidRPr="00FE082F">
        <w:t xml:space="preserve"> to select the cell that contains the numeric value for the </w:t>
      </w:r>
      <w:r>
        <w:t>Gauge</w:t>
      </w:r>
      <w:r w:rsidRPr="00FE082F">
        <w:t>.</w:t>
      </w:r>
    </w:p>
    <w:p w:rsidR="00811C42" w:rsidRDefault="00811C42" w:rsidP="006E4E1F">
      <w:pPr>
        <w:pStyle w:val="bodytextbullets"/>
        <w:spacing w:after="240"/>
      </w:pPr>
      <w:r>
        <w:t xml:space="preserve">Use the </w:t>
      </w:r>
      <w:r w:rsidRPr="00A4622F">
        <w:rPr>
          <w:b/>
        </w:rPr>
        <w:t>Provide range as</w:t>
      </w:r>
      <w:r>
        <w:t xml:space="preserve"> buttons to specify if the </w:t>
      </w:r>
      <w:r w:rsidRPr="00A4622F">
        <w:rPr>
          <w:b/>
        </w:rPr>
        <w:t>Min</w:t>
      </w:r>
      <w:r>
        <w:t xml:space="preserve"> and </w:t>
      </w:r>
      <w:r w:rsidRPr="00A4622F">
        <w:rPr>
          <w:b/>
        </w:rPr>
        <w:t>Max</w:t>
      </w:r>
      <w:r>
        <w:t xml:space="preserve"> values for the Gauge should be static numbers or come from cells on the report.</w:t>
      </w:r>
    </w:p>
    <w:p w:rsidR="00811C42" w:rsidRDefault="006E4E1F" w:rsidP="006E4E1F">
      <w:pPr>
        <w:pStyle w:val="bodytextbullets"/>
        <w:spacing w:after="240"/>
      </w:pPr>
      <w:r>
        <w:t>In the C</w:t>
      </w:r>
      <w:r w:rsidR="00811C42">
        <w:t>olor Range</w:t>
      </w:r>
      <w:r>
        <w:t xml:space="preserve">s, use the </w:t>
      </w:r>
      <w:r w:rsidRPr="00A4622F">
        <w:rPr>
          <w:b/>
        </w:rPr>
        <w:t xml:space="preserve">Color </w:t>
      </w:r>
      <w:r w:rsidR="0047183E" w:rsidRPr="00A4622F">
        <w:rPr>
          <w:b/>
        </w:rPr>
        <w:t>By</w:t>
      </w:r>
      <w:r w:rsidR="0047183E">
        <w:t xml:space="preserve"> buttons to specify if color</w:t>
      </w:r>
      <w:r>
        <w:t xml:space="preserve"> ranges should be percentages of the Max value, static numbers</w:t>
      </w:r>
      <w:r w:rsidR="0047183E">
        <w:t>,</w:t>
      </w:r>
      <w:r>
        <w:t xml:space="preserve"> or come from cells on the report.</w:t>
      </w:r>
    </w:p>
    <w:p w:rsidR="006E4E1F" w:rsidRDefault="006E4E1F" w:rsidP="00EE7CB2">
      <w:pPr>
        <w:pStyle w:val="ImportantNote"/>
      </w:pPr>
      <w:r>
        <w:t>Percent Color Ranges must be in ascending numeric order.</w:t>
      </w:r>
    </w:p>
    <w:p w:rsidR="006E4E1F" w:rsidRDefault="006E4E1F" w:rsidP="00A4622F">
      <w:pPr>
        <w:pStyle w:val="bodytextbullets"/>
        <w:spacing w:after="240"/>
      </w:pPr>
      <w:r>
        <w:t>Use the</w:t>
      </w:r>
      <w:r w:rsidR="00E4539A">
        <w:t xml:space="preserve"> </w:t>
      </w:r>
      <w:r w:rsidR="00A4622F">
        <w:rPr>
          <w:noProof/>
        </w:rPr>
        <w:drawing>
          <wp:inline distT="0" distB="0" distL="0" distR="0">
            <wp:extent cx="133369" cy="133369"/>
            <wp:effectExtent l="19050" t="0" r="0" b="0"/>
            <wp:docPr id="762" name="Picture 761"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A4622F">
        <w:t xml:space="preserve"> </w:t>
      </w:r>
      <w:r w:rsidR="00A4622F" w:rsidRPr="00A4622F">
        <w:rPr>
          <w:b/>
        </w:rPr>
        <w:t>Add</w:t>
      </w:r>
      <w:r w:rsidR="00DD7C1B" w:rsidDel="00DD7C1B">
        <w:t xml:space="preserve"> </w:t>
      </w:r>
      <w:r>
        <w:t xml:space="preserve">and </w:t>
      </w:r>
      <w:r w:rsidR="00A4622F">
        <w:rPr>
          <w:noProof/>
        </w:rPr>
        <w:drawing>
          <wp:inline distT="0" distB="0" distL="0" distR="0">
            <wp:extent cx="95289" cy="95289"/>
            <wp:effectExtent l="19050" t="0" r="0" b="0"/>
            <wp:docPr id="763" name="Picture 7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BE2320" w:rsidDel="00BE2320">
        <w:t xml:space="preserve"> </w:t>
      </w:r>
      <w:r w:rsidR="00A4622F" w:rsidRPr="00A4622F">
        <w:rPr>
          <w:b/>
        </w:rPr>
        <w:t>Remove</w:t>
      </w:r>
      <w:r w:rsidR="00A4622F">
        <w:t xml:space="preserve"> </w:t>
      </w:r>
      <w:r>
        <w:t>buttons to c</w:t>
      </w:r>
      <w:r w:rsidR="00E4539A">
        <w:t>reate additional colors.</w:t>
      </w:r>
      <w:r w:rsidR="00A4622F">
        <w:t xml:space="preserve"> To change a color, either use the dropdown (</w:t>
      </w:r>
      <w:r w:rsidR="00A4622F">
        <w:rPr>
          <w:noProof/>
        </w:rPr>
        <w:drawing>
          <wp:inline distT="0" distB="0" distL="0" distR="0">
            <wp:extent cx="190500" cy="171450"/>
            <wp:effectExtent l="19050" t="0" r="0" b="0"/>
            <wp:docPr id="767"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olorPicker.png"/>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 cy="171450"/>
                    </a:xfrm>
                    <a:prstGeom prst="rect">
                      <a:avLst/>
                    </a:prstGeom>
                    <a:noFill/>
                    <a:ln>
                      <a:noFill/>
                    </a:ln>
                  </pic:spPr>
                </pic:pic>
              </a:graphicData>
            </a:graphic>
          </wp:inline>
        </w:drawing>
      </w:r>
      <w:r w:rsidR="00A4622F">
        <w:t>) or enter a Hex value.</w:t>
      </w:r>
    </w:p>
    <w:p w:rsidR="006E4E1F" w:rsidRDefault="006E4E1F" w:rsidP="00A4622F">
      <w:pPr>
        <w:pStyle w:val="ImportantNote"/>
        <w:spacing w:after="240"/>
      </w:pPr>
      <w:r>
        <w:t>Thermometer Gauges can only have one color.</w:t>
      </w:r>
    </w:p>
    <w:p w:rsidR="00A866DF" w:rsidRDefault="00CE5E01" w:rsidP="00A866DF">
      <w:pPr>
        <w:pStyle w:val="Heading3"/>
      </w:pPr>
      <w:bookmarkStart w:id="158" w:name="_CrossTabs"/>
      <w:bookmarkStart w:id="159" w:name="_Toc468348372"/>
      <w:bookmarkEnd w:id="158"/>
      <w:r>
        <w:lastRenderedPageBreak/>
        <w:t>Crosstab</w:t>
      </w:r>
      <w:r w:rsidR="00A866DF">
        <w:t>s</w:t>
      </w:r>
      <w:bookmarkEnd w:id="159"/>
      <w:r w:rsidR="00A866DF">
        <w:t xml:space="preserve"> </w:t>
      </w:r>
    </w:p>
    <w:p w:rsidR="00A866DF" w:rsidRDefault="00CE5E01" w:rsidP="00A866DF">
      <w:pPr>
        <w:pStyle w:val="bodytext"/>
      </w:pPr>
      <w:r>
        <w:t>Crosstab</w:t>
      </w:r>
      <w:r w:rsidR="00000ABA">
        <w:t>s allow the report to expand both horizontally and vertically</w:t>
      </w:r>
      <w:r w:rsidR="009A60E8">
        <w:t xml:space="preserve"> </w:t>
      </w:r>
      <w:r w:rsidR="00F71C13">
        <w:t xml:space="preserve">based on </w:t>
      </w:r>
      <w:r w:rsidR="009A60E8">
        <w:t>data value</w:t>
      </w:r>
      <w:r w:rsidR="00F71C13">
        <w:t>s</w:t>
      </w:r>
      <w:r w:rsidR="00000ABA">
        <w:t xml:space="preserve"> </w:t>
      </w:r>
      <w:r w:rsidR="009A60E8">
        <w:t>and display summary information where each column and row meet</w:t>
      </w:r>
      <w:r w:rsidR="00F71C13">
        <w:t>s</w:t>
      </w:r>
      <w:r w:rsidR="00000ABA">
        <w:t>.</w:t>
      </w:r>
      <w:r w:rsidR="003A1B34">
        <w:t xml:space="preserve"> </w:t>
      </w:r>
      <w:r>
        <w:t>Crosstab</w:t>
      </w:r>
      <w:r w:rsidR="00F630B4">
        <w:t xml:space="preserve">s can be entered into a Standard Report from the toolbar using the </w:t>
      </w:r>
      <w:r>
        <w:t>Crosstab</w:t>
      </w:r>
      <w:r w:rsidR="00F630B4">
        <w:t xml:space="preserve"> Button (</w:t>
      </w:r>
      <w:r w:rsidR="00F630B4">
        <w:rPr>
          <w:noProof/>
        </w:rPr>
        <w:drawing>
          <wp:inline distT="0" distB="0" distL="0" distR="0">
            <wp:extent cx="152400" cy="152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CrossTabWizard.png"/>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F630B4">
        <w:t>).</w:t>
      </w:r>
      <w:r w:rsidR="00000ABA">
        <w:t xml:space="preserve"> </w:t>
      </w:r>
      <w:r w:rsidR="009A60E8">
        <w:t xml:space="preserve">A </w:t>
      </w:r>
      <w:r>
        <w:t>Crosstab</w:t>
      </w:r>
      <w:r w:rsidR="00AE77F3">
        <w:t xml:space="preserve"> consists of three parts</w:t>
      </w:r>
      <w:r w:rsidR="00BE2320">
        <w:t>:</w:t>
      </w:r>
      <w:r w:rsidR="00AE77F3">
        <w:t xml:space="preserve"> </w:t>
      </w:r>
      <w:hyperlink w:anchor="_Row_Headers" w:history="1">
        <w:r w:rsidR="00AE77F3" w:rsidRPr="00AE77F3">
          <w:rPr>
            <w:rStyle w:val="Hyperlink"/>
          </w:rPr>
          <w:t>Row Headers</w:t>
        </w:r>
      </w:hyperlink>
      <w:r w:rsidR="00AE77F3">
        <w:t xml:space="preserve">, </w:t>
      </w:r>
      <w:hyperlink w:anchor="_Column_Headers" w:history="1">
        <w:r w:rsidR="00AE77F3" w:rsidRPr="00AE77F3">
          <w:rPr>
            <w:rStyle w:val="Hyperlink"/>
          </w:rPr>
          <w:t>Column Headers</w:t>
        </w:r>
      </w:hyperlink>
      <w:r w:rsidR="00BE2320" w:rsidRPr="00AD3AF2">
        <w:t>,</w:t>
      </w:r>
      <w:r w:rsidR="00AE77F3">
        <w:t xml:space="preserve"> and </w:t>
      </w:r>
      <w:hyperlink w:anchor="_Tabulation_Data" w:history="1">
        <w:r w:rsidR="00AE77F3" w:rsidRPr="00AE77F3">
          <w:rPr>
            <w:rStyle w:val="Hyperlink"/>
          </w:rPr>
          <w:t>Tabulation Data</w:t>
        </w:r>
      </w:hyperlink>
      <w:r w:rsidR="00AE77F3">
        <w:t xml:space="preserve">. </w:t>
      </w:r>
      <w:r w:rsidR="00F71C13">
        <w:t xml:space="preserve">Additional settings for </w:t>
      </w:r>
      <w:r>
        <w:t>Crosstab</w:t>
      </w:r>
      <w:r w:rsidR="008328E6">
        <w:t>s</w:t>
      </w:r>
      <w:r w:rsidR="00F71C13">
        <w:t xml:space="preserve"> can be found in the </w:t>
      </w:r>
      <w:hyperlink w:anchor="_CrossTab_Options" w:history="1">
        <w:r>
          <w:rPr>
            <w:rStyle w:val="Hyperlink"/>
          </w:rPr>
          <w:t>Crosstab</w:t>
        </w:r>
        <w:r w:rsidR="00F71C13" w:rsidRPr="00F71C13">
          <w:rPr>
            <w:rStyle w:val="Hyperlink"/>
          </w:rPr>
          <w:t xml:space="preserve"> Options Menu</w:t>
        </w:r>
      </w:hyperlink>
      <w:r w:rsidR="00F71C13">
        <w:t>.</w:t>
      </w:r>
    </w:p>
    <w:p w:rsidR="00B04984" w:rsidRDefault="00BE2320" w:rsidP="00EE7CB2">
      <w:pPr>
        <w:pStyle w:val="ImportantNote"/>
      </w:pPr>
      <w:r>
        <w:t>T</w:t>
      </w:r>
      <w:r w:rsidR="00B04984">
        <w:t>he cells below and to the rig</w:t>
      </w:r>
      <w:r w:rsidR="0047183E">
        <w:t>ht of a</w:t>
      </w:r>
      <w:r>
        <w:t xml:space="preserve"> cell containing a</w:t>
      </w:r>
      <w:r w:rsidR="0047183E">
        <w:t xml:space="preserve"> </w:t>
      </w:r>
      <w:r w:rsidR="00CE5E01">
        <w:t>Crosstab</w:t>
      </w:r>
      <w:r w:rsidR="0047183E">
        <w:t xml:space="preserve"> must be empty.</w:t>
      </w:r>
    </w:p>
    <w:p w:rsidR="009840CC" w:rsidRDefault="00F630B4" w:rsidP="00202E08">
      <w:pPr>
        <w:pStyle w:val="bodytext"/>
        <w:jc w:val="center"/>
        <w:rPr>
          <w:noProof/>
        </w:rPr>
      </w:pPr>
      <w:r>
        <w:rPr>
          <w:noProof/>
        </w:rPr>
        <w:drawing>
          <wp:inline distT="0" distB="0" distL="0" distR="0">
            <wp:extent cx="6335009" cy="1324160"/>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user91.png"/>
                    <pic:cNvPicPr/>
                  </pic:nvPicPr>
                  <pic:blipFill>
                    <a:blip r:embed="rId2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5009" cy="1324160"/>
                    </a:xfrm>
                    <a:prstGeom prst="rect">
                      <a:avLst/>
                    </a:prstGeom>
                  </pic:spPr>
                </pic:pic>
              </a:graphicData>
            </a:graphic>
          </wp:inline>
        </w:drawing>
      </w:r>
    </w:p>
    <w:p w:rsidR="00000ABA" w:rsidRDefault="00000ABA" w:rsidP="002128DD">
      <w:pPr>
        <w:pStyle w:val="Heading4"/>
      </w:pPr>
      <w:bookmarkStart w:id="160" w:name="_Row_Headers"/>
      <w:bookmarkEnd w:id="160"/>
      <w:r w:rsidRPr="00317985">
        <w:t>Row Headers</w:t>
      </w:r>
    </w:p>
    <w:p w:rsidR="0064261A" w:rsidRDefault="00000ABA" w:rsidP="003A3990">
      <w:pPr>
        <w:pStyle w:val="bodytext"/>
        <w:tabs>
          <w:tab w:val="left" w:pos="360"/>
        </w:tabs>
      </w:pPr>
      <w:r>
        <w:t xml:space="preserve">Row Headers expand a </w:t>
      </w:r>
      <w:r w:rsidR="00CE5E01">
        <w:t>Crosstab</w:t>
      </w:r>
      <w:r>
        <w:t xml:space="preserve"> vertically. A </w:t>
      </w:r>
      <w:r w:rsidR="00CE5E01">
        <w:t>Crosstab</w:t>
      </w:r>
      <w:r>
        <w:t xml:space="preserve"> has a row for eac</w:t>
      </w:r>
      <w:r w:rsidR="0064261A">
        <w:t>h unique value of a Row Header.</w:t>
      </w:r>
    </w:p>
    <w:p w:rsidR="0064261A" w:rsidRDefault="0064261A" w:rsidP="0064261A">
      <w:pPr>
        <w:pStyle w:val="bodytext"/>
        <w:tabs>
          <w:tab w:val="left" w:pos="360"/>
        </w:tabs>
      </w:pPr>
      <w:r>
        <w:t>E.g.</w:t>
      </w:r>
      <w:r w:rsidR="00000ABA">
        <w:t xml:space="preserve"> </w:t>
      </w:r>
      <w:r>
        <w:t>I</w:t>
      </w:r>
      <w:r w:rsidR="00000ABA">
        <w:t>f you were using sales data</w:t>
      </w:r>
      <w:r w:rsidR="00BE2320">
        <w:t>,</w:t>
      </w:r>
      <w:r w:rsidR="00000ABA">
        <w:t xml:space="preserve"> you may have the Row Headers </w:t>
      </w:r>
      <w:r w:rsidR="00000ABA" w:rsidRPr="00152B3E">
        <w:rPr>
          <w:color w:val="auto"/>
        </w:rPr>
        <w:t>Category.CategoryName</w:t>
      </w:r>
      <w:r w:rsidR="00000ABA">
        <w:t xml:space="preserve"> and </w:t>
      </w:r>
      <w:r w:rsidR="00000ABA" w:rsidRPr="00152B3E">
        <w:rPr>
          <w:color w:val="auto"/>
        </w:rPr>
        <w:t>Products.ProductName</w:t>
      </w:r>
      <w:r w:rsidR="00000ABA">
        <w:t xml:space="preserve"> to provide rows for each product grouped by category</w:t>
      </w:r>
      <w:r>
        <w:t>.</w:t>
      </w:r>
    </w:p>
    <w:p w:rsidR="00152B3E" w:rsidRDefault="00152B3E" w:rsidP="00152B3E">
      <w:pPr>
        <w:pStyle w:val="bodytext"/>
        <w:numPr>
          <w:ilvl w:val="0"/>
          <w:numId w:val="90"/>
        </w:numPr>
        <w:tabs>
          <w:tab w:val="left" w:pos="360"/>
        </w:tabs>
      </w:pPr>
      <w:r>
        <w:t xml:space="preserve">To add a Row Header, either </w:t>
      </w:r>
      <w:r w:rsidRPr="00456956">
        <w:rPr>
          <w:b/>
        </w:rPr>
        <w:t>drag-and-drop</w:t>
      </w:r>
      <w:r>
        <w:t xml:space="preserve"> the Data Field to the </w:t>
      </w:r>
      <w:r w:rsidRPr="00456956">
        <w:rPr>
          <w:b/>
        </w:rPr>
        <w:t>Row Header Source</w:t>
      </w:r>
      <w:r>
        <w:t xml:space="preserve"> panel or select the Data Field and press </w:t>
      </w:r>
      <w:r>
        <w:rPr>
          <w:noProof/>
        </w:rPr>
        <w:drawing>
          <wp:inline distT="0" distB="0" distL="0" distR="0">
            <wp:extent cx="228600" cy="95250"/>
            <wp:effectExtent l="19050" t="0" r="0" b="0"/>
            <wp:docPr id="32"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ddCrossTabColumn.png"/>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a:noFill/>
                    <a:ln>
                      <a:noFill/>
                    </a:ln>
                  </pic:spPr>
                </pic:pic>
              </a:graphicData>
            </a:graphic>
          </wp:inline>
        </w:drawing>
      </w:r>
      <w:r>
        <w:t>.</w:t>
      </w:r>
    </w:p>
    <w:p w:rsidR="00152B3E" w:rsidRDefault="00152B3E" w:rsidP="00152B3E">
      <w:pPr>
        <w:pStyle w:val="bodytext"/>
        <w:numPr>
          <w:ilvl w:val="0"/>
          <w:numId w:val="90"/>
        </w:numPr>
        <w:tabs>
          <w:tab w:val="left" w:pos="360"/>
        </w:tabs>
      </w:pPr>
      <w:r>
        <w:t xml:space="preserve">Use the </w:t>
      </w:r>
      <w:hyperlink w:anchor="_Formula_Editor" w:history="1">
        <w:r w:rsidRPr="00D05407">
          <w:rPr>
            <w:rStyle w:val="Hyperlink"/>
          </w:rPr>
          <w:t>Formula Editor</w:t>
        </w:r>
      </w:hyperlink>
      <w:r>
        <w:t xml:space="preserve"> Button (</w:t>
      </w:r>
      <w:r>
        <w:rPr>
          <w:noProof/>
        </w:rPr>
        <w:drawing>
          <wp:inline distT="0" distB="0" distL="0" distR="0">
            <wp:extent cx="152400" cy="152400"/>
            <wp:effectExtent l="19050" t="0" r="0" b="0"/>
            <wp:docPr id="3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insert a formula into the Row Header.</w:t>
      </w:r>
    </w:p>
    <w:p w:rsidR="00152B3E" w:rsidRDefault="00152B3E" w:rsidP="00152B3E">
      <w:pPr>
        <w:pStyle w:val="bodytext"/>
        <w:numPr>
          <w:ilvl w:val="0"/>
          <w:numId w:val="105"/>
        </w:numPr>
        <w:tabs>
          <w:tab w:val="left" w:pos="360"/>
        </w:tabs>
        <w:spacing w:after="0"/>
      </w:pPr>
      <w:r>
        <w:t>Use the Edit Header button (</w:t>
      </w:r>
      <w:r>
        <w:rPr>
          <w:noProof/>
        </w:rPr>
        <w:drawing>
          <wp:inline distT="0" distB="0" distL="0" distR="0">
            <wp:extent cx="152400" cy="152400"/>
            <wp:effectExtent l="19050" t="0" r="0" b="0"/>
            <wp:docPr id="34"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open the header options menu.</w:t>
      </w:r>
    </w:p>
    <w:p w:rsidR="00000ABA" w:rsidRDefault="00152B3E" w:rsidP="00152B3E">
      <w:pPr>
        <w:pStyle w:val="bodytext"/>
        <w:tabs>
          <w:tab w:val="left" w:pos="360"/>
        </w:tabs>
        <w:spacing w:after="0"/>
        <w:ind w:left="720"/>
      </w:pPr>
      <w:r w:rsidRPr="00152B3E">
        <w:rPr>
          <w:noProof/>
        </w:rPr>
        <w:lastRenderedPageBreak/>
        <w:drawing>
          <wp:inline distT="0" distB="0" distL="0" distR="0">
            <wp:extent cx="3629532" cy="2896004"/>
            <wp:effectExtent l="0" t="0" r="9525" b="0"/>
            <wp:docPr id="35"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user22.png"/>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9532" cy="2896004"/>
                    </a:xfrm>
                    <a:prstGeom prst="rect">
                      <a:avLst/>
                    </a:prstGeom>
                  </pic:spPr>
                </pic:pic>
              </a:graphicData>
            </a:graphic>
          </wp:inline>
        </w:drawing>
      </w:r>
      <w:r w:rsidR="0068735C">
        <w:br/>
      </w:r>
      <w:r w:rsidR="0068735C">
        <w:br/>
        <w:t>In the Header Options Menu you can:</w:t>
      </w:r>
      <w:r w:rsidR="0068735C">
        <w:br/>
      </w:r>
    </w:p>
    <w:p w:rsidR="00000ABA" w:rsidRDefault="00167E19" w:rsidP="00D4103D">
      <w:pPr>
        <w:pStyle w:val="bodytext"/>
        <w:numPr>
          <w:ilvl w:val="1"/>
          <w:numId w:val="55"/>
        </w:numPr>
        <w:tabs>
          <w:tab w:val="left" w:pos="360"/>
        </w:tabs>
        <w:spacing w:after="0"/>
      </w:pPr>
      <w:r>
        <w:t xml:space="preserve">Set a </w:t>
      </w:r>
      <w:r w:rsidRPr="00152B3E">
        <w:rPr>
          <w:b/>
        </w:rPr>
        <w:t>Label</w:t>
      </w:r>
      <w:r>
        <w:t xml:space="preserve"> for the Row Header</w:t>
      </w:r>
      <w:r w:rsidR="00DD262E">
        <w:t xml:space="preserve">. This label will </w:t>
      </w:r>
      <w:r w:rsidR="00000ABA">
        <w:t xml:space="preserve">appear at the top of the </w:t>
      </w:r>
      <w:r w:rsidR="00CE5E01">
        <w:t>Crosstab</w:t>
      </w:r>
      <w:r w:rsidR="00000ABA">
        <w:t>.</w:t>
      </w:r>
    </w:p>
    <w:p w:rsidR="003A3990" w:rsidRDefault="00000ABA" w:rsidP="00D4103D">
      <w:pPr>
        <w:pStyle w:val="bodytext"/>
        <w:numPr>
          <w:ilvl w:val="1"/>
          <w:numId w:val="55"/>
        </w:numPr>
        <w:tabs>
          <w:tab w:val="left" w:pos="360"/>
        </w:tabs>
        <w:spacing w:after="0"/>
      </w:pPr>
      <w:r>
        <w:t xml:space="preserve">Select a Sorting </w:t>
      </w:r>
      <w:r w:rsidRPr="00152B3E">
        <w:rPr>
          <w:b/>
        </w:rPr>
        <w:t>Method</w:t>
      </w:r>
      <w:r>
        <w:t xml:space="preserve"> and </w:t>
      </w:r>
      <w:r w:rsidR="00DD07BD" w:rsidRPr="00152B3E">
        <w:rPr>
          <w:b/>
        </w:rPr>
        <w:t>D</w:t>
      </w:r>
      <w:r w:rsidRPr="00152B3E">
        <w:rPr>
          <w:b/>
        </w:rPr>
        <w:t>irection</w:t>
      </w:r>
      <w:r w:rsidR="00DD07BD">
        <w:t>:</w:t>
      </w:r>
      <w:r w:rsidR="0068735C">
        <w:br/>
      </w:r>
    </w:p>
    <w:p w:rsidR="00000ABA" w:rsidRDefault="00000ABA" w:rsidP="00D4103D">
      <w:pPr>
        <w:pStyle w:val="bodytext"/>
        <w:numPr>
          <w:ilvl w:val="2"/>
          <w:numId w:val="55"/>
        </w:numPr>
        <w:tabs>
          <w:tab w:val="left" w:pos="360"/>
        </w:tabs>
        <w:spacing w:after="0"/>
      </w:pPr>
      <w:r w:rsidRPr="00152B3E">
        <w:rPr>
          <w:i/>
        </w:rPr>
        <w:t>None</w:t>
      </w:r>
      <w:r w:rsidR="00B80779">
        <w:t xml:space="preserve"> – </w:t>
      </w:r>
      <w:r>
        <w:t>Does not sort the Row Header</w:t>
      </w:r>
      <w:r w:rsidR="00B80779">
        <w:t>.</w:t>
      </w:r>
    </w:p>
    <w:p w:rsidR="00000ABA" w:rsidRDefault="00000ABA" w:rsidP="00D4103D">
      <w:pPr>
        <w:pStyle w:val="bodytext"/>
        <w:numPr>
          <w:ilvl w:val="2"/>
          <w:numId w:val="55"/>
        </w:numPr>
        <w:tabs>
          <w:tab w:val="left" w:pos="360"/>
        </w:tabs>
        <w:spacing w:after="0"/>
      </w:pPr>
      <w:r w:rsidRPr="00152B3E">
        <w:rPr>
          <w:i/>
        </w:rPr>
        <w:t>Header Value (Text)</w:t>
      </w:r>
      <w:r>
        <w:t xml:space="preserve"> – Sorts the Row Header by its values as though they are text.</w:t>
      </w:r>
    </w:p>
    <w:p w:rsidR="00000ABA" w:rsidRDefault="00000ABA" w:rsidP="00D4103D">
      <w:pPr>
        <w:pStyle w:val="bodytext"/>
        <w:numPr>
          <w:ilvl w:val="2"/>
          <w:numId w:val="55"/>
        </w:numPr>
        <w:tabs>
          <w:tab w:val="left" w:pos="360"/>
        </w:tabs>
        <w:spacing w:after="0"/>
      </w:pPr>
      <w:r w:rsidRPr="00152B3E">
        <w:rPr>
          <w:i/>
        </w:rPr>
        <w:t>Header Value (Number)</w:t>
      </w:r>
      <w:r>
        <w:t xml:space="preserve"> – Sorts the Row Header by its values as though they are numbers.</w:t>
      </w:r>
    </w:p>
    <w:p w:rsidR="00000ABA" w:rsidRDefault="00000ABA" w:rsidP="00D4103D">
      <w:pPr>
        <w:pStyle w:val="bodytext"/>
        <w:numPr>
          <w:ilvl w:val="2"/>
          <w:numId w:val="55"/>
        </w:numPr>
        <w:tabs>
          <w:tab w:val="left" w:pos="360"/>
        </w:tabs>
        <w:spacing w:after="0"/>
      </w:pPr>
      <w:r w:rsidRPr="00152B3E">
        <w:rPr>
          <w:i/>
        </w:rPr>
        <w:t>Tabular Totals</w:t>
      </w:r>
      <w:r>
        <w:t xml:space="preserve"> – Sorts the Row Header by the totals of the Tabulation Data.</w:t>
      </w:r>
      <w:r w:rsidR="0068735C">
        <w:br/>
      </w:r>
    </w:p>
    <w:p w:rsidR="00000ABA" w:rsidRDefault="00000ABA" w:rsidP="00EE7CB2">
      <w:pPr>
        <w:pStyle w:val="ImportantNote"/>
      </w:pPr>
      <w:r>
        <w:t xml:space="preserve">If there is more than one Row Header the Header Options Menu for the top most Row Header will have Options for </w:t>
      </w:r>
      <w:r w:rsidR="003F4D98">
        <w:t>subtotal</w:t>
      </w:r>
      <w:r>
        <w:t>s of Tabulation Data.</w:t>
      </w:r>
    </w:p>
    <w:p w:rsidR="003A3990" w:rsidRDefault="00000ABA" w:rsidP="00D4103D">
      <w:pPr>
        <w:pStyle w:val="bodytext"/>
        <w:numPr>
          <w:ilvl w:val="1"/>
          <w:numId w:val="55"/>
        </w:numPr>
        <w:tabs>
          <w:tab w:val="left" w:pos="360"/>
        </w:tabs>
        <w:spacing w:after="0"/>
      </w:pPr>
      <w:r>
        <w:t xml:space="preserve">Select where to display subtotals by using the </w:t>
      </w:r>
      <w:r w:rsidRPr="00152B3E">
        <w:rPr>
          <w:b/>
        </w:rPr>
        <w:t>Placement</w:t>
      </w:r>
      <w:r w:rsidR="00AC00D0">
        <w:t xml:space="preserve"> dropdown:</w:t>
      </w:r>
      <w:r w:rsidR="0068735C">
        <w:br/>
      </w:r>
    </w:p>
    <w:p w:rsidR="00000ABA" w:rsidRDefault="00000ABA" w:rsidP="00D4103D">
      <w:pPr>
        <w:pStyle w:val="bodytext"/>
        <w:numPr>
          <w:ilvl w:val="2"/>
          <w:numId w:val="55"/>
        </w:numPr>
        <w:tabs>
          <w:tab w:val="left" w:pos="360"/>
        </w:tabs>
        <w:spacing w:after="0"/>
      </w:pPr>
      <w:r w:rsidRPr="00152B3E">
        <w:rPr>
          <w:i/>
        </w:rPr>
        <w:t>None</w:t>
      </w:r>
      <w:r>
        <w:t xml:space="preserve"> – Does not display subtotals.</w:t>
      </w:r>
    </w:p>
    <w:p w:rsidR="00000ABA" w:rsidRDefault="00000ABA" w:rsidP="00D4103D">
      <w:pPr>
        <w:pStyle w:val="bodytext"/>
        <w:numPr>
          <w:ilvl w:val="2"/>
          <w:numId w:val="55"/>
        </w:numPr>
        <w:tabs>
          <w:tab w:val="left" w:pos="360"/>
        </w:tabs>
        <w:spacing w:after="0"/>
      </w:pPr>
      <w:r w:rsidRPr="00152B3E">
        <w:rPr>
          <w:i/>
        </w:rPr>
        <w:t>Top</w:t>
      </w:r>
      <w:r>
        <w:t xml:space="preserve"> – Displays subtotals above the Tabulation Data for each Row Header value.</w:t>
      </w:r>
    </w:p>
    <w:p w:rsidR="00000ABA" w:rsidRDefault="00000ABA" w:rsidP="00D4103D">
      <w:pPr>
        <w:pStyle w:val="bodytext"/>
        <w:numPr>
          <w:ilvl w:val="2"/>
          <w:numId w:val="55"/>
        </w:numPr>
        <w:tabs>
          <w:tab w:val="left" w:pos="360"/>
        </w:tabs>
        <w:spacing w:after="0"/>
      </w:pPr>
      <w:r w:rsidRPr="00152B3E">
        <w:rPr>
          <w:i/>
        </w:rPr>
        <w:t>Bottom</w:t>
      </w:r>
      <w:r>
        <w:t xml:space="preserve"> – Display</w:t>
      </w:r>
      <w:r w:rsidR="00B80779">
        <w:t>s</w:t>
      </w:r>
      <w:r>
        <w:t xml:space="preserve"> subtotals below the Tabulation Data for each Row Header value.</w:t>
      </w:r>
      <w:r w:rsidR="0068735C">
        <w:br/>
      </w:r>
    </w:p>
    <w:p w:rsidR="00000ABA" w:rsidRDefault="00000ABA" w:rsidP="00D4103D">
      <w:pPr>
        <w:pStyle w:val="bodytext"/>
        <w:numPr>
          <w:ilvl w:val="1"/>
          <w:numId w:val="55"/>
        </w:numPr>
        <w:tabs>
          <w:tab w:val="left" w:pos="360"/>
        </w:tabs>
      </w:pPr>
      <w:r>
        <w:t xml:space="preserve">Set a </w:t>
      </w:r>
      <w:r w:rsidR="0068735C" w:rsidRPr="0068735C">
        <w:rPr>
          <w:i/>
        </w:rPr>
        <w:t>Label</w:t>
      </w:r>
      <w:r>
        <w:t xml:space="preserve"> for the subtotals.</w:t>
      </w:r>
    </w:p>
    <w:p w:rsidR="0026166C" w:rsidRDefault="0026166C" w:rsidP="00BD52E2">
      <w:pPr>
        <w:pStyle w:val="bodytext"/>
        <w:numPr>
          <w:ilvl w:val="0"/>
          <w:numId w:val="105"/>
        </w:numPr>
        <w:tabs>
          <w:tab w:val="left" w:pos="360"/>
        </w:tabs>
      </w:pPr>
      <w:r w:rsidRPr="0026166C">
        <w:t xml:space="preserve">Use the </w:t>
      </w:r>
      <w:r w:rsidR="00300DDF">
        <w:t>up (</w:t>
      </w:r>
      <w:r w:rsidR="00300DDF">
        <w:rPr>
          <w:noProof/>
        </w:rPr>
        <w:drawing>
          <wp:inline distT="0" distB="0" distL="0" distR="0">
            <wp:extent cx="142875" cy="85725"/>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rsidRPr="0026166C">
        <w:t xml:space="preserve"> arrows to rearrange the order of the Row Headers.</w:t>
      </w:r>
    </w:p>
    <w:p w:rsidR="00552BFA" w:rsidRDefault="00000ABA" w:rsidP="00152B3E">
      <w:pPr>
        <w:pStyle w:val="bodytext"/>
        <w:numPr>
          <w:ilvl w:val="0"/>
          <w:numId w:val="105"/>
        </w:numPr>
        <w:tabs>
          <w:tab w:val="left" w:pos="360"/>
        </w:tabs>
        <w:spacing w:after="0"/>
      </w:pPr>
      <w:r>
        <w:t>To remove a Row Header</w:t>
      </w:r>
      <w:r w:rsidR="00BE2320">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sidR="00FF625A">
        <w:t>)</w:t>
      </w:r>
      <w:r>
        <w:t>.</w:t>
      </w:r>
      <w:bookmarkStart w:id="161" w:name="_Column_Headers"/>
      <w:bookmarkEnd w:id="161"/>
    </w:p>
    <w:p w:rsidR="00000ABA" w:rsidRDefault="00000ABA" w:rsidP="002128DD">
      <w:pPr>
        <w:pStyle w:val="Heading4"/>
      </w:pPr>
      <w:r>
        <w:lastRenderedPageBreak/>
        <w:t>Column</w:t>
      </w:r>
      <w:r w:rsidRPr="00317985">
        <w:t xml:space="preserve"> Headers</w:t>
      </w:r>
    </w:p>
    <w:p w:rsidR="0068735C" w:rsidRDefault="00000ABA" w:rsidP="0068735C">
      <w:pPr>
        <w:pStyle w:val="bodytext"/>
        <w:tabs>
          <w:tab w:val="left" w:pos="360"/>
        </w:tabs>
        <w:spacing w:after="0"/>
      </w:pPr>
      <w:r>
        <w:t xml:space="preserve">Column Headers expand a </w:t>
      </w:r>
      <w:r w:rsidR="00CE5E01">
        <w:t>Crosstab</w:t>
      </w:r>
      <w:r>
        <w:t xml:space="preserve"> horizontally. A </w:t>
      </w:r>
      <w:r w:rsidR="00CE5E01">
        <w:t>Crosstab</w:t>
      </w:r>
      <w:r>
        <w:t xml:space="preserve"> has a column for each unique value of a Column Header. </w:t>
      </w:r>
    </w:p>
    <w:p w:rsidR="0068735C" w:rsidRDefault="0068735C" w:rsidP="0068735C">
      <w:pPr>
        <w:pStyle w:val="bodytext"/>
        <w:tabs>
          <w:tab w:val="left" w:pos="360"/>
        </w:tabs>
        <w:spacing w:after="0"/>
      </w:pPr>
    </w:p>
    <w:p w:rsidR="006276C2" w:rsidRDefault="0068735C" w:rsidP="0068735C">
      <w:pPr>
        <w:pStyle w:val="bodytext"/>
        <w:tabs>
          <w:tab w:val="left" w:pos="360"/>
        </w:tabs>
        <w:spacing w:after="0"/>
      </w:pPr>
      <w:r>
        <w:t>E.g. I</w:t>
      </w:r>
      <w:r w:rsidR="00000ABA">
        <w:t>f you were using sales data</w:t>
      </w:r>
      <w:r w:rsidR="0015739C">
        <w:t>,</w:t>
      </w:r>
      <w:r w:rsidR="00000ABA">
        <w:t xml:space="preserve"> you may have the Column Headers </w:t>
      </w:r>
      <w:r w:rsidR="003E6BBF" w:rsidRPr="00152B3E">
        <w:rPr>
          <w:color w:val="auto"/>
        </w:rPr>
        <w:t>'</w:t>
      </w:r>
      <w:r w:rsidR="00000ABA" w:rsidRPr="00152B3E">
        <w:rPr>
          <w:color w:val="auto"/>
        </w:rPr>
        <w:t>Year({Order.OrderDate})</w:t>
      </w:r>
      <w:r w:rsidR="003E6BBF" w:rsidRPr="00152B3E">
        <w:rPr>
          <w:color w:val="auto"/>
        </w:rPr>
        <w:t>'</w:t>
      </w:r>
      <w:r w:rsidR="00000ABA">
        <w:t xml:space="preserve"> and </w:t>
      </w:r>
      <w:r w:rsidR="003E6BBF" w:rsidRPr="00152B3E">
        <w:rPr>
          <w:color w:val="auto"/>
        </w:rPr>
        <w:t>'</w:t>
      </w:r>
      <w:r w:rsidR="00000ABA" w:rsidRPr="00152B3E">
        <w:rPr>
          <w:color w:val="auto"/>
        </w:rPr>
        <w:t>Month({Orders.OrderDate})</w:t>
      </w:r>
      <w:r w:rsidR="003E6BBF" w:rsidRPr="00152B3E">
        <w:rPr>
          <w:color w:val="auto"/>
        </w:rPr>
        <w:t>'</w:t>
      </w:r>
      <w:r w:rsidR="00000ABA">
        <w:t xml:space="preserve"> to provide columns for each month grouped by year</w:t>
      </w:r>
      <w:r>
        <w:t>.</w:t>
      </w:r>
    </w:p>
    <w:p w:rsidR="0068735C" w:rsidRDefault="0068735C" w:rsidP="0068735C">
      <w:pPr>
        <w:pStyle w:val="bodytext"/>
        <w:tabs>
          <w:tab w:val="left" w:pos="360"/>
        </w:tabs>
        <w:spacing w:after="0"/>
      </w:pPr>
    </w:p>
    <w:p w:rsidR="00152B3E" w:rsidRDefault="00152B3E" w:rsidP="00152B3E">
      <w:pPr>
        <w:pStyle w:val="bodytext"/>
        <w:numPr>
          <w:ilvl w:val="0"/>
          <w:numId w:val="90"/>
        </w:numPr>
        <w:tabs>
          <w:tab w:val="left" w:pos="360"/>
        </w:tabs>
      </w:pPr>
      <w:r>
        <w:t xml:space="preserve">To add a Column Header, either </w:t>
      </w:r>
      <w:r w:rsidRPr="00456956">
        <w:rPr>
          <w:b/>
        </w:rPr>
        <w:t>drag-and-drop</w:t>
      </w:r>
      <w:r>
        <w:t xml:space="preserve"> the Data Field to the </w:t>
      </w:r>
      <w:r>
        <w:rPr>
          <w:b/>
        </w:rPr>
        <w:t>Column</w:t>
      </w:r>
      <w:r w:rsidRPr="00456956">
        <w:rPr>
          <w:b/>
        </w:rPr>
        <w:t xml:space="preserve"> Header Source</w:t>
      </w:r>
      <w:r>
        <w:t xml:space="preserve"> panel or select the Data Field and press </w:t>
      </w:r>
      <w:r w:rsidR="00D72796" w:rsidRPr="00D72796">
        <w:rPr>
          <w:noProof/>
        </w:rPr>
        <w:drawing>
          <wp:inline distT="0" distB="0" distL="0" distR="0">
            <wp:extent cx="228600" cy="95250"/>
            <wp:effectExtent l="0" t="0" r="0" b="0"/>
            <wp:docPr id="4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ddCrossTabRow.png"/>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pic:spPr>
                </pic:pic>
              </a:graphicData>
            </a:graphic>
          </wp:inline>
        </w:drawing>
      </w:r>
      <w:r>
        <w:t>.</w:t>
      </w:r>
    </w:p>
    <w:p w:rsidR="00152B3E" w:rsidRDefault="00152B3E" w:rsidP="00152B3E">
      <w:pPr>
        <w:pStyle w:val="bodytext"/>
        <w:numPr>
          <w:ilvl w:val="0"/>
          <w:numId w:val="90"/>
        </w:numPr>
        <w:tabs>
          <w:tab w:val="left" w:pos="360"/>
        </w:tabs>
      </w:pPr>
      <w:r>
        <w:t xml:space="preserve">Use the </w:t>
      </w:r>
      <w:hyperlink w:anchor="_Formula_Editor" w:history="1">
        <w:r w:rsidRPr="00D05407">
          <w:rPr>
            <w:rStyle w:val="Hyperlink"/>
          </w:rPr>
          <w:t>Formula Editor</w:t>
        </w:r>
      </w:hyperlink>
      <w:r>
        <w:t xml:space="preserve"> Button (</w:t>
      </w:r>
      <w:r>
        <w:rPr>
          <w:noProof/>
        </w:rPr>
        <w:drawing>
          <wp:inline distT="0" distB="0" distL="0" distR="0">
            <wp:extent cx="152400" cy="152400"/>
            <wp:effectExtent l="19050" t="0" r="0" b="0"/>
            <wp:docPr id="38"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insert a formula into the Column Header.</w:t>
      </w:r>
    </w:p>
    <w:p w:rsidR="00000ABA" w:rsidRDefault="00152B3E" w:rsidP="00152B3E">
      <w:pPr>
        <w:pStyle w:val="bodytext"/>
        <w:numPr>
          <w:ilvl w:val="0"/>
          <w:numId w:val="105"/>
        </w:numPr>
        <w:tabs>
          <w:tab w:val="left" w:pos="360"/>
        </w:tabs>
        <w:spacing w:after="0"/>
      </w:pPr>
      <w:r>
        <w:t>Use the Edit Header button (</w:t>
      </w:r>
      <w:r>
        <w:rPr>
          <w:noProof/>
        </w:rPr>
        <w:drawing>
          <wp:inline distT="0" distB="0" distL="0" distR="0">
            <wp:extent cx="152400" cy="152400"/>
            <wp:effectExtent l="19050" t="0" r="0" b="0"/>
            <wp:docPr id="39"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open the header o</w:t>
      </w:r>
      <w:r w:rsidR="00D72796">
        <w:t>ptions menu</w:t>
      </w:r>
      <w:r w:rsidR="0068735C">
        <w:t>.</w:t>
      </w:r>
      <w:r w:rsidR="0068735C">
        <w:br/>
      </w:r>
      <w:r w:rsidR="0068735C">
        <w:br/>
      </w:r>
      <w:r w:rsidR="0068735C" w:rsidRPr="0068735C">
        <w:rPr>
          <w:noProof/>
        </w:rPr>
        <w:drawing>
          <wp:inline distT="0" distB="0" distL="0" distR="0">
            <wp:extent cx="3620005" cy="2896004"/>
            <wp:effectExtent l="0" t="0" r="0" b="0"/>
            <wp:docPr id="998"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user23.png"/>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0005" cy="2896004"/>
                    </a:xfrm>
                    <a:prstGeom prst="rect">
                      <a:avLst/>
                    </a:prstGeom>
                  </pic:spPr>
                </pic:pic>
              </a:graphicData>
            </a:graphic>
          </wp:inline>
        </w:drawing>
      </w:r>
      <w:r w:rsidR="0068735C">
        <w:br/>
      </w:r>
      <w:r w:rsidR="0068735C">
        <w:br/>
      </w:r>
      <w:r w:rsidR="00000ABA">
        <w:t>In the Header Options Menu</w:t>
      </w:r>
      <w:r w:rsidR="0015739C">
        <w:t>,</w:t>
      </w:r>
      <w:r w:rsidR="00000ABA">
        <w:t xml:space="preserve"> you </w:t>
      </w:r>
      <w:r w:rsidR="00DD262E">
        <w:t>can</w:t>
      </w:r>
      <w:r w:rsidR="00000ABA">
        <w:t>:</w:t>
      </w:r>
      <w:r w:rsidR="0068735C">
        <w:br/>
      </w:r>
    </w:p>
    <w:p w:rsidR="00000ABA" w:rsidRDefault="00000ABA" w:rsidP="00D4103D">
      <w:pPr>
        <w:pStyle w:val="bodytext"/>
        <w:numPr>
          <w:ilvl w:val="1"/>
          <w:numId w:val="55"/>
        </w:numPr>
        <w:tabs>
          <w:tab w:val="left" w:pos="360"/>
        </w:tabs>
        <w:spacing w:after="0"/>
      </w:pPr>
      <w:r>
        <w:t xml:space="preserve">Set a </w:t>
      </w:r>
      <w:r w:rsidRPr="00D72796">
        <w:rPr>
          <w:b/>
        </w:rPr>
        <w:t>Label</w:t>
      </w:r>
      <w:r>
        <w:t xml:space="preserve"> for the Column Header to appear at the top of the </w:t>
      </w:r>
      <w:r w:rsidR="00CE5E01">
        <w:t>Crosstab</w:t>
      </w:r>
      <w:r>
        <w:t>.</w:t>
      </w:r>
    </w:p>
    <w:p w:rsidR="00000ABA" w:rsidRDefault="00000ABA" w:rsidP="00D4103D">
      <w:pPr>
        <w:pStyle w:val="bodytext"/>
        <w:numPr>
          <w:ilvl w:val="1"/>
          <w:numId w:val="55"/>
        </w:numPr>
        <w:tabs>
          <w:tab w:val="left" w:pos="360"/>
        </w:tabs>
        <w:spacing w:after="0"/>
      </w:pPr>
      <w:r>
        <w:t>Select a Sor</w:t>
      </w:r>
      <w:r w:rsidR="00A33091">
        <w:t xml:space="preserve">ting </w:t>
      </w:r>
      <w:r w:rsidR="00A33091" w:rsidRPr="00D72796">
        <w:rPr>
          <w:b/>
        </w:rPr>
        <w:t>Method</w:t>
      </w:r>
      <w:r w:rsidR="00A33091">
        <w:t xml:space="preserve"> and </w:t>
      </w:r>
      <w:r w:rsidR="00400C14" w:rsidRPr="00D72796">
        <w:rPr>
          <w:b/>
        </w:rPr>
        <w:t>D</w:t>
      </w:r>
      <w:r w:rsidR="00A33091" w:rsidRPr="00D72796">
        <w:rPr>
          <w:b/>
        </w:rPr>
        <w:t>irection</w:t>
      </w:r>
      <w:r>
        <w:t>.</w:t>
      </w:r>
    </w:p>
    <w:p w:rsidR="00000ABA" w:rsidRDefault="00000ABA" w:rsidP="00D4103D">
      <w:pPr>
        <w:pStyle w:val="bodytext"/>
        <w:numPr>
          <w:ilvl w:val="2"/>
          <w:numId w:val="55"/>
        </w:numPr>
        <w:tabs>
          <w:tab w:val="left" w:pos="360"/>
        </w:tabs>
        <w:spacing w:after="0"/>
      </w:pPr>
      <w:r w:rsidRPr="00D72796">
        <w:rPr>
          <w:i/>
        </w:rPr>
        <w:t>None</w:t>
      </w:r>
      <w:r w:rsidR="00B80779">
        <w:t xml:space="preserve"> – Does not sort the Column Header.</w:t>
      </w:r>
    </w:p>
    <w:p w:rsidR="00000ABA" w:rsidRDefault="00000ABA" w:rsidP="00D4103D">
      <w:pPr>
        <w:pStyle w:val="bodytext"/>
        <w:numPr>
          <w:ilvl w:val="2"/>
          <w:numId w:val="55"/>
        </w:numPr>
        <w:tabs>
          <w:tab w:val="left" w:pos="360"/>
        </w:tabs>
        <w:spacing w:after="0"/>
      </w:pPr>
      <w:r w:rsidRPr="00D72796">
        <w:rPr>
          <w:i/>
        </w:rPr>
        <w:t>Header Value (Text)</w:t>
      </w:r>
      <w:r>
        <w:t xml:space="preserve"> – Sorts the Column Header by its values as though they </w:t>
      </w:r>
      <w:r w:rsidR="00C16BA5">
        <w:t xml:space="preserve">were </w:t>
      </w:r>
      <w:r>
        <w:t>text.</w:t>
      </w:r>
    </w:p>
    <w:p w:rsidR="00000ABA" w:rsidRDefault="00000ABA" w:rsidP="00D4103D">
      <w:pPr>
        <w:pStyle w:val="bodytext"/>
        <w:numPr>
          <w:ilvl w:val="2"/>
          <w:numId w:val="55"/>
        </w:numPr>
        <w:tabs>
          <w:tab w:val="left" w:pos="360"/>
        </w:tabs>
        <w:spacing w:after="0"/>
      </w:pPr>
      <w:r w:rsidRPr="00D72796">
        <w:rPr>
          <w:i/>
        </w:rPr>
        <w:t>Header Value (Number)</w:t>
      </w:r>
      <w:r>
        <w:t xml:space="preserve"> – Sorts the Column Header by its values as though they </w:t>
      </w:r>
      <w:r w:rsidR="00C16BA5">
        <w:t xml:space="preserve">were </w:t>
      </w:r>
      <w:r>
        <w:t>numbers.</w:t>
      </w:r>
    </w:p>
    <w:p w:rsidR="00000ABA" w:rsidRDefault="00000ABA" w:rsidP="00D4103D">
      <w:pPr>
        <w:pStyle w:val="bodytext"/>
        <w:numPr>
          <w:ilvl w:val="2"/>
          <w:numId w:val="55"/>
        </w:numPr>
        <w:tabs>
          <w:tab w:val="left" w:pos="360"/>
        </w:tabs>
        <w:spacing w:after="0"/>
      </w:pPr>
      <w:r w:rsidRPr="00D72796">
        <w:rPr>
          <w:i/>
        </w:rPr>
        <w:t>Tabular Totals</w:t>
      </w:r>
      <w:r>
        <w:t xml:space="preserve"> – Sorts the Column Header by the totals of the Tabulation Data.</w:t>
      </w:r>
    </w:p>
    <w:p w:rsidR="00D72796" w:rsidRDefault="00D72796" w:rsidP="00D72796">
      <w:pPr>
        <w:pStyle w:val="bodytext"/>
        <w:tabs>
          <w:tab w:val="left" w:pos="360"/>
        </w:tabs>
        <w:spacing w:after="0"/>
        <w:ind w:left="2160"/>
      </w:pPr>
    </w:p>
    <w:p w:rsidR="00000ABA" w:rsidRDefault="00000ABA" w:rsidP="00EE7CB2">
      <w:pPr>
        <w:pStyle w:val="ImportantNote"/>
      </w:pPr>
      <w:r>
        <w:t>If there is more than one Column Header the Header Options Menu for the topmost Column</w:t>
      </w:r>
      <w:r w:rsidR="00C16BA5">
        <w:t>,</w:t>
      </w:r>
      <w:r>
        <w:t xml:space="preserve"> Header will have Options for </w:t>
      </w:r>
      <w:r w:rsidR="003F4D98">
        <w:t>subtotal</w:t>
      </w:r>
      <w:r>
        <w:t>s of Tabulation Data.</w:t>
      </w:r>
    </w:p>
    <w:p w:rsidR="00000ABA" w:rsidRDefault="00000ABA" w:rsidP="00D4103D">
      <w:pPr>
        <w:pStyle w:val="bodytext"/>
        <w:numPr>
          <w:ilvl w:val="1"/>
          <w:numId w:val="55"/>
        </w:numPr>
        <w:tabs>
          <w:tab w:val="left" w:pos="360"/>
        </w:tabs>
        <w:spacing w:after="0"/>
      </w:pPr>
      <w:r>
        <w:lastRenderedPageBreak/>
        <w:t xml:space="preserve">Select where to display subtotals by using the </w:t>
      </w:r>
      <w:r w:rsidRPr="00D72796">
        <w:rPr>
          <w:b/>
        </w:rPr>
        <w:t>Placement</w:t>
      </w:r>
      <w:r>
        <w:t xml:space="preserve"> dropdown.</w:t>
      </w:r>
    </w:p>
    <w:p w:rsidR="00000ABA" w:rsidRDefault="00000ABA" w:rsidP="00D4103D">
      <w:pPr>
        <w:pStyle w:val="bodytext"/>
        <w:numPr>
          <w:ilvl w:val="2"/>
          <w:numId w:val="55"/>
        </w:numPr>
        <w:tabs>
          <w:tab w:val="left" w:pos="360"/>
        </w:tabs>
        <w:spacing w:after="0"/>
      </w:pPr>
      <w:r w:rsidRPr="00D72796">
        <w:rPr>
          <w:i/>
        </w:rPr>
        <w:t>None</w:t>
      </w:r>
      <w:r>
        <w:t xml:space="preserve"> – Does not display subtotals.</w:t>
      </w:r>
    </w:p>
    <w:p w:rsidR="00000ABA" w:rsidRDefault="00000ABA" w:rsidP="00D4103D">
      <w:pPr>
        <w:pStyle w:val="bodytext"/>
        <w:numPr>
          <w:ilvl w:val="2"/>
          <w:numId w:val="55"/>
        </w:numPr>
        <w:tabs>
          <w:tab w:val="left" w:pos="360"/>
        </w:tabs>
        <w:spacing w:after="0"/>
      </w:pPr>
      <w:r w:rsidRPr="00D72796">
        <w:rPr>
          <w:i/>
        </w:rPr>
        <w:t>Left</w:t>
      </w:r>
      <w:r>
        <w:t xml:space="preserve"> – Displays subtotals to the left of the Tabulation Data for each Column Header value.</w:t>
      </w:r>
    </w:p>
    <w:p w:rsidR="00000ABA" w:rsidRDefault="00000ABA" w:rsidP="00D4103D">
      <w:pPr>
        <w:pStyle w:val="bodytext"/>
        <w:numPr>
          <w:ilvl w:val="2"/>
          <w:numId w:val="55"/>
        </w:numPr>
        <w:tabs>
          <w:tab w:val="left" w:pos="360"/>
        </w:tabs>
        <w:spacing w:after="0"/>
      </w:pPr>
      <w:r w:rsidRPr="00D72796">
        <w:rPr>
          <w:i/>
        </w:rPr>
        <w:t>Right</w:t>
      </w:r>
      <w:r>
        <w:t xml:space="preserve"> – Display</w:t>
      </w:r>
      <w:r w:rsidR="00B80779">
        <w:t>s</w:t>
      </w:r>
      <w:r>
        <w:t xml:space="preserve"> subtotals to the right of the Tabulation Data for each Column Header value.</w:t>
      </w:r>
    </w:p>
    <w:p w:rsidR="006276C2" w:rsidRDefault="00000ABA" w:rsidP="00D4103D">
      <w:pPr>
        <w:pStyle w:val="bodytext"/>
        <w:numPr>
          <w:ilvl w:val="1"/>
          <w:numId w:val="55"/>
        </w:numPr>
        <w:tabs>
          <w:tab w:val="left" w:pos="360"/>
        </w:tabs>
        <w:spacing w:after="0"/>
      </w:pPr>
      <w:r>
        <w:t xml:space="preserve">Set a </w:t>
      </w:r>
      <w:r w:rsidR="0068735C" w:rsidRPr="00D72796">
        <w:rPr>
          <w:b/>
        </w:rPr>
        <w:t>Label</w:t>
      </w:r>
      <w:r>
        <w:t xml:space="preserve"> for the subtotals.</w:t>
      </w:r>
    </w:p>
    <w:p w:rsidR="006276C2" w:rsidRDefault="006276C2" w:rsidP="00BD52E2">
      <w:pPr>
        <w:pStyle w:val="bodytext"/>
        <w:numPr>
          <w:ilvl w:val="0"/>
          <w:numId w:val="136"/>
        </w:numPr>
        <w:tabs>
          <w:tab w:val="left" w:pos="360"/>
        </w:tabs>
        <w:spacing w:after="0"/>
      </w:pPr>
      <w:r w:rsidRPr="006276C2">
        <w:t xml:space="preserve">Use the </w:t>
      </w:r>
      <w:r w:rsidR="00300DDF">
        <w:t>up (</w:t>
      </w:r>
      <w:r w:rsidR="00300DDF">
        <w:rPr>
          <w:noProof/>
        </w:rPr>
        <w:drawing>
          <wp:inline distT="0" distB="0" distL="0" distR="0">
            <wp:extent cx="142875" cy="85725"/>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rsidRPr="006276C2">
        <w:t xml:space="preserve"> arrows to rearrange the order of the Column Headers.</w:t>
      </w:r>
    </w:p>
    <w:p w:rsidR="00F35171" w:rsidRDefault="00000ABA" w:rsidP="00BD52E2">
      <w:pPr>
        <w:pStyle w:val="bodytext"/>
        <w:numPr>
          <w:ilvl w:val="0"/>
          <w:numId w:val="136"/>
        </w:numPr>
        <w:tabs>
          <w:tab w:val="left" w:pos="360"/>
        </w:tabs>
        <w:spacing w:after="0"/>
      </w:pPr>
      <w:r>
        <w:t>To remove a Column Header</w:t>
      </w:r>
      <w:bookmarkStart w:id="162" w:name="_Tabulation_Data"/>
      <w:bookmarkEnd w:id="162"/>
      <w:r w:rsidR="00D72796">
        <w:t xml:space="preserve"> press </w:t>
      </w:r>
      <w:r w:rsidR="00D72796">
        <w:rPr>
          <w:noProof/>
        </w:rPr>
        <w:drawing>
          <wp:inline distT="0" distB="0" distL="0" distR="0">
            <wp:extent cx="95289" cy="95289"/>
            <wp:effectExtent l="19050" t="0" r="0" b="0"/>
            <wp:docPr id="40" name="Picture 39"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D72796">
        <w:t>.</w:t>
      </w:r>
    </w:p>
    <w:p w:rsidR="00000ABA" w:rsidRDefault="00000ABA" w:rsidP="002128DD">
      <w:pPr>
        <w:pStyle w:val="Heading4"/>
      </w:pPr>
      <w:r>
        <w:t>Tabulation Data</w:t>
      </w:r>
    </w:p>
    <w:p w:rsidR="006276C2" w:rsidRDefault="00000ABA" w:rsidP="00014A9A">
      <w:pPr>
        <w:pStyle w:val="bodytext"/>
        <w:tabs>
          <w:tab w:val="left" w:pos="360"/>
        </w:tabs>
        <w:spacing w:after="0"/>
      </w:pPr>
      <w:r>
        <w:t>Tabulation Data provides information when data exists for the Column Header and Row Header values. For example</w:t>
      </w:r>
      <w:r w:rsidR="00C16BA5">
        <w:t>,</w:t>
      </w:r>
      <w:r>
        <w:t xml:space="preserve"> if you have a Row Header on products and a Column Header on the month, then Tabulation Data of </w:t>
      </w:r>
      <w:r w:rsidRPr="001774E6">
        <w:rPr>
          <w:b/>
        </w:rPr>
        <w:t>Orders.OrderID</w:t>
      </w:r>
      <w:r>
        <w:t xml:space="preserve"> may use the Count function to display how many orders con</w:t>
      </w:r>
      <w:r w:rsidR="00B80779">
        <w:t>tained each product each month.</w:t>
      </w:r>
    </w:p>
    <w:p w:rsidR="00D72796" w:rsidRDefault="00D72796" w:rsidP="00014A9A">
      <w:pPr>
        <w:pStyle w:val="bodytext"/>
        <w:tabs>
          <w:tab w:val="left" w:pos="360"/>
        </w:tabs>
        <w:spacing w:after="0"/>
      </w:pPr>
    </w:p>
    <w:p w:rsidR="00D72796" w:rsidRDefault="00D72796" w:rsidP="00D72796">
      <w:pPr>
        <w:pStyle w:val="bodytext"/>
        <w:numPr>
          <w:ilvl w:val="0"/>
          <w:numId w:val="90"/>
        </w:numPr>
        <w:tabs>
          <w:tab w:val="left" w:pos="360"/>
        </w:tabs>
      </w:pPr>
      <w:r>
        <w:t xml:space="preserve">To add Tabulation Data, either </w:t>
      </w:r>
      <w:r w:rsidRPr="00456956">
        <w:rPr>
          <w:b/>
        </w:rPr>
        <w:t>drag-and-drop</w:t>
      </w:r>
      <w:r>
        <w:t xml:space="preserve"> the Data Field to the </w:t>
      </w:r>
      <w:r>
        <w:rPr>
          <w:b/>
        </w:rPr>
        <w:t>Tabulation Data</w:t>
      </w:r>
      <w:r w:rsidRPr="00456956">
        <w:rPr>
          <w:b/>
        </w:rPr>
        <w:t xml:space="preserve"> Source</w:t>
      </w:r>
      <w:r>
        <w:t xml:space="preserve"> panel or select the Data Field and press </w:t>
      </w:r>
      <w:r w:rsidRPr="00D72796">
        <w:rPr>
          <w:b/>
          <w:noProof/>
        </w:rPr>
        <w:drawing>
          <wp:inline distT="0" distB="0" distL="0" distR="0">
            <wp:extent cx="228600" cy="95250"/>
            <wp:effectExtent l="0" t="0" r="0" b="0"/>
            <wp:docPr id="4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ddCrossTabTabulation.png"/>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95250"/>
                    </a:xfrm>
                    <a:prstGeom prst="rect">
                      <a:avLst/>
                    </a:prstGeom>
                  </pic:spPr>
                </pic:pic>
              </a:graphicData>
            </a:graphic>
          </wp:inline>
        </w:drawing>
      </w:r>
      <w:r>
        <w:t>.</w:t>
      </w:r>
    </w:p>
    <w:p w:rsidR="00D72796" w:rsidRDefault="00D72796" w:rsidP="00D72796">
      <w:pPr>
        <w:pStyle w:val="bodytext"/>
        <w:numPr>
          <w:ilvl w:val="0"/>
          <w:numId w:val="90"/>
        </w:numPr>
        <w:tabs>
          <w:tab w:val="left" w:pos="360"/>
        </w:tabs>
      </w:pPr>
      <w:r>
        <w:t xml:space="preserve">Use the </w:t>
      </w:r>
      <w:hyperlink w:anchor="_Formula_Editor" w:history="1">
        <w:r w:rsidRPr="00D05407">
          <w:rPr>
            <w:rStyle w:val="Hyperlink"/>
          </w:rPr>
          <w:t>Formula Editor</w:t>
        </w:r>
      </w:hyperlink>
      <w:r>
        <w:t xml:space="preserve"> Button (</w:t>
      </w:r>
      <w:r>
        <w:rPr>
          <w:noProof/>
        </w:rPr>
        <w:drawing>
          <wp:inline distT="0" distB="0" distL="0" distR="0">
            <wp:extent cx="152400" cy="152400"/>
            <wp:effectExtent l="19050" t="0" r="0" b="0"/>
            <wp:docPr id="4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insert a formula into the Tabulation Data.</w:t>
      </w:r>
    </w:p>
    <w:p w:rsidR="00E67B00" w:rsidRDefault="00D72796" w:rsidP="00D72796">
      <w:pPr>
        <w:pStyle w:val="bodytext"/>
        <w:numPr>
          <w:ilvl w:val="0"/>
          <w:numId w:val="137"/>
        </w:numPr>
        <w:tabs>
          <w:tab w:val="left" w:pos="360"/>
        </w:tabs>
        <w:spacing w:after="0"/>
      </w:pPr>
      <w:r>
        <w:t>Use the Edit Header button (</w:t>
      </w:r>
      <w:r>
        <w:rPr>
          <w:noProof/>
        </w:rPr>
        <w:drawing>
          <wp:inline distT="0" distB="0" distL="0" distR="0">
            <wp:extent cx="152400" cy="152400"/>
            <wp:effectExtent l="19050" t="0" r="0" b="0"/>
            <wp:docPr id="44"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open the Tabulation Options menu.</w:t>
      </w:r>
      <w:r w:rsidR="00014A9A">
        <w:br/>
      </w:r>
      <w:r w:rsidR="00014A9A">
        <w:br/>
      </w:r>
      <w:r w:rsidR="00014A9A" w:rsidRPr="00014A9A">
        <w:rPr>
          <w:noProof/>
        </w:rPr>
        <w:drawing>
          <wp:inline distT="0" distB="0" distL="0" distR="0">
            <wp:extent cx="3143689" cy="2219635"/>
            <wp:effectExtent l="0" t="0" r="0" b="9525"/>
            <wp:docPr id="100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user24.png"/>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689" cy="2219635"/>
                    </a:xfrm>
                    <a:prstGeom prst="rect">
                      <a:avLst/>
                    </a:prstGeom>
                  </pic:spPr>
                </pic:pic>
              </a:graphicData>
            </a:graphic>
          </wp:inline>
        </w:drawing>
      </w:r>
      <w:r w:rsidR="00014A9A">
        <w:br/>
      </w:r>
      <w:r w:rsidR="00014A9A">
        <w:br/>
      </w:r>
      <w:r w:rsidR="00A546F8">
        <w:t>In the Tabulation Options Menu</w:t>
      </w:r>
      <w:r w:rsidR="00C16BA5">
        <w:t>,</w:t>
      </w:r>
      <w:r w:rsidR="00A546F8">
        <w:t xml:space="preserve"> you can:</w:t>
      </w:r>
      <w:r w:rsidR="00014A9A">
        <w:br/>
      </w:r>
    </w:p>
    <w:p w:rsidR="00A546F8" w:rsidRDefault="00A546F8" w:rsidP="00D4103D">
      <w:pPr>
        <w:pStyle w:val="bodytext"/>
        <w:numPr>
          <w:ilvl w:val="1"/>
          <w:numId w:val="55"/>
        </w:numPr>
        <w:tabs>
          <w:tab w:val="left" w:pos="360"/>
        </w:tabs>
        <w:spacing w:after="0"/>
      </w:pPr>
      <w:r>
        <w:t>Set a Label for the Tabulation Row to appear at the beginning of each row.</w:t>
      </w:r>
    </w:p>
    <w:p w:rsidR="00F35171" w:rsidRDefault="00A546F8" w:rsidP="00D4103D">
      <w:pPr>
        <w:pStyle w:val="bodytext"/>
        <w:numPr>
          <w:ilvl w:val="1"/>
          <w:numId w:val="55"/>
        </w:numPr>
        <w:tabs>
          <w:tab w:val="left" w:pos="360"/>
        </w:tabs>
        <w:spacing w:after="0"/>
      </w:pPr>
      <w:r>
        <w:t xml:space="preserve">Use the Method dropdown to select the summary function to be </w:t>
      </w:r>
      <w:r w:rsidR="00B80779">
        <w:t>applied to the Tabulation Data.</w:t>
      </w:r>
      <w:r w:rsidR="00097BBB">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7464"/>
      </w:tblGrid>
      <w:tr w:rsidR="00097BBB" w:rsidTr="00A555B9">
        <w:trPr>
          <w:jc w:val="center"/>
        </w:trPr>
        <w:tc>
          <w:tcPr>
            <w:tcW w:w="509" w:type="dxa"/>
            <w:vAlign w:val="center"/>
          </w:tcPr>
          <w:p w:rsidR="00097BBB" w:rsidRPr="00C37B30" w:rsidRDefault="00097BBB" w:rsidP="00A555B9">
            <w:pPr>
              <w:pStyle w:val="bodytext"/>
              <w:spacing w:after="0"/>
              <w:jc w:val="center"/>
            </w:pPr>
            <w:r>
              <w:t>Summary Functions</w:t>
            </w:r>
          </w:p>
        </w:tc>
        <w:tc>
          <w:tcPr>
            <w:tcW w:w="0" w:type="auto"/>
          </w:tcPr>
          <w:p w:rsidR="00097BBB" w:rsidRDefault="00097BBB" w:rsidP="00BD52E2">
            <w:pPr>
              <w:pStyle w:val="bodytext"/>
              <w:numPr>
                <w:ilvl w:val="0"/>
                <w:numId w:val="124"/>
              </w:numPr>
              <w:tabs>
                <w:tab w:val="left" w:pos="360"/>
              </w:tabs>
              <w:spacing w:after="0"/>
            </w:pPr>
            <w:r w:rsidRPr="00FD1E4C">
              <w:rPr>
                <w:b/>
              </w:rPr>
              <w:t>Sum</w:t>
            </w:r>
            <w:r>
              <w:t>: Totals the all of the data in the Tabulation Data.</w:t>
            </w:r>
          </w:p>
          <w:p w:rsidR="00097BBB" w:rsidRDefault="00097BBB" w:rsidP="00BD52E2">
            <w:pPr>
              <w:pStyle w:val="bodytext"/>
              <w:numPr>
                <w:ilvl w:val="0"/>
                <w:numId w:val="124"/>
              </w:numPr>
              <w:tabs>
                <w:tab w:val="left" w:pos="360"/>
              </w:tabs>
              <w:spacing w:after="0"/>
            </w:pPr>
            <w:r w:rsidRPr="00FD1E4C">
              <w:rPr>
                <w:b/>
              </w:rPr>
              <w:t>Count</w:t>
            </w:r>
            <w:r>
              <w:t>: Returns the number of rows in the Tabulation Data.</w:t>
            </w:r>
          </w:p>
          <w:p w:rsidR="00097BBB" w:rsidRDefault="00097BBB" w:rsidP="00BD52E2">
            <w:pPr>
              <w:pStyle w:val="bodytext"/>
              <w:numPr>
                <w:ilvl w:val="0"/>
                <w:numId w:val="124"/>
              </w:numPr>
              <w:spacing w:after="0"/>
            </w:pPr>
            <w:r w:rsidRPr="00FD1E4C">
              <w:rPr>
                <w:b/>
              </w:rPr>
              <w:lastRenderedPageBreak/>
              <w:t>Average</w:t>
            </w:r>
            <w:r>
              <w:t>: Takes the mean of the data in the Tabulation Data.</w:t>
            </w:r>
          </w:p>
          <w:p w:rsidR="00097BBB" w:rsidRDefault="00097BBB" w:rsidP="00BD52E2">
            <w:pPr>
              <w:pStyle w:val="bodytext"/>
              <w:numPr>
                <w:ilvl w:val="0"/>
                <w:numId w:val="124"/>
              </w:numPr>
              <w:tabs>
                <w:tab w:val="left" w:pos="360"/>
              </w:tabs>
              <w:spacing w:after="0"/>
            </w:pPr>
            <w:r w:rsidRPr="00FD1E4C">
              <w:rPr>
                <w:b/>
              </w:rPr>
              <w:t>Minimum</w:t>
            </w:r>
            <w:r>
              <w:t>: Displays the lowest value in the Tabulation Data.</w:t>
            </w:r>
          </w:p>
          <w:p w:rsidR="00097BBB" w:rsidRDefault="00097BBB" w:rsidP="00BD52E2">
            <w:pPr>
              <w:pStyle w:val="bodytext"/>
              <w:numPr>
                <w:ilvl w:val="0"/>
                <w:numId w:val="124"/>
              </w:numPr>
              <w:tabs>
                <w:tab w:val="left" w:pos="360"/>
              </w:tabs>
              <w:spacing w:after="0"/>
            </w:pPr>
            <w:r w:rsidRPr="00FD1E4C">
              <w:rPr>
                <w:b/>
              </w:rPr>
              <w:t>Maximum</w:t>
            </w:r>
            <w:r>
              <w:t>: Displays the highest value in the Tabulation Data.</w:t>
            </w:r>
          </w:p>
          <w:p w:rsidR="00097BBB" w:rsidRDefault="00097BBB" w:rsidP="00BD52E2">
            <w:pPr>
              <w:pStyle w:val="bodytext"/>
              <w:numPr>
                <w:ilvl w:val="0"/>
                <w:numId w:val="124"/>
              </w:numPr>
              <w:tabs>
                <w:tab w:val="left" w:pos="360"/>
              </w:tabs>
              <w:spacing w:after="0"/>
            </w:pPr>
            <w:r w:rsidRPr="00382DE7">
              <w:rPr>
                <w:b/>
              </w:rPr>
              <w:t>None</w:t>
            </w:r>
            <w:r>
              <w:t>: Displays the value in the Tabulation Data without doing any calculations.</w:t>
            </w:r>
          </w:p>
        </w:tc>
      </w:tr>
    </w:tbl>
    <w:p w:rsidR="00A546F8" w:rsidRDefault="00A546F8" w:rsidP="00D4103D">
      <w:pPr>
        <w:pStyle w:val="bodytext"/>
        <w:numPr>
          <w:ilvl w:val="1"/>
          <w:numId w:val="55"/>
        </w:numPr>
        <w:tabs>
          <w:tab w:val="left" w:pos="360"/>
        </w:tabs>
        <w:spacing w:after="0"/>
      </w:pPr>
      <w:r>
        <w:lastRenderedPageBreak/>
        <w:t xml:space="preserve">Use the </w:t>
      </w:r>
      <w:r w:rsidRPr="008C1D46">
        <w:rPr>
          <w:b/>
        </w:rPr>
        <w:t>Value</w:t>
      </w:r>
      <w:r>
        <w:t xml:space="preserve"> dropdown to select how the Tabulation Data should be displayed.</w:t>
      </w:r>
    </w:p>
    <w:p w:rsidR="00F35171" w:rsidRDefault="00F35171" w:rsidP="00014A9A">
      <w:pPr>
        <w:pStyle w:val="bodytext"/>
        <w:tabs>
          <w:tab w:val="left" w:pos="360"/>
        </w:tabs>
        <w:spacing w:after="0"/>
        <w:ind w:left="1440"/>
      </w:pPr>
    </w:p>
    <w:p w:rsidR="00A546F8" w:rsidRDefault="00A546F8" w:rsidP="00D4103D">
      <w:pPr>
        <w:pStyle w:val="bodytext"/>
        <w:numPr>
          <w:ilvl w:val="2"/>
          <w:numId w:val="55"/>
        </w:numPr>
        <w:tabs>
          <w:tab w:val="left" w:pos="360"/>
        </w:tabs>
        <w:spacing w:after="0"/>
      </w:pPr>
      <w:r w:rsidRPr="008C1D46">
        <w:rPr>
          <w:i/>
        </w:rPr>
        <w:t>Aggregate</w:t>
      </w:r>
      <w:r>
        <w:t>: Display the result of the selected Method.</w:t>
      </w:r>
    </w:p>
    <w:p w:rsidR="00A546F8" w:rsidRDefault="00A546F8" w:rsidP="00D4103D">
      <w:pPr>
        <w:pStyle w:val="bodytext"/>
        <w:numPr>
          <w:ilvl w:val="2"/>
          <w:numId w:val="55"/>
        </w:numPr>
        <w:tabs>
          <w:tab w:val="left" w:pos="360"/>
        </w:tabs>
        <w:spacing w:after="0"/>
      </w:pPr>
      <w:r w:rsidRPr="008C1D46">
        <w:rPr>
          <w:i/>
        </w:rPr>
        <w:t>Percent of Row</w:t>
      </w:r>
      <w:r>
        <w:t>: Display the result of the selected method as a percentage of the row total.</w:t>
      </w:r>
    </w:p>
    <w:p w:rsidR="00A546F8" w:rsidRDefault="00A546F8" w:rsidP="00D4103D">
      <w:pPr>
        <w:pStyle w:val="bodytext"/>
        <w:numPr>
          <w:ilvl w:val="2"/>
          <w:numId w:val="55"/>
        </w:numPr>
        <w:tabs>
          <w:tab w:val="left" w:pos="360"/>
        </w:tabs>
        <w:spacing w:after="0"/>
      </w:pPr>
      <w:r w:rsidRPr="008C1D46">
        <w:rPr>
          <w:i/>
        </w:rPr>
        <w:t>Percent of Colum</w:t>
      </w:r>
      <w:r w:rsidR="00C16BA5" w:rsidRPr="008C1D46">
        <w:rPr>
          <w:i/>
        </w:rPr>
        <w:t>n</w:t>
      </w:r>
      <w:r>
        <w:t>: Display the result of the selected method as a percentage of the column total.</w:t>
      </w:r>
      <w:r w:rsidR="00014A9A">
        <w:br/>
      </w:r>
    </w:p>
    <w:p w:rsidR="00E67B00" w:rsidRDefault="00E67B00" w:rsidP="00BD52E2">
      <w:pPr>
        <w:pStyle w:val="bodytext"/>
        <w:numPr>
          <w:ilvl w:val="0"/>
          <w:numId w:val="137"/>
        </w:numPr>
        <w:tabs>
          <w:tab w:val="left" w:pos="360"/>
        </w:tabs>
        <w:spacing w:after="0"/>
      </w:pPr>
      <w:r w:rsidRPr="00E67B00">
        <w:t xml:space="preserve">Use the </w:t>
      </w:r>
      <w:r w:rsidR="00300DDF">
        <w:t>up (</w:t>
      </w:r>
      <w:r w:rsidR="00300DDF">
        <w:rPr>
          <w:noProof/>
        </w:rPr>
        <w:drawing>
          <wp:inline distT="0" distB="0" distL="0" distR="0">
            <wp:extent cx="142875" cy="85725"/>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rsidRPr="00E67B00">
        <w:t xml:space="preserve"> arrows to move the Tabulation Data order.</w:t>
      </w:r>
    </w:p>
    <w:p w:rsidR="00000ABA" w:rsidRDefault="00000ABA" w:rsidP="00BD52E2">
      <w:pPr>
        <w:pStyle w:val="bodytext"/>
        <w:numPr>
          <w:ilvl w:val="0"/>
          <w:numId w:val="137"/>
        </w:numPr>
        <w:tabs>
          <w:tab w:val="left" w:pos="360"/>
        </w:tabs>
        <w:spacing w:after="0"/>
      </w:pPr>
      <w:r>
        <w:t xml:space="preserve">To remove a </w:t>
      </w:r>
      <w:r w:rsidR="007F172D">
        <w:t xml:space="preserve">Tabulation Data </w:t>
      </w:r>
      <w:r w:rsidR="00C16BA5">
        <w:t xml:space="preserve">field, </w:t>
      </w:r>
      <w:r w:rsidR="006445CA">
        <w:t>press</w:t>
      </w:r>
      <w:r>
        <w:t xml:space="preserve"> </w:t>
      </w:r>
      <w:r w:rsidR="008C1D46">
        <w:rPr>
          <w:noProof/>
        </w:rPr>
        <w:drawing>
          <wp:inline distT="0" distB="0" distL="0" distR="0">
            <wp:extent cx="95289" cy="95289"/>
            <wp:effectExtent l="19050" t="0" r="0" b="0"/>
            <wp:docPr id="46" name="Picture 45"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8C1D46">
        <w:t>.</w:t>
      </w:r>
    </w:p>
    <w:p w:rsidR="00000ABA" w:rsidRDefault="00CE5E01" w:rsidP="002128DD">
      <w:pPr>
        <w:pStyle w:val="Heading4"/>
      </w:pPr>
      <w:r>
        <w:t>Crosstab</w:t>
      </w:r>
      <w:r w:rsidR="00000ABA">
        <w:t xml:space="preserve"> Themes</w:t>
      </w:r>
    </w:p>
    <w:p w:rsidR="00000ABA" w:rsidRDefault="00000ABA" w:rsidP="00000ABA">
      <w:pPr>
        <w:pStyle w:val="bodytext"/>
        <w:tabs>
          <w:tab w:val="left" w:pos="360"/>
        </w:tabs>
      </w:pPr>
      <w:r>
        <w:t xml:space="preserve">The Theme dropdown can be used to quickly style the </w:t>
      </w:r>
      <w:r w:rsidR="00CE5E01">
        <w:t>Crosstab</w:t>
      </w:r>
      <w:r>
        <w:t xml:space="preserve"> using one of the pre-defined themes. Further styling can be done </w:t>
      </w:r>
      <w:r w:rsidR="00AE77F3">
        <w:t xml:space="preserve">to the cells of the </w:t>
      </w:r>
      <w:r w:rsidR="00CE5E01">
        <w:t>Crosstab</w:t>
      </w:r>
      <w:r w:rsidR="00AE77F3">
        <w:t xml:space="preserve"> </w:t>
      </w:r>
      <w:r>
        <w:t xml:space="preserve">in the </w:t>
      </w:r>
      <w:hyperlink w:anchor="_Report_Designer" w:history="1">
        <w:r w:rsidRPr="00B87DA8">
          <w:rPr>
            <w:rStyle w:val="Hyperlink"/>
          </w:rPr>
          <w:t>Report Designer</w:t>
        </w:r>
      </w:hyperlink>
      <w:r>
        <w:t>.</w:t>
      </w:r>
    </w:p>
    <w:p w:rsidR="00C47FA2" w:rsidRDefault="00CE5E01" w:rsidP="00CF023C">
      <w:pPr>
        <w:pStyle w:val="Heading4"/>
      </w:pPr>
      <w:bookmarkStart w:id="163" w:name="_CrossTab_Options"/>
      <w:bookmarkEnd w:id="163"/>
      <w:r>
        <w:t>Crosstab</w:t>
      </w:r>
      <w:r w:rsidR="00000ABA">
        <w:t xml:space="preserve"> Options</w:t>
      </w:r>
    </w:p>
    <w:p w:rsidR="00CF023C" w:rsidRDefault="00000ABA" w:rsidP="00000ABA">
      <w:pPr>
        <w:pStyle w:val="bodytext"/>
      </w:pPr>
      <w:r>
        <w:t xml:space="preserve">Settings that affect the entire </w:t>
      </w:r>
      <w:r w:rsidR="00CE5E01">
        <w:t>Crosstab</w:t>
      </w:r>
      <w:r w:rsidR="006445CA">
        <w:t xml:space="preserve"> are controlled in the </w:t>
      </w:r>
      <w:r w:rsidR="00CE5E01">
        <w:t>Crosstab</w:t>
      </w:r>
      <w:r w:rsidR="006445CA">
        <w:t xml:space="preserve"> </w:t>
      </w:r>
      <w:r w:rsidR="008C1D46">
        <w:rPr>
          <w:noProof/>
        </w:rPr>
        <w:t>Options</w:t>
      </w:r>
      <w:r w:rsidR="006445CA">
        <w:t xml:space="preserve"> menu.</w:t>
      </w:r>
    </w:p>
    <w:p w:rsidR="00CF023C" w:rsidRDefault="00CF023C" w:rsidP="00CF023C">
      <w:pPr>
        <w:pStyle w:val="bodytext"/>
        <w:jc w:val="center"/>
      </w:pPr>
      <w:r w:rsidRPr="00CF023C">
        <w:rPr>
          <w:noProof/>
        </w:rPr>
        <w:drawing>
          <wp:inline distT="0" distB="0" distL="0" distR="0">
            <wp:extent cx="3124200" cy="3057525"/>
            <wp:effectExtent l="19050" t="0" r="0" b="0"/>
            <wp:docPr id="1002"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user26.png"/>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3057525"/>
                    </a:xfrm>
                    <a:prstGeom prst="rect">
                      <a:avLst/>
                    </a:prstGeom>
                    <a:noFill/>
                    <a:ln>
                      <a:noFill/>
                    </a:ln>
                  </pic:spPr>
                </pic:pic>
              </a:graphicData>
            </a:graphic>
          </wp:inline>
        </w:drawing>
      </w:r>
    </w:p>
    <w:p w:rsidR="00000ABA" w:rsidRDefault="00C16BA5" w:rsidP="00000ABA">
      <w:pPr>
        <w:pStyle w:val="bodytext"/>
      </w:pPr>
      <w:r>
        <w:t>Use the menu to</w:t>
      </w:r>
      <w:r w:rsidR="00000ABA">
        <w:t xml:space="preserve"> adjust the following settings:</w:t>
      </w:r>
    </w:p>
    <w:p w:rsidR="007F172D" w:rsidRPr="007F172D" w:rsidRDefault="007F172D" w:rsidP="00000ABA">
      <w:pPr>
        <w:pStyle w:val="bodytext"/>
        <w:rPr>
          <w:b/>
        </w:rPr>
      </w:pPr>
      <w:r w:rsidRPr="007F172D">
        <w:rPr>
          <w:b/>
        </w:rPr>
        <w:t>General</w:t>
      </w:r>
    </w:p>
    <w:p w:rsidR="00000ABA" w:rsidRDefault="00000ABA" w:rsidP="00BD52E2">
      <w:pPr>
        <w:pStyle w:val="bodytext"/>
        <w:numPr>
          <w:ilvl w:val="0"/>
          <w:numId w:val="138"/>
        </w:numPr>
        <w:tabs>
          <w:tab w:val="left" w:pos="360"/>
        </w:tabs>
      </w:pPr>
      <w:r>
        <w:lastRenderedPageBreak/>
        <w:t xml:space="preserve">Use the </w:t>
      </w:r>
      <w:r w:rsidRPr="00F60783">
        <w:rPr>
          <w:b/>
        </w:rPr>
        <w:t>Row Headers Placement</w:t>
      </w:r>
      <w:r>
        <w:t xml:space="preserve"> dropdown to determine how the Row Headers are displayed.</w:t>
      </w:r>
    </w:p>
    <w:p w:rsidR="00000ABA" w:rsidRDefault="00000ABA" w:rsidP="00D4103D">
      <w:pPr>
        <w:pStyle w:val="bodytext"/>
        <w:numPr>
          <w:ilvl w:val="1"/>
          <w:numId w:val="55"/>
        </w:numPr>
        <w:tabs>
          <w:tab w:val="left" w:pos="360"/>
        </w:tabs>
      </w:pPr>
      <w:r w:rsidRPr="00F60783">
        <w:rPr>
          <w:i/>
        </w:rPr>
        <w:t>Columns</w:t>
      </w:r>
      <w:r>
        <w:t xml:space="preserve"> – Display the Row Headers in columns from left to right in their order in the Row Header Source panel.</w:t>
      </w:r>
    </w:p>
    <w:p w:rsidR="00000ABA" w:rsidRPr="00510465" w:rsidRDefault="00000ABA" w:rsidP="00D4103D">
      <w:pPr>
        <w:pStyle w:val="bodytext"/>
        <w:numPr>
          <w:ilvl w:val="1"/>
          <w:numId w:val="55"/>
        </w:numPr>
        <w:tabs>
          <w:tab w:val="left" w:pos="360"/>
        </w:tabs>
      </w:pPr>
      <w:r w:rsidRPr="00F60783">
        <w:rPr>
          <w:i/>
        </w:rPr>
        <w:t>Hierarchical</w:t>
      </w:r>
      <w:r>
        <w:t xml:space="preserve"> – Display Row Headers in a hierarchical structure using indentation to display their order.</w:t>
      </w:r>
    </w:p>
    <w:p w:rsidR="0097316C" w:rsidRDefault="00000ABA" w:rsidP="00BD52E2">
      <w:pPr>
        <w:pStyle w:val="bodytext"/>
        <w:numPr>
          <w:ilvl w:val="0"/>
          <w:numId w:val="138"/>
        </w:numPr>
        <w:tabs>
          <w:tab w:val="left" w:pos="360"/>
        </w:tabs>
      </w:pPr>
      <w:r>
        <w:t xml:space="preserve">Check </w:t>
      </w:r>
      <w:r w:rsidRPr="00F60783">
        <w:rPr>
          <w:b/>
        </w:rPr>
        <w:t xml:space="preserve">Repeat </w:t>
      </w:r>
      <w:r w:rsidR="00CE5E01">
        <w:rPr>
          <w:b/>
        </w:rPr>
        <w:t>Crosstab</w:t>
      </w:r>
      <w:r w:rsidRPr="00F60783">
        <w:rPr>
          <w:b/>
        </w:rPr>
        <w:t xml:space="preserve"> Header every new page</w:t>
      </w:r>
      <w:r>
        <w:t xml:space="preserve"> to repeat Row Header labels and Column Headers on each new page. </w:t>
      </w:r>
    </w:p>
    <w:p w:rsidR="007F172D" w:rsidRPr="007F172D" w:rsidRDefault="007F172D" w:rsidP="007F172D">
      <w:pPr>
        <w:pStyle w:val="bodytext"/>
        <w:tabs>
          <w:tab w:val="left" w:pos="360"/>
        </w:tabs>
        <w:rPr>
          <w:b/>
        </w:rPr>
      </w:pPr>
      <w:r w:rsidRPr="007F172D">
        <w:rPr>
          <w:b/>
        </w:rPr>
        <w:t>Grand Total Row</w:t>
      </w:r>
    </w:p>
    <w:p w:rsidR="00000ABA" w:rsidRDefault="00000ABA" w:rsidP="00BD52E2">
      <w:pPr>
        <w:pStyle w:val="bodytext"/>
        <w:numPr>
          <w:ilvl w:val="0"/>
          <w:numId w:val="138"/>
        </w:numPr>
        <w:tabs>
          <w:tab w:val="left" w:pos="360"/>
        </w:tabs>
      </w:pPr>
      <w:r>
        <w:t xml:space="preserve">To get a total for each column, select </w:t>
      </w:r>
      <w:r w:rsidR="00F60783" w:rsidRPr="00F60783">
        <w:rPr>
          <w:i/>
        </w:rPr>
        <w:t>Top</w:t>
      </w:r>
      <w:r>
        <w:t xml:space="preserve"> or </w:t>
      </w:r>
      <w:r w:rsidR="00F60783" w:rsidRPr="00F60783">
        <w:rPr>
          <w:i/>
        </w:rPr>
        <w:t>Bottom</w:t>
      </w:r>
      <w:r>
        <w:t xml:space="preserve"> from the </w:t>
      </w:r>
      <w:r w:rsidRPr="00F60783">
        <w:rPr>
          <w:b/>
        </w:rPr>
        <w:t>Placement</w:t>
      </w:r>
      <w:r>
        <w:t xml:space="preserve"> dropdown and provide</w:t>
      </w:r>
      <w:r w:rsidR="00B80779">
        <w:t xml:space="preserve"> a label in the </w:t>
      </w:r>
      <w:r w:rsidR="00B80779" w:rsidRPr="00F60783">
        <w:rPr>
          <w:b/>
        </w:rPr>
        <w:t>Label</w:t>
      </w:r>
      <w:r w:rsidR="00B80779">
        <w:t xml:space="preserve"> text box.</w:t>
      </w:r>
    </w:p>
    <w:p w:rsidR="007F172D" w:rsidRPr="007F172D" w:rsidRDefault="007F172D" w:rsidP="007F172D">
      <w:pPr>
        <w:pStyle w:val="bodytext"/>
        <w:tabs>
          <w:tab w:val="left" w:pos="360"/>
        </w:tabs>
        <w:rPr>
          <w:b/>
        </w:rPr>
      </w:pPr>
      <w:r w:rsidRPr="007F172D">
        <w:rPr>
          <w:b/>
        </w:rPr>
        <w:t>Grand Total Column</w:t>
      </w:r>
    </w:p>
    <w:p w:rsidR="00E37148" w:rsidRDefault="00000ABA" w:rsidP="00BD52E2">
      <w:pPr>
        <w:pStyle w:val="bodytext"/>
        <w:numPr>
          <w:ilvl w:val="0"/>
          <w:numId w:val="138"/>
        </w:numPr>
        <w:tabs>
          <w:tab w:val="left" w:pos="360"/>
        </w:tabs>
      </w:pPr>
      <w:r>
        <w:t xml:space="preserve">To get a total for each row, select </w:t>
      </w:r>
      <w:r w:rsidR="00F60783" w:rsidRPr="00F60783">
        <w:rPr>
          <w:i/>
        </w:rPr>
        <w:t>Top</w:t>
      </w:r>
      <w:r w:rsidR="00F60783">
        <w:t xml:space="preserve"> </w:t>
      </w:r>
      <w:r>
        <w:t xml:space="preserve">or </w:t>
      </w:r>
      <w:r w:rsidR="00F60783" w:rsidRPr="00F60783">
        <w:rPr>
          <w:i/>
        </w:rPr>
        <w:t>Bottom</w:t>
      </w:r>
      <w:r w:rsidR="00F60783">
        <w:t xml:space="preserve"> </w:t>
      </w:r>
      <w:r>
        <w:t xml:space="preserve">from the </w:t>
      </w:r>
      <w:r w:rsidRPr="00F60783">
        <w:rPr>
          <w:b/>
        </w:rPr>
        <w:t>Placement</w:t>
      </w:r>
      <w:r>
        <w:t xml:space="preserve"> dropdown and provide</w:t>
      </w:r>
      <w:r w:rsidR="00B80779">
        <w:t xml:space="preserve"> a label in the </w:t>
      </w:r>
      <w:r w:rsidR="00B80779" w:rsidRPr="00F60783">
        <w:rPr>
          <w:b/>
        </w:rPr>
        <w:t>Label</w:t>
      </w:r>
      <w:r w:rsidR="00B80779">
        <w:t xml:space="preserve"> text box.</w:t>
      </w:r>
    </w:p>
    <w:p w:rsidR="0051487F" w:rsidRDefault="0051487F" w:rsidP="0051487F">
      <w:pPr>
        <w:pStyle w:val="Heading3"/>
      </w:pPr>
      <w:bookmarkStart w:id="164" w:name="_Toc468348373"/>
      <w:bookmarkEnd w:id="100"/>
      <w:bookmarkEnd w:id="101"/>
      <w:bookmarkEnd w:id="102"/>
      <w:bookmarkEnd w:id="103"/>
      <w:r>
        <w:t>Renaming Reports</w:t>
      </w:r>
      <w:bookmarkEnd w:id="164"/>
    </w:p>
    <w:p w:rsidR="00BD7A79" w:rsidRDefault="00325D32" w:rsidP="00325D32">
      <w:pPr>
        <w:pStyle w:val="bodytext"/>
      </w:pPr>
      <w:bookmarkStart w:id="165" w:name="_Editing_Data_Categories"/>
      <w:bookmarkEnd w:id="165"/>
      <w:r>
        <w:t xml:space="preserve">To change the name of a </w:t>
      </w:r>
      <w:r w:rsidR="00E140A7">
        <w:t>report</w:t>
      </w:r>
      <w:r w:rsidR="00C16BA5">
        <w:t>,</w:t>
      </w:r>
      <w:r w:rsidR="00E140A7">
        <w:t xml:space="preserve"> </w:t>
      </w:r>
      <w:r w:rsidR="006445CA">
        <w:t>select</w:t>
      </w:r>
      <w:r>
        <w:t xml:space="preserve"> </w:t>
      </w:r>
      <w:r w:rsidR="003E6BBF" w:rsidRPr="003E6BBF">
        <w:t>'</w:t>
      </w:r>
      <w:r w:rsidRPr="00BD7A79">
        <w:rPr>
          <w:i/>
        </w:rPr>
        <w:t>Rename</w:t>
      </w:r>
      <w:r w:rsidR="003E6BBF" w:rsidRPr="003E6BBF">
        <w:t>'</w:t>
      </w:r>
      <w:r>
        <w:t xml:space="preserve"> in the Toolbar </w:t>
      </w:r>
      <w:r w:rsidR="009A558E">
        <w:t>dropdown</w:t>
      </w:r>
      <w:r>
        <w:t xml:space="preserve"> menu. </w:t>
      </w:r>
      <w:r w:rsidR="00E140A7">
        <w:t xml:space="preserve">Enter a new name and select the folder </w:t>
      </w:r>
      <w:r w:rsidR="00C16BA5">
        <w:t xml:space="preserve">in which </w:t>
      </w:r>
      <w:r w:rsidR="00E140A7">
        <w:t xml:space="preserve">you want </w:t>
      </w:r>
      <w:r w:rsidR="00A2591E">
        <w:t>to save the report</w:t>
      </w:r>
      <w:r w:rsidR="0097316C">
        <w:t xml:space="preserve">. </w:t>
      </w:r>
      <w:r w:rsidR="006445CA">
        <w:t xml:space="preserve">Press </w:t>
      </w:r>
      <w:r w:rsidR="00F60783">
        <w:rPr>
          <w:noProof/>
        </w:rPr>
        <w:drawing>
          <wp:inline distT="0" distB="0" distL="0" distR="0">
            <wp:extent cx="114316" cy="114316"/>
            <wp:effectExtent l="19050" t="0" r="0" b="0"/>
            <wp:docPr id="47" name="Picture 4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F60783">
        <w:t xml:space="preserve"> </w:t>
      </w:r>
      <w:r w:rsidR="00F60783" w:rsidRPr="00F60783">
        <w:rPr>
          <w:b/>
        </w:rPr>
        <w:t>OK</w:t>
      </w:r>
      <w:r w:rsidR="00F60783">
        <w:t>.</w:t>
      </w:r>
    </w:p>
    <w:p w:rsidR="00F34066" w:rsidRPr="00826CFC" w:rsidRDefault="00544865" w:rsidP="00544865">
      <w:pPr>
        <w:pStyle w:val="bodytext"/>
        <w:jc w:val="center"/>
      </w:pPr>
      <w:r>
        <w:rPr>
          <w:noProof/>
        </w:rPr>
        <w:drawing>
          <wp:inline distT="0" distB="0" distL="0" distR="0">
            <wp:extent cx="1105054" cy="2210109"/>
            <wp:effectExtent l="19050" t="0" r="0" b="0"/>
            <wp:docPr id="1003" name="Picture 1002" descr="r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png"/>
                    <pic:cNvPicPr/>
                  </pic:nvPicPr>
                  <pic:blipFill>
                    <a:blip r:embed="rId288" cstate="print"/>
                    <a:stretch>
                      <a:fillRect/>
                    </a:stretch>
                  </pic:blipFill>
                  <pic:spPr>
                    <a:xfrm>
                      <a:off x="0" y="0"/>
                      <a:ext cx="1105054" cy="2210109"/>
                    </a:xfrm>
                    <a:prstGeom prst="rect">
                      <a:avLst/>
                    </a:prstGeom>
                  </pic:spPr>
                </pic:pic>
              </a:graphicData>
            </a:graphic>
          </wp:inline>
        </w:drawing>
      </w:r>
      <w:r w:rsidR="00F34066">
        <w:rPr>
          <w:noProof/>
        </w:rPr>
        <w:drawing>
          <wp:inline distT="0" distB="0" distL="0" distR="0">
            <wp:extent cx="3877216" cy="3286584"/>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user103.png"/>
                    <pic:cNvPicPr/>
                  </pic:nvPicPr>
                  <pic:blipFill>
                    <a:blip r:embed="rId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7216" cy="3286584"/>
                    </a:xfrm>
                    <a:prstGeom prst="rect">
                      <a:avLst/>
                    </a:prstGeom>
                  </pic:spPr>
                </pic:pic>
              </a:graphicData>
            </a:graphic>
          </wp:inline>
        </w:drawing>
      </w:r>
    </w:p>
    <w:p w:rsidR="0051487F" w:rsidRDefault="0051487F" w:rsidP="0051487F">
      <w:pPr>
        <w:pStyle w:val="Heading3"/>
      </w:pPr>
      <w:bookmarkStart w:id="166" w:name="_Toc468348374"/>
      <w:r>
        <w:lastRenderedPageBreak/>
        <w:t>Changing Description</w:t>
      </w:r>
      <w:bookmarkEnd w:id="166"/>
    </w:p>
    <w:p w:rsidR="00E140A7" w:rsidRDefault="00241BDD" w:rsidP="007B3F80">
      <w:pPr>
        <w:pStyle w:val="bodytext"/>
      </w:pPr>
      <w:r>
        <w:t xml:space="preserve">The report description appears at the bottom of the </w:t>
      </w:r>
      <w:hyperlink w:anchor="_Main_Menu" w:history="1">
        <w:r w:rsidRPr="00241BDD">
          <w:rPr>
            <w:rStyle w:val="Hyperlink"/>
          </w:rPr>
          <w:t>Main Menu</w:t>
        </w:r>
      </w:hyperlink>
      <w:r>
        <w:t xml:space="preserve">. </w:t>
      </w:r>
      <w:r w:rsidR="00B80779">
        <w:t>Report descriptions are optional but can be searched</w:t>
      </w:r>
      <w:r>
        <w:t>.</w:t>
      </w:r>
      <w:r w:rsidR="001E257F">
        <w:t xml:space="preserve"> </w:t>
      </w:r>
      <w:r w:rsidR="00A2591E">
        <w:t>To change a report description</w:t>
      </w:r>
      <w:r w:rsidR="00C16BA5">
        <w:t>,</w:t>
      </w:r>
      <w:r w:rsidR="00A2591E">
        <w:t xml:space="preserve"> </w:t>
      </w:r>
      <w:r w:rsidR="006445CA">
        <w:t>select</w:t>
      </w:r>
      <w:r w:rsidR="001E257F">
        <w:t xml:space="preserve"> </w:t>
      </w:r>
      <w:r w:rsidR="003E6BBF" w:rsidRPr="003E6BBF">
        <w:t>'</w:t>
      </w:r>
      <w:r w:rsidR="001E257F" w:rsidRPr="00FC793B">
        <w:rPr>
          <w:i/>
        </w:rPr>
        <w:t>Description</w:t>
      </w:r>
      <w:r w:rsidR="003E6BBF" w:rsidRPr="003E6BBF">
        <w:t>'</w:t>
      </w:r>
      <w:r w:rsidR="001E257F">
        <w:t xml:space="preserve"> in the Toolbar </w:t>
      </w:r>
      <w:r w:rsidR="009A558E">
        <w:t>dropdown</w:t>
      </w:r>
      <w:r w:rsidR="001E257F">
        <w:t xml:space="preserve"> menu. </w:t>
      </w:r>
      <w:r w:rsidR="00B80779">
        <w:t>Write</w:t>
      </w:r>
      <w:r w:rsidR="001E257F">
        <w:t xml:space="preserve"> </w:t>
      </w:r>
      <w:r w:rsidR="000B1260">
        <w:t>a</w:t>
      </w:r>
      <w:r w:rsidR="001E257F">
        <w:t xml:space="preserve"> description and </w:t>
      </w:r>
      <w:r w:rsidR="006445CA">
        <w:t xml:space="preserve">press </w:t>
      </w:r>
      <w:r w:rsidR="00520D1A">
        <w:rPr>
          <w:noProof/>
        </w:rPr>
        <w:drawing>
          <wp:inline distT="0" distB="0" distL="0" distR="0">
            <wp:extent cx="114316" cy="114316"/>
            <wp:effectExtent l="19050" t="0" r="0" b="0"/>
            <wp:docPr id="48" name="Picture 46"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520D1A">
        <w:t xml:space="preserve"> </w:t>
      </w:r>
      <w:r w:rsidR="00520D1A" w:rsidRPr="00F60783">
        <w:rPr>
          <w:b/>
        </w:rPr>
        <w:t>OK</w:t>
      </w:r>
      <w:r w:rsidR="00520D1A">
        <w:t>.</w:t>
      </w:r>
    </w:p>
    <w:p w:rsidR="007B3F80" w:rsidRDefault="00544865" w:rsidP="00665316">
      <w:pPr>
        <w:pStyle w:val="bodytext"/>
        <w:jc w:val="center"/>
        <w:rPr>
          <w:noProof/>
        </w:rPr>
      </w:pPr>
      <w:r>
        <w:rPr>
          <w:noProof/>
        </w:rPr>
        <w:drawing>
          <wp:inline distT="0" distB="0" distL="0" distR="0">
            <wp:extent cx="1105054" cy="2210109"/>
            <wp:effectExtent l="19050" t="0" r="0" b="0"/>
            <wp:docPr id="1004" name="Picture 1003" descr="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png"/>
                    <pic:cNvPicPr/>
                  </pic:nvPicPr>
                  <pic:blipFill>
                    <a:blip r:embed="rId290" cstate="print"/>
                    <a:stretch>
                      <a:fillRect/>
                    </a:stretch>
                  </pic:blipFill>
                  <pic:spPr>
                    <a:xfrm>
                      <a:off x="0" y="0"/>
                      <a:ext cx="1105054" cy="2210109"/>
                    </a:xfrm>
                    <a:prstGeom prst="rect">
                      <a:avLst/>
                    </a:prstGeom>
                  </pic:spPr>
                </pic:pic>
              </a:graphicData>
            </a:graphic>
          </wp:inline>
        </w:drawing>
      </w:r>
      <w:r>
        <w:rPr>
          <w:noProof/>
        </w:rPr>
        <w:drawing>
          <wp:inline distT="0" distB="0" distL="0" distR="0">
            <wp:extent cx="4029638" cy="2114845"/>
            <wp:effectExtent l="19050" t="0" r="8962" b="0"/>
            <wp:docPr id="1005" name="Picture 1004"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91" cstate="print"/>
                    <a:stretch>
                      <a:fillRect/>
                    </a:stretch>
                  </pic:blipFill>
                  <pic:spPr>
                    <a:xfrm>
                      <a:off x="0" y="0"/>
                      <a:ext cx="4029638" cy="2114845"/>
                    </a:xfrm>
                    <a:prstGeom prst="rect">
                      <a:avLst/>
                    </a:prstGeom>
                  </pic:spPr>
                </pic:pic>
              </a:graphicData>
            </a:graphic>
          </wp:inline>
        </w:drawing>
      </w:r>
    </w:p>
    <w:p w:rsidR="00325D32" w:rsidRDefault="00A2591E" w:rsidP="00325D32">
      <w:pPr>
        <w:pStyle w:val="Heading3"/>
      </w:pPr>
      <w:bookmarkStart w:id="167" w:name="_Data_Categories"/>
      <w:bookmarkStart w:id="168" w:name="_Toc468348375"/>
      <w:bookmarkEnd w:id="167"/>
      <w:r>
        <w:t xml:space="preserve">Changing </w:t>
      </w:r>
      <w:r w:rsidR="00325D32">
        <w:t>Data Categories</w:t>
      </w:r>
      <w:bookmarkEnd w:id="168"/>
    </w:p>
    <w:p w:rsidR="00FA6DE9" w:rsidRDefault="00FA6DE9" w:rsidP="00FA6DE9">
      <w:pPr>
        <w:pStyle w:val="bodytext"/>
      </w:pPr>
      <w:r>
        <w:t xml:space="preserve">In the </w:t>
      </w:r>
      <w:r w:rsidRPr="00860D7D">
        <w:rPr>
          <w:b/>
        </w:rPr>
        <w:t>Categories</w:t>
      </w:r>
      <w:r>
        <w:t xml:space="preserve"> Tab, select the Data Categories that you would like to have access to on the report. It is important to understand two terms: </w:t>
      </w:r>
      <w:r w:rsidRPr="00D86EE8">
        <w:rPr>
          <w:b/>
        </w:rPr>
        <w:t>Data Category</w:t>
      </w:r>
      <w:r>
        <w:t xml:space="preserve"> and </w:t>
      </w:r>
      <w:r w:rsidRPr="00D86EE8">
        <w:rPr>
          <w:b/>
        </w:rPr>
        <w:t>Data Field</w:t>
      </w:r>
      <w:r>
        <w:t>.</w:t>
      </w:r>
    </w:p>
    <w:p w:rsidR="00FA6DE9" w:rsidRDefault="00FA6DE9" w:rsidP="00FA6DE9">
      <w:pPr>
        <w:pStyle w:val="bodytext"/>
      </w:pPr>
      <w:r>
        <w:rPr>
          <w:b/>
        </w:rPr>
        <w:t>Data Category</w:t>
      </w:r>
      <w:r>
        <w:rPr>
          <w:bCs/>
        </w:rPr>
        <w:t xml:space="preserve"> – A Data Category is a data object that has several attributes. E.g. Orders is a category; each order has an ID, a date, a customer, etc.</w:t>
      </w:r>
    </w:p>
    <w:p w:rsidR="00FA6DE9" w:rsidRDefault="00FA6DE9" w:rsidP="00FA6DE9">
      <w:pPr>
        <w:pStyle w:val="bodytext"/>
      </w:pPr>
      <w:r>
        <w:rPr>
          <w:b/>
        </w:rPr>
        <w:t xml:space="preserve">Data Field </w:t>
      </w:r>
      <w:r>
        <w:rPr>
          <w:bCs/>
        </w:rPr>
        <w:t>–</w:t>
      </w:r>
      <w:r w:rsidRPr="00F77C9D">
        <w:t xml:space="preserve"> </w:t>
      </w:r>
      <w:r>
        <w:t xml:space="preserve">A Data Field is a single attribute within a category. E.g. </w:t>
      </w:r>
      <w:r w:rsidRPr="004334C3">
        <w:rPr>
          <w:b/>
        </w:rPr>
        <w:t>Orders.OrderID</w:t>
      </w:r>
      <w:r>
        <w:t xml:space="preserve"> is numeric value that identifies a specific order.</w:t>
      </w:r>
    </w:p>
    <w:p w:rsidR="00FA6DE9" w:rsidRDefault="00FA6DE9" w:rsidP="00BD52E2">
      <w:pPr>
        <w:pStyle w:val="bodytext"/>
        <w:numPr>
          <w:ilvl w:val="0"/>
          <w:numId w:val="128"/>
        </w:numPr>
      </w:pPr>
      <w:r w:rsidRPr="003178E8">
        <w:t>To add a Data Category</w:t>
      </w:r>
      <w:r>
        <w:t>,</w:t>
      </w:r>
      <w:r w:rsidRPr="003178E8">
        <w:t xml:space="preserve"> either </w:t>
      </w:r>
      <w:r w:rsidR="00456956">
        <w:rPr>
          <w:b/>
        </w:rPr>
        <w:t>drag-and-drop</w:t>
      </w:r>
      <w:r w:rsidRPr="003178E8">
        <w:t xml:space="preserve"> it to the </w:t>
      </w:r>
      <w:r>
        <w:t>selection pane</w:t>
      </w:r>
      <w:r w:rsidRPr="003178E8">
        <w:t xml:space="preserve">, </w:t>
      </w:r>
      <w:r>
        <w:t>or select the Category and press</w:t>
      </w:r>
      <w:r w:rsidRPr="003178E8">
        <w:t xml:space="preserve"> </w:t>
      </w:r>
      <w:r w:rsidRPr="00860D7D">
        <w:rPr>
          <w:b/>
          <w:noProof/>
        </w:rPr>
        <w:drawing>
          <wp:inline distT="0" distB="0" distL="0" distR="0">
            <wp:extent cx="133369" cy="133369"/>
            <wp:effectExtent l="19050" t="0" r="0" b="0"/>
            <wp:docPr id="543"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Pr>
          <w:noProof/>
        </w:rPr>
        <w:drawing>
          <wp:inline distT="0" distB="0" distL="0" distR="0">
            <wp:extent cx="190527" cy="161948"/>
            <wp:effectExtent l="19050" t="0" r="0" b="0"/>
            <wp:docPr id="558"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860D7D">
        <w:rPr>
          <w:b/>
        </w:rPr>
        <w:t>double-click</w:t>
      </w:r>
      <w:r>
        <w:t xml:space="preserve"> the Category</w:t>
      </w:r>
      <w:r w:rsidRPr="003178E8">
        <w:t>.</w:t>
      </w:r>
    </w:p>
    <w:p w:rsidR="00FA6DE9" w:rsidRDefault="00FA6DE9" w:rsidP="00BD52E2">
      <w:pPr>
        <w:pStyle w:val="bodytext"/>
        <w:numPr>
          <w:ilvl w:val="0"/>
          <w:numId w:val="128"/>
        </w:numPr>
      </w:pPr>
      <w:r>
        <w:t>To search for a Data Category or folder, enter text into the search bar.</w:t>
      </w:r>
    </w:p>
    <w:p w:rsidR="00FA6DE9" w:rsidRDefault="00FA6DE9" w:rsidP="00BD52E2">
      <w:pPr>
        <w:pStyle w:val="bodytext"/>
        <w:numPr>
          <w:ilvl w:val="0"/>
          <w:numId w:val="128"/>
        </w:numPr>
      </w:pPr>
      <w:r>
        <w:t xml:space="preserve">To see the Data Fields in a Data Category, select the Category and press </w:t>
      </w:r>
      <w:r>
        <w:rPr>
          <w:noProof/>
        </w:rPr>
        <w:drawing>
          <wp:inline distT="0" distB="0" distL="0" distR="0">
            <wp:extent cx="152421" cy="152421"/>
            <wp:effectExtent l="19050" t="0" r="0" b="0"/>
            <wp:docPr id="562" name="Picture 529" descr="i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button.png"/>
                    <pic:cNvPicPr/>
                  </pic:nvPicPr>
                  <pic:blipFill>
                    <a:blip r:embed="rId85" cstate="print"/>
                    <a:stretch>
                      <a:fillRect/>
                    </a:stretch>
                  </pic:blipFill>
                  <pic:spPr>
                    <a:xfrm>
                      <a:off x="0" y="0"/>
                      <a:ext cx="152421" cy="152421"/>
                    </a:xfrm>
                    <a:prstGeom prst="rect">
                      <a:avLst/>
                    </a:prstGeom>
                  </pic:spPr>
                </pic:pic>
              </a:graphicData>
            </a:graphic>
          </wp:inline>
        </w:drawing>
      </w:r>
      <w:r>
        <w:t>.</w:t>
      </w:r>
    </w:p>
    <w:p w:rsidR="00FA6DE9" w:rsidRDefault="00FA6DE9" w:rsidP="00BD52E2">
      <w:pPr>
        <w:pStyle w:val="bodytext"/>
        <w:numPr>
          <w:ilvl w:val="0"/>
          <w:numId w:val="128"/>
        </w:numPr>
        <w:tabs>
          <w:tab w:val="left" w:pos="360"/>
        </w:tabs>
      </w:pPr>
      <w:r>
        <w:t xml:space="preserve">Check </w:t>
      </w:r>
      <w:r w:rsidRPr="00FA6DE9">
        <w:rPr>
          <w:b/>
        </w:rPr>
        <w:t>Suppress Duplicates</w:t>
      </w:r>
      <w:r>
        <w:rPr>
          <w:b/>
        </w:rPr>
        <w:t xml:space="preserve"> </w:t>
      </w:r>
      <w:r>
        <w:t>to suppress any repeated records from that Category.</w:t>
      </w:r>
    </w:p>
    <w:p w:rsidR="00FA6DE9" w:rsidRDefault="00FA6DE9" w:rsidP="00BD52E2">
      <w:pPr>
        <w:pStyle w:val="bodytext"/>
        <w:numPr>
          <w:ilvl w:val="0"/>
          <w:numId w:val="128"/>
        </w:numPr>
      </w:pPr>
      <w:r>
        <w:t xml:space="preserve">To remove a Data Category, press </w:t>
      </w:r>
      <w:r>
        <w:rPr>
          <w:noProof/>
        </w:rPr>
        <w:drawing>
          <wp:inline distT="0" distB="0" distL="0" distR="0">
            <wp:extent cx="95289" cy="95289"/>
            <wp:effectExtent l="19050" t="0" r="0" b="0"/>
            <wp:docPr id="563" name="Picture 530"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A44218" w:rsidRDefault="00665316" w:rsidP="0033303F">
      <w:pPr>
        <w:pStyle w:val="bodytext"/>
        <w:jc w:val="center"/>
      </w:pPr>
      <w:r>
        <w:rPr>
          <w:noProof/>
        </w:rPr>
        <w:lastRenderedPageBreak/>
        <w:drawing>
          <wp:inline distT="0" distB="0" distL="0" distR="0">
            <wp:extent cx="1123950" cy="22383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user96.png"/>
                    <pic:cNvPicPr/>
                  </pic:nvPicPr>
                  <pic:blipFill rotWithShape="1">
                    <a:blip r:embed="rId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066" t="24183" r="40234" b="24618"/>
                    <a:stretch/>
                  </pic:blipFill>
                  <pic:spPr bwMode="auto">
                    <a:xfrm>
                      <a:off x="0" y="0"/>
                      <a:ext cx="1123950"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34066">
        <w:rPr>
          <w:noProof/>
        </w:rPr>
        <w:drawing>
          <wp:inline distT="0" distB="0" distL="0" distR="0">
            <wp:extent cx="5229225" cy="3637280"/>
            <wp:effectExtent l="0" t="0" r="952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user105.png"/>
                    <pic:cNvPicPr/>
                  </pic:nvPicPr>
                  <pic:blipFill>
                    <a:blip r:embed="rId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9225" cy="3637280"/>
                    </a:xfrm>
                    <a:prstGeom prst="rect">
                      <a:avLst/>
                    </a:prstGeom>
                  </pic:spPr>
                </pic:pic>
              </a:graphicData>
            </a:graphic>
          </wp:inline>
        </w:drawing>
      </w:r>
    </w:p>
    <w:p w:rsidR="00507BD8" w:rsidRDefault="0051487F" w:rsidP="0051487F">
      <w:pPr>
        <w:pStyle w:val="Heading3"/>
      </w:pPr>
      <w:bookmarkStart w:id="169" w:name="_Changing_Sorts"/>
      <w:bookmarkStart w:id="170" w:name="_Toc468348376"/>
      <w:bookmarkEnd w:id="169"/>
      <w:r>
        <w:t>Changing Sort</w:t>
      </w:r>
      <w:r w:rsidR="00CD3639">
        <w:t>s</w:t>
      </w:r>
      <w:bookmarkEnd w:id="170"/>
    </w:p>
    <w:p w:rsidR="00A44218" w:rsidRDefault="00E140A7" w:rsidP="00A44218">
      <w:pPr>
        <w:pStyle w:val="bodytext"/>
      </w:pPr>
      <w:r>
        <w:t>To modify the sort criteria of a report</w:t>
      </w:r>
      <w:r w:rsidR="00141CD0">
        <w:t>,</w:t>
      </w:r>
      <w:r>
        <w:t xml:space="preserve"> </w:t>
      </w:r>
      <w:r w:rsidR="006445CA">
        <w:t>select</w:t>
      </w:r>
      <w:r>
        <w:t xml:space="preserve"> </w:t>
      </w:r>
      <w:r w:rsidR="003E6BBF" w:rsidRPr="003E6BBF">
        <w:t>'</w:t>
      </w:r>
      <w:r w:rsidRPr="007E795D">
        <w:rPr>
          <w:i/>
        </w:rPr>
        <w:t>Sorts</w:t>
      </w:r>
      <w:r w:rsidR="003E6BBF" w:rsidRPr="003E6BBF">
        <w:t>'</w:t>
      </w:r>
      <w:r>
        <w:t xml:space="preserve"> in the Toolbar </w:t>
      </w:r>
      <w:r w:rsidR="009A558E">
        <w:t>dropdown</w:t>
      </w:r>
      <w:r w:rsidR="00B80779">
        <w:t xml:space="preserve"> menu.</w:t>
      </w:r>
    </w:p>
    <w:p w:rsidR="00FA6DE9" w:rsidRDefault="00FA6DE9" w:rsidP="00FA6DE9">
      <w:pPr>
        <w:pStyle w:val="bodytext"/>
      </w:pPr>
      <w:r>
        <w:t>In the Sorts Tab, specify which Data Fields will be used to determine the order of data on the report.</w:t>
      </w:r>
    </w:p>
    <w:p w:rsidR="00FA6DE9" w:rsidRDefault="00FA6DE9" w:rsidP="00BD52E2">
      <w:pPr>
        <w:pStyle w:val="bodytext"/>
        <w:numPr>
          <w:ilvl w:val="0"/>
          <w:numId w:val="129"/>
        </w:numPr>
        <w:tabs>
          <w:tab w:val="left" w:pos="360"/>
        </w:tabs>
      </w:pPr>
      <w:r>
        <w:t xml:space="preserve">To sort by a Data Field, either </w:t>
      </w:r>
      <w:r w:rsidR="00456956">
        <w:rPr>
          <w:b/>
        </w:rPr>
        <w:t>drag-and-drop</w:t>
      </w:r>
      <w:r>
        <w:t xml:space="preserve"> it to the selection pane, or select the Data Field and press</w:t>
      </w:r>
      <w:r w:rsidRPr="003178E8">
        <w:t xml:space="preserve"> </w:t>
      </w:r>
      <w:r w:rsidRPr="00860D7D">
        <w:rPr>
          <w:b/>
          <w:noProof/>
        </w:rPr>
        <w:drawing>
          <wp:inline distT="0" distB="0" distL="0" distR="0">
            <wp:extent cx="133369" cy="133369"/>
            <wp:effectExtent l="19050" t="0" r="0" b="0"/>
            <wp:docPr id="648"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Pr>
          <w:noProof/>
        </w:rPr>
        <w:drawing>
          <wp:inline distT="0" distB="0" distL="0" distR="0">
            <wp:extent cx="190527" cy="161948"/>
            <wp:effectExtent l="19050" t="0" r="0" b="0"/>
            <wp:docPr id="649" name="Picture 527"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860D7D">
        <w:rPr>
          <w:b/>
        </w:rPr>
        <w:t>double-click</w:t>
      </w:r>
      <w:r>
        <w:t xml:space="preserve"> the Category</w:t>
      </w:r>
      <w:r w:rsidRPr="003178E8">
        <w:t>.</w:t>
      </w:r>
    </w:p>
    <w:p w:rsidR="00FA6DE9" w:rsidRDefault="00FA6DE9" w:rsidP="00BD52E2">
      <w:pPr>
        <w:pStyle w:val="bodytext"/>
        <w:numPr>
          <w:ilvl w:val="0"/>
          <w:numId w:val="129"/>
        </w:numPr>
        <w:tabs>
          <w:tab w:val="left" w:pos="360"/>
        </w:tabs>
      </w:pPr>
      <w:r>
        <w:t xml:space="preserve">To sort by a Formula, press </w:t>
      </w:r>
      <w:r w:rsidRPr="00FA6DE9">
        <w:rPr>
          <w:noProof/>
        </w:rPr>
        <w:drawing>
          <wp:inline distT="0" distB="0" distL="0" distR="0">
            <wp:extent cx="133369" cy="133369"/>
            <wp:effectExtent l="19050" t="0" r="0" b="0"/>
            <wp:docPr id="651"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FA6DE9">
        <w:rPr>
          <w:b/>
        </w:rPr>
        <w:t>Add Formula</w:t>
      </w:r>
      <w:r>
        <w:t xml:space="preserve">. To edit an existing formula, press </w:t>
      </w:r>
      <w:r>
        <w:rPr>
          <w:noProof/>
        </w:rPr>
        <w:drawing>
          <wp:inline distT="0" distB="0" distL="0" distR="0">
            <wp:extent cx="114316" cy="133369"/>
            <wp:effectExtent l="19050" t="0" r="0" b="0"/>
            <wp:docPr id="657" name="Picture 584" descr="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button.png"/>
                    <pic:cNvPicPr/>
                  </pic:nvPicPr>
                  <pic:blipFill>
                    <a:blip r:embed="rId88" cstate="print"/>
                    <a:stretch>
                      <a:fillRect/>
                    </a:stretch>
                  </pic:blipFill>
                  <pic:spPr>
                    <a:xfrm>
                      <a:off x="0" y="0"/>
                      <a:ext cx="114316" cy="133369"/>
                    </a:xfrm>
                    <a:prstGeom prst="rect">
                      <a:avLst/>
                    </a:prstGeom>
                  </pic:spPr>
                </pic:pic>
              </a:graphicData>
            </a:graphic>
          </wp:inline>
        </w:drawing>
      </w:r>
      <w:r>
        <w:t xml:space="preserve">. See </w:t>
      </w:r>
      <w:hyperlink w:anchor="_Sorting_by_Formula" w:history="1">
        <w:r w:rsidRPr="00FC7D5F">
          <w:rPr>
            <w:rStyle w:val="Hyperlink"/>
          </w:rPr>
          <w:t xml:space="preserve">Sorting by Formula </w:t>
        </w:r>
      </w:hyperlink>
      <w:r>
        <w:t>for more information.</w:t>
      </w:r>
    </w:p>
    <w:p w:rsidR="00FA6DE9" w:rsidRDefault="00FA6DE9" w:rsidP="00BD52E2">
      <w:pPr>
        <w:pStyle w:val="bodytext"/>
        <w:numPr>
          <w:ilvl w:val="0"/>
          <w:numId w:val="129"/>
        </w:numPr>
        <w:tabs>
          <w:tab w:val="left" w:pos="360"/>
        </w:tabs>
      </w:pPr>
      <w:r>
        <w:t xml:space="preserve">You can order each sort in </w:t>
      </w:r>
      <w:r w:rsidRPr="00FA6DE9">
        <w:rPr>
          <w:i/>
        </w:rPr>
        <w:t>Ascending</w:t>
      </w:r>
      <w:r>
        <w:t xml:space="preserve"> (A-Z, 0-9) or </w:t>
      </w:r>
      <w:r w:rsidRPr="00FA6DE9">
        <w:rPr>
          <w:i/>
        </w:rPr>
        <w:t>Descending</w:t>
      </w:r>
      <w:r>
        <w:t xml:space="preserve"> (Z-A, 9-0) order.</w:t>
      </w:r>
    </w:p>
    <w:p w:rsidR="00FA6DE9" w:rsidRDefault="00FA6DE9" w:rsidP="00BD52E2">
      <w:pPr>
        <w:pStyle w:val="bodytext"/>
        <w:numPr>
          <w:ilvl w:val="0"/>
          <w:numId w:val="129"/>
        </w:numPr>
        <w:tabs>
          <w:tab w:val="left" w:pos="360"/>
        </w:tabs>
      </w:pPr>
      <w:r>
        <w:t>Use the up (</w:t>
      </w:r>
      <w:r>
        <w:rPr>
          <w:noProof/>
        </w:rPr>
        <w:drawing>
          <wp:inline distT="0" distB="0" distL="0" distR="0">
            <wp:extent cx="142875" cy="85725"/>
            <wp:effectExtent l="19050" t="0" r="9525" b="0"/>
            <wp:docPr id="658"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659"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0E0D3D" w:rsidRPr="002842C1" w:rsidRDefault="00FA6DE9" w:rsidP="00BD52E2">
      <w:pPr>
        <w:pStyle w:val="bodytext"/>
        <w:numPr>
          <w:ilvl w:val="0"/>
          <w:numId w:val="129"/>
        </w:numPr>
        <w:tabs>
          <w:tab w:val="left" w:pos="360"/>
        </w:tabs>
      </w:pPr>
      <w:r>
        <w:t xml:space="preserve">To remove a sort, press </w:t>
      </w:r>
      <w:r>
        <w:rPr>
          <w:noProof/>
        </w:rPr>
        <w:drawing>
          <wp:inline distT="0" distB="0" distL="0" distR="0">
            <wp:extent cx="95289" cy="95289"/>
            <wp:effectExtent l="19050" t="0" r="0" b="0"/>
            <wp:docPr id="660" name="Picture 586"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A44218" w:rsidRDefault="00C61A34" w:rsidP="0033303F">
      <w:pPr>
        <w:pStyle w:val="Textbody"/>
        <w:jc w:val="center"/>
        <w:rPr>
          <w:noProof/>
        </w:rPr>
      </w:pPr>
      <w:r>
        <w:rPr>
          <w:noProof/>
        </w:rPr>
        <w:lastRenderedPageBreak/>
        <w:drawing>
          <wp:inline distT="0" distB="0" distL="0" distR="0">
            <wp:extent cx="1123950" cy="2228850"/>
            <wp:effectExtent l="1905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user97.png"/>
                    <pic:cNvPicPr/>
                  </pic:nvPicPr>
                  <pic:blipFill rotWithShape="1">
                    <a:blip r:embed="rId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067" t="24183" r="40233" b="24837"/>
                    <a:stretch/>
                  </pic:blipFill>
                  <pic:spPr bwMode="auto">
                    <a:xfrm>
                      <a:off x="0" y="0"/>
                      <a:ext cx="1124107" cy="22291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547B8">
        <w:rPr>
          <w:noProof/>
        </w:rPr>
        <w:drawing>
          <wp:inline distT="0" distB="0" distL="0" distR="0">
            <wp:extent cx="5212080" cy="2681577"/>
            <wp:effectExtent l="19050" t="0" r="7620" b="0"/>
            <wp:docPr id="995" name="Picture 994" descr="report 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sorts.png"/>
                    <pic:cNvPicPr/>
                  </pic:nvPicPr>
                  <pic:blipFill>
                    <a:blip r:embed="rId295" cstate="print"/>
                    <a:stretch>
                      <a:fillRect/>
                    </a:stretch>
                  </pic:blipFill>
                  <pic:spPr>
                    <a:xfrm>
                      <a:off x="0" y="0"/>
                      <a:ext cx="5212080" cy="2681577"/>
                    </a:xfrm>
                    <a:prstGeom prst="rect">
                      <a:avLst/>
                    </a:prstGeom>
                  </pic:spPr>
                </pic:pic>
              </a:graphicData>
            </a:graphic>
          </wp:inline>
        </w:drawing>
      </w:r>
    </w:p>
    <w:p w:rsidR="00FC7D5F" w:rsidRDefault="00FC7D5F" w:rsidP="00FC7D5F">
      <w:pPr>
        <w:pStyle w:val="Heading4"/>
        <w:rPr>
          <w:noProof/>
        </w:rPr>
      </w:pPr>
      <w:bookmarkStart w:id="171" w:name="_Sorting_by_Formula"/>
      <w:bookmarkEnd w:id="171"/>
      <w:r>
        <w:rPr>
          <w:noProof/>
        </w:rPr>
        <w:t>Sorting by Formula</w:t>
      </w:r>
    </w:p>
    <w:p w:rsidR="00C10207" w:rsidRDefault="006E23EA" w:rsidP="00C10207">
      <w:pPr>
        <w:pStyle w:val="bodytext"/>
      </w:pPr>
      <w:r>
        <w:t xml:space="preserve">To sort and group by information that may not be contained within an individual data field, you can use Formulas. See </w:t>
      </w:r>
      <w:hyperlink w:anchor="_Formulas_1" w:history="1">
        <w:r w:rsidRPr="006E23EA">
          <w:rPr>
            <w:rStyle w:val="Hyperlink"/>
          </w:rPr>
          <w:t>Formulas</w:t>
        </w:r>
      </w:hyperlink>
      <w:r>
        <w:t xml:space="preserve"> for additional help.</w:t>
      </w:r>
    </w:p>
    <w:p w:rsidR="006E23EA" w:rsidRDefault="00520D1A" w:rsidP="00C10207">
      <w:pPr>
        <w:pStyle w:val="bodytext"/>
      </w:pPr>
      <w:r>
        <w:t>Press</w:t>
      </w:r>
      <w:r w:rsidR="006E23EA">
        <w:t xml:space="preserve"> </w:t>
      </w:r>
      <w:r>
        <w:rPr>
          <w:noProof/>
        </w:rPr>
        <w:drawing>
          <wp:inline distT="0" distB="0" distL="0" distR="0">
            <wp:extent cx="133369" cy="133369"/>
            <wp:effectExtent l="19050" t="0" r="0" b="0"/>
            <wp:docPr id="49" name="Picture 48"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6E23EA">
        <w:t xml:space="preserve"> </w:t>
      </w:r>
      <w:r>
        <w:t xml:space="preserve">Add Formula </w:t>
      </w:r>
      <w:r w:rsidR="006E23EA">
        <w:t>or the Formula Editor (</w:t>
      </w:r>
      <w:r w:rsidR="006E23EA" w:rsidRPr="006E23EA">
        <w:rPr>
          <w:noProof/>
        </w:rPr>
        <w:drawing>
          <wp:inline distT="0" distB="0" distL="0" distR="0">
            <wp:extent cx="152400" cy="152400"/>
            <wp:effectExtent l="19050" t="0" r="0" b="0"/>
            <wp:docPr id="102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6E23EA">
        <w:t xml:space="preserve">) button </w:t>
      </w:r>
      <w:r>
        <w:t xml:space="preserve">to open </w:t>
      </w:r>
      <w:r w:rsidR="006E23EA">
        <w:t>the Formula Editor window:</w:t>
      </w:r>
    </w:p>
    <w:p w:rsidR="006E23EA" w:rsidRDefault="006E23EA" w:rsidP="00C10207">
      <w:pPr>
        <w:pStyle w:val="bodytext"/>
      </w:pPr>
      <w:r w:rsidRPr="006E23EA">
        <w:rPr>
          <w:noProof/>
        </w:rPr>
        <w:drawing>
          <wp:inline distT="0" distB="0" distL="0" distR="0">
            <wp:extent cx="4344007" cy="4077269"/>
            <wp:effectExtent l="19050" t="0" r="0" b="0"/>
            <wp:docPr id="1028" name="Picture 813" descr="formula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ditor.png"/>
                    <pic:cNvPicPr/>
                  </pic:nvPicPr>
                  <pic:blipFill>
                    <a:blip r:embed="rId296" cstate="print"/>
                    <a:stretch>
                      <a:fillRect/>
                    </a:stretch>
                  </pic:blipFill>
                  <pic:spPr>
                    <a:xfrm>
                      <a:off x="0" y="0"/>
                      <a:ext cx="4344007" cy="4077269"/>
                    </a:xfrm>
                    <a:prstGeom prst="rect">
                      <a:avLst/>
                    </a:prstGeom>
                  </pic:spPr>
                </pic:pic>
              </a:graphicData>
            </a:graphic>
          </wp:inline>
        </w:drawing>
      </w:r>
    </w:p>
    <w:p w:rsidR="00520D1A" w:rsidRDefault="00520D1A" w:rsidP="00520D1A">
      <w:pPr>
        <w:pStyle w:val="bodytext"/>
        <w:numPr>
          <w:ilvl w:val="0"/>
          <w:numId w:val="141"/>
        </w:numPr>
      </w:pPr>
      <w:r>
        <w:lastRenderedPageBreak/>
        <w:t xml:space="preserve">To add a Data Field, </w:t>
      </w:r>
      <w:r w:rsidRPr="000173A7">
        <w:rPr>
          <w:b/>
        </w:rPr>
        <w:t>drag-and-drop</w:t>
      </w:r>
      <w:r>
        <w:t xml:space="preserve"> it into the </w:t>
      </w:r>
      <w:r w:rsidRPr="000173A7">
        <w:rPr>
          <w:b/>
        </w:rPr>
        <w:t>Formula</w:t>
      </w:r>
      <w:r>
        <w:t xml:space="preserve"> box or </w:t>
      </w:r>
      <w:r w:rsidRPr="000173A7">
        <w:rPr>
          <w:b/>
        </w:rPr>
        <w:t>double-click</w:t>
      </w:r>
      <w:r>
        <w:t xml:space="preserve"> it. Or enter it manually using the format: </w:t>
      </w:r>
      <w:r w:rsidRPr="002F2766">
        <w:rPr>
          <w:color w:val="auto"/>
        </w:rPr>
        <w:t>{DataCategory.DataField}</w:t>
      </w:r>
    </w:p>
    <w:p w:rsidR="00520D1A" w:rsidRDefault="00520D1A" w:rsidP="00520D1A">
      <w:pPr>
        <w:pStyle w:val="bodytext"/>
        <w:numPr>
          <w:ilvl w:val="0"/>
          <w:numId w:val="141"/>
        </w:numPr>
      </w:pPr>
      <w:r>
        <w:t xml:space="preserve">To add a Parameter, enter it manually using the format: </w:t>
      </w:r>
      <w:r w:rsidRPr="002F2766">
        <w:rPr>
          <w:color w:val="auto"/>
        </w:rPr>
        <w:t>@ParameterName@</w:t>
      </w:r>
    </w:p>
    <w:p w:rsidR="00520D1A" w:rsidRDefault="00520D1A" w:rsidP="00520D1A">
      <w:pPr>
        <w:pStyle w:val="bodytext"/>
        <w:numPr>
          <w:ilvl w:val="0"/>
          <w:numId w:val="141"/>
        </w:numPr>
      </w:pPr>
      <w:r>
        <w:t xml:space="preserve">To add a Function, </w:t>
      </w:r>
      <w:r w:rsidRPr="000173A7">
        <w:rPr>
          <w:b/>
        </w:rPr>
        <w:t>drag-and-drop</w:t>
      </w:r>
      <w:r>
        <w:t xml:space="preserve"> it into the </w:t>
      </w:r>
      <w:r w:rsidRPr="000173A7">
        <w:rPr>
          <w:b/>
        </w:rPr>
        <w:t>Formula</w:t>
      </w:r>
      <w:r>
        <w:t xml:space="preserve"> box or </w:t>
      </w:r>
      <w:r w:rsidRPr="000173A7">
        <w:rPr>
          <w:b/>
        </w:rPr>
        <w:t>double-click</w:t>
      </w:r>
      <w:r>
        <w:t xml:space="preserve"> it. Or enter it manually using the format: </w:t>
      </w:r>
      <w:r w:rsidRPr="002F2766">
        <w:rPr>
          <w:color w:val="auto"/>
        </w:rPr>
        <w:t>Function(variable1,variable2,...)</w:t>
      </w:r>
    </w:p>
    <w:p w:rsidR="00DA66F9" w:rsidRDefault="006E23EA" w:rsidP="006E23EA">
      <w:pPr>
        <w:pStyle w:val="bodytext"/>
      </w:pPr>
      <w:r>
        <w:t xml:space="preserve">For example, </w:t>
      </w:r>
      <w:r w:rsidR="00A637BF">
        <w:t>say</w:t>
      </w:r>
      <w:r>
        <w:t xml:space="preserve"> I had a data field containing a full date and time, </w:t>
      </w:r>
      <w:r w:rsidR="00DA66F9">
        <w:t>and</w:t>
      </w:r>
      <w:r>
        <w:t xml:space="preserve"> I </w:t>
      </w:r>
      <w:r w:rsidR="00DA66F9">
        <w:t>wanted to analyze my sales by each month of the year over a multi-year period.</w:t>
      </w:r>
    </w:p>
    <w:p w:rsidR="006E23EA" w:rsidRPr="00A637BF" w:rsidRDefault="006E23EA" w:rsidP="006E23EA">
      <w:pPr>
        <w:pStyle w:val="bodytext"/>
      </w:pPr>
      <w:r>
        <w:t xml:space="preserve">I could use the </w:t>
      </w:r>
      <w:r w:rsidR="00A637BF">
        <w:t xml:space="preserve">formula </w:t>
      </w:r>
      <w:r w:rsidR="00A637BF" w:rsidRPr="00520D1A">
        <w:rPr>
          <w:color w:val="auto"/>
        </w:rPr>
        <w:t>Month({Orders.OrderDate})</w:t>
      </w:r>
      <w:r w:rsidR="00A637BF">
        <w:t xml:space="preserve"> to return </w:t>
      </w:r>
      <w:r w:rsidR="00DA66F9">
        <w:t xml:space="preserve">only </w:t>
      </w:r>
      <w:r w:rsidR="00A637BF">
        <w:t xml:space="preserve">the Month component of </w:t>
      </w:r>
      <w:r w:rsidR="00DA66F9">
        <w:t xml:space="preserve">each </w:t>
      </w:r>
      <w:r w:rsidR="00A637BF">
        <w:t>date</w:t>
      </w:r>
      <w:r w:rsidR="0090768F">
        <w:t>.</w:t>
      </w:r>
      <w:r w:rsidR="00866ECD">
        <w:t xml:space="preserve"> Then I could sort my sales by Month.</w:t>
      </w:r>
    </w:p>
    <w:p w:rsidR="0051487F" w:rsidRDefault="0051487F" w:rsidP="0051487F">
      <w:pPr>
        <w:pStyle w:val="Heading3"/>
      </w:pPr>
      <w:bookmarkStart w:id="172" w:name="_Toc468348377"/>
      <w:r>
        <w:t>Changing Filters</w:t>
      </w:r>
      <w:bookmarkEnd w:id="172"/>
    </w:p>
    <w:p w:rsidR="00585687" w:rsidRDefault="00E140A7" w:rsidP="00E140A7">
      <w:pPr>
        <w:pStyle w:val="bodytext"/>
      </w:pPr>
      <w:r>
        <w:t>To modify the filter criteria of a report</w:t>
      </w:r>
      <w:r w:rsidR="00141CD0">
        <w:t>,</w:t>
      </w:r>
      <w:r>
        <w:t xml:space="preserve"> </w:t>
      </w:r>
      <w:r w:rsidR="006445CA">
        <w:t>select</w:t>
      </w:r>
      <w:r>
        <w:t xml:space="preserve"> </w:t>
      </w:r>
      <w:r w:rsidR="003E6BBF" w:rsidRPr="00520D1A">
        <w:rPr>
          <w:i/>
        </w:rPr>
        <w:t>'</w:t>
      </w:r>
      <w:r w:rsidRPr="00520D1A">
        <w:rPr>
          <w:i/>
        </w:rPr>
        <w:t>Filters</w:t>
      </w:r>
      <w:r w:rsidR="003E6BBF" w:rsidRPr="00520D1A">
        <w:rPr>
          <w:i/>
        </w:rPr>
        <w:t>'</w:t>
      </w:r>
      <w:r>
        <w:t xml:space="preserve"> in the Toolbar </w:t>
      </w:r>
      <w:r w:rsidR="009A558E">
        <w:t>dropdown</w:t>
      </w:r>
      <w:r>
        <w:t xml:space="preserve"> menu. </w:t>
      </w:r>
      <w:r w:rsidR="007040C1">
        <w:t xml:space="preserve">There are </w:t>
      </w:r>
      <w:r w:rsidR="00807A8A">
        <w:t>three</w:t>
      </w:r>
      <w:r w:rsidR="007040C1">
        <w:t xml:space="preserve"> types of filters: </w:t>
      </w:r>
      <w:hyperlink w:anchor="_Standard_Filters_1" w:history="1">
        <w:r w:rsidR="007040C1" w:rsidRPr="00F83645">
          <w:rPr>
            <w:rStyle w:val="Hyperlink"/>
          </w:rPr>
          <w:t>Standard</w:t>
        </w:r>
      </w:hyperlink>
      <w:r w:rsidR="00807A8A">
        <w:t xml:space="preserve">, </w:t>
      </w:r>
      <w:hyperlink w:anchor="_Interactive_Filters" w:history="1">
        <w:r w:rsidR="00807A8A" w:rsidRPr="00807A8A">
          <w:rPr>
            <w:rStyle w:val="Hyperlink"/>
          </w:rPr>
          <w:t>Interactive</w:t>
        </w:r>
      </w:hyperlink>
      <w:r w:rsidR="00141CD0">
        <w:t>,</w:t>
      </w:r>
      <w:r w:rsidR="007040C1">
        <w:t xml:space="preserve"> and </w:t>
      </w:r>
      <w:hyperlink w:anchor="_Group_(Min/Max)_Filters_1" w:history="1">
        <w:r w:rsidR="007040C1" w:rsidRPr="00F83645">
          <w:rPr>
            <w:rStyle w:val="Hyperlink"/>
          </w:rPr>
          <w:t>Group</w:t>
        </w:r>
      </w:hyperlink>
      <w:r w:rsidR="007040C1">
        <w:t xml:space="preserve">. Standard filters are based on values you specify. </w:t>
      </w:r>
      <w:r w:rsidR="00934A8D">
        <w:t>Interactive filters can be applied</w:t>
      </w:r>
      <w:r w:rsidR="00DD7401">
        <w:t xml:space="preserve"> after</w:t>
      </w:r>
      <w:r w:rsidR="00934A8D">
        <w:t xml:space="preserve"> </w:t>
      </w:r>
      <w:r w:rsidR="00DD7401">
        <w:t xml:space="preserve">running a report to the </w:t>
      </w:r>
      <w:r w:rsidR="00F7408F">
        <w:t>Report V</w:t>
      </w:r>
      <w:r w:rsidR="00DD7401">
        <w:t>iewer</w:t>
      </w:r>
      <w:r w:rsidR="00934A8D">
        <w:t xml:space="preserve">. </w:t>
      </w:r>
      <w:r w:rsidR="007040C1">
        <w:t>Group filters are based on the minimum or maximum value in the Data Field.</w:t>
      </w:r>
    </w:p>
    <w:p w:rsidR="007040C1" w:rsidRPr="00483FAF" w:rsidRDefault="007040C1" w:rsidP="002128DD">
      <w:pPr>
        <w:pStyle w:val="Heading4"/>
      </w:pPr>
      <w:bookmarkStart w:id="173" w:name="_Standard_Filters_1"/>
      <w:bookmarkEnd w:id="173"/>
      <w:r w:rsidRPr="00483FAF">
        <w:t>Standard Filters</w:t>
      </w:r>
    </w:p>
    <w:p w:rsidR="009A558E" w:rsidRDefault="009A558E" w:rsidP="009A558E">
      <w:pPr>
        <w:pStyle w:val="bodytext"/>
      </w:pPr>
      <w:r>
        <w:t>There is no limit to the number of filters that can be defined. Filters can be numeric (up to eight decimals) or alphanumeric.</w:t>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675"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676"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9A558E" w:rsidRDefault="009A558E" w:rsidP="00BD52E2">
      <w:pPr>
        <w:pStyle w:val="bodytext"/>
        <w:numPr>
          <w:ilvl w:val="0"/>
          <w:numId w:val="130"/>
        </w:numPr>
      </w:pPr>
      <w:r>
        <w:t>Use the up (</w:t>
      </w:r>
      <w:r>
        <w:rPr>
          <w:noProof/>
        </w:rPr>
        <w:drawing>
          <wp:inline distT="0" distB="0" distL="0" distR="0">
            <wp:extent cx="142875" cy="85725"/>
            <wp:effectExtent l="19050" t="0" r="9525" b="0"/>
            <wp:docPr id="679"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68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9A558E" w:rsidRDefault="009A558E" w:rsidP="00BD52E2">
      <w:pPr>
        <w:pStyle w:val="bodytext"/>
        <w:numPr>
          <w:ilvl w:val="0"/>
          <w:numId w:val="130"/>
        </w:numPr>
      </w:pPr>
      <w:r>
        <w:t xml:space="preserve">To remove a filter, press </w:t>
      </w:r>
      <w:r>
        <w:rPr>
          <w:noProof/>
        </w:rPr>
        <w:drawing>
          <wp:inline distT="0" distB="0" distL="0" distR="0">
            <wp:extent cx="95289" cy="95289"/>
            <wp:effectExtent l="19050" t="0" r="0" b="0"/>
            <wp:docPr id="685" name="Picture 6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9A558E" w:rsidRDefault="009A558E" w:rsidP="00BD52E2">
      <w:pPr>
        <w:pStyle w:val="bodytext"/>
        <w:numPr>
          <w:ilvl w:val="0"/>
          <w:numId w:val="130"/>
        </w:numPr>
      </w:pPr>
      <w:r>
        <w:t>Select the operator (</w:t>
      </w:r>
      <w:r w:rsidRPr="005E176E">
        <w:rPr>
          <w:i/>
        </w:rPr>
        <w:t>Equal To</w:t>
      </w:r>
      <w:r>
        <w:t xml:space="preserve">, </w:t>
      </w:r>
      <w:r w:rsidRPr="005E176E">
        <w:rPr>
          <w:i/>
        </w:rPr>
        <w:t>Less Than</w:t>
      </w:r>
      <w:r>
        <w:t xml:space="preserve">, </w:t>
      </w:r>
      <w:r w:rsidRPr="005E176E">
        <w:rPr>
          <w:i/>
        </w:rPr>
        <w:t>One Of</w:t>
      </w:r>
      <w:r>
        <w:t>, etc.) from the operator dropdown.</w:t>
      </w:r>
    </w:p>
    <w:p w:rsidR="009A558E" w:rsidRDefault="009A558E" w:rsidP="00BD52E2">
      <w:pPr>
        <w:pStyle w:val="bodytext"/>
        <w:numPr>
          <w:ilvl w:val="0"/>
          <w:numId w:val="130"/>
        </w:numPr>
      </w:pPr>
      <w:r>
        <w:t>Set the filter value either by entering it manually or by selecting a value from the filter dropdown. If the Data Field is a date, the calendar and function buttons can be used to select a value.</w:t>
      </w:r>
    </w:p>
    <w:p w:rsidR="009A558E" w:rsidRDefault="009A558E" w:rsidP="00BD52E2">
      <w:pPr>
        <w:pStyle w:val="bodytext"/>
        <w:numPr>
          <w:ilvl w:val="0"/>
          <w:numId w:val="130"/>
        </w:numPr>
      </w:pPr>
      <w:r>
        <w:t xml:space="preserve">Check </w:t>
      </w:r>
      <w:r w:rsidRPr="009A558E">
        <w:rPr>
          <w:b/>
        </w:rPr>
        <w:t>Prompt for Value</w:t>
      </w:r>
      <w:r>
        <w:t xml:space="preserve"> to allow the filter to be modified at the time the report is run.</w:t>
      </w:r>
    </w:p>
    <w:p w:rsidR="009A558E" w:rsidRDefault="009A558E" w:rsidP="00BD52E2">
      <w:pPr>
        <w:pStyle w:val="bodytext"/>
        <w:numPr>
          <w:ilvl w:val="0"/>
          <w:numId w:val="130"/>
        </w:numPr>
      </w:pPr>
      <w:r>
        <w:t xml:space="preserve">Select </w:t>
      </w:r>
      <w:r w:rsidRPr="00A41F1A">
        <w:rPr>
          <w:i/>
        </w:rPr>
        <w:t>AND With Next Filter</w:t>
      </w:r>
      <w:r>
        <w:t xml:space="preserve"> to require that the selected filter and the one below it both evaluate to true. Select </w:t>
      </w:r>
      <w:r w:rsidRPr="008F7036">
        <w:rPr>
          <w:i/>
        </w:rPr>
        <w:t>OR With Next Filter</w:t>
      </w:r>
      <w:r>
        <w:t xml:space="preserve"> to require that either one be true.</w:t>
      </w:r>
    </w:p>
    <w:p w:rsidR="009A558E" w:rsidRDefault="009A558E" w:rsidP="00BD52E2">
      <w:pPr>
        <w:pStyle w:val="bodytext"/>
        <w:numPr>
          <w:ilvl w:val="0"/>
          <w:numId w:val="130"/>
        </w:numPr>
      </w:pPr>
      <w:r>
        <w:t xml:space="preserve">Check </w:t>
      </w:r>
      <w:r w:rsidRPr="009A558E">
        <w:rPr>
          <w:b/>
        </w:rPr>
        <w:t>Group With Next Filter</w:t>
      </w:r>
      <w:r>
        <w:t xml:space="preserve"> to specify the precedence of the filters.</w:t>
      </w:r>
      <w:r w:rsidRPr="00955560">
        <w:t xml:space="preserve"> </w:t>
      </w:r>
      <w:r>
        <w:t>Filters can be nested indefinitely by using the following keyboard shortcuts while a filter is selected:</w:t>
      </w:r>
    </w:p>
    <w:p w:rsidR="009A558E" w:rsidRPr="003A06A3" w:rsidRDefault="009A558E" w:rsidP="009A558E">
      <w:pPr>
        <w:pStyle w:val="bodytext"/>
        <w:numPr>
          <w:ilvl w:val="1"/>
          <w:numId w:val="55"/>
        </w:numPr>
        <w:tabs>
          <w:tab w:val="left" w:pos="360"/>
        </w:tabs>
        <w:rPr>
          <w:b/>
        </w:rPr>
      </w:pPr>
      <w:r w:rsidRPr="003A06A3">
        <w:rPr>
          <w:b/>
        </w:rPr>
        <w:t>Ctrl + [</w:t>
      </w:r>
      <w:r>
        <w:rPr>
          <w:b/>
        </w:rPr>
        <w:t xml:space="preserve"> </w:t>
      </w:r>
      <w:r>
        <w:t>adds an open-parenthesis before the selected filter.</w:t>
      </w:r>
    </w:p>
    <w:p w:rsidR="009A558E" w:rsidRDefault="009A558E" w:rsidP="009A558E">
      <w:pPr>
        <w:pStyle w:val="bodytext"/>
        <w:numPr>
          <w:ilvl w:val="1"/>
          <w:numId w:val="55"/>
        </w:numPr>
        <w:tabs>
          <w:tab w:val="left" w:pos="360"/>
        </w:tabs>
        <w:rPr>
          <w:b/>
        </w:rPr>
      </w:pPr>
      <w:r>
        <w:rPr>
          <w:b/>
        </w:rPr>
        <w:lastRenderedPageBreak/>
        <w:t xml:space="preserve">Ctrl + ] </w:t>
      </w:r>
      <w:r w:rsidRPr="003A06A3">
        <w:t>adds a close-parenthesis after the selected filter.</w:t>
      </w:r>
    </w:p>
    <w:p w:rsidR="009A558E" w:rsidRPr="003A06A3" w:rsidRDefault="009A558E" w:rsidP="009A558E">
      <w:pPr>
        <w:pStyle w:val="bodytext"/>
        <w:numPr>
          <w:ilvl w:val="1"/>
          <w:numId w:val="55"/>
        </w:numPr>
        <w:tabs>
          <w:tab w:val="left" w:pos="360"/>
        </w:tabs>
        <w:rPr>
          <w:b/>
        </w:rPr>
      </w:pPr>
      <w:r>
        <w:rPr>
          <w:b/>
        </w:rPr>
        <w:t xml:space="preserve">Ctrl + Shift + [ </w:t>
      </w:r>
      <w:r>
        <w:t>removes an open-parenthesis from before the selected filter.</w:t>
      </w:r>
    </w:p>
    <w:p w:rsidR="003F681A" w:rsidRPr="009A558E" w:rsidRDefault="009A558E" w:rsidP="009A558E">
      <w:pPr>
        <w:pStyle w:val="bodytext"/>
        <w:numPr>
          <w:ilvl w:val="1"/>
          <w:numId w:val="55"/>
        </w:numPr>
        <w:tabs>
          <w:tab w:val="left" w:pos="360"/>
        </w:tabs>
        <w:rPr>
          <w:b/>
        </w:rPr>
      </w:pPr>
      <w:r>
        <w:rPr>
          <w:b/>
        </w:rPr>
        <w:t xml:space="preserve">Ctrl + Shift + ] </w:t>
      </w:r>
      <w:r>
        <w:t>removes a close-parenthesis from after the selected filter.</w:t>
      </w:r>
      <w:r w:rsidR="007040C1" w:rsidRPr="009A558E">
        <w:rPr>
          <w:b/>
        </w:rPr>
        <w:t xml:space="preserve"> </w:t>
      </w:r>
    </w:p>
    <w:p w:rsidR="006A6068" w:rsidRDefault="003F681A" w:rsidP="00665316">
      <w:pPr>
        <w:pStyle w:val="bodytext"/>
        <w:tabs>
          <w:tab w:val="left" w:pos="360"/>
        </w:tabs>
        <w:jc w:val="center"/>
        <w:rPr>
          <w:b/>
        </w:rPr>
      </w:pPr>
      <w:r>
        <w:rPr>
          <w:noProof/>
        </w:rPr>
        <w:drawing>
          <wp:inline distT="0" distB="0" distL="0" distR="0">
            <wp:extent cx="1104900" cy="220980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user98.png"/>
                    <pic:cNvPicPr/>
                  </pic:nvPicPr>
                  <pic:blipFill>
                    <a:blip r:embed="rId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900" cy="2209800"/>
                    </a:xfrm>
                    <a:prstGeom prst="rect">
                      <a:avLst/>
                    </a:prstGeom>
                    <a:noFill/>
                    <a:ln>
                      <a:noFill/>
                    </a:ln>
                  </pic:spPr>
                </pic:pic>
              </a:graphicData>
            </a:graphic>
          </wp:inline>
        </w:drawing>
      </w:r>
      <w:r>
        <w:rPr>
          <w:b/>
          <w:noProof/>
        </w:rPr>
        <w:drawing>
          <wp:inline distT="0" distB="0" distL="0" distR="0">
            <wp:extent cx="4838700" cy="49339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user107.png"/>
                    <pic:cNvPicPr/>
                  </pic:nvPicPr>
                  <pic:blipFill>
                    <a:blip r:embed="rId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8700" cy="4933950"/>
                    </a:xfrm>
                    <a:prstGeom prst="rect">
                      <a:avLst/>
                    </a:prstGeom>
                    <a:noFill/>
                    <a:ln>
                      <a:noFill/>
                    </a:ln>
                  </pic:spPr>
                </pic:pic>
              </a:graphicData>
            </a:graphic>
          </wp:inline>
        </w:drawing>
      </w:r>
    </w:p>
    <w:p w:rsidR="003F681A" w:rsidRPr="003A06A3" w:rsidRDefault="003F681A" w:rsidP="003F681A">
      <w:pPr>
        <w:pStyle w:val="bodytext"/>
        <w:tabs>
          <w:tab w:val="left" w:pos="360"/>
        </w:tabs>
        <w:rPr>
          <w:b/>
        </w:rPr>
      </w:pPr>
    </w:p>
    <w:p w:rsidR="006A6068" w:rsidRPr="00164997" w:rsidRDefault="00D41E22" w:rsidP="002128DD">
      <w:pPr>
        <w:pStyle w:val="Heading4"/>
      </w:pPr>
      <w:bookmarkStart w:id="174" w:name="_Interactive_Filters"/>
      <w:bookmarkEnd w:id="174"/>
      <w:r w:rsidRPr="00164997">
        <w:t>Interactive</w:t>
      </w:r>
      <w:r w:rsidR="006A6068" w:rsidRPr="00164997">
        <w:t xml:space="preserve"> Filters</w:t>
      </w:r>
    </w:p>
    <w:p w:rsidR="006A6068" w:rsidRDefault="00934A8D" w:rsidP="006A6068">
      <w:pPr>
        <w:pStyle w:val="bodytext"/>
        <w:tabs>
          <w:tab w:val="left" w:pos="360"/>
        </w:tabs>
      </w:pPr>
      <w:r>
        <w:t>Interactive</w:t>
      </w:r>
      <w:r w:rsidR="00164997">
        <w:t xml:space="preserve"> F</w:t>
      </w:r>
      <w:r w:rsidR="000D1688">
        <w:t xml:space="preserve">ilters can be created </w:t>
      </w:r>
      <w:r w:rsidR="00164997">
        <w:t xml:space="preserve">in the </w:t>
      </w:r>
      <w:r w:rsidR="0023695E">
        <w:t>Report Viewer</w:t>
      </w:r>
      <w:r w:rsidR="00164997">
        <w:t xml:space="preserve"> Options Menu. These filters can be enabled, disabled</w:t>
      </w:r>
      <w:r w:rsidR="009943C1">
        <w:t>,</w:t>
      </w:r>
      <w:r w:rsidR="00164997">
        <w:t xml:space="preserve"> or modified after </w:t>
      </w:r>
      <w:r w:rsidR="0023695E">
        <w:t>running</w:t>
      </w:r>
      <w:r w:rsidR="00164997">
        <w:t xml:space="preserve"> </w:t>
      </w:r>
      <w:r w:rsidR="0023695E">
        <w:t>a</w:t>
      </w:r>
      <w:r w:rsidR="00164997">
        <w:t xml:space="preserve"> report to </w:t>
      </w:r>
      <w:r w:rsidR="0023695E">
        <w:t>the report viewer</w:t>
      </w:r>
      <w:r w:rsidR="00164997">
        <w:t>. For more information</w:t>
      </w:r>
      <w:r w:rsidR="009943C1">
        <w:t>,</w:t>
      </w:r>
      <w:r w:rsidR="00164997">
        <w:t xml:space="preserve"> see </w:t>
      </w:r>
      <w:hyperlink w:anchor="_Interactive_HTML_Options" w:history="1">
        <w:r w:rsidR="00164997" w:rsidRPr="00164997">
          <w:rPr>
            <w:rStyle w:val="Hyperlink"/>
          </w:rPr>
          <w:t xml:space="preserve">Interactive </w:t>
        </w:r>
        <w:r w:rsidR="0023695E">
          <w:rPr>
            <w:rStyle w:val="Hyperlink"/>
          </w:rPr>
          <w:t>Report Viewer</w:t>
        </w:r>
        <w:r w:rsidR="00164997" w:rsidRPr="00164997">
          <w:rPr>
            <w:rStyle w:val="Hyperlink"/>
          </w:rPr>
          <w:t xml:space="preserve"> Options</w:t>
        </w:r>
      </w:hyperlink>
      <w:r w:rsidR="00164997">
        <w:t>.</w:t>
      </w:r>
    </w:p>
    <w:p w:rsidR="00C91AC0" w:rsidRPr="00483FAF" w:rsidRDefault="00C91AC0" w:rsidP="00C91AC0">
      <w:pPr>
        <w:pStyle w:val="bodytext"/>
        <w:rPr>
          <w:b/>
          <w:sz w:val="24"/>
        </w:rPr>
      </w:pPr>
      <w:bookmarkStart w:id="175" w:name="_Report_Options"/>
      <w:bookmarkEnd w:id="175"/>
      <w:r w:rsidRPr="00483FAF">
        <w:rPr>
          <w:b/>
          <w:sz w:val="24"/>
        </w:rPr>
        <w:t>Group (Min/Max) Filters</w:t>
      </w:r>
    </w:p>
    <w:p w:rsidR="00C91AC0" w:rsidRDefault="00C91AC0" w:rsidP="00C91AC0">
      <w:pPr>
        <w:pStyle w:val="bodytext"/>
      </w:pPr>
      <w:r w:rsidRPr="00C91AC0">
        <w:t xml:space="preserve">Group Min/Max filters will cause the report output to display detail containing either the </w:t>
      </w:r>
      <w:r w:rsidRPr="00C91AC0">
        <w:rPr>
          <w:b/>
        </w:rPr>
        <w:t>highest</w:t>
      </w:r>
      <w:r w:rsidRPr="00C91AC0">
        <w:t xml:space="preserve"> or </w:t>
      </w:r>
      <w:r w:rsidRPr="00C91AC0">
        <w:rPr>
          <w:b/>
        </w:rPr>
        <w:t>lowest</w:t>
      </w:r>
      <w:r w:rsidRPr="00C91AC0">
        <w:t xml:space="preserve"> values in a field for either one group, multiple groups, or an entire data set.</w:t>
      </w:r>
      <w:r>
        <w:t xml:space="preserve"> </w:t>
      </w:r>
      <w:r w:rsidRPr="00C91AC0">
        <w:t>This is useful if you are only interested in viewing the highest or lowest values</w:t>
      </w:r>
      <w:r>
        <w:t xml:space="preserve"> </w:t>
      </w:r>
      <w:r w:rsidRPr="00C91AC0">
        <w:rPr>
          <w:b/>
          <w:bCs/>
        </w:rPr>
        <w:t>—</w:t>
      </w:r>
      <w:r>
        <w:rPr>
          <w:b/>
          <w:bCs/>
        </w:rPr>
        <w:t xml:space="preserve"> </w:t>
      </w:r>
      <w:r w:rsidRPr="00C91AC0">
        <w:t xml:space="preserve">such as the most recent </w:t>
      </w:r>
      <w:r w:rsidRPr="00C91AC0">
        <w:lastRenderedPageBreak/>
        <w:t>hire date or highest revenue figure</w:t>
      </w:r>
      <w:r>
        <w:t xml:space="preserve"> </w:t>
      </w:r>
      <w:r w:rsidRPr="00C91AC0">
        <w:rPr>
          <w:b/>
          <w:bCs/>
        </w:rPr>
        <w:t>—</w:t>
      </w:r>
      <w:r>
        <w:rPr>
          <w:b/>
          <w:bCs/>
        </w:rPr>
        <w:t xml:space="preserve"> </w:t>
      </w:r>
      <w:r w:rsidRPr="00C91AC0">
        <w:t>in a given set. Group Min/Max filters are mutually exclusive with standard filters, and there is no limit to the number of group filters you may define.</w:t>
      </w:r>
    </w:p>
    <w:p w:rsidR="009040DD" w:rsidRPr="00C91AC0" w:rsidRDefault="009040DD" w:rsidP="009040DD">
      <w:pPr>
        <w:pStyle w:val="bodytext"/>
        <w:jc w:val="center"/>
      </w:pPr>
      <w:r w:rsidRPr="009040DD">
        <w:rPr>
          <w:noProof/>
        </w:rPr>
        <w:drawing>
          <wp:inline distT="0" distB="0" distL="0" distR="0">
            <wp:extent cx="5315692" cy="466790"/>
            <wp:effectExtent l="19050" t="0" r="0" b="0"/>
            <wp:docPr id="1053" name="Picture 1050" descr="switch to group filter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to group filters button.png"/>
                    <pic:cNvPicPr/>
                  </pic:nvPicPr>
                  <pic:blipFill>
                    <a:blip r:embed="rId299" cstate="print"/>
                    <a:stretch>
                      <a:fillRect/>
                    </a:stretch>
                  </pic:blipFill>
                  <pic:spPr>
                    <a:xfrm>
                      <a:off x="0" y="0"/>
                      <a:ext cx="5315692" cy="466790"/>
                    </a:xfrm>
                    <a:prstGeom prst="rect">
                      <a:avLst/>
                    </a:prstGeom>
                  </pic:spPr>
                </pic:pic>
              </a:graphicData>
            </a:graphic>
          </wp:inline>
        </w:drawing>
      </w:r>
    </w:p>
    <w:p w:rsidR="00C91AC0" w:rsidRDefault="00C91AC0" w:rsidP="009040DD">
      <w:pPr>
        <w:pStyle w:val="bodytext"/>
      </w:pPr>
      <w:r>
        <w:t xml:space="preserve">To modify group filters, click </w:t>
      </w:r>
      <w:r w:rsidRPr="003E6BBF">
        <w:t>'</w:t>
      </w:r>
      <w:r w:rsidRPr="002E5DDC">
        <w:rPr>
          <w:i/>
        </w:rPr>
        <w:t>Switch to Group (MIN/MAX) filters</w:t>
      </w:r>
      <w:r w:rsidRPr="003E6BBF">
        <w:t>'</w:t>
      </w:r>
      <w:r>
        <w:t xml:space="preserve"> . There is no limit to the number of group filters you may define.</w:t>
      </w:r>
    </w:p>
    <w:p w:rsidR="00C91AC0" w:rsidRDefault="00C91AC0" w:rsidP="00C91AC0">
      <w:pPr>
        <w:pStyle w:val="bodytext"/>
        <w:jc w:val="center"/>
      </w:pPr>
      <w:r>
        <w:rPr>
          <w:noProof/>
        </w:rPr>
        <w:drawing>
          <wp:inline distT="0" distB="0" distL="0" distR="0">
            <wp:extent cx="3038899" cy="838317"/>
            <wp:effectExtent l="19050" t="0" r="9101" b="0"/>
            <wp:docPr id="1052" name="Picture 1051" descr="group filters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filters selection.png"/>
                    <pic:cNvPicPr/>
                  </pic:nvPicPr>
                  <pic:blipFill>
                    <a:blip r:embed="rId300" cstate="print"/>
                    <a:stretch>
                      <a:fillRect/>
                    </a:stretch>
                  </pic:blipFill>
                  <pic:spPr>
                    <a:xfrm>
                      <a:off x="0" y="0"/>
                      <a:ext cx="3038899" cy="838317"/>
                    </a:xfrm>
                    <a:prstGeom prst="rect">
                      <a:avLst/>
                    </a:prstGeom>
                  </pic:spPr>
                </pic:pic>
              </a:graphicData>
            </a:graphic>
          </wp:inline>
        </w:drawing>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686"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687"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C91AC0" w:rsidRDefault="00C91AC0" w:rsidP="00BD52E2">
      <w:pPr>
        <w:pStyle w:val="bodytext"/>
        <w:numPr>
          <w:ilvl w:val="0"/>
          <w:numId w:val="113"/>
        </w:numPr>
      </w:pPr>
      <w:r>
        <w:t xml:space="preserve">Specify </w:t>
      </w:r>
      <w:r w:rsidRPr="009A558E">
        <w:rPr>
          <w:i/>
        </w:rPr>
        <w:t>Minimum</w:t>
      </w:r>
      <w:r>
        <w:t xml:space="preserve"> or </w:t>
      </w:r>
      <w:r w:rsidRPr="009A558E">
        <w:rPr>
          <w:i/>
        </w:rPr>
        <w:t>Maximum</w:t>
      </w:r>
      <w:r w:rsidR="009A558E">
        <w:t xml:space="preserve"> from the operator drop</w:t>
      </w:r>
      <w:r>
        <w:t>down.</w:t>
      </w:r>
    </w:p>
    <w:p w:rsidR="00EE7CB2" w:rsidRDefault="00C91AC0" w:rsidP="00BD52E2">
      <w:pPr>
        <w:pStyle w:val="bodytext"/>
        <w:numPr>
          <w:ilvl w:val="0"/>
          <w:numId w:val="113"/>
        </w:numPr>
      </w:pPr>
      <w:r>
        <w:t>Specify whether to</w:t>
      </w:r>
      <w:r w:rsidR="009040DD">
        <w:t xml:space="preserve"> apply the</w:t>
      </w:r>
      <w:r>
        <w:t xml:space="preserve"> filter </w:t>
      </w:r>
      <w:r w:rsidR="009040DD">
        <w:t>to</w:t>
      </w:r>
      <w:r w:rsidR="005B4AEE">
        <w:t xml:space="preserve"> each Category or</w:t>
      </w:r>
      <w:r>
        <w:t xml:space="preserve"> Sort field.</w:t>
      </w:r>
      <w:r w:rsidR="009040DD">
        <w:t xml:space="preserve"> To apply the filter to only the selected group, check </w:t>
      </w:r>
      <w:r w:rsidR="009040DD" w:rsidRPr="009A558E">
        <w:rPr>
          <w:b/>
        </w:rPr>
        <w:t>Ignore other groupings on report</w:t>
      </w:r>
      <w:r w:rsidR="009040DD" w:rsidRPr="00C91AC0">
        <w:t>.</w:t>
      </w:r>
    </w:p>
    <w:p w:rsidR="00C91AC0" w:rsidRDefault="005B4AEE" w:rsidP="00EE7CB2">
      <w:pPr>
        <w:pStyle w:val="ImportantNote"/>
      </w:pPr>
      <w:r>
        <w:t>Selecting 'Entire Data Set' causes the Min/Max filter to apply across the entire report and ignore any other grouping</w:t>
      </w:r>
      <w:r w:rsidR="00956527">
        <w:t>s</w:t>
      </w:r>
      <w:r>
        <w:t>.</w:t>
      </w:r>
    </w:p>
    <w:p w:rsidR="00C91AC0" w:rsidRDefault="00C91AC0" w:rsidP="00BD52E2">
      <w:pPr>
        <w:pStyle w:val="bodytext"/>
        <w:numPr>
          <w:ilvl w:val="0"/>
          <w:numId w:val="113"/>
        </w:numPr>
      </w:pPr>
      <w:r>
        <w:t>Use the up (</w:t>
      </w:r>
      <w:r>
        <w:rPr>
          <w:noProof/>
        </w:rPr>
        <w:drawing>
          <wp:inline distT="0" distB="0" distL="0" distR="0">
            <wp:extent cx="142875" cy="85725"/>
            <wp:effectExtent l="19050" t="0" r="9525" b="0"/>
            <wp:docPr id="103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1031"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C91AC0" w:rsidRDefault="00C91AC0" w:rsidP="00BD52E2">
      <w:pPr>
        <w:pStyle w:val="bodytext"/>
        <w:numPr>
          <w:ilvl w:val="0"/>
          <w:numId w:val="113"/>
        </w:numPr>
      </w:pPr>
      <w:r>
        <w:t>To remove a filter, press the delete button (</w:t>
      </w:r>
      <w:r>
        <w:rPr>
          <w:noProof/>
        </w:rPr>
        <w:drawing>
          <wp:inline distT="0" distB="0" distL="0" distR="0">
            <wp:extent cx="133350" cy="133350"/>
            <wp:effectExtent l="19050" t="0" r="0" b="0"/>
            <wp:docPr id="1046"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t>).</w:t>
      </w:r>
    </w:p>
    <w:p w:rsidR="0051487F" w:rsidRDefault="000D1688" w:rsidP="0051487F">
      <w:pPr>
        <w:pStyle w:val="Heading3"/>
      </w:pPr>
      <w:bookmarkStart w:id="176" w:name="_Toc468348378"/>
      <w:r>
        <w:t>General</w:t>
      </w:r>
      <w:r w:rsidR="0051487F" w:rsidRPr="002C220E">
        <w:t xml:space="preserve"> Options</w:t>
      </w:r>
      <w:bookmarkEnd w:id="176"/>
    </w:p>
    <w:p w:rsidR="00A44218" w:rsidRDefault="000D1688" w:rsidP="00E67327">
      <w:pPr>
        <w:pStyle w:val="bodytext"/>
      </w:pPr>
      <w:r>
        <w:t>Hover over</w:t>
      </w:r>
      <w:r w:rsidR="00E67327">
        <w:t xml:space="preserve"> </w:t>
      </w:r>
      <w:r w:rsidR="003E6BBF" w:rsidRPr="003E6BBF">
        <w:t>'</w:t>
      </w:r>
      <w:r w:rsidR="003035D3" w:rsidRPr="008846E3">
        <w:rPr>
          <w:i/>
        </w:rPr>
        <w:t>Options</w:t>
      </w:r>
      <w:r w:rsidR="003E6BBF" w:rsidRPr="003E6BBF">
        <w:t>'</w:t>
      </w:r>
      <w:r w:rsidR="003035D3">
        <w:t xml:space="preserve"> in the Toolbar </w:t>
      </w:r>
      <w:r w:rsidR="009A558E">
        <w:t>dropdown</w:t>
      </w:r>
      <w:r w:rsidR="00164997">
        <w:t xml:space="preserve"> and</w:t>
      </w:r>
      <w:r>
        <w:t xml:space="preserve"> then </w:t>
      </w:r>
      <w:r w:rsidR="006445CA">
        <w:t>select the</w:t>
      </w:r>
      <w:r>
        <w:t xml:space="preserve"> </w:t>
      </w:r>
      <w:r w:rsidR="003E6BBF" w:rsidRPr="003E6BBF">
        <w:t>'</w:t>
      </w:r>
      <w:r w:rsidRPr="008846E3">
        <w:rPr>
          <w:i/>
        </w:rPr>
        <w:t>General</w:t>
      </w:r>
      <w:r w:rsidR="003E6BBF" w:rsidRPr="003E6BBF">
        <w:t>'</w:t>
      </w:r>
      <w:r>
        <w:t xml:space="preserve"> </w:t>
      </w:r>
      <w:r w:rsidR="003035D3">
        <w:t>m</w:t>
      </w:r>
      <w:r w:rsidR="00F21E99">
        <w:t>enu to open the Report Options W</w:t>
      </w:r>
      <w:r w:rsidR="003035D3">
        <w:t xml:space="preserve">indow. This window allows </w:t>
      </w:r>
      <w:r w:rsidR="00F21E99">
        <w:t xml:space="preserve">you to </w:t>
      </w:r>
      <w:r w:rsidR="003035D3">
        <w:t xml:space="preserve">control various </w:t>
      </w:r>
      <w:r w:rsidR="00C31F5A">
        <w:t>settings including d</w:t>
      </w:r>
      <w:r w:rsidR="003035D3">
        <w:t>efault ex</w:t>
      </w:r>
      <w:r w:rsidR="00F625EC">
        <w:t>port type and page orientation.</w:t>
      </w:r>
    </w:p>
    <w:p w:rsidR="00D24A65" w:rsidRDefault="00D24A65" w:rsidP="00E67327">
      <w:pPr>
        <w:pStyle w:val="bodytext"/>
      </w:pPr>
      <w:r w:rsidRPr="00D24A65">
        <w:rPr>
          <w:noProof/>
        </w:rPr>
        <w:lastRenderedPageBreak/>
        <w:drawing>
          <wp:inline distT="0" distB="0" distL="0" distR="0">
            <wp:extent cx="2343150" cy="2209800"/>
            <wp:effectExtent l="19050" t="0" r="0" b="0"/>
            <wp:docPr id="1011"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user99.png"/>
                    <pic:cNvPicPr/>
                  </pic:nvPicPr>
                  <pic:blipFill>
                    <a:blip r:embed="rId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150" cy="2209800"/>
                    </a:xfrm>
                    <a:prstGeom prst="rect">
                      <a:avLst/>
                    </a:prstGeom>
                    <a:noFill/>
                    <a:ln>
                      <a:noFill/>
                    </a:ln>
                  </pic:spPr>
                </pic:pic>
              </a:graphicData>
            </a:graphic>
          </wp:inline>
        </w:drawing>
      </w:r>
      <w:r w:rsidRPr="00D24A65">
        <w:rPr>
          <w:noProof/>
        </w:rPr>
        <w:t xml:space="preserve"> </w:t>
      </w:r>
      <w:r w:rsidRPr="00D24A65">
        <w:rPr>
          <w:noProof/>
        </w:rPr>
        <w:drawing>
          <wp:inline distT="0" distB="0" distL="0" distR="0">
            <wp:extent cx="3657600" cy="2696880"/>
            <wp:effectExtent l="19050" t="0" r="0" b="0"/>
            <wp:docPr id="101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user108.png"/>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2696880"/>
                    </a:xfrm>
                    <a:prstGeom prst="rect">
                      <a:avLst/>
                    </a:prstGeom>
                    <a:noFill/>
                    <a:ln>
                      <a:noFill/>
                    </a:ln>
                  </pic:spPr>
                </pic:pic>
              </a:graphicData>
            </a:graphic>
          </wp:inline>
        </w:drawing>
      </w:r>
    </w:p>
    <w:p w:rsidR="00A44218" w:rsidRDefault="003035D3" w:rsidP="00A44218">
      <w:pPr>
        <w:pStyle w:val="bodytext"/>
        <w:rPr>
          <w:b/>
        </w:rPr>
      </w:pPr>
      <w:r w:rsidRPr="003035D3">
        <w:rPr>
          <w:b/>
        </w:rPr>
        <w:t>General Options</w:t>
      </w:r>
    </w:p>
    <w:p w:rsidR="00A44218" w:rsidRDefault="005A3371" w:rsidP="00BD52E2">
      <w:pPr>
        <w:pStyle w:val="bodytext"/>
        <w:numPr>
          <w:ilvl w:val="0"/>
          <w:numId w:val="106"/>
        </w:numPr>
        <w:rPr>
          <w:b/>
        </w:rPr>
      </w:pPr>
      <w:r>
        <w:t xml:space="preserve">Use the </w:t>
      </w:r>
      <w:r w:rsidRPr="00620E52">
        <w:rPr>
          <w:b/>
        </w:rPr>
        <w:t>Default Export Type</w:t>
      </w:r>
      <w:r>
        <w:t xml:space="preserve"> </w:t>
      </w:r>
      <w:r w:rsidR="009A558E">
        <w:t>dropdown</w:t>
      </w:r>
      <w:r w:rsidR="004A169E">
        <w:t xml:space="preserve"> to </w:t>
      </w:r>
      <w:r w:rsidR="00064BD8">
        <w:t xml:space="preserve">specify </w:t>
      </w:r>
      <w:r w:rsidR="00DE6946">
        <w:t>the default format for the report</w:t>
      </w:r>
      <w:r w:rsidR="00F625EC">
        <w:t>.</w:t>
      </w:r>
    </w:p>
    <w:p w:rsidR="00A44218" w:rsidRDefault="00F21E99" w:rsidP="00BD52E2">
      <w:pPr>
        <w:pStyle w:val="bodytext"/>
        <w:numPr>
          <w:ilvl w:val="0"/>
          <w:numId w:val="106"/>
        </w:numPr>
        <w:rPr>
          <w:b/>
        </w:rPr>
      </w:pPr>
      <w:r>
        <w:t xml:space="preserve">From the </w:t>
      </w:r>
      <w:r w:rsidRPr="00620E52">
        <w:rPr>
          <w:b/>
        </w:rPr>
        <w:t>Include Setup</w:t>
      </w:r>
      <w:r>
        <w:t xml:space="preserve"> menu</w:t>
      </w:r>
      <w:r w:rsidR="002A3E22">
        <w:t>,</w:t>
      </w:r>
      <w:r>
        <w:t xml:space="preserve"> select </w:t>
      </w:r>
      <w:r w:rsidRPr="00620E52">
        <w:rPr>
          <w:i/>
        </w:rPr>
        <w:t>Top</w:t>
      </w:r>
      <w:r>
        <w:t xml:space="preserve"> or </w:t>
      </w:r>
      <w:r w:rsidRPr="00620E52">
        <w:rPr>
          <w:i/>
        </w:rPr>
        <w:t>Bottom</w:t>
      </w:r>
      <w:r>
        <w:t xml:space="preserve"> </w:t>
      </w:r>
      <w:r w:rsidR="00064BD8">
        <w:t>to display the data categories, sorts</w:t>
      </w:r>
      <w:r w:rsidR="002A3E22">
        <w:t>,</w:t>
      </w:r>
      <w:r w:rsidR="00064BD8">
        <w:t xml:space="preserve"> and filters at</w:t>
      </w:r>
      <w:r>
        <w:t xml:space="preserve"> either</w:t>
      </w:r>
      <w:r w:rsidR="00064BD8">
        <w:t xml:space="preserve"> the </w:t>
      </w:r>
      <w:r w:rsidR="00F625EC">
        <w:t>beginning or end of the report.</w:t>
      </w:r>
    </w:p>
    <w:p w:rsidR="00A44218" w:rsidRDefault="009625D5" w:rsidP="00BD52E2">
      <w:pPr>
        <w:pStyle w:val="bodytext"/>
        <w:numPr>
          <w:ilvl w:val="0"/>
          <w:numId w:val="106"/>
        </w:numPr>
        <w:rPr>
          <w:b/>
        </w:rPr>
      </w:pPr>
      <w:r>
        <w:t xml:space="preserve">Output types may be disabled by unchecking the boxes for </w:t>
      </w:r>
      <w:r w:rsidRPr="00620E52">
        <w:rPr>
          <w:b/>
        </w:rPr>
        <w:t>All</w:t>
      </w:r>
      <w:r w:rsidR="00F625EC" w:rsidRPr="00620E52">
        <w:rPr>
          <w:b/>
        </w:rPr>
        <w:t>owed Export Types</w:t>
      </w:r>
      <w:r w:rsidR="00F625EC">
        <w:t>.</w:t>
      </w:r>
    </w:p>
    <w:p w:rsidR="00A1658C" w:rsidRPr="00A44218" w:rsidRDefault="002D764D" w:rsidP="00BD52E2">
      <w:pPr>
        <w:pStyle w:val="bodytext"/>
        <w:numPr>
          <w:ilvl w:val="0"/>
          <w:numId w:val="106"/>
        </w:numPr>
        <w:rPr>
          <w:b/>
        </w:rPr>
      </w:pPr>
      <w:r>
        <w:t xml:space="preserve">Use the </w:t>
      </w:r>
      <w:r w:rsidRPr="00620E52">
        <w:rPr>
          <w:b/>
        </w:rPr>
        <w:t>Filter Execution Window</w:t>
      </w:r>
      <w:r>
        <w:t xml:space="preserve"> </w:t>
      </w:r>
      <w:r w:rsidR="009A558E">
        <w:t>dropdown</w:t>
      </w:r>
      <w:r>
        <w:t xml:space="preserve"> to s</w:t>
      </w:r>
      <w:r w:rsidR="00A1658C">
        <w:t>el</w:t>
      </w:r>
      <w:r>
        <w:t>ect which type of Filter menu</w:t>
      </w:r>
      <w:r w:rsidR="00A1658C">
        <w:t xml:space="preserve"> display</w:t>
      </w:r>
      <w:r>
        <w:t>s</w:t>
      </w:r>
      <w:r w:rsidR="00A1658C">
        <w:t xml:space="preserve"> when executing a report that ha</w:t>
      </w:r>
      <w:r w:rsidR="002A3E22">
        <w:t>s</w:t>
      </w:r>
      <w:r w:rsidR="00A1658C">
        <w:t xml:space="preserve"> prompt</w:t>
      </w:r>
      <w:r w:rsidR="002A3E22">
        <w:t>-</w:t>
      </w:r>
      <w:r w:rsidR="00A1658C">
        <w:t>for</w:t>
      </w:r>
      <w:r w:rsidR="002A3E22">
        <w:t>-</w:t>
      </w:r>
      <w:r w:rsidR="00A1658C">
        <w:t>value filters.</w:t>
      </w:r>
    </w:p>
    <w:p w:rsidR="008F66FA" w:rsidRDefault="008F66FA" w:rsidP="00D4103D">
      <w:pPr>
        <w:pStyle w:val="bodytext"/>
        <w:numPr>
          <w:ilvl w:val="1"/>
          <w:numId w:val="55"/>
        </w:numPr>
        <w:rPr>
          <w:b/>
        </w:rPr>
      </w:pPr>
      <w:r w:rsidRPr="00620E52">
        <w:rPr>
          <w:i/>
        </w:rPr>
        <w:t>Default –</w:t>
      </w:r>
      <w:r>
        <w:rPr>
          <w:b/>
        </w:rPr>
        <w:t xml:space="preserve"> </w:t>
      </w:r>
      <w:r w:rsidRPr="002D2382">
        <w:t>Display the default type of filter execution window.</w:t>
      </w:r>
    </w:p>
    <w:p w:rsidR="00A1658C" w:rsidRPr="00967D8C" w:rsidRDefault="00A1658C" w:rsidP="00D4103D">
      <w:pPr>
        <w:pStyle w:val="bodytext"/>
        <w:numPr>
          <w:ilvl w:val="1"/>
          <w:numId w:val="55"/>
        </w:numPr>
        <w:rPr>
          <w:b/>
        </w:rPr>
      </w:pPr>
      <w:r w:rsidRPr="00620E52">
        <w:rPr>
          <w:i/>
        </w:rPr>
        <w:t>Standard –</w:t>
      </w:r>
      <w:r>
        <w:rPr>
          <w:b/>
        </w:rPr>
        <w:t xml:space="preserve"> </w:t>
      </w:r>
      <w:r>
        <w:t>Display the standard filter execution window.</w:t>
      </w:r>
    </w:p>
    <w:p w:rsidR="00A1658C" w:rsidRPr="00967D8C" w:rsidRDefault="00A1658C" w:rsidP="00D4103D">
      <w:pPr>
        <w:pStyle w:val="bodytext"/>
        <w:numPr>
          <w:ilvl w:val="1"/>
          <w:numId w:val="55"/>
        </w:numPr>
        <w:rPr>
          <w:b/>
        </w:rPr>
      </w:pPr>
      <w:r w:rsidRPr="00620E52">
        <w:rPr>
          <w:i/>
        </w:rPr>
        <w:t>Simple with Operator –</w:t>
      </w:r>
      <w:r>
        <w:rPr>
          <w:b/>
        </w:rPr>
        <w:t xml:space="preserve"> </w:t>
      </w:r>
      <w:r>
        <w:t>Display a simplified filter execution window that only allows the operator and value to be changed.</w:t>
      </w:r>
    </w:p>
    <w:p w:rsidR="00A44218" w:rsidRPr="00A44218" w:rsidRDefault="00A1658C" w:rsidP="00D4103D">
      <w:pPr>
        <w:pStyle w:val="bodytext"/>
        <w:numPr>
          <w:ilvl w:val="1"/>
          <w:numId w:val="55"/>
        </w:numPr>
        <w:rPr>
          <w:b/>
        </w:rPr>
      </w:pPr>
      <w:r w:rsidRPr="00620E52">
        <w:rPr>
          <w:i/>
        </w:rPr>
        <w:t>Simple without Operator –</w:t>
      </w:r>
      <w:r>
        <w:rPr>
          <w:b/>
        </w:rPr>
        <w:t xml:space="preserve"> </w:t>
      </w:r>
      <w:r>
        <w:t>Display a simplified filter window that only allows the filter value to b</w:t>
      </w:r>
      <w:r w:rsidR="00F625EC">
        <w:t>e changed.</w:t>
      </w:r>
    </w:p>
    <w:p w:rsidR="00A44218" w:rsidRDefault="00A44218" w:rsidP="00BD52E2">
      <w:pPr>
        <w:pStyle w:val="bodytext"/>
        <w:numPr>
          <w:ilvl w:val="0"/>
          <w:numId w:val="106"/>
        </w:numPr>
        <w:rPr>
          <w:b/>
        </w:rPr>
      </w:pPr>
      <w:r>
        <w:t xml:space="preserve">Check </w:t>
      </w:r>
      <w:r w:rsidRPr="00620E52">
        <w:rPr>
          <w:b/>
        </w:rPr>
        <w:t>Always Show Filter Execution</w:t>
      </w:r>
      <w:r>
        <w:t xml:space="preserve"> to show the filter menu and allow </w:t>
      </w:r>
      <w:r w:rsidR="00453DCB">
        <w:t>changes to be made each time the</w:t>
      </w:r>
      <w:r>
        <w:t xml:space="preserve"> report is</w:t>
      </w:r>
      <w:r w:rsidR="00453DCB">
        <w:t xml:space="preserve"> </w:t>
      </w:r>
      <w:r w:rsidR="00F7408F">
        <w:t>executed</w:t>
      </w:r>
      <w:r>
        <w:t>.</w:t>
      </w:r>
    </w:p>
    <w:p w:rsidR="002D764D" w:rsidRPr="00A44218" w:rsidRDefault="002D764D" w:rsidP="00BD52E2">
      <w:pPr>
        <w:pStyle w:val="bodytext"/>
        <w:numPr>
          <w:ilvl w:val="0"/>
          <w:numId w:val="106"/>
        </w:numPr>
        <w:rPr>
          <w:b/>
        </w:rPr>
      </w:pPr>
      <w:r>
        <w:t xml:space="preserve">Use the </w:t>
      </w:r>
      <w:r w:rsidR="008A2D86" w:rsidRPr="00620E52">
        <w:rPr>
          <w:b/>
        </w:rPr>
        <w:t>No Data Qualify Display Mode</w:t>
      </w:r>
      <w:r w:rsidR="008A2D86" w:rsidRPr="008A2D86">
        <w:t xml:space="preserve"> </w:t>
      </w:r>
      <w:r>
        <w:t>to select what to display if no data qualifies for the report.</w:t>
      </w:r>
    </w:p>
    <w:p w:rsidR="008F0E7D" w:rsidRDefault="002D764D" w:rsidP="00D4103D">
      <w:pPr>
        <w:pStyle w:val="bodytext"/>
        <w:numPr>
          <w:ilvl w:val="1"/>
          <w:numId w:val="55"/>
        </w:numPr>
        <w:tabs>
          <w:tab w:val="left" w:pos="360"/>
        </w:tabs>
      </w:pPr>
      <w:r w:rsidRPr="00620E52">
        <w:rPr>
          <w:i/>
        </w:rPr>
        <w:t>Show Message</w:t>
      </w:r>
      <w:r>
        <w:t xml:space="preserve"> – Display the standard </w:t>
      </w:r>
      <w:r w:rsidR="008F0E7D">
        <w:t xml:space="preserve">no data qualified </w:t>
      </w:r>
      <w:r>
        <w:t>message</w:t>
      </w:r>
      <w:r w:rsidR="008F0E7D">
        <w:t>.</w:t>
      </w:r>
    </w:p>
    <w:p w:rsidR="002D764D" w:rsidRDefault="008F0E7D" w:rsidP="00D4103D">
      <w:pPr>
        <w:pStyle w:val="bodytext"/>
        <w:numPr>
          <w:ilvl w:val="1"/>
          <w:numId w:val="55"/>
        </w:numPr>
        <w:tabs>
          <w:tab w:val="left" w:pos="360"/>
        </w:tabs>
      </w:pPr>
      <w:r w:rsidRPr="00620E52">
        <w:rPr>
          <w:i/>
        </w:rPr>
        <w:t>Show Report</w:t>
      </w:r>
      <w:r>
        <w:rPr>
          <w:b/>
        </w:rPr>
        <w:t xml:space="preserve"> </w:t>
      </w:r>
      <w:r>
        <w:t>– Display the Page Header, Page Footer, Report Header</w:t>
      </w:r>
      <w:r w:rsidR="002A3E22">
        <w:t>,</w:t>
      </w:r>
      <w:r>
        <w:t xml:space="preserve"> and Report Footer sections of the report. Any cells containing Data Fields will not be displayed.</w:t>
      </w:r>
    </w:p>
    <w:p w:rsidR="00A44218" w:rsidRDefault="003035D3" w:rsidP="00A44218">
      <w:pPr>
        <w:pStyle w:val="bodytext"/>
        <w:rPr>
          <w:b/>
        </w:rPr>
      </w:pPr>
      <w:r w:rsidRPr="003035D3">
        <w:rPr>
          <w:b/>
        </w:rPr>
        <w:t>Excel Options</w:t>
      </w:r>
    </w:p>
    <w:p w:rsidR="00A44218" w:rsidRPr="00A44218" w:rsidRDefault="00A44218" w:rsidP="00BD52E2">
      <w:pPr>
        <w:pStyle w:val="bodytext"/>
        <w:numPr>
          <w:ilvl w:val="0"/>
          <w:numId w:val="106"/>
        </w:numPr>
        <w:rPr>
          <w:b/>
        </w:rPr>
      </w:pPr>
      <w:r>
        <w:lastRenderedPageBreak/>
        <w:t xml:space="preserve">Check </w:t>
      </w:r>
      <w:r w:rsidRPr="00620E52">
        <w:rPr>
          <w:b/>
        </w:rPr>
        <w:t>Suppress Formatting</w:t>
      </w:r>
      <w:r w:rsidR="00620E52">
        <w:t xml:space="preserve"> </w:t>
      </w:r>
      <w:r>
        <w:t>to prevent the report formatting from exporting to Excel.</w:t>
      </w:r>
    </w:p>
    <w:p w:rsidR="00A44218" w:rsidRDefault="00A44218" w:rsidP="00A44218">
      <w:pPr>
        <w:pStyle w:val="bodytext"/>
        <w:rPr>
          <w:b/>
        </w:rPr>
      </w:pPr>
      <w:r>
        <w:rPr>
          <w:b/>
        </w:rPr>
        <w:t>Page Options</w:t>
      </w:r>
    </w:p>
    <w:p w:rsidR="00A44218" w:rsidRPr="00A44218" w:rsidRDefault="00A44218" w:rsidP="00BD52E2">
      <w:pPr>
        <w:pStyle w:val="bodytext"/>
        <w:numPr>
          <w:ilvl w:val="0"/>
          <w:numId w:val="106"/>
        </w:numPr>
        <w:spacing w:after="0"/>
        <w:rPr>
          <w:b/>
        </w:rPr>
      </w:pPr>
      <w:r>
        <w:t xml:space="preserve">Specify the size for the report in the </w:t>
      </w:r>
      <w:r w:rsidRPr="006C67E7">
        <w:rPr>
          <w:b/>
        </w:rPr>
        <w:t>Page Size</w:t>
      </w:r>
      <w:r w:rsidR="006C67E7">
        <w:t xml:space="preserve"> </w:t>
      </w:r>
      <w:r w:rsidR="00B63E79">
        <w:t xml:space="preserve">menu. Default is </w:t>
      </w:r>
      <w:r w:rsidR="00B63E79" w:rsidRPr="006C67E7">
        <w:rPr>
          <w:i/>
        </w:rPr>
        <w:t>L</w:t>
      </w:r>
      <w:r w:rsidRPr="006C67E7">
        <w:rPr>
          <w:i/>
        </w:rPr>
        <w:t>etter</w:t>
      </w:r>
      <w:r>
        <w:t>.</w:t>
      </w:r>
    </w:p>
    <w:p w:rsidR="00A44218" w:rsidRPr="00A44218" w:rsidRDefault="00A44218" w:rsidP="00BD52E2">
      <w:pPr>
        <w:pStyle w:val="bodytext"/>
        <w:numPr>
          <w:ilvl w:val="0"/>
          <w:numId w:val="106"/>
        </w:numPr>
        <w:spacing w:after="0"/>
        <w:rPr>
          <w:b/>
        </w:rPr>
      </w:pPr>
      <w:r>
        <w:t xml:space="preserve">Set the orientation for the report in the </w:t>
      </w:r>
      <w:r w:rsidRPr="006C67E7">
        <w:rPr>
          <w:b/>
        </w:rPr>
        <w:t>Orientation</w:t>
      </w:r>
      <w:r>
        <w:t xml:space="preserve"> menu. </w:t>
      </w:r>
      <w:r w:rsidR="00B63E79">
        <w:t xml:space="preserve">Default is </w:t>
      </w:r>
      <w:r w:rsidR="00B63E79" w:rsidRPr="006C67E7">
        <w:rPr>
          <w:i/>
        </w:rPr>
        <w:t>Portrait</w:t>
      </w:r>
      <w:r w:rsidR="00B63E79">
        <w:t>.</w:t>
      </w:r>
    </w:p>
    <w:p w:rsidR="00A44218" w:rsidRPr="00B63E79" w:rsidRDefault="00A44218" w:rsidP="00BD52E2">
      <w:pPr>
        <w:pStyle w:val="bodytext"/>
        <w:numPr>
          <w:ilvl w:val="0"/>
          <w:numId w:val="106"/>
        </w:numPr>
        <w:spacing w:after="0"/>
        <w:rPr>
          <w:b/>
        </w:rPr>
      </w:pPr>
      <w:r>
        <w:t xml:space="preserve">Check </w:t>
      </w:r>
      <w:r w:rsidRPr="006C67E7">
        <w:rPr>
          <w:b/>
        </w:rPr>
        <w:t>Fit to Page Widt</w:t>
      </w:r>
      <w:r w:rsidR="006C67E7" w:rsidRPr="006C67E7">
        <w:rPr>
          <w:b/>
        </w:rPr>
        <w:t>h</w:t>
      </w:r>
      <w:r w:rsidR="006C67E7">
        <w:t xml:space="preserve"> </w:t>
      </w:r>
      <w:r>
        <w:t>to scale all columns to fit the width of the page.</w:t>
      </w:r>
    </w:p>
    <w:p w:rsidR="00D41E22" w:rsidRDefault="0023695E" w:rsidP="00D24A65">
      <w:pPr>
        <w:pStyle w:val="Heading3"/>
        <w:spacing w:after="0"/>
      </w:pPr>
      <w:bookmarkStart w:id="177" w:name="_Interactive_HTML_Options_1"/>
      <w:bookmarkStart w:id="178" w:name="_Toc468348379"/>
      <w:bookmarkEnd w:id="177"/>
      <w:r>
        <w:t>Report Viewer</w:t>
      </w:r>
      <w:r w:rsidR="00D41E22" w:rsidRPr="004D45CD">
        <w:t xml:space="preserve"> Options</w:t>
      </w:r>
      <w:bookmarkEnd w:id="178"/>
    </w:p>
    <w:p w:rsidR="00D24A65" w:rsidRPr="00D24A65" w:rsidRDefault="00D24A65" w:rsidP="00D24A65"/>
    <w:p w:rsidR="00BD00CD" w:rsidRDefault="00807A8A" w:rsidP="00807A8A">
      <w:pPr>
        <w:pStyle w:val="bodytext"/>
      </w:pPr>
      <w:r>
        <w:t xml:space="preserve">Hover over </w:t>
      </w:r>
      <w:r w:rsidR="003E6BBF" w:rsidRPr="003E6BBF">
        <w:t>'</w:t>
      </w:r>
      <w:r w:rsidRPr="00B63E79">
        <w:rPr>
          <w:i/>
        </w:rPr>
        <w:t>Options</w:t>
      </w:r>
      <w:r w:rsidR="003E6BBF" w:rsidRPr="003E6BBF">
        <w:t>'</w:t>
      </w:r>
      <w:r>
        <w:t xml:space="preserve"> in the Toolbar </w:t>
      </w:r>
      <w:r w:rsidR="009A558E">
        <w:t>dropdown</w:t>
      </w:r>
      <w:r>
        <w:t xml:space="preserve"> and then </w:t>
      </w:r>
      <w:r w:rsidR="006445CA">
        <w:t>select</w:t>
      </w:r>
      <w:r>
        <w:t xml:space="preserve"> </w:t>
      </w:r>
      <w:r w:rsidR="003E6BBF" w:rsidRPr="003E6BBF">
        <w:t>'</w:t>
      </w:r>
      <w:r w:rsidR="0023695E" w:rsidRPr="00B63E79">
        <w:rPr>
          <w:i/>
        </w:rPr>
        <w:t>Report Viewer</w:t>
      </w:r>
      <w:r w:rsidR="003E6BBF" w:rsidRPr="003E6BBF">
        <w:t>'</w:t>
      </w:r>
      <w:r>
        <w:t xml:space="preserve"> menu to open the </w:t>
      </w:r>
      <w:r w:rsidR="0023695E">
        <w:t>Report Viewer</w:t>
      </w:r>
      <w:r>
        <w:t xml:space="preserve"> Options Menu. This window allows you to control </w:t>
      </w:r>
      <w:r w:rsidR="00934A8D">
        <w:t>what interactive capabilities a user has when viewing reports.</w:t>
      </w:r>
    </w:p>
    <w:p w:rsidR="00BD00CD" w:rsidRPr="00E67327" w:rsidRDefault="00DD00C3" w:rsidP="00B63E79">
      <w:pPr>
        <w:pStyle w:val="bodytext"/>
        <w:jc w:val="center"/>
        <w:rPr>
          <w:noProof/>
        </w:rPr>
      </w:pPr>
      <w:r>
        <w:rPr>
          <w:noProof/>
        </w:rPr>
        <w:drawing>
          <wp:inline distT="0" distB="0" distL="0" distR="0">
            <wp:extent cx="2333625" cy="22098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user100.png"/>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3625" cy="2209800"/>
                    </a:xfrm>
                    <a:prstGeom prst="rect">
                      <a:avLst/>
                    </a:prstGeom>
                    <a:noFill/>
                    <a:ln>
                      <a:noFill/>
                    </a:ln>
                  </pic:spPr>
                </pic:pic>
              </a:graphicData>
            </a:graphic>
          </wp:inline>
        </w:drawing>
      </w:r>
      <w:r w:rsidR="00B63E79" w:rsidRPr="00B63E79">
        <w:rPr>
          <w:noProof/>
        </w:rPr>
        <w:t xml:space="preserve"> </w:t>
      </w:r>
    </w:p>
    <w:p w:rsidR="00BC173C" w:rsidRDefault="00D41E22" w:rsidP="00BC173C">
      <w:pPr>
        <w:pStyle w:val="Heading4"/>
      </w:pPr>
      <w:r>
        <w:t>General</w:t>
      </w:r>
    </w:p>
    <w:p w:rsidR="00D24A65" w:rsidRDefault="00D24A65" w:rsidP="00D24A65">
      <w:pPr>
        <w:jc w:val="center"/>
      </w:pPr>
      <w:r>
        <w:rPr>
          <w:noProof/>
        </w:rPr>
        <w:drawing>
          <wp:inline distT="0" distB="0" distL="0" distR="0">
            <wp:extent cx="5525272" cy="1762371"/>
            <wp:effectExtent l="19050" t="0" r="0" b="0"/>
            <wp:docPr id="1010" name="Picture 1009" descr="view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general.png"/>
                    <pic:cNvPicPr/>
                  </pic:nvPicPr>
                  <pic:blipFill>
                    <a:blip r:embed="rId304" cstate="print"/>
                    <a:stretch>
                      <a:fillRect/>
                    </a:stretch>
                  </pic:blipFill>
                  <pic:spPr>
                    <a:xfrm>
                      <a:off x="0" y="0"/>
                      <a:ext cx="5525272" cy="1762371"/>
                    </a:xfrm>
                    <a:prstGeom prst="rect">
                      <a:avLst/>
                    </a:prstGeom>
                  </pic:spPr>
                </pic:pic>
              </a:graphicData>
            </a:graphic>
          </wp:inline>
        </w:drawing>
      </w:r>
    </w:p>
    <w:p w:rsidR="00D24A65" w:rsidRPr="00D24A65" w:rsidRDefault="00D24A65" w:rsidP="00D24A65">
      <w:pPr>
        <w:jc w:val="center"/>
      </w:pPr>
    </w:p>
    <w:p w:rsidR="00BC173C" w:rsidRPr="00BC173C" w:rsidRDefault="00D41E22" w:rsidP="00446BFA">
      <w:pPr>
        <w:pStyle w:val="bodytextbullets"/>
        <w:rPr>
          <w:b/>
        </w:rPr>
      </w:pPr>
      <w:r w:rsidRPr="00BC173C">
        <w:t xml:space="preserve">Uncheck </w:t>
      </w:r>
      <w:r w:rsidRPr="006C67E7">
        <w:rPr>
          <w:b/>
        </w:rPr>
        <w:t>Show Grid</w:t>
      </w:r>
      <w:r w:rsidRPr="00BC173C">
        <w:t xml:space="preserve"> to disable grid lines.</w:t>
      </w:r>
    </w:p>
    <w:p w:rsidR="00BC173C" w:rsidRPr="00BC173C" w:rsidRDefault="00D41E22" w:rsidP="00446BFA">
      <w:pPr>
        <w:pStyle w:val="bodytextbullets"/>
        <w:rPr>
          <w:b/>
        </w:rPr>
      </w:pPr>
      <w:r w:rsidRPr="00BC173C">
        <w:t xml:space="preserve">Uncheck </w:t>
      </w:r>
      <w:r w:rsidRPr="006C67E7">
        <w:rPr>
          <w:b/>
        </w:rPr>
        <w:t>Simulate PDF</w:t>
      </w:r>
      <w:r w:rsidRPr="00BC173C">
        <w:t xml:space="preserve"> to have the report appear as though it is not on a page.</w:t>
      </w:r>
    </w:p>
    <w:p w:rsidR="00BD00CD" w:rsidRPr="00757077" w:rsidRDefault="00F53B73" w:rsidP="00757077">
      <w:pPr>
        <w:pStyle w:val="bodytextbullets"/>
        <w:rPr>
          <w:b/>
        </w:rPr>
      </w:pPr>
      <w:r w:rsidRPr="00BC173C">
        <w:t xml:space="preserve">Uncheck </w:t>
      </w:r>
      <w:r w:rsidRPr="006C67E7">
        <w:rPr>
          <w:b/>
        </w:rPr>
        <w:t>Allow Hide/Show Columns on Execution</w:t>
      </w:r>
      <w:r w:rsidR="00D41E22" w:rsidRPr="00BC173C">
        <w:t xml:space="preserve"> </w:t>
      </w:r>
      <w:r w:rsidRPr="00BC173C">
        <w:t xml:space="preserve">to disable the </w:t>
      </w:r>
      <w:hyperlink w:anchor="_Hiding_Columns" w:history="1">
        <w:r w:rsidRPr="00BC173C">
          <w:rPr>
            <w:rStyle w:val="Hyperlink"/>
            <w:rFonts w:cs="Open Sans"/>
          </w:rPr>
          <w:t>Hide Columns</w:t>
        </w:r>
      </w:hyperlink>
      <w:r w:rsidRPr="00BC173C">
        <w:t xml:space="preserve"> tools.</w:t>
      </w:r>
    </w:p>
    <w:p w:rsidR="006C67E7" w:rsidRPr="006C67E7" w:rsidRDefault="00D41E22" w:rsidP="006C67E7">
      <w:pPr>
        <w:pStyle w:val="Heading4"/>
      </w:pPr>
      <w:r>
        <w:lastRenderedPageBreak/>
        <w:t>Filters</w:t>
      </w:r>
    </w:p>
    <w:p w:rsidR="00D24A65" w:rsidRDefault="00D24A65" w:rsidP="006C67E7">
      <w:pPr>
        <w:pStyle w:val="bodytext"/>
        <w:tabs>
          <w:tab w:val="left" w:pos="360"/>
        </w:tabs>
        <w:spacing w:after="280"/>
        <w:jc w:val="center"/>
      </w:pPr>
      <w:r w:rsidRPr="00D24A65">
        <w:rPr>
          <w:noProof/>
        </w:rPr>
        <w:drawing>
          <wp:inline distT="0" distB="0" distL="0" distR="0">
            <wp:extent cx="5487166" cy="4277322"/>
            <wp:effectExtent l="0" t="0" r="0" b="9525"/>
            <wp:docPr id="100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user110.png"/>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7166" cy="4277322"/>
                    </a:xfrm>
                    <a:prstGeom prst="rect">
                      <a:avLst/>
                    </a:prstGeom>
                  </pic:spPr>
                </pic:pic>
              </a:graphicData>
            </a:graphic>
          </wp:inline>
        </w:drawing>
      </w:r>
    </w:p>
    <w:p w:rsidR="00BC173C" w:rsidRDefault="00B946EE" w:rsidP="00BC173C">
      <w:pPr>
        <w:pStyle w:val="bodytext"/>
        <w:tabs>
          <w:tab w:val="left" w:pos="360"/>
        </w:tabs>
      </w:pPr>
      <w:r>
        <w:t>Interactive Filters are filters created on either Data Fields or Formulas and then enabled af</w:t>
      </w:r>
      <w:r w:rsidR="00F625EC">
        <w:t xml:space="preserve">ter </w:t>
      </w:r>
      <w:r w:rsidR="003523A3">
        <w:t xml:space="preserve">running </w:t>
      </w:r>
      <w:r w:rsidR="00F625EC">
        <w:t xml:space="preserve">a report to </w:t>
      </w:r>
      <w:r w:rsidR="003523A3">
        <w:t>the report viewer</w:t>
      </w:r>
      <w:r w:rsidR="00F625EC">
        <w:t>.</w:t>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709"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710"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BC173C" w:rsidRDefault="00B946EE" w:rsidP="00BD52E2">
      <w:pPr>
        <w:pStyle w:val="bodytext"/>
        <w:numPr>
          <w:ilvl w:val="0"/>
          <w:numId w:val="107"/>
        </w:numPr>
      </w:pPr>
      <w:r>
        <w:t>To filter by a formula</w:t>
      </w:r>
      <w:r w:rsidR="002A3E22">
        <w:t>,</w:t>
      </w:r>
      <w:r>
        <w:t xml:space="preserve"> first add a Data Field</w:t>
      </w:r>
      <w:r w:rsidR="002A3E22">
        <w:t>,</w:t>
      </w:r>
      <w:r>
        <w:t xml:space="preserve"> then use the formula button </w:t>
      </w:r>
      <w:r w:rsidR="00836878">
        <w:t>(</w:t>
      </w:r>
      <w:r w:rsidR="003D0285">
        <w:rPr>
          <w:noProof/>
        </w:rPr>
        <w:drawing>
          <wp:inline distT="0" distB="0" distL="0" distR="0">
            <wp:extent cx="152400" cy="152400"/>
            <wp:effectExtent l="1905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836878">
        <w:t>)</w:t>
      </w:r>
      <w:r>
        <w:t xml:space="preserve"> to open the </w:t>
      </w:r>
      <w:hyperlink w:anchor="_Formula_Editor" w:history="1">
        <w:r w:rsidRPr="00B946EE">
          <w:rPr>
            <w:rStyle w:val="Hyperlink"/>
          </w:rPr>
          <w:t>Formula Editor</w:t>
        </w:r>
      </w:hyperlink>
      <w:r w:rsidR="00F625EC">
        <w:t>.</w:t>
      </w:r>
    </w:p>
    <w:p w:rsidR="00BC173C" w:rsidRDefault="00B946EE" w:rsidP="00BD52E2">
      <w:pPr>
        <w:pStyle w:val="bodytext"/>
        <w:numPr>
          <w:ilvl w:val="0"/>
          <w:numId w:val="107"/>
        </w:numPr>
        <w:tabs>
          <w:tab w:val="left" w:pos="360"/>
        </w:tabs>
      </w:pPr>
      <w:r>
        <w:t>In the Title box provide a name for the interactive filter.</w:t>
      </w:r>
    </w:p>
    <w:p w:rsidR="00BC173C" w:rsidRDefault="00B946EE" w:rsidP="00BD52E2">
      <w:pPr>
        <w:pStyle w:val="bodytext"/>
        <w:numPr>
          <w:ilvl w:val="0"/>
          <w:numId w:val="107"/>
        </w:numPr>
        <w:tabs>
          <w:tab w:val="left" w:pos="360"/>
        </w:tabs>
      </w:pPr>
      <w:r>
        <w:t>Use the Type dropdown to specify what kind of</w:t>
      </w:r>
      <w:r w:rsidR="00F625EC">
        <w:t xml:space="preserve"> interactive filter to display:</w:t>
      </w:r>
    </w:p>
    <w:p w:rsidR="00B946EE" w:rsidRDefault="00B946EE" w:rsidP="00D4103D">
      <w:pPr>
        <w:pStyle w:val="bodytext"/>
        <w:numPr>
          <w:ilvl w:val="1"/>
          <w:numId w:val="55"/>
        </w:numPr>
        <w:tabs>
          <w:tab w:val="left" w:pos="360"/>
        </w:tabs>
        <w:spacing w:after="0"/>
      </w:pPr>
      <w:r w:rsidRPr="009A558E">
        <w:rPr>
          <w:i/>
        </w:rPr>
        <w:t>Single Choice</w:t>
      </w:r>
      <w:r w:rsidR="009A558E">
        <w:t xml:space="preserve"> -</w:t>
      </w:r>
      <w:r>
        <w:t xml:space="preserve"> A dropdown with th</w:t>
      </w:r>
      <w:r w:rsidR="00757077">
        <w:t>e possible values of the filter:</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581025"/>
            <wp:effectExtent l="1905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user115.png"/>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581025"/>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D4103D">
      <w:pPr>
        <w:pStyle w:val="bodytext"/>
        <w:numPr>
          <w:ilvl w:val="1"/>
          <w:numId w:val="55"/>
        </w:numPr>
        <w:tabs>
          <w:tab w:val="left" w:pos="360"/>
        </w:tabs>
        <w:spacing w:after="0"/>
      </w:pPr>
      <w:r w:rsidRPr="009A558E">
        <w:rPr>
          <w:i/>
        </w:rPr>
        <w:lastRenderedPageBreak/>
        <w:t>Multiple Choice</w:t>
      </w:r>
      <w:r w:rsidR="009A558E">
        <w:t xml:space="preserve"> -</w:t>
      </w:r>
      <w:r>
        <w:t xml:space="preserve"> All possible values for the filter presented with check box</w:t>
      </w:r>
      <w:r w:rsidR="00757077">
        <w:t>es to select one or more values:</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105025" cy="11430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user116.png"/>
                    <pic:cNvPicPr/>
                  </pic:nvPicPr>
                  <pic:blipFill>
                    <a:blip r:embed="rId3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5025" cy="114300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D4103D">
      <w:pPr>
        <w:pStyle w:val="bodytext"/>
        <w:numPr>
          <w:ilvl w:val="1"/>
          <w:numId w:val="55"/>
        </w:numPr>
        <w:tabs>
          <w:tab w:val="left" w:pos="360"/>
        </w:tabs>
        <w:spacing w:after="0"/>
      </w:pPr>
      <w:r w:rsidRPr="006C67E7">
        <w:rPr>
          <w:i/>
        </w:rPr>
        <w:t>Single Slider</w:t>
      </w:r>
      <w:r w:rsidR="006C67E7">
        <w:t xml:space="preserve"> -</w:t>
      </w:r>
      <w:r>
        <w:t xml:space="preserve"> Select the filter value b</w:t>
      </w:r>
      <w:r w:rsidR="00757077">
        <w:t>y sliding a point along a scale:</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704850"/>
            <wp:effectExtent l="1905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user117.png"/>
                    <pic:cNvPicPr/>
                  </pic:nvPicPr>
                  <pic:blipFill>
                    <a:blip r:embed="rId3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70485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C173C" w:rsidRDefault="00B946EE" w:rsidP="00D4103D">
      <w:pPr>
        <w:pStyle w:val="bodytext"/>
        <w:numPr>
          <w:ilvl w:val="1"/>
          <w:numId w:val="55"/>
        </w:numPr>
        <w:tabs>
          <w:tab w:val="left" w:pos="360"/>
        </w:tabs>
      </w:pPr>
      <w:r w:rsidRPr="006C67E7">
        <w:rPr>
          <w:i/>
        </w:rPr>
        <w:t>Range Slider</w:t>
      </w:r>
      <w:r w:rsidR="006C67E7">
        <w:t xml:space="preserve"> -</w:t>
      </w:r>
      <w:r>
        <w:t xml:space="preserve">  A scale that disp</w:t>
      </w:r>
      <w:r w:rsidR="00757077">
        <w:t>lays values between two points:</w:t>
      </w:r>
    </w:p>
    <w:p w:rsidR="00BC173C" w:rsidRDefault="00040030" w:rsidP="00BC173C">
      <w:pPr>
        <w:pStyle w:val="bodytext"/>
        <w:tabs>
          <w:tab w:val="left" w:pos="360"/>
        </w:tabs>
        <w:ind w:left="1440"/>
        <w:jc w:val="center"/>
        <w:rPr>
          <w:noProof/>
        </w:rPr>
      </w:pPr>
      <w:r>
        <w:rPr>
          <w:noProof/>
        </w:rPr>
        <w:drawing>
          <wp:inline distT="0" distB="0" distL="0" distR="0">
            <wp:extent cx="2095500" cy="1104900"/>
            <wp:effectExtent l="1905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user114.png"/>
                    <pic:cNvPicPr/>
                  </pic:nvPicPr>
                  <pic:blipFill>
                    <a:blip r:embed="rId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104900"/>
                    </a:xfrm>
                    <a:prstGeom prst="rect">
                      <a:avLst/>
                    </a:prstGeom>
                    <a:noFill/>
                    <a:ln>
                      <a:noFill/>
                    </a:ln>
                  </pic:spPr>
                </pic:pic>
              </a:graphicData>
            </a:graphic>
          </wp:inline>
        </w:drawing>
      </w:r>
    </w:p>
    <w:p w:rsidR="00BC173C" w:rsidRDefault="006445CA" w:rsidP="00BD52E2">
      <w:pPr>
        <w:pStyle w:val="bodytext"/>
        <w:numPr>
          <w:ilvl w:val="0"/>
          <w:numId w:val="108"/>
        </w:numPr>
        <w:tabs>
          <w:tab w:val="left" w:pos="360"/>
        </w:tabs>
        <w:rPr>
          <w:noProof/>
        </w:rPr>
      </w:pPr>
      <w:r>
        <w:t>Press</w:t>
      </w:r>
      <w:r w:rsidR="00712138">
        <w:t xml:space="preserve"> the Format button </w:t>
      </w:r>
      <w:r w:rsidR="00EE1061">
        <w:t>(</w:t>
      </w:r>
      <w:r w:rsidR="00F630B4">
        <w:rPr>
          <w:noProof/>
        </w:rPr>
        <w:drawing>
          <wp:inline distT="0" distB="0" distL="0" distR="0">
            <wp:extent cx="152400" cy="15240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FormatCells.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EE1061">
        <w:t xml:space="preserve">) </w:t>
      </w:r>
      <w:r w:rsidR="00712138">
        <w:t>to open the format menu and specify how the fil</w:t>
      </w:r>
      <w:r w:rsidR="00F625EC">
        <w:t>ter values should be displayed.</w:t>
      </w:r>
    </w:p>
    <w:p w:rsidR="00BC173C" w:rsidRDefault="00792984" w:rsidP="00BD52E2">
      <w:pPr>
        <w:pStyle w:val="bodytext"/>
        <w:numPr>
          <w:ilvl w:val="0"/>
          <w:numId w:val="108"/>
        </w:numPr>
        <w:tabs>
          <w:tab w:val="left" w:pos="360"/>
        </w:tabs>
        <w:rPr>
          <w:noProof/>
        </w:rPr>
      </w:pPr>
      <w:r>
        <w:t xml:space="preserve">If filtering on an </w:t>
      </w:r>
      <w:hyperlink w:anchor="_Agregate_Functions" w:history="1">
        <w:r w:rsidRPr="000F16CF">
          <w:rPr>
            <w:rStyle w:val="Hyperlink"/>
          </w:rPr>
          <w:t>Aggregate</w:t>
        </w:r>
      </w:hyperlink>
      <w:r>
        <w:t xml:space="preserve"> formula such as </w:t>
      </w:r>
      <w:r w:rsidR="00F630B4" w:rsidRPr="0045327A">
        <w:rPr>
          <w:i/>
        </w:rPr>
        <w:t>A</w:t>
      </w:r>
      <w:r w:rsidRPr="0045327A">
        <w:rPr>
          <w:i/>
        </w:rPr>
        <w:t>ggSum</w:t>
      </w:r>
      <w:r w:rsidR="002A3E22">
        <w:t>,</w:t>
      </w:r>
      <w:r>
        <w:t xml:space="preserve"> use the </w:t>
      </w:r>
      <w:r w:rsidRPr="006C67E7">
        <w:rPr>
          <w:b/>
        </w:rPr>
        <w:t>Calculate Value Ever</w:t>
      </w:r>
      <w:r w:rsidR="006C67E7">
        <w:rPr>
          <w:b/>
        </w:rPr>
        <w:t>y</w:t>
      </w:r>
      <w:r>
        <w:t xml:space="preserve"> dropdown to select on which sorted field or category t</w:t>
      </w:r>
      <w:r w:rsidR="00F625EC">
        <w:t>he aggregate should be applied.</w:t>
      </w:r>
    </w:p>
    <w:p w:rsidR="00BC173C" w:rsidRDefault="00712138" w:rsidP="00BD52E2">
      <w:pPr>
        <w:pStyle w:val="bodytext"/>
        <w:numPr>
          <w:ilvl w:val="0"/>
          <w:numId w:val="108"/>
        </w:numPr>
        <w:tabs>
          <w:tab w:val="left" w:pos="360"/>
        </w:tabs>
        <w:rPr>
          <w:noProof/>
        </w:rPr>
      </w:pPr>
      <w:r>
        <w:t xml:space="preserve">Use the </w:t>
      </w:r>
      <w:r w:rsidRPr="006C67E7">
        <w:rPr>
          <w:b/>
        </w:rPr>
        <w:t>Value Sort Directio</w:t>
      </w:r>
      <w:r w:rsidR="006C67E7" w:rsidRPr="006C67E7">
        <w:rPr>
          <w:b/>
        </w:rPr>
        <w:t>n</w:t>
      </w:r>
      <w:r>
        <w:t xml:space="preserve"> to specify if the filter values should display in ascending or descending order.</w:t>
      </w:r>
    </w:p>
    <w:p w:rsidR="000A6D5A" w:rsidRDefault="006C67E7" w:rsidP="00BD52E2">
      <w:pPr>
        <w:pStyle w:val="bodytext"/>
        <w:numPr>
          <w:ilvl w:val="0"/>
          <w:numId w:val="108"/>
        </w:numPr>
        <w:tabs>
          <w:tab w:val="left" w:pos="360"/>
        </w:tabs>
        <w:rPr>
          <w:noProof/>
        </w:rPr>
      </w:pPr>
      <w:r>
        <w:t xml:space="preserve">Check </w:t>
      </w:r>
      <w:r w:rsidR="00712138" w:rsidRPr="006C67E7">
        <w:rPr>
          <w:b/>
        </w:rPr>
        <w:t>Initially Display Filter on Panel</w:t>
      </w:r>
      <w:r>
        <w:t xml:space="preserve"> </w:t>
      </w:r>
      <w:r w:rsidR="00712138">
        <w:t xml:space="preserve">to have the filter enabled automatically when the report is </w:t>
      </w:r>
      <w:r w:rsidR="003523A3">
        <w:t>run to the viewer</w:t>
      </w:r>
      <w:r w:rsidR="00712138">
        <w:t>.</w:t>
      </w:r>
    </w:p>
    <w:p w:rsidR="00D41E22" w:rsidRDefault="00D41E22" w:rsidP="002128DD">
      <w:pPr>
        <w:pStyle w:val="Heading4"/>
      </w:pPr>
      <w:r>
        <w:lastRenderedPageBreak/>
        <w:t>Sorts</w:t>
      </w:r>
    </w:p>
    <w:p w:rsidR="0045327A" w:rsidRDefault="0045327A" w:rsidP="0045327A">
      <w:pPr>
        <w:pStyle w:val="bodytext"/>
        <w:tabs>
          <w:tab w:val="left" w:pos="360"/>
        </w:tabs>
        <w:jc w:val="center"/>
      </w:pPr>
      <w:r w:rsidRPr="0045327A">
        <w:rPr>
          <w:noProof/>
        </w:rPr>
        <w:drawing>
          <wp:inline distT="0" distB="0" distL="0" distR="0">
            <wp:extent cx="5525272" cy="1771897"/>
            <wp:effectExtent l="19050" t="0" r="0" b="0"/>
            <wp:docPr id="1014" name="Picture 1012" descr="view 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sorts.png"/>
                    <pic:cNvPicPr/>
                  </pic:nvPicPr>
                  <pic:blipFill>
                    <a:blip r:embed="rId310" cstate="print"/>
                    <a:stretch>
                      <a:fillRect/>
                    </a:stretch>
                  </pic:blipFill>
                  <pic:spPr>
                    <a:xfrm>
                      <a:off x="0" y="0"/>
                      <a:ext cx="5525272" cy="1771897"/>
                    </a:xfrm>
                    <a:prstGeom prst="rect">
                      <a:avLst/>
                    </a:prstGeom>
                  </pic:spPr>
                </pic:pic>
              </a:graphicData>
            </a:graphic>
          </wp:inline>
        </w:drawing>
      </w:r>
    </w:p>
    <w:p w:rsidR="00D41E22" w:rsidRDefault="00792984" w:rsidP="00D41E22">
      <w:pPr>
        <w:pStyle w:val="bodytext"/>
        <w:tabs>
          <w:tab w:val="left" w:pos="360"/>
        </w:tabs>
      </w:pPr>
      <w:r>
        <w:t>Interactive sorts can be used to change the direction of a report</w:t>
      </w:r>
      <w:r w:rsidR="003E6BBF" w:rsidRPr="003E6BBF">
        <w:t>'</w:t>
      </w:r>
      <w:r>
        <w:t xml:space="preserve">s </w:t>
      </w:r>
      <w:hyperlink w:anchor="_Changing_Sorts" w:history="1">
        <w:r w:rsidRPr="00792984">
          <w:rPr>
            <w:rStyle w:val="Hyperlink"/>
          </w:rPr>
          <w:t>Sorts</w:t>
        </w:r>
      </w:hyperlink>
      <w:r>
        <w:t xml:space="preserve"> wh</w:t>
      </w:r>
      <w:r w:rsidR="00F625EC">
        <w:t xml:space="preserve">ile viewing the report </w:t>
      </w:r>
      <w:r w:rsidR="003523A3">
        <w:t>in the Report Viewer</w:t>
      </w:r>
    </w:p>
    <w:p w:rsidR="00117BC0" w:rsidRDefault="00117BC0" w:rsidP="00BD52E2">
      <w:pPr>
        <w:pStyle w:val="bodytext"/>
        <w:numPr>
          <w:ilvl w:val="0"/>
          <w:numId w:val="89"/>
        </w:numPr>
        <w:tabs>
          <w:tab w:val="left" w:pos="360"/>
        </w:tabs>
        <w:spacing w:after="0"/>
      </w:pPr>
      <w:r>
        <w:t xml:space="preserve">Uncheck </w:t>
      </w:r>
      <w:r w:rsidRPr="006C67E7">
        <w:rPr>
          <w:b/>
        </w:rPr>
        <w:t xml:space="preserve">Display sorts </w:t>
      </w:r>
      <w:r w:rsidR="006C67E7">
        <w:rPr>
          <w:b/>
        </w:rPr>
        <w:t>in Report Viewer</w:t>
      </w:r>
      <w:r>
        <w:t xml:space="preserve"> to hide inte</w:t>
      </w:r>
      <w:r w:rsidR="00F625EC">
        <w:t xml:space="preserve">ractive sorts in the </w:t>
      </w:r>
      <w:r w:rsidR="00202DD5">
        <w:t>Report Viewer</w:t>
      </w:r>
      <w:r w:rsidR="00F625EC">
        <w:t>.</w:t>
      </w:r>
    </w:p>
    <w:p w:rsidR="00792984" w:rsidRDefault="00792984" w:rsidP="00BD52E2">
      <w:pPr>
        <w:pStyle w:val="bodytext"/>
        <w:numPr>
          <w:ilvl w:val="0"/>
          <w:numId w:val="85"/>
        </w:numPr>
        <w:tabs>
          <w:tab w:val="left" w:pos="360"/>
        </w:tabs>
        <w:spacing w:after="0"/>
      </w:pPr>
      <w:r>
        <w:t xml:space="preserve">In the </w:t>
      </w:r>
      <w:r w:rsidRPr="006C67E7">
        <w:rPr>
          <w:b/>
        </w:rPr>
        <w:t>Title</w:t>
      </w:r>
      <w:r>
        <w:t xml:space="preserve"> column</w:t>
      </w:r>
      <w:r w:rsidR="002A3E22">
        <w:t>,</w:t>
      </w:r>
      <w:r>
        <w:t xml:space="preserve"> provide a name for each interactive sort.</w:t>
      </w:r>
    </w:p>
    <w:p w:rsidR="00F651F1" w:rsidRDefault="0051487F" w:rsidP="0051487F">
      <w:pPr>
        <w:pStyle w:val="Heading3"/>
      </w:pPr>
      <w:bookmarkStart w:id="179" w:name="_Toc468348380"/>
      <w:r w:rsidRPr="002C220E">
        <w:t>Advanced Options</w:t>
      </w:r>
      <w:bookmarkEnd w:id="179"/>
    </w:p>
    <w:p w:rsidR="000D5D43" w:rsidRDefault="006445CA" w:rsidP="00195FC0">
      <w:pPr>
        <w:pStyle w:val="bodytext"/>
      </w:pPr>
      <w:r>
        <w:t>Select</w:t>
      </w:r>
      <w:r w:rsidR="00195FC0">
        <w:t xml:space="preserve"> </w:t>
      </w:r>
      <w:r w:rsidR="003E6BBF" w:rsidRPr="003E6BBF">
        <w:t>'</w:t>
      </w:r>
      <w:r w:rsidR="00004AC8" w:rsidRPr="0045327A">
        <w:rPr>
          <w:i/>
        </w:rPr>
        <w:t>Advanced</w:t>
      </w:r>
      <w:r w:rsidR="003E6BBF" w:rsidRPr="003E6BBF">
        <w:t>'</w:t>
      </w:r>
      <w:r w:rsidR="00195FC0">
        <w:t xml:space="preserve"> in the Toolbar </w:t>
      </w:r>
      <w:r w:rsidR="009A558E">
        <w:t>dropdown</w:t>
      </w:r>
      <w:r w:rsidR="00195FC0">
        <w:t xml:space="preserve"> menu to open the </w:t>
      </w:r>
      <w:r w:rsidR="00004AC8">
        <w:t xml:space="preserve">Advanced </w:t>
      </w:r>
      <w:r w:rsidR="00195FC0">
        <w:t>Options window.</w:t>
      </w:r>
      <w:r w:rsidR="00993CCF">
        <w:t xml:space="preserve"> </w:t>
      </w:r>
      <w:r w:rsidR="00195FC0">
        <w:t xml:space="preserve">This window </w:t>
      </w:r>
      <w:r w:rsidR="00902B1C">
        <w:t xml:space="preserve">allows you </w:t>
      </w:r>
      <w:r w:rsidR="00484278">
        <w:t xml:space="preserve">to specify additional information </w:t>
      </w:r>
      <w:r w:rsidR="008D302A">
        <w:t>about how the Data Categories relate to each other.</w:t>
      </w:r>
    </w:p>
    <w:p w:rsidR="00EC7DCA" w:rsidRDefault="00EC7DCA" w:rsidP="00BF26AE">
      <w:pPr>
        <w:pStyle w:val="bodytext"/>
      </w:pPr>
      <w:r w:rsidRPr="00EC7DCA">
        <w:rPr>
          <w:noProof/>
        </w:rPr>
        <w:drawing>
          <wp:inline distT="0" distB="0" distL="0" distR="0">
            <wp:extent cx="1876687" cy="2219635"/>
            <wp:effectExtent l="0" t="0" r="9525" b="9525"/>
            <wp:docPr id="1015"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user102.png"/>
                    <pic:cNvPicPr/>
                  </pic:nvPicPr>
                  <pic:blipFill>
                    <a:blip r:embed="rId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6687" cy="2219635"/>
                    </a:xfrm>
                    <a:prstGeom prst="rect">
                      <a:avLst/>
                    </a:prstGeom>
                  </pic:spPr>
                </pic:pic>
              </a:graphicData>
            </a:graphic>
          </wp:inline>
        </w:drawing>
      </w:r>
      <w:r w:rsidRPr="00EC7DCA">
        <w:rPr>
          <w:noProof/>
        </w:rPr>
        <w:t xml:space="preserve"> </w:t>
      </w:r>
      <w:r w:rsidRPr="00EC7DCA">
        <w:rPr>
          <w:noProof/>
        </w:rPr>
        <w:drawing>
          <wp:inline distT="0" distB="0" distL="0" distR="0">
            <wp:extent cx="4414314" cy="3695282"/>
            <wp:effectExtent l="19050" t="0" r="5286" b="0"/>
            <wp:docPr id="1016"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user113.png"/>
                    <pic:cNvPicPr/>
                  </pic:nvPicPr>
                  <pic:blipFill>
                    <a:blip r:embed="rId3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4314" cy="3695282"/>
                    </a:xfrm>
                    <a:prstGeom prst="rect">
                      <a:avLst/>
                    </a:prstGeom>
                  </pic:spPr>
                </pic:pic>
              </a:graphicData>
            </a:graphic>
          </wp:inline>
        </w:drawing>
      </w:r>
    </w:p>
    <w:p w:rsidR="00BF26AE" w:rsidRDefault="00BF26AE" w:rsidP="00BF26AE">
      <w:pPr>
        <w:pStyle w:val="bodytext"/>
      </w:pPr>
      <w:r>
        <w:lastRenderedPageBreak/>
        <w:t xml:space="preserve">Before </w:t>
      </w:r>
      <w:r w:rsidR="002A3E22">
        <w:t>using</w:t>
      </w:r>
      <w:r>
        <w:t xml:space="preserve"> these options</w:t>
      </w:r>
      <w:r w:rsidR="002A3E22">
        <w:t>,</w:t>
      </w:r>
      <w:r>
        <w:t xml:space="preserve"> it is important to </w:t>
      </w:r>
      <w:r w:rsidR="002A3E22">
        <w:t xml:space="preserve">understand </w:t>
      </w:r>
      <w:r>
        <w:t xml:space="preserve">the definition of a </w:t>
      </w:r>
      <w:r w:rsidR="00314126">
        <w:rPr>
          <w:b/>
        </w:rPr>
        <w:t>Join</w:t>
      </w:r>
      <w:r>
        <w:t>.</w:t>
      </w:r>
    </w:p>
    <w:p w:rsidR="00BF26AE" w:rsidRDefault="00BF26AE" w:rsidP="00BF26AE">
      <w:pPr>
        <w:pStyle w:val="bodytext"/>
      </w:pPr>
      <w:r w:rsidRPr="006D708D">
        <w:rPr>
          <w:b/>
        </w:rPr>
        <w:t>Join</w:t>
      </w:r>
      <w:r>
        <w:t xml:space="preserve"> – A join defines how two Data Categories are related. Each join has a </w:t>
      </w:r>
      <w:r w:rsidR="003E6BBF" w:rsidRPr="003E6BBF">
        <w:t>'</w:t>
      </w:r>
      <w:r>
        <w:t>From</w:t>
      </w:r>
      <w:r w:rsidR="003E6BBF" w:rsidRPr="003E6BBF">
        <w:t>'</w:t>
      </w:r>
      <w:r>
        <w:t xml:space="preserve"> Category and a </w:t>
      </w:r>
      <w:r w:rsidR="003E6BBF" w:rsidRPr="003E6BBF">
        <w:t>'</w:t>
      </w:r>
      <w:r>
        <w:t>To</w:t>
      </w:r>
      <w:r w:rsidR="003E6BBF" w:rsidRPr="003E6BBF">
        <w:t>'</w:t>
      </w:r>
      <w:r>
        <w:t xml:space="preserve"> Category. The From and To object</w:t>
      </w:r>
      <w:r w:rsidR="002A3E22">
        <w:t>s</w:t>
      </w:r>
      <w:r>
        <w:t xml:space="preserve"> must have one (or more) Data Fields that contain the same information.</w:t>
      </w:r>
    </w:p>
    <w:p w:rsidR="00BC173C" w:rsidRDefault="00FA4AB6" w:rsidP="00ED4B39">
      <w:pPr>
        <w:pStyle w:val="bodytext"/>
      </w:pPr>
      <w:r w:rsidRPr="00ED4B39">
        <w:t>E.g.</w:t>
      </w:r>
      <w:r w:rsidR="00BF26AE">
        <w:t xml:space="preserve"> A join exists between two Data Categories: </w:t>
      </w:r>
      <w:r w:rsidR="00BF26AE" w:rsidRPr="00C459FF">
        <w:rPr>
          <w:i/>
        </w:rPr>
        <w:t>Orders</w:t>
      </w:r>
      <w:r w:rsidR="00BF26AE">
        <w:t xml:space="preserve"> and </w:t>
      </w:r>
      <w:r w:rsidR="00BF26AE" w:rsidRPr="00C459FF">
        <w:rPr>
          <w:i/>
        </w:rPr>
        <w:t>Customers</w:t>
      </w:r>
      <w:r w:rsidR="00BF26AE">
        <w:t xml:space="preserve">. The join goes </w:t>
      </w:r>
      <w:r w:rsidR="003E6BBF" w:rsidRPr="003E6BBF">
        <w:t>'</w:t>
      </w:r>
      <w:r w:rsidR="00BF26AE">
        <w:t>From</w:t>
      </w:r>
      <w:r w:rsidR="003E6BBF" w:rsidRPr="003E6BBF">
        <w:t>'</w:t>
      </w:r>
      <w:r w:rsidR="00BF26AE">
        <w:t xml:space="preserve"> Customers </w:t>
      </w:r>
      <w:r w:rsidR="003E6BBF" w:rsidRPr="003E6BBF">
        <w:t>'</w:t>
      </w:r>
      <w:r w:rsidR="00BF26AE">
        <w:t>To</w:t>
      </w:r>
      <w:r w:rsidR="003E6BBF" w:rsidRPr="003E6BBF">
        <w:t>'</w:t>
      </w:r>
      <w:r w:rsidR="00BF26AE">
        <w:t xml:space="preserve"> Orders. In this example, when a customer makes an order</w:t>
      </w:r>
      <w:r w:rsidR="002A3E22">
        <w:t>,</w:t>
      </w:r>
      <w:r w:rsidR="00BF26AE">
        <w:t xml:space="preserve"> that customer</w:t>
      </w:r>
      <w:r w:rsidR="003E6BBF" w:rsidRPr="003E6BBF">
        <w:t>'</w:t>
      </w:r>
      <w:r w:rsidR="00BF26AE">
        <w:t>s ID is saved with the order. Thus, the Orders Category has the Data Field CustomerID. This Data Field matches the Data Field CustomerID in the Customers Category. This join assures that each customer is paired with the orders that they have ma</w:t>
      </w:r>
      <w:r w:rsidR="00BC173C">
        <w:t>de.</w:t>
      </w:r>
    </w:p>
    <w:p w:rsidR="00BC173C" w:rsidRDefault="00BF26AE" w:rsidP="00BD52E2">
      <w:pPr>
        <w:pStyle w:val="bodytext"/>
        <w:numPr>
          <w:ilvl w:val="0"/>
          <w:numId w:val="85"/>
        </w:numPr>
        <w:spacing w:after="0"/>
      </w:pPr>
      <w:r>
        <w:t>To add a new join</w:t>
      </w:r>
      <w:r w:rsidR="002A3E22">
        <w:t>,</w:t>
      </w:r>
      <w:r>
        <w:t xml:space="preserve"> </w:t>
      </w:r>
      <w:r w:rsidR="006445CA">
        <w:t>press</w:t>
      </w:r>
      <w:r w:rsidR="007E41C0">
        <w:t xml:space="preserve"> </w:t>
      </w:r>
      <w:r w:rsidR="007E41C0">
        <w:rPr>
          <w:noProof/>
        </w:rPr>
        <w:drawing>
          <wp:inline distT="0" distB="0" distL="0" distR="0">
            <wp:extent cx="133369" cy="133369"/>
            <wp:effectExtent l="19050" t="0" r="0" b="0"/>
            <wp:docPr id="51" name="Picture 5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7E41C0">
        <w:t xml:space="preserve"> </w:t>
      </w:r>
      <w:r w:rsidR="007E41C0" w:rsidRPr="007E41C0">
        <w:rPr>
          <w:b/>
        </w:rPr>
        <w:t>Add</w:t>
      </w:r>
      <w:r w:rsidR="007E41C0">
        <w:t>.</w:t>
      </w:r>
    </w:p>
    <w:p w:rsidR="00BC173C" w:rsidRDefault="00BF26AE" w:rsidP="00BD52E2">
      <w:pPr>
        <w:pStyle w:val="bodytext"/>
        <w:numPr>
          <w:ilvl w:val="0"/>
          <w:numId w:val="85"/>
        </w:numPr>
        <w:spacing w:after="0"/>
      </w:pPr>
      <w:r>
        <w:t>To edit a join</w:t>
      </w:r>
      <w:r w:rsidR="002A3E22">
        <w:t>,</w:t>
      </w:r>
      <w:r>
        <w:t xml:space="preserve"> </w:t>
      </w:r>
      <w:r w:rsidR="006445CA">
        <w:t>press</w:t>
      </w:r>
      <w:r>
        <w:t xml:space="preserve"> </w:t>
      </w:r>
      <w:r w:rsidR="00F630B4">
        <w:rPr>
          <w:noProof/>
        </w:rPr>
        <w:drawing>
          <wp:inline distT="0" distB="0" distL="0" distR="0">
            <wp:extent cx="152400" cy="152400"/>
            <wp:effectExtent l="1905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7E41C0">
        <w:t>.</w:t>
      </w:r>
    </w:p>
    <w:p w:rsidR="00BC173C" w:rsidRDefault="00BF26AE" w:rsidP="00BD52E2">
      <w:pPr>
        <w:pStyle w:val="bodytext"/>
        <w:numPr>
          <w:ilvl w:val="0"/>
          <w:numId w:val="85"/>
        </w:numPr>
        <w:spacing w:after="0"/>
      </w:pPr>
      <w:r>
        <w:t xml:space="preserve">Restore the default joins by </w:t>
      </w:r>
      <w:r w:rsidR="006445CA">
        <w:t>press</w:t>
      </w:r>
      <w:r>
        <w:t xml:space="preserve">ing </w:t>
      </w:r>
      <w:r w:rsidR="00ED4B39">
        <w:rPr>
          <w:noProof/>
        </w:rPr>
        <w:drawing>
          <wp:inline distT="0" distB="0" distL="0" distR="0">
            <wp:extent cx="666843" cy="133369"/>
            <wp:effectExtent l="19050" t="0" r="0" b="0"/>
            <wp:docPr id="1018" name="Picture 1017" descr="re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e.png"/>
                    <pic:cNvPicPr/>
                  </pic:nvPicPr>
                  <pic:blipFill>
                    <a:blip r:embed="rId313" cstate="print"/>
                    <a:stretch>
                      <a:fillRect/>
                    </a:stretch>
                  </pic:blipFill>
                  <pic:spPr>
                    <a:xfrm>
                      <a:off x="0" y="0"/>
                      <a:ext cx="666843" cy="133369"/>
                    </a:xfrm>
                    <a:prstGeom prst="rect">
                      <a:avLst/>
                    </a:prstGeom>
                  </pic:spPr>
                </pic:pic>
              </a:graphicData>
            </a:graphic>
          </wp:inline>
        </w:drawing>
      </w:r>
      <w:r w:rsidR="007E41C0">
        <w:t>.</w:t>
      </w:r>
    </w:p>
    <w:p w:rsidR="00BF26AE" w:rsidRDefault="00BF26AE" w:rsidP="00BD52E2">
      <w:pPr>
        <w:pStyle w:val="bodytext"/>
        <w:numPr>
          <w:ilvl w:val="0"/>
          <w:numId w:val="85"/>
        </w:numPr>
        <w:spacing w:after="0"/>
      </w:pPr>
      <w:r>
        <w:t>To remove a join</w:t>
      </w:r>
      <w:r w:rsidR="002A3E22">
        <w:t>,</w:t>
      </w:r>
      <w:r>
        <w:t xml:space="preserve"> </w:t>
      </w:r>
      <w:r w:rsidR="006445CA">
        <w:t>press</w:t>
      </w:r>
      <w:r>
        <w:t xml:space="preserve"> </w:t>
      </w:r>
      <w:r w:rsidR="007E41C0">
        <w:rPr>
          <w:noProof/>
        </w:rPr>
        <w:drawing>
          <wp:inline distT="0" distB="0" distL="0" distR="0">
            <wp:extent cx="95289" cy="95289"/>
            <wp:effectExtent l="19050" t="0" r="0" b="0"/>
            <wp:docPr id="52" name="Picture 51"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7E41C0">
        <w:t>.</w:t>
      </w:r>
    </w:p>
    <w:p w:rsidR="00BC173C" w:rsidRDefault="00BC173C" w:rsidP="00ED4B39">
      <w:pPr>
        <w:pStyle w:val="bodytext"/>
        <w:tabs>
          <w:tab w:val="left" w:pos="360"/>
        </w:tabs>
        <w:spacing w:after="0"/>
      </w:pPr>
    </w:p>
    <w:p w:rsidR="00BC173C" w:rsidRDefault="00BF26AE" w:rsidP="00BC173C">
      <w:pPr>
        <w:pStyle w:val="bodytext"/>
        <w:tabs>
          <w:tab w:val="left" w:pos="360"/>
        </w:tabs>
      </w:pPr>
      <w:r>
        <w:t xml:space="preserve">When you </w:t>
      </w:r>
      <w:r w:rsidR="006445CA">
        <w:t>press</w:t>
      </w:r>
      <w:r>
        <w:t xml:space="preserve"> the Add or Edit buttons</w:t>
      </w:r>
      <w:r w:rsidR="002A3E22">
        <w:t>,</w:t>
      </w:r>
      <w:r w:rsidR="005C64DD">
        <w:t xml:space="preserve"> the Report Join m</w:t>
      </w:r>
      <w:r>
        <w:t>enu will appear. In this menu</w:t>
      </w:r>
      <w:r w:rsidR="002A3E22">
        <w:t>,</w:t>
      </w:r>
      <w:r>
        <w:t xml:space="preserve"> you can create or modify a</w:t>
      </w:r>
      <w:r w:rsidR="004E2551">
        <w:t xml:space="preserve"> Join for the report:</w:t>
      </w:r>
    </w:p>
    <w:p w:rsidR="004E2551" w:rsidRDefault="004E2551" w:rsidP="00BC173C">
      <w:pPr>
        <w:pStyle w:val="bodytext"/>
        <w:tabs>
          <w:tab w:val="left" w:pos="360"/>
        </w:tabs>
      </w:pPr>
      <w:r w:rsidRPr="004E2551">
        <w:rPr>
          <w:noProof/>
        </w:rPr>
        <w:drawing>
          <wp:inline distT="0" distB="0" distL="0" distR="0">
            <wp:extent cx="6400800" cy="2720975"/>
            <wp:effectExtent l="19050" t="0" r="0" b="0"/>
            <wp:docPr id="1019"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user118.png"/>
                    <pic:cNvPicPr/>
                  </pic:nvPicPr>
                  <pic:blipFill>
                    <a:blip r:embed="rId3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720975"/>
                    </a:xfrm>
                    <a:prstGeom prst="rect">
                      <a:avLst/>
                    </a:prstGeom>
                  </pic:spPr>
                </pic:pic>
              </a:graphicData>
            </a:graphic>
          </wp:inline>
        </w:drawing>
      </w:r>
    </w:p>
    <w:p w:rsidR="00BC173C" w:rsidRDefault="00BF26AE" w:rsidP="00BD52E2">
      <w:pPr>
        <w:pStyle w:val="bodytext"/>
        <w:numPr>
          <w:ilvl w:val="0"/>
          <w:numId w:val="109"/>
        </w:numPr>
        <w:tabs>
          <w:tab w:val="left" w:pos="360"/>
        </w:tabs>
      </w:pPr>
      <w:r>
        <w:t>To set the From Category</w:t>
      </w:r>
      <w:r w:rsidR="00DD405E">
        <w:t>,</w:t>
      </w:r>
      <w:r>
        <w:t xml:space="preserve"> </w:t>
      </w:r>
      <w:r w:rsidR="00456956" w:rsidRPr="007E41C0">
        <w:rPr>
          <w:b/>
        </w:rPr>
        <w:t>drag-and-drop</w:t>
      </w:r>
      <w:r w:rsidR="007C42BC">
        <w:t xml:space="preserve"> the Data Field </w:t>
      </w:r>
      <w:r>
        <w:t xml:space="preserve">into the </w:t>
      </w:r>
      <w:r w:rsidRPr="007E41C0">
        <w:rPr>
          <w:b/>
        </w:rPr>
        <w:t>Join From</w:t>
      </w:r>
      <w:r>
        <w:t xml:space="preserve"> panel or </w:t>
      </w:r>
      <w:r w:rsidR="007C42BC">
        <w:t>select the Data Field and press</w:t>
      </w:r>
      <w:r>
        <w:t xml:space="preserve"> </w:t>
      </w:r>
      <w:r w:rsidR="007E41C0">
        <w:rPr>
          <w:noProof/>
        </w:rPr>
        <w:drawing>
          <wp:inline distT="0" distB="0" distL="0" distR="0">
            <wp:extent cx="133369" cy="133369"/>
            <wp:effectExtent l="19050" t="0" r="0" b="0"/>
            <wp:docPr id="53" name="Picture 52"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7E41C0">
        <w:t xml:space="preserve"> </w:t>
      </w:r>
      <w:r w:rsidR="007E41C0" w:rsidRPr="007E41C0">
        <w:rPr>
          <w:b/>
        </w:rPr>
        <w:t>Add From</w:t>
      </w:r>
      <w:r w:rsidR="007E41C0">
        <w:t>.</w:t>
      </w:r>
    </w:p>
    <w:p w:rsidR="00BC173C" w:rsidRDefault="00BF26AE" w:rsidP="00BD52E2">
      <w:pPr>
        <w:pStyle w:val="bodytext"/>
        <w:numPr>
          <w:ilvl w:val="0"/>
          <w:numId w:val="109"/>
        </w:numPr>
        <w:tabs>
          <w:tab w:val="left" w:pos="360"/>
        </w:tabs>
      </w:pPr>
      <w:r>
        <w:t>To set the To Category</w:t>
      </w:r>
      <w:r w:rsidR="00DD405E">
        <w:t>,</w:t>
      </w:r>
      <w:r>
        <w:t xml:space="preserve"> </w:t>
      </w:r>
      <w:r w:rsidR="00456956" w:rsidRPr="007E41C0">
        <w:rPr>
          <w:b/>
        </w:rPr>
        <w:t>drag-and-drop</w:t>
      </w:r>
      <w:r w:rsidR="007C42BC">
        <w:t xml:space="preserve"> the Data Field into</w:t>
      </w:r>
      <w:r>
        <w:t xml:space="preserve"> the </w:t>
      </w:r>
      <w:r w:rsidRPr="007E41C0">
        <w:rPr>
          <w:b/>
        </w:rPr>
        <w:t>Join To</w:t>
      </w:r>
      <w:r>
        <w:t xml:space="preserve"> panel or </w:t>
      </w:r>
      <w:r w:rsidR="007C42BC">
        <w:t xml:space="preserve">select the Data Field and press </w:t>
      </w:r>
      <w:r w:rsidR="007E41C0">
        <w:rPr>
          <w:noProof/>
        </w:rPr>
        <w:drawing>
          <wp:inline distT="0" distB="0" distL="0" distR="0">
            <wp:extent cx="133369" cy="133369"/>
            <wp:effectExtent l="19050" t="0" r="0" b="0"/>
            <wp:docPr id="54" name="Picture 53"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7E41C0">
        <w:t xml:space="preserve"> </w:t>
      </w:r>
      <w:r w:rsidR="007E41C0">
        <w:rPr>
          <w:b/>
        </w:rPr>
        <w:t>Add To</w:t>
      </w:r>
      <w:r w:rsidR="007E41C0">
        <w:t>.</w:t>
      </w:r>
    </w:p>
    <w:p w:rsidR="004E1891" w:rsidRPr="002C220E" w:rsidRDefault="00EE2356" w:rsidP="00BD52E2">
      <w:pPr>
        <w:pStyle w:val="bodytext"/>
        <w:numPr>
          <w:ilvl w:val="0"/>
          <w:numId w:val="109"/>
        </w:numPr>
        <w:tabs>
          <w:tab w:val="left" w:pos="360"/>
        </w:tabs>
      </w:pPr>
      <w:r>
        <w:t xml:space="preserve">Use the </w:t>
      </w:r>
      <w:r w:rsidR="00300DDF">
        <w:t>up (</w:t>
      </w:r>
      <w:r w:rsidR="00300DDF">
        <w:rPr>
          <w:noProof/>
        </w:rPr>
        <w:drawing>
          <wp:inline distT="0" distB="0" distL="0" distR="0">
            <wp:extent cx="142875" cy="85725"/>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w:t>
      </w:r>
      <w:r w:rsidR="00BF26AE">
        <w:t xml:space="preserve">to reorder the Data Fields. The position of each Field in </w:t>
      </w:r>
      <w:r w:rsidR="00BF26AE" w:rsidRPr="007E41C0">
        <w:rPr>
          <w:b/>
        </w:rPr>
        <w:t>Join From</w:t>
      </w:r>
      <w:r w:rsidR="00BF26AE">
        <w:t xml:space="preserve"> should match the position of its corresponding Fie</w:t>
      </w:r>
      <w:r w:rsidR="0045083C">
        <w:t xml:space="preserve">ld in </w:t>
      </w:r>
      <w:r w:rsidR="0045083C" w:rsidRPr="007E41C0">
        <w:rPr>
          <w:b/>
        </w:rPr>
        <w:t>Join To</w:t>
      </w:r>
      <w:r w:rsidR="0045083C">
        <w:t>.</w:t>
      </w:r>
      <w:r w:rsidR="00BF26AE">
        <w:t xml:space="preserve"> </w:t>
      </w:r>
    </w:p>
    <w:p w:rsidR="00F6345D" w:rsidRDefault="00F6345D" w:rsidP="00285EAA">
      <w:pPr>
        <w:pStyle w:val="Heading3"/>
      </w:pPr>
      <w:bookmarkStart w:id="180" w:name="_Toc296683247"/>
      <w:bookmarkStart w:id="181" w:name="_Toc306613075"/>
      <w:bookmarkStart w:id="182" w:name="_Toc468348381"/>
      <w:bookmarkStart w:id="183" w:name="_Toc296683284"/>
      <w:bookmarkStart w:id="184" w:name="_Toc306613107"/>
      <w:r w:rsidRPr="002C220E">
        <w:lastRenderedPageBreak/>
        <w:t xml:space="preserve">Document </w:t>
      </w:r>
      <w:bookmarkStart w:id="185" w:name="chapter_03_editing_reports_pdf_t_9383"/>
      <w:bookmarkStart w:id="186" w:name="chapter_03_editing_reports_pdf_t_5425"/>
      <w:r w:rsidRPr="002C220E">
        <w:t>Template</w:t>
      </w:r>
      <w:bookmarkEnd w:id="180"/>
      <w:bookmarkEnd w:id="181"/>
      <w:bookmarkEnd w:id="182"/>
      <w:bookmarkEnd w:id="185"/>
      <w:bookmarkEnd w:id="186"/>
    </w:p>
    <w:p w:rsidR="00BC173C" w:rsidRDefault="009D0BBE" w:rsidP="00BC173C">
      <w:pPr>
        <w:pStyle w:val="bodytext"/>
      </w:pPr>
      <w:r>
        <w:t xml:space="preserve">Reports can also </w:t>
      </w:r>
      <w:r w:rsidR="006909FF">
        <w:t xml:space="preserve">be </w:t>
      </w:r>
      <w:r>
        <w:t>use</w:t>
      </w:r>
      <w:r w:rsidR="006909FF">
        <w:t>d</w:t>
      </w:r>
      <w:r>
        <w:t xml:space="preserve"> to fill in PDF, RTF</w:t>
      </w:r>
      <w:r w:rsidR="007C7DBD">
        <w:t>,</w:t>
      </w:r>
      <w:r>
        <w:t xml:space="preserve"> or Excel templates</w:t>
      </w:r>
      <w:r w:rsidR="00DD405E">
        <w:t>,</w:t>
      </w:r>
      <w:r>
        <w:t xml:space="preserve"> such as internal or government documents.</w:t>
      </w:r>
      <w:r w:rsidR="006909FF">
        <w:t xml:space="preserve"> </w:t>
      </w:r>
      <w:r w:rsidR="006445CA">
        <w:t>Select</w:t>
      </w:r>
      <w:r w:rsidR="006909FF">
        <w:t xml:space="preserve"> </w:t>
      </w:r>
      <w:r w:rsidR="003E6BBF" w:rsidRPr="007E41C0">
        <w:rPr>
          <w:i/>
        </w:rPr>
        <w:t>'</w:t>
      </w:r>
      <w:r w:rsidR="006909FF" w:rsidRPr="007E41C0">
        <w:rPr>
          <w:i/>
        </w:rPr>
        <w:t>Templates</w:t>
      </w:r>
      <w:r w:rsidR="003E6BBF" w:rsidRPr="007E41C0">
        <w:rPr>
          <w:i/>
        </w:rPr>
        <w:t>'</w:t>
      </w:r>
      <w:r w:rsidR="006909FF">
        <w:t xml:space="preserve"> in the </w:t>
      </w:r>
      <w:r w:rsidR="009A558E">
        <w:t>dropdown</w:t>
      </w:r>
      <w:r w:rsidR="00BC0A51">
        <w:t xml:space="preserve"> menu to open the</w:t>
      </w:r>
      <w:r w:rsidR="00A33506">
        <w:t xml:space="preserve"> Document Template window.</w:t>
      </w:r>
    </w:p>
    <w:p w:rsidR="00BC173C" w:rsidRDefault="00BC0A51" w:rsidP="00BD52E2">
      <w:pPr>
        <w:pStyle w:val="bodytext"/>
        <w:numPr>
          <w:ilvl w:val="0"/>
          <w:numId w:val="110"/>
        </w:numPr>
        <w:spacing w:after="0"/>
      </w:pPr>
      <w:r>
        <w:t>Before using the Templates window</w:t>
      </w:r>
      <w:r w:rsidR="00DD405E">
        <w:t>,</w:t>
      </w:r>
      <w:r>
        <w:t xml:space="preserve"> put </w:t>
      </w:r>
      <w:r w:rsidR="00E151B9">
        <w:t>your</w:t>
      </w:r>
      <w:r>
        <w:t xml:space="preserve"> data</w:t>
      </w:r>
      <w:r w:rsidR="00A33506">
        <w:t xml:space="preserve"> into the cells of your report.</w:t>
      </w:r>
    </w:p>
    <w:p w:rsidR="00BC173C" w:rsidRDefault="009E1D71" w:rsidP="00BD52E2">
      <w:pPr>
        <w:pStyle w:val="bodytext"/>
        <w:numPr>
          <w:ilvl w:val="0"/>
          <w:numId w:val="110"/>
        </w:numPr>
        <w:spacing w:after="0"/>
      </w:pPr>
      <w:r>
        <w:t xml:space="preserve">From the top </w:t>
      </w:r>
      <w:r w:rsidR="009A558E">
        <w:t>dropdown</w:t>
      </w:r>
      <w:r w:rsidR="00DD405E">
        <w:t>,</w:t>
      </w:r>
      <w:r>
        <w:t xml:space="preserve"> select the template you want to use.</w:t>
      </w:r>
    </w:p>
    <w:p w:rsidR="009E1D71" w:rsidRDefault="00417CCD" w:rsidP="00BD52E2">
      <w:pPr>
        <w:pStyle w:val="bodytext"/>
        <w:numPr>
          <w:ilvl w:val="0"/>
          <w:numId w:val="110"/>
        </w:numPr>
        <w:spacing w:after="0"/>
      </w:pPr>
      <w:r>
        <w:t xml:space="preserve">In the </w:t>
      </w:r>
      <w:r w:rsidR="003E6BBF" w:rsidRPr="003E6BBF">
        <w:t>'</w:t>
      </w:r>
      <w:r>
        <w:t>Report Field</w:t>
      </w:r>
      <w:r w:rsidR="003E6BBF" w:rsidRPr="003E6BBF">
        <w:t>'</w:t>
      </w:r>
      <w:r>
        <w:t xml:space="preserve"> column</w:t>
      </w:r>
      <w:r w:rsidR="00DD405E">
        <w:t>,</w:t>
      </w:r>
      <w:r>
        <w:t xml:space="preserve"> specify which cell of the report corresponds to each </w:t>
      </w:r>
      <w:r w:rsidR="003E6BBF" w:rsidRPr="003E6BBF">
        <w:t>'</w:t>
      </w:r>
      <w:r>
        <w:t>Template Field</w:t>
      </w:r>
      <w:r w:rsidR="003E6BBF" w:rsidRPr="003E6BBF">
        <w:t>'</w:t>
      </w:r>
      <w:r>
        <w:t>.</w:t>
      </w:r>
    </w:p>
    <w:p w:rsidR="00C16C51" w:rsidRDefault="00C16C51" w:rsidP="007E41C0">
      <w:pPr>
        <w:pStyle w:val="bodytext"/>
        <w:spacing w:after="0"/>
        <w:ind w:left="720"/>
      </w:pPr>
    </w:p>
    <w:p w:rsidR="00BC0A51" w:rsidRDefault="00417CCD" w:rsidP="00C16C51">
      <w:pPr>
        <w:pStyle w:val="bodytext"/>
        <w:spacing w:after="0"/>
      </w:pPr>
      <w:r>
        <w:t xml:space="preserve">Once the fields are </w:t>
      </w:r>
      <w:r w:rsidR="00F21E99">
        <w:t>complete</w:t>
      </w:r>
      <w:r>
        <w:t xml:space="preserve">, </w:t>
      </w:r>
      <w:hyperlink w:anchor="_Executing_Reports" w:history="1">
        <w:r w:rsidR="003F2AB9">
          <w:rPr>
            <w:rStyle w:val="Hyperlink"/>
          </w:rPr>
          <w:t>exporting</w:t>
        </w:r>
        <w:r w:rsidRPr="00417CCD">
          <w:rPr>
            <w:rStyle w:val="Hyperlink"/>
          </w:rPr>
          <w:t xml:space="preserve"> the report</w:t>
        </w:r>
      </w:hyperlink>
      <w:r>
        <w:t xml:space="preserve"> in the same format as the template wil</w:t>
      </w:r>
      <w:r w:rsidR="00A33506">
        <w:t>l produce a filled</w:t>
      </w:r>
      <w:r w:rsidR="00DD405E">
        <w:t>-</w:t>
      </w:r>
      <w:r w:rsidR="00A33506">
        <w:t>in template.</w:t>
      </w:r>
    </w:p>
    <w:p w:rsidR="00C16C51" w:rsidRDefault="00C16C51" w:rsidP="00C16C51">
      <w:pPr>
        <w:pStyle w:val="bodytext"/>
        <w:spacing w:after="0"/>
      </w:pPr>
    </w:p>
    <w:p w:rsidR="007B79D5" w:rsidRDefault="007B79D5" w:rsidP="00BC0A51">
      <w:pPr>
        <w:pStyle w:val="bodytext"/>
      </w:pPr>
      <w:r>
        <w:t xml:space="preserve">The example below shows the fields being set in the Document Template window and the output when the report is </w:t>
      </w:r>
      <w:r w:rsidR="00453DCB">
        <w:t>exported</w:t>
      </w:r>
      <w:r>
        <w:t xml:space="preserve"> as a PDF.</w:t>
      </w:r>
    </w:p>
    <w:p w:rsidR="004E1891" w:rsidRDefault="007C7DBD" w:rsidP="006D554A">
      <w:pPr>
        <w:pStyle w:val="bodytext"/>
        <w:jc w:val="center"/>
        <w:rPr>
          <w:noProof/>
        </w:rPr>
      </w:pPr>
      <w:r>
        <w:rPr>
          <w:noProof/>
        </w:rPr>
        <w:drawing>
          <wp:inline distT="0" distB="0" distL="0" distR="0">
            <wp:extent cx="6400800" cy="2767965"/>
            <wp:effectExtent l="19050" t="19050" r="19050" b="1333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user119.png"/>
                    <pic:cNvPicPr/>
                  </pic:nvPicPr>
                  <pic:blipFill>
                    <a:blip r:embed="rId3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767965"/>
                    </a:xfrm>
                    <a:prstGeom prst="rect">
                      <a:avLst/>
                    </a:prstGeom>
                    <a:ln>
                      <a:solidFill>
                        <a:schemeClr val="bg1">
                          <a:lumMod val="85000"/>
                        </a:schemeClr>
                      </a:solidFill>
                    </a:ln>
                  </pic:spPr>
                </pic:pic>
              </a:graphicData>
            </a:graphic>
          </wp:inline>
        </w:drawing>
      </w:r>
    </w:p>
    <w:p w:rsidR="00484278" w:rsidRPr="00484278" w:rsidRDefault="007C7DBD" w:rsidP="006D554A">
      <w:pPr>
        <w:pStyle w:val="bodytext"/>
        <w:jc w:val="center"/>
      </w:pPr>
      <w:r>
        <w:rPr>
          <w:noProof/>
        </w:rPr>
        <w:lastRenderedPageBreak/>
        <w:drawing>
          <wp:inline distT="0" distB="0" distL="0" distR="0">
            <wp:extent cx="6400800" cy="341185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user120.png"/>
                    <pic:cNvPicPr/>
                  </pic:nvPicPr>
                  <pic:blipFill>
                    <a:blip r:embed="rId3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411855"/>
                    </a:xfrm>
                    <a:prstGeom prst="rect">
                      <a:avLst/>
                    </a:prstGeom>
                  </pic:spPr>
                </pic:pic>
              </a:graphicData>
            </a:graphic>
          </wp:inline>
        </w:drawing>
      </w:r>
    </w:p>
    <w:p w:rsidR="0094624B" w:rsidRPr="00603917" w:rsidRDefault="0094624B" w:rsidP="0094624B">
      <w:pPr>
        <w:pStyle w:val="Heading1"/>
      </w:pPr>
      <w:bookmarkStart w:id="187" w:name="_Creating_and_Editing"/>
      <w:bookmarkStart w:id="188" w:name="_Toc468348382"/>
      <w:bookmarkEnd w:id="187"/>
      <w:r>
        <w:lastRenderedPageBreak/>
        <w:t>Duplicating Reports</w:t>
      </w:r>
      <w:bookmarkEnd w:id="188"/>
    </w:p>
    <w:p w:rsidR="00BC173C" w:rsidRDefault="0094624B" w:rsidP="00BC173C">
      <w:pPr>
        <w:pStyle w:val="bodytext"/>
      </w:pPr>
      <w:r>
        <w:br/>
        <w:t>Duplicating reports can save time. This feature create</w:t>
      </w:r>
      <w:r w:rsidR="00A33506">
        <w:t>s</w:t>
      </w:r>
      <w:r>
        <w:t xml:space="preserve"> a new report that is </w:t>
      </w:r>
      <w:r w:rsidR="00F023EC">
        <w:t>identical</w:t>
      </w:r>
      <w:r>
        <w:t xml:space="preserve"> to an existing one. Instead of creating the new report from scratch, you can duplicate an existing report, re</w:t>
      </w:r>
      <w:r w:rsidR="00BC173C">
        <w:t>name it, and make your changes.</w:t>
      </w:r>
    </w:p>
    <w:p w:rsidR="00BC173C" w:rsidRDefault="0094624B" w:rsidP="00BD52E2">
      <w:pPr>
        <w:pStyle w:val="bodytext"/>
        <w:numPr>
          <w:ilvl w:val="0"/>
          <w:numId w:val="111"/>
        </w:numPr>
      </w:pPr>
      <w:r>
        <w:rPr>
          <w:rFonts w:cs="Arial"/>
        </w:rPr>
        <w:t>On the</w:t>
      </w:r>
      <w:r>
        <w:t xml:space="preserve"> </w:t>
      </w:r>
      <w:hyperlink w:anchor="_Main_Menu" w:history="1">
        <w:r w:rsidRPr="00D25D1F">
          <w:rPr>
            <w:rStyle w:val="Hyperlink"/>
          </w:rPr>
          <w:t>Main Menu</w:t>
        </w:r>
      </w:hyperlink>
      <w:r>
        <w:rPr>
          <w:rFonts w:cs="Arial"/>
        </w:rPr>
        <w:t>, select the report you want to duplicate.</w:t>
      </w:r>
    </w:p>
    <w:p w:rsidR="00BC173C" w:rsidRDefault="006445CA" w:rsidP="00BD52E2">
      <w:pPr>
        <w:pStyle w:val="bodytext"/>
        <w:numPr>
          <w:ilvl w:val="0"/>
          <w:numId w:val="111"/>
        </w:numPr>
      </w:pPr>
      <w:r>
        <w:rPr>
          <w:rFonts w:cs="Arial"/>
        </w:rPr>
        <w:t>Press</w:t>
      </w:r>
      <w:r w:rsidR="00F01A30">
        <w:rPr>
          <w:rFonts w:cs="Arial"/>
        </w:rPr>
        <w:t xml:space="preserve"> </w:t>
      </w:r>
      <w:r w:rsidR="00F01A30">
        <w:rPr>
          <w:rFonts w:cs="Arial"/>
          <w:noProof/>
        </w:rPr>
        <w:drawing>
          <wp:inline distT="0" distB="0" distL="0" distR="0">
            <wp:extent cx="161948" cy="209579"/>
            <wp:effectExtent l="19050" t="0" r="9502" b="0"/>
            <wp:docPr id="825" name="Picture 824" descr="dup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e report.png"/>
                    <pic:cNvPicPr/>
                  </pic:nvPicPr>
                  <pic:blipFill>
                    <a:blip r:embed="rId317" cstate="print"/>
                    <a:stretch>
                      <a:fillRect/>
                    </a:stretch>
                  </pic:blipFill>
                  <pic:spPr>
                    <a:xfrm>
                      <a:off x="0" y="0"/>
                      <a:ext cx="161948" cy="209579"/>
                    </a:xfrm>
                    <a:prstGeom prst="rect">
                      <a:avLst/>
                    </a:prstGeom>
                  </pic:spPr>
                </pic:pic>
              </a:graphicData>
            </a:graphic>
          </wp:inline>
        </w:drawing>
      </w:r>
      <w:r w:rsidR="0094624B" w:rsidRPr="00BC173C">
        <w:rPr>
          <w:rFonts w:cs="Arial"/>
        </w:rPr>
        <w:t>. The Rename Report Window will open.</w:t>
      </w:r>
    </w:p>
    <w:p w:rsidR="00BC173C" w:rsidRDefault="0094624B" w:rsidP="00BD52E2">
      <w:pPr>
        <w:pStyle w:val="bodytext"/>
        <w:numPr>
          <w:ilvl w:val="0"/>
          <w:numId w:val="111"/>
        </w:numPr>
      </w:pPr>
      <w:r w:rsidRPr="00BC173C">
        <w:rPr>
          <w:rFonts w:cs="Arial"/>
        </w:rPr>
        <w:t>Type the name of the new report into the Report Name field.</w:t>
      </w:r>
    </w:p>
    <w:p w:rsidR="00BC173C" w:rsidRDefault="0094624B" w:rsidP="00BD52E2">
      <w:pPr>
        <w:pStyle w:val="bodytext"/>
        <w:numPr>
          <w:ilvl w:val="0"/>
          <w:numId w:val="111"/>
        </w:numPr>
      </w:pPr>
      <w:r w:rsidRPr="00BC173C">
        <w:rPr>
          <w:rFonts w:cs="Arial"/>
        </w:rPr>
        <w:t xml:space="preserve">Select </w:t>
      </w:r>
      <w:r w:rsidR="00F01A30">
        <w:rPr>
          <w:rFonts w:cs="Arial"/>
        </w:rPr>
        <w:t>which</w:t>
      </w:r>
      <w:r w:rsidRPr="00BC173C">
        <w:rPr>
          <w:rFonts w:cs="Arial"/>
        </w:rPr>
        <w:t xml:space="preserve"> folder</w:t>
      </w:r>
      <w:r w:rsidR="00F01A30">
        <w:rPr>
          <w:rFonts w:cs="Arial"/>
        </w:rPr>
        <w:t xml:space="preserve"> to save the report</w:t>
      </w:r>
      <w:r w:rsidRPr="00BC173C">
        <w:rPr>
          <w:rFonts w:cs="Arial"/>
        </w:rPr>
        <w:t>.</w:t>
      </w:r>
      <w:bookmarkStart w:id="189" w:name="__RefHeading__11263_1934010483"/>
      <w:bookmarkStart w:id="190" w:name="_Deleting_Reports"/>
      <w:bookmarkEnd w:id="189"/>
      <w:bookmarkEnd w:id="190"/>
    </w:p>
    <w:p w:rsidR="00A33506" w:rsidRPr="007E41C0" w:rsidRDefault="006445CA" w:rsidP="00A33506">
      <w:pPr>
        <w:pStyle w:val="bodytext"/>
        <w:numPr>
          <w:ilvl w:val="0"/>
          <w:numId w:val="111"/>
        </w:numPr>
      </w:pPr>
      <w:r>
        <w:t>Press</w:t>
      </w:r>
      <w:r w:rsidR="007E41C0">
        <w:rPr>
          <w:noProof/>
        </w:rPr>
        <w:t xml:space="preserve"> </w:t>
      </w:r>
      <w:r w:rsidR="007E41C0">
        <w:rPr>
          <w:noProof/>
        </w:rPr>
        <w:drawing>
          <wp:inline distT="0" distB="0" distL="0" distR="0">
            <wp:extent cx="114316" cy="114316"/>
            <wp:effectExtent l="19050" t="0" r="0" b="0"/>
            <wp:docPr id="55" name="Picture 54"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7E41C0">
        <w:t xml:space="preserve"> </w:t>
      </w:r>
      <w:r w:rsidR="007E41C0">
        <w:rPr>
          <w:b/>
        </w:rPr>
        <w:t>OK</w:t>
      </w:r>
      <w:r w:rsidR="007E41C0">
        <w:t>.</w:t>
      </w:r>
    </w:p>
    <w:p w:rsidR="00CC1026" w:rsidRDefault="00CC1026" w:rsidP="00CC1026">
      <w:pPr>
        <w:pStyle w:val="Heading1"/>
      </w:pPr>
      <w:bookmarkStart w:id="191" w:name="_Toc468348383"/>
      <w:r>
        <w:lastRenderedPageBreak/>
        <w:t>Deleting Reports</w:t>
      </w:r>
      <w:bookmarkEnd w:id="191"/>
      <w:r>
        <w:t xml:space="preserve"> </w:t>
      </w:r>
    </w:p>
    <w:p w:rsidR="002C0AE7" w:rsidRPr="002C0AE7" w:rsidRDefault="002C0AE7" w:rsidP="002C0AE7"/>
    <w:p w:rsidR="005D25AF" w:rsidRDefault="005D25AF" w:rsidP="005D25AF">
      <w:pPr>
        <w:pStyle w:val="bodytext"/>
      </w:pPr>
      <w:r>
        <w:t>Deleting a report removes the re</w:t>
      </w:r>
      <w:r w:rsidR="00A33506">
        <w:t>port and all of its components.</w:t>
      </w:r>
    </w:p>
    <w:p w:rsidR="00BC173C" w:rsidRDefault="00BC173C" w:rsidP="00BC173C">
      <w:pPr>
        <w:pStyle w:val="bodytext"/>
      </w:pPr>
      <w:r>
        <w:t>To delete an existing report:</w:t>
      </w:r>
    </w:p>
    <w:p w:rsidR="00BC173C" w:rsidRDefault="005D25AF" w:rsidP="00BD52E2">
      <w:pPr>
        <w:pStyle w:val="bodytext"/>
        <w:numPr>
          <w:ilvl w:val="0"/>
          <w:numId w:val="112"/>
        </w:numPr>
      </w:pPr>
      <w:r w:rsidRPr="005D25AF">
        <w:rPr>
          <w:rFonts w:cs="Arial"/>
        </w:rPr>
        <w:t xml:space="preserve">On the </w:t>
      </w:r>
      <w:hyperlink w:anchor="_Main_Menu" w:history="1">
        <w:r w:rsidRPr="00D25D1F">
          <w:rPr>
            <w:rStyle w:val="Hyperlink"/>
            <w:rFonts w:cs="Arial"/>
            <w:bCs/>
          </w:rPr>
          <w:t>Main Menu</w:t>
        </w:r>
      </w:hyperlink>
      <w:r w:rsidRPr="005D25AF">
        <w:rPr>
          <w:rFonts w:cs="Arial"/>
        </w:rPr>
        <w:t>, select the report</w:t>
      </w:r>
      <w:r>
        <w:rPr>
          <w:rFonts w:cs="Arial"/>
        </w:rPr>
        <w:t xml:space="preserve"> you want to delete.</w:t>
      </w:r>
    </w:p>
    <w:p w:rsidR="00BC173C" w:rsidRDefault="006445CA" w:rsidP="00BD52E2">
      <w:pPr>
        <w:pStyle w:val="bodytext"/>
        <w:numPr>
          <w:ilvl w:val="0"/>
          <w:numId w:val="112"/>
        </w:numPr>
      </w:pPr>
      <w:r>
        <w:rPr>
          <w:rFonts w:cs="Arial"/>
        </w:rPr>
        <w:t>Press</w:t>
      </w:r>
      <w:r w:rsidR="00F24FD9" w:rsidRPr="00BC173C">
        <w:rPr>
          <w:rFonts w:cs="Arial"/>
        </w:rPr>
        <w:t xml:space="preserve"> </w:t>
      </w:r>
      <w:r w:rsidR="00F01A30">
        <w:rPr>
          <w:rFonts w:cs="Arial"/>
          <w:noProof/>
        </w:rPr>
        <w:drawing>
          <wp:inline distT="0" distB="0" distL="0" distR="0">
            <wp:extent cx="152421" cy="200053"/>
            <wp:effectExtent l="19050" t="0" r="0" b="0"/>
            <wp:docPr id="795" name="Picture 794" descr="delet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report.png"/>
                    <pic:cNvPicPr/>
                  </pic:nvPicPr>
                  <pic:blipFill>
                    <a:blip r:embed="rId318" cstate="print"/>
                    <a:stretch>
                      <a:fillRect/>
                    </a:stretch>
                  </pic:blipFill>
                  <pic:spPr>
                    <a:xfrm>
                      <a:off x="0" y="0"/>
                      <a:ext cx="152421" cy="200053"/>
                    </a:xfrm>
                    <a:prstGeom prst="rect">
                      <a:avLst/>
                    </a:prstGeom>
                  </pic:spPr>
                </pic:pic>
              </a:graphicData>
            </a:graphic>
          </wp:inline>
        </w:drawing>
      </w:r>
      <w:r w:rsidR="00F01A30">
        <w:rPr>
          <w:rFonts w:cs="Arial"/>
        </w:rPr>
        <w:t xml:space="preserve">. </w:t>
      </w:r>
      <w:r w:rsidR="005D25AF" w:rsidRPr="00BC173C">
        <w:rPr>
          <w:rFonts w:cs="Arial"/>
        </w:rPr>
        <w:t xml:space="preserve">A dialog box </w:t>
      </w:r>
      <w:r w:rsidR="00A33506" w:rsidRPr="00BC173C">
        <w:rPr>
          <w:rFonts w:cs="Arial"/>
        </w:rPr>
        <w:t>will ask</w:t>
      </w:r>
      <w:r w:rsidR="005D25AF" w:rsidRPr="00BC173C">
        <w:rPr>
          <w:rFonts w:cs="Arial"/>
        </w:rPr>
        <w:t xml:space="preserve"> </w:t>
      </w:r>
      <w:r w:rsidR="00A33506" w:rsidRPr="00BC173C">
        <w:rPr>
          <w:rFonts w:cs="Arial"/>
        </w:rPr>
        <w:t xml:space="preserve">if you </w:t>
      </w:r>
      <w:r w:rsidR="005D25AF" w:rsidRPr="00BC173C">
        <w:rPr>
          <w:rFonts w:cs="Arial"/>
        </w:rPr>
        <w:t>are sure you want to proceed.</w:t>
      </w:r>
    </w:p>
    <w:p w:rsidR="00A762EC" w:rsidRPr="00BC173C" w:rsidRDefault="006445CA" w:rsidP="00BD52E2">
      <w:pPr>
        <w:pStyle w:val="bodytext"/>
        <w:numPr>
          <w:ilvl w:val="0"/>
          <w:numId w:val="112"/>
        </w:numPr>
      </w:pPr>
      <w:r>
        <w:rPr>
          <w:rFonts w:cs="Arial"/>
        </w:rPr>
        <w:t>Press</w:t>
      </w:r>
      <w:r w:rsidR="005D25AF" w:rsidRPr="00BC173C">
        <w:rPr>
          <w:rFonts w:cs="Arial"/>
        </w:rPr>
        <w:t xml:space="preserve"> </w:t>
      </w:r>
      <w:r w:rsidR="007E41C0">
        <w:rPr>
          <w:noProof/>
        </w:rPr>
        <w:drawing>
          <wp:inline distT="0" distB="0" distL="0" distR="0">
            <wp:extent cx="114316" cy="114316"/>
            <wp:effectExtent l="19050" t="0" r="0" b="0"/>
            <wp:docPr id="56" name="Picture 54"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7E41C0">
        <w:t xml:space="preserve"> </w:t>
      </w:r>
      <w:r w:rsidR="007E41C0">
        <w:rPr>
          <w:b/>
        </w:rPr>
        <w:t>OK</w:t>
      </w:r>
      <w:r>
        <w:rPr>
          <w:rFonts w:cs="Arial"/>
        </w:rPr>
        <w:t xml:space="preserve"> to delete the report.</w:t>
      </w:r>
    </w:p>
    <w:p w:rsidR="00FA2A53" w:rsidRDefault="00FA2A53" w:rsidP="002945C1">
      <w:pPr>
        <w:pStyle w:val="ImportantNote"/>
      </w:pPr>
      <w:r w:rsidRPr="002945C1">
        <w:rPr>
          <w:shd w:val="clear" w:color="auto" w:fill="E5B8B7" w:themeFill="accent2" w:themeFillTint="66"/>
        </w:rPr>
        <w:t>I</w:t>
      </w:r>
      <w:r w:rsidR="00BC173C" w:rsidRPr="002945C1">
        <w:rPr>
          <w:shd w:val="clear" w:color="auto" w:fill="E5B8B7" w:themeFill="accent2" w:themeFillTint="66"/>
        </w:rPr>
        <w:t>MPORTANT</w:t>
      </w:r>
      <w:r w:rsidR="001B4F5E" w:rsidRPr="002945C1">
        <w:rPr>
          <w:shd w:val="clear" w:color="auto" w:fill="E5B8B7" w:themeFill="accent2" w:themeFillTint="66"/>
        </w:rPr>
        <w:t>.</w:t>
      </w:r>
      <w:r w:rsidRPr="00FA2A53">
        <w:rPr>
          <w:b/>
          <w:sz w:val="28"/>
          <w:szCs w:val="28"/>
        </w:rPr>
        <w:t xml:space="preserve"> </w:t>
      </w:r>
      <w:r w:rsidRPr="00FA2A53">
        <w:t xml:space="preserve">Once the </w:t>
      </w:r>
      <w:r w:rsidRPr="00DC6099">
        <w:t>report is deleted</w:t>
      </w:r>
      <w:r w:rsidRPr="00FA2A53">
        <w:t>,</w:t>
      </w:r>
      <w:r w:rsidRPr="00DC6099">
        <w:t xml:space="preserve"> </w:t>
      </w:r>
      <w:r w:rsidRPr="00FA2A53">
        <w:t>there is</w:t>
      </w:r>
      <w:r w:rsidRPr="00DC6099">
        <w:t xml:space="preserve"> </w:t>
      </w:r>
      <w:r w:rsidR="00DD405E">
        <w:rPr>
          <w:b/>
          <w:u w:val="single"/>
        </w:rPr>
        <w:t>n</w:t>
      </w:r>
      <w:r w:rsidR="00975E33" w:rsidRPr="00975E33">
        <w:rPr>
          <w:b/>
          <w:u w:val="single"/>
        </w:rPr>
        <w:t xml:space="preserve">o </w:t>
      </w:r>
      <w:r w:rsidR="00DD405E">
        <w:rPr>
          <w:b/>
          <w:u w:val="single"/>
        </w:rPr>
        <w:t>w</w:t>
      </w:r>
      <w:r w:rsidRPr="00975E33">
        <w:rPr>
          <w:b/>
          <w:u w:val="single"/>
        </w:rPr>
        <w:t>ay</w:t>
      </w:r>
      <w:r w:rsidRPr="00DC6099">
        <w:t xml:space="preserve"> to </w:t>
      </w:r>
      <w:r w:rsidR="00844899">
        <w:t>recover</w:t>
      </w:r>
      <w:r w:rsidRPr="00DC6099">
        <w:t xml:space="preserve"> it.</w:t>
      </w:r>
    </w:p>
    <w:p w:rsidR="00227A58" w:rsidRPr="00507BD8" w:rsidRDefault="00227A58" w:rsidP="00227A58">
      <w:pPr>
        <w:pStyle w:val="Heading1"/>
      </w:pPr>
      <w:bookmarkStart w:id="192" w:name="_Scheduling_Reports"/>
      <w:bookmarkStart w:id="193" w:name="_Toc468348384"/>
      <w:bookmarkEnd w:id="192"/>
      <w:r>
        <w:lastRenderedPageBreak/>
        <w:t>Scheduling Reports</w:t>
      </w:r>
      <w:bookmarkEnd w:id="193"/>
      <w:r>
        <w:t xml:space="preserve"> </w:t>
      </w:r>
    </w:p>
    <w:p w:rsidR="005F703C" w:rsidRDefault="00227A58" w:rsidP="005F703C">
      <w:pPr>
        <w:pStyle w:val="bodytext"/>
        <w:tabs>
          <w:tab w:val="left" w:pos="4021"/>
        </w:tabs>
      </w:pPr>
      <w:r>
        <w:br/>
      </w:r>
      <w:r w:rsidR="00162EC9">
        <w:t xml:space="preserve">Reports may be sent to recipients via email </w:t>
      </w:r>
      <w:r w:rsidR="00BA143D">
        <w:t>using custom scheduled intervals</w:t>
      </w:r>
      <w:r w:rsidR="0035529D">
        <w:t xml:space="preserve">. A scheduled report can be </w:t>
      </w:r>
      <w:r w:rsidR="00F7408F">
        <w:t>executed</w:t>
      </w:r>
      <w:r w:rsidR="0035529D">
        <w:t xml:space="preserve"> </w:t>
      </w:r>
      <w:r w:rsidR="005F703C">
        <w:t xml:space="preserve">and emailed immediately </w:t>
      </w:r>
      <w:r w:rsidR="0035529D">
        <w:t xml:space="preserve">or </w:t>
      </w:r>
      <w:r w:rsidR="002C5BD2">
        <w:t>scheduled to be emailed</w:t>
      </w:r>
      <w:r w:rsidR="00556315">
        <w:t xml:space="preserve"> </w:t>
      </w:r>
      <w:r w:rsidR="0035529D">
        <w:t xml:space="preserve">on a recurring basis. </w:t>
      </w:r>
      <w:r w:rsidR="005F703C">
        <w:t>The Scheduler Menu lets you schedule and email reports or edit existing schedules.</w:t>
      </w:r>
    </w:p>
    <w:p w:rsidR="0035529D" w:rsidRDefault="0035529D" w:rsidP="0035529D">
      <w:pPr>
        <w:pStyle w:val="bodytext"/>
      </w:pPr>
      <w:r>
        <w:t xml:space="preserve">To </w:t>
      </w:r>
      <w:r w:rsidR="005F703C">
        <w:t>open the Scheduler Menu</w:t>
      </w:r>
      <w:r>
        <w:t>:</w:t>
      </w:r>
    </w:p>
    <w:p w:rsidR="0035529D" w:rsidRDefault="005F703C" w:rsidP="00D4103D">
      <w:pPr>
        <w:pStyle w:val="bodytext"/>
        <w:numPr>
          <w:ilvl w:val="0"/>
          <w:numId w:val="66"/>
        </w:numPr>
        <w:spacing w:after="0"/>
        <w:rPr>
          <w:rFonts w:cs="Arial"/>
        </w:rPr>
      </w:pPr>
      <w:r>
        <w:rPr>
          <w:rFonts w:cs="Arial"/>
        </w:rPr>
        <w:t>I</w:t>
      </w:r>
      <w:r w:rsidR="0035529D" w:rsidRPr="008C0D34">
        <w:rPr>
          <w:rFonts w:cs="Arial"/>
        </w:rPr>
        <w:t xml:space="preserve">n the </w:t>
      </w:r>
      <w:hyperlink w:anchor="_Main_Menu" w:history="1">
        <w:r w:rsidR="0035529D" w:rsidRPr="008C0D34">
          <w:rPr>
            <w:rStyle w:val="Hyperlink"/>
            <w:rFonts w:cs="Arial"/>
            <w:bCs/>
          </w:rPr>
          <w:t>Main Menu</w:t>
        </w:r>
      </w:hyperlink>
      <w:r w:rsidR="0035529D" w:rsidRPr="008C0D34">
        <w:rPr>
          <w:rFonts w:cs="Arial"/>
        </w:rPr>
        <w:t xml:space="preserve">, select the report you want to </w:t>
      </w:r>
      <w:r w:rsidR="002256E3">
        <w:rPr>
          <w:rFonts w:cs="Arial"/>
        </w:rPr>
        <w:t>schedule</w:t>
      </w:r>
      <w:r>
        <w:rPr>
          <w:rFonts w:cs="Arial"/>
        </w:rPr>
        <w:t>/email</w:t>
      </w:r>
      <w:r w:rsidR="0035529D" w:rsidRPr="008C0D34">
        <w:rPr>
          <w:rFonts w:cs="Arial"/>
        </w:rPr>
        <w:t>.</w:t>
      </w:r>
    </w:p>
    <w:p w:rsidR="005F703C" w:rsidRDefault="006445CA" w:rsidP="00D4103D">
      <w:pPr>
        <w:pStyle w:val="bodytext"/>
        <w:numPr>
          <w:ilvl w:val="0"/>
          <w:numId w:val="66"/>
        </w:numPr>
        <w:spacing w:after="0"/>
        <w:rPr>
          <w:rFonts w:cs="Arial"/>
        </w:rPr>
      </w:pPr>
      <w:r>
        <w:rPr>
          <w:rFonts w:cs="Arial"/>
        </w:rPr>
        <w:t>Press</w:t>
      </w:r>
      <w:r w:rsidR="0035529D" w:rsidRPr="008C0D34">
        <w:rPr>
          <w:rFonts w:cs="Arial"/>
        </w:rPr>
        <w:t xml:space="preserve"> </w:t>
      </w:r>
      <w:r w:rsidR="00F01A30">
        <w:rPr>
          <w:rFonts w:cs="Arial"/>
          <w:noProof/>
        </w:rPr>
        <w:drawing>
          <wp:inline distT="0" distB="0" distL="0" distR="0">
            <wp:extent cx="152421" cy="209579"/>
            <wp:effectExtent l="19050" t="0" r="0" b="0"/>
            <wp:docPr id="769" name="Picture 768" descr="schedul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r icon.png"/>
                    <pic:cNvPicPr/>
                  </pic:nvPicPr>
                  <pic:blipFill>
                    <a:blip r:embed="rId319" cstate="print"/>
                    <a:stretch>
                      <a:fillRect/>
                    </a:stretch>
                  </pic:blipFill>
                  <pic:spPr>
                    <a:xfrm>
                      <a:off x="0" y="0"/>
                      <a:ext cx="152421" cy="209579"/>
                    </a:xfrm>
                    <a:prstGeom prst="rect">
                      <a:avLst/>
                    </a:prstGeom>
                  </pic:spPr>
                </pic:pic>
              </a:graphicData>
            </a:graphic>
          </wp:inline>
        </w:drawing>
      </w:r>
      <w:r w:rsidR="00F01A30">
        <w:rPr>
          <w:rFonts w:cs="Arial"/>
        </w:rPr>
        <w:t xml:space="preserve">. </w:t>
      </w:r>
      <w:r w:rsidR="005F703C">
        <w:rPr>
          <w:rFonts w:cs="Arial"/>
        </w:rPr>
        <w:t>The Schedule Menu will appear.</w:t>
      </w:r>
    </w:p>
    <w:p w:rsidR="001B4F5E" w:rsidRPr="005F703C" w:rsidRDefault="001B4F5E" w:rsidP="002E746A">
      <w:pPr>
        <w:pStyle w:val="bodytext"/>
        <w:spacing w:after="0"/>
        <w:ind w:left="720"/>
        <w:rPr>
          <w:rFonts w:cs="Arial"/>
        </w:rPr>
      </w:pPr>
    </w:p>
    <w:p w:rsidR="009A283E" w:rsidRDefault="00C61DF9" w:rsidP="002E746A">
      <w:pPr>
        <w:pStyle w:val="bodytext"/>
        <w:spacing w:after="0"/>
        <w:ind w:left="720"/>
        <w:jc w:val="center"/>
        <w:rPr>
          <w:noProof/>
        </w:rPr>
      </w:pPr>
      <w:r>
        <w:rPr>
          <w:noProof/>
        </w:rPr>
        <w:drawing>
          <wp:inline distT="0" distB="0" distL="0" distR="0">
            <wp:extent cx="3048000" cy="1838325"/>
            <wp:effectExtent l="1905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user121.png"/>
                    <pic:cNvPicPr/>
                  </pic:nvPicPr>
                  <pic:blipFill>
                    <a:blip r:embed="rId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1838325"/>
                    </a:xfrm>
                    <a:prstGeom prst="rect">
                      <a:avLst/>
                    </a:prstGeom>
                    <a:noFill/>
                    <a:ln>
                      <a:noFill/>
                    </a:ln>
                  </pic:spPr>
                </pic:pic>
              </a:graphicData>
            </a:graphic>
          </wp:inline>
        </w:drawing>
      </w:r>
    </w:p>
    <w:p w:rsidR="001B4F5E" w:rsidRDefault="001B4F5E" w:rsidP="002E746A">
      <w:pPr>
        <w:pStyle w:val="bodytext"/>
        <w:spacing w:after="0"/>
        <w:ind w:left="720"/>
        <w:jc w:val="center"/>
        <w:rPr>
          <w:rFonts w:cs="Arial"/>
        </w:rPr>
      </w:pPr>
    </w:p>
    <w:p w:rsidR="005F703C" w:rsidRDefault="005F703C" w:rsidP="00F01A30">
      <w:pPr>
        <w:pStyle w:val="bodytext"/>
        <w:numPr>
          <w:ilvl w:val="1"/>
          <w:numId w:val="154"/>
        </w:numPr>
        <w:rPr>
          <w:rFonts w:cs="Arial"/>
        </w:rPr>
      </w:pPr>
      <w:r w:rsidRPr="009A283E">
        <w:rPr>
          <w:rFonts w:cs="Arial"/>
        </w:rPr>
        <w:t xml:space="preserve">To </w:t>
      </w:r>
      <w:r w:rsidR="00F01A30">
        <w:rPr>
          <w:rFonts w:cs="Arial"/>
        </w:rPr>
        <w:t>s</w:t>
      </w:r>
      <w:r w:rsidRPr="009A283E">
        <w:rPr>
          <w:rFonts w:cs="Arial"/>
        </w:rPr>
        <w:t>chedule a report</w:t>
      </w:r>
      <w:r w:rsidR="00162EC9">
        <w:rPr>
          <w:rFonts w:cs="Arial"/>
        </w:rPr>
        <w:t>,</w:t>
      </w:r>
      <w:r w:rsidRPr="009A283E">
        <w:rPr>
          <w:rFonts w:cs="Arial"/>
        </w:rPr>
        <w:t xml:space="preserve"> </w:t>
      </w:r>
      <w:r w:rsidR="006445CA">
        <w:rPr>
          <w:rFonts w:cs="Arial"/>
        </w:rPr>
        <w:t>press</w:t>
      </w:r>
      <w:r w:rsidRPr="009A283E">
        <w:rPr>
          <w:rFonts w:cs="Arial"/>
        </w:rPr>
        <w:t xml:space="preserve"> </w:t>
      </w:r>
      <w:r w:rsidR="00F01A30">
        <w:rPr>
          <w:rFonts w:cs="Arial"/>
          <w:noProof/>
        </w:rPr>
        <w:drawing>
          <wp:inline distT="0" distB="0" distL="0" distR="0">
            <wp:extent cx="181000" cy="209579"/>
            <wp:effectExtent l="19050" t="0" r="9500" b="0"/>
            <wp:docPr id="775" name="Picture 774" descr="new s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ed.png"/>
                    <pic:cNvPicPr/>
                  </pic:nvPicPr>
                  <pic:blipFill>
                    <a:blip r:embed="rId321" cstate="print"/>
                    <a:stretch>
                      <a:fillRect/>
                    </a:stretch>
                  </pic:blipFill>
                  <pic:spPr>
                    <a:xfrm>
                      <a:off x="0" y="0"/>
                      <a:ext cx="181000" cy="209579"/>
                    </a:xfrm>
                    <a:prstGeom prst="rect">
                      <a:avLst/>
                    </a:prstGeom>
                  </pic:spPr>
                </pic:pic>
              </a:graphicData>
            </a:graphic>
          </wp:inline>
        </w:drawing>
      </w:r>
      <w:r w:rsidR="00F01A30">
        <w:rPr>
          <w:rFonts w:cs="Arial"/>
        </w:rPr>
        <w:t xml:space="preserve"> </w:t>
      </w:r>
      <w:r w:rsidR="00F01A30" w:rsidRPr="00F01A30">
        <w:rPr>
          <w:rFonts w:cs="Arial"/>
          <w:i/>
        </w:rPr>
        <w:t>Schedule Report</w:t>
      </w:r>
      <w:r w:rsidR="00F01A30">
        <w:rPr>
          <w:rFonts w:cs="Arial"/>
        </w:rPr>
        <w:t xml:space="preserve">. </w:t>
      </w:r>
      <w:r w:rsidRPr="009A283E">
        <w:rPr>
          <w:rFonts w:cs="Arial"/>
        </w:rPr>
        <w:t xml:space="preserve">The </w:t>
      </w:r>
      <w:hyperlink w:anchor="_Report_Schedule_Wizard" w:history="1">
        <w:r w:rsidRPr="009A283E">
          <w:rPr>
            <w:rStyle w:val="Hyperlink"/>
            <w:rFonts w:cs="Arial"/>
          </w:rPr>
          <w:t xml:space="preserve"> Schedule Report Wizard</w:t>
        </w:r>
      </w:hyperlink>
      <w:r w:rsidRPr="009A283E">
        <w:rPr>
          <w:rFonts w:cs="Arial"/>
        </w:rPr>
        <w:t xml:space="preserve"> will open in a new tab.</w:t>
      </w:r>
    </w:p>
    <w:p w:rsidR="005F703C" w:rsidRDefault="005F703C" w:rsidP="00F01A30">
      <w:pPr>
        <w:pStyle w:val="bodytext"/>
        <w:numPr>
          <w:ilvl w:val="1"/>
          <w:numId w:val="154"/>
        </w:numPr>
        <w:rPr>
          <w:rFonts w:cs="Arial"/>
        </w:rPr>
      </w:pPr>
      <w:r w:rsidRPr="009A283E">
        <w:rPr>
          <w:rFonts w:cs="Arial"/>
        </w:rPr>
        <w:t>To email a report</w:t>
      </w:r>
      <w:r w:rsidR="00162EC9">
        <w:rPr>
          <w:rFonts w:cs="Arial"/>
        </w:rPr>
        <w:t>,</w:t>
      </w:r>
      <w:r w:rsidRPr="009A283E">
        <w:rPr>
          <w:rFonts w:cs="Arial"/>
        </w:rPr>
        <w:t xml:space="preserve"> </w:t>
      </w:r>
      <w:r w:rsidR="006445CA">
        <w:rPr>
          <w:rFonts w:cs="Arial"/>
        </w:rPr>
        <w:t>press</w:t>
      </w:r>
      <w:r w:rsidRPr="009A283E">
        <w:rPr>
          <w:rFonts w:cs="Arial"/>
        </w:rPr>
        <w:t xml:space="preserve"> </w:t>
      </w:r>
      <w:r w:rsidR="00F01A30">
        <w:rPr>
          <w:rFonts w:cs="Arial"/>
          <w:noProof/>
        </w:rPr>
        <w:drawing>
          <wp:inline distT="0" distB="0" distL="0" distR="0">
            <wp:extent cx="190527" cy="209579"/>
            <wp:effectExtent l="19050" t="0" r="0" b="0"/>
            <wp:docPr id="777" name="Picture 776" descr="email s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ched.png"/>
                    <pic:cNvPicPr/>
                  </pic:nvPicPr>
                  <pic:blipFill>
                    <a:blip r:embed="rId322" cstate="print"/>
                    <a:stretch>
                      <a:fillRect/>
                    </a:stretch>
                  </pic:blipFill>
                  <pic:spPr>
                    <a:xfrm>
                      <a:off x="0" y="0"/>
                      <a:ext cx="190527" cy="209579"/>
                    </a:xfrm>
                    <a:prstGeom prst="rect">
                      <a:avLst/>
                    </a:prstGeom>
                  </pic:spPr>
                </pic:pic>
              </a:graphicData>
            </a:graphic>
          </wp:inline>
        </w:drawing>
      </w:r>
      <w:r w:rsidR="00F01A30">
        <w:rPr>
          <w:rFonts w:cs="Arial"/>
        </w:rPr>
        <w:t xml:space="preserve"> </w:t>
      </w:r>
      <w:r w:rsidR="00F01A30" w:rsidRPr="00F01A30">
        <w:rPr>
          <w:rFonts w:cs="Arial"/>
          <w:i/>
        </w:rPr>
        <w:t>Email Report</w:t>
      </w:r>
      <w:r w:rsidR="00F01A30">
        <w:rPr>
          <w:rFonts w:cs="Arial"/>
        </w:rPr>
        <w:t xml:space="preserve">. </w:t>
      </w:r>
      <w:r w:rsidR="009A283E">
        <w:rPr>
          <w:rFonts w:cs="Arial"/>
        </w:rPr>
        <w:t xml:space="preserve">The </w:t>
      </w:r>
      <w:hyperlink w:anchor="_Email_Report" w:history="1">
        <w:r w:rsidR="009A283E" w:rsidRPr="009A283E">
          <w:rPr>
            <w:rStyle w:val="Hyperlink"/>
            <w:rFonts w:cs="Arial"/>
          </w:rPr>
          <w:t>Email Report Menu</w:t>
        </w:r>
      </w:hyperlink>
      <w:r w:rsidR="009A283E">
        <w:rPr>
          <w:rFonts w:cs="Arial"/>
        </w:rPr>
        <w:t xml:space="preserve"> will appear.</w:t>
      </w:r>
    </w:p>
    <w:p w:rsidR="002E746A" w:rsidRPr="00F01A30" w:rsidRDefault="009A283E" w:rsidP="00F01A30">
      <w:pPr>
        <w:pStyle w:val="bodytext"/>
        <w:numPr>
          <w:ilvl w:val="1"/>
          <w:numId w:val="154"/>
        </w:numPr>
        <w:rPr>
          <w:rFonts w:cs="Arial"/>
        </w:rPr>
      </w:pPr>
      <w:r>
        <w:rPr>
          <w:rFonts w:cs="Arial"/>
        </w:rPr>
        <w:t>To edit existing schedules</w:t>
      </w:r>
      <w:r w:rsidR="00162EC9">
        <w:rPr>
          <w:rFonts w:cs="Arial"/>
        </w:rPr>
        <w:t>,</w:t>
      </w:r>
      <w:r>
        <w:rPr>
          <w:rFonts w:cs="Arial"/>
        </w:rPr>
        <w:t xml:space="preserve"> </w:t>
      </w:r>
      <w:r w:rsidR="006445CA">
        <w:rPr>
          <w:rFonts w:cs="Arial"/>
        </w:rPr>
        <w:t>press</w:t>
      </w:r>
      <w:r>
        <w:rPr>
          <w:rFonts w:cs="Arial"/>
        </w:rPr>
        <w:t xml:space="preserve"> </w:t>
      </w:r>
      <w:r w:rsidR="00F01A30">
        <w:rPr>
          <w:rFonts w:cs="Arial"/>
          <w:noProof/>
        </w:rPr>
        <w:drawing>
          <wp:inline distT="0" distB="0" distL="0" distR="0">
            <wp:extent cx="190527" cy="219106"/>
            <wp:effectExtent l="19050" t="0" r="0" b="0"/>
            <wp:docPr id="787" name="Picture 786" descr="schedule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manager.png"/>
                    <pic:cNvPicPr/>
                  </pic:nvPicPr>
                  <pic:blipFill>
                    <a:blip r:embed="rId323" cstate="print"/>
                    <a:stretch>
                      <a:fillRect/>
                    </a:stretch>
                  </pic:blipFill>
                  <pic:spPr>
                    <a:xfrm>
                      <a:off x="0" y="0"/>
                      <a:ext cx="190527" cy="219106"/>
                    </a:xfrm>
                    <a:prstGeom prst="rect">
                      <a:avLst/>
                    </a:prstGeom>
                  </pic:spPr>
                </pic:pic>
              </a:graphicData>
            </a:graphic>
          </wp:inline>
        </w:drawing>
      </w:r>
      <w:r w:rsidR="00F01A30">
        <w:rPr>
          <w:rFonts w:cs="Arial"/>
        </w:rPr>
        <w:t xml:space="preserve"> </w:t>
      </w:r>
      <w:r w:rsidR="00F01A30" w:rsidRPr="00F01A30">
        <w:rPr>
          <w:rFonts w:cs="Arial"/>
          <w:i/>
        </w:rPr>
        <w:t>Manage Scheduled Reports</w:t>
      </w:r>
      <w:r w:rsidR="00F01A30">
        <w:rPr>
          <w:rFonts w:cs="Arial"/>
        </w:rPr>
        <w:t xml:space="preserve">. </w:t>
      </w:r>
      <w:r>
        <w:rPr>
          <w:rFonts w:cs="Arial"/>
        </w:rPr>
        <w:t xml:space="preserve">The </w:t>
      </w:r>
      <w:hyperlink w:anchor="_Manage_Scheduled_Reports" w:history="1">
        <w:r w:rsidRPr="009A283E">
          <w:rPr>
            <w:rStyle w:val="Hyperlink"/>
            <w:rFonts w:cs="Arial"/>
          </w:rPr>
          <w:t>Schedule Manager</w:t>
        </w:r>
      </w:hyperlink>
      <w:r w:rsidR="00A33506">
        <w:rPr>
          <w:rFonts w:cs="Arial"/>
        </w:rPr>
        <w:t xml:space="preserve"> will open in a new tab.</w:t>
      </w:r>
    </w:p>
    <w:p w:rsidR="002E746A" w:rsidRPr="002256E3" w:rsidRDefault="00EE7CB2" w:rsidP="00EE7CB2">
      <w:pPr>
        <w:pStyle w:val="ImportantNote"/>
      </w:pPr>
      <w:r>
        <w:t>I</w:t>
      </w:r>
      <w:r w:rsidR="005F703C" w:rsidRPr="002256E3">
        <w:t>f you do not see a Schedule Report button in the Main Menu</w:t>
      </w:r>
      <w:r w:rsidR="00162EC9">
        <w:t>,</w:t>
      </w:r>
      <w:r w:rsidR="005F703C" w:rsidRPr="002256E3">
        <w:t xml:space="preserve"> then you </w:t>
      </w:r>
      <w:r w:rsidR="006909FF">
        <w:t xml:space="preserve">do not have </w:t>
      </w:r>
      <w:r w:rsidR="005F703C" w:rsidRPr="002256E3">
        <w:t>Report Scheduler</w:t>
      </w:r>
      <w:r w:rsidR="006909FF">
        <w:t xml:space="preserve"> permissions </w:t>
      </w:r>
      <w:r w:rsidR="006909FF" w:rsidRPr="002256E3">
        <w:t>and</w:t>
      </w:r>
      <w:r w:rsidR="005F703C" w:rsidRPr="002256E3">
        <w:t xml:space="preserve"> sho</w:t>
      </w:r>
      <w:r w:rsidR="002E746A">
        <w:t>uld contact your administrator.</w:t>
      </w:r>
    </w:p>
    <w:p w:rsidR="009F68F9" w:rsidRDefault="009F7850" w:rsidP="00F01A30">
      <w:pPr>
        <w:pStyle w:val="Heading2"/>
      </w:pPr>
      <w:bookmarkStart w:id="194" w:name="_Schedule_Report_Wizard"/>
      <w:bookmarkStart w:id="195" w:name="_Create_Report_Schedule"/>
      <w:bookmarkStart w:id="196" w:name="_Report_Schedule_Wizard"/>
      <w:bookmarkStart w:id="197" w:name="_Toc468348385"/>
      <w:bookmarkEnd w:id="194"/>
      <w:bookmarkEnd w:id="195"/>
      <w:bookmarkEnd w:id="196"/>
      <w:r>
        <w:t>Schedule</w:t>
      </w:r>
      <w:r w:rsidR="00937CFC">
        <w:t xml:space="preserve"> </w:t>
      </w:r>
      <w:r w:rsidR="000B7B02">
        <w:t xml:space="preserve">Report </w:t>
      </w:r>
      <w:r w:rsidR="00937CFC">
        <w:t>Wizard</w:t>
      </w:r>
      <w:bookmarkEnd w:id="197"/>
    </w:p>
    <w:p w:rsidR="00937CFC" w:rsidRDefault="00937CFC" w:rsidP="0032193E">
      <w:pPr>
        <w:pStyle w:val="bodytext"/>
        <w:tabs>
          <w:tab w:val="center" w:pos="5040"/>
        </w:tabs>
      </w:pPr>
      <w:r>
        <w:t xml:space="preserve">The </w:t>
      </w:r>
      <w:r w:rsidR="008B3A1E">
        <w:t>Schedule</w:t>
      </w:r>
      <w:r>
        <w:t xml:space="preserve"> Report Wizard has </w:t>
      </w:r>
      <w:r w:rsidR="00F56D28">
        <w:t>five</w:t>
      </w:r>
      <w:r>
        <w:t xml:space="preserve"> sub tabs. The Recurrence an</w:t>
      </w:r>
      <w:r w:rsidR="00A33506">
        <w:t>d Recipients tab</w:t>
      </w:r>
      <w:r w:rsidR="00A66773">
        <w:t>s</w:t>
      </w:r>
      <w:r w:rsidR="00A33506">
        <w:t xml:space="preserve"> are required, and the other tabs are optional.</w:t>
      </w:r>
    </w:p>
    <w:p w:rsidR="00937CFC" w:rsidRDefault="009F6044" w:rsidP="00D4103D">
      <w:pPr>
        <w:pStyle w:val="bodytext"/>
        <w:numPr>
          <w:ilvl w:val="0"/>
          <w:numId w:val="67"/>
        </w:numPr>
        <w:tabs>
          <w:tab w:val="left" w:pos="0"/>
          <w:tab w:val="left" w:pos="360"/>
        </w:tabs>
      </w:pPr>
      <w:hyperlink w:anchor="_Recurrence_Tab" w:history="1">
        <w:r w:rsidR="00937CFC" w:rsidRPr="00D238A3">
          <w:rPr>
            <w:rStyle w:val="Hyperlink"/>
          </w:rPr>
          <w:t>Recurrence</w:t>
        </w:r>
      </w:hyperlink>
      <w:r w:rsidR="00A33506">
        <w:t xml:space="preserve">: </w:t>
      </w:r>
      <w:r w:rsidR="0032193E">
        <w:t xml:space="preserve">Specify the name and format of the report and when </w:t>
      </w:r>
      <w:r w:rsidR="002C5BD2">
        <w:t>the report</w:t>
      </w:r>
      <w:r w:rsidR="00A33506">
        <w:t xml:space="preserve"> should be sent out.</w:t>
      </w:r>
    </w:p>
    <w:p w:rsidR="0032193E" w:rsidRDefault="009F6044" w:rsidP="00D4103D">
      <w:pPr>
        <w:pStyle w:val="bodytext"/>
        <w:numPr>
          <w:ilvl w:val="0"/>
          <w:numId w:val="67"/>
        </w:numPr>
        <w:tabs>
          <w:tab w:val="left" w:pos="0"/>
          <w:tab w:val="left" w:pos="360"/>
        </w:tabs>
      </w:pPr>
      <w:hyperlink w:anchor="_Parameters_Tab" w:history="1">
        <w:r w:rsidR="0032193E" w:rsidRPr="00D238A3">
          <w:rPr>
            <w:rStyle w:val="Hyperlink"/>
          </w:rPr>
          <w:t>Parameters</w:t>
        </w:r>
      </w:hyperlink>
      <w:r w:rsidR="0032193E">
        <w:t>: (</w:t>
      </w:r>
      <w:r w:rsidR="0032193E" w:rsidRPr="00F01A30">
        <w:rPr>
          <w:i/>
        </w:rPr>
        <w:t>optional</w:t>
      </w:r>
      <w:r w:rsidR="0032193E">
        <w:t>) Set values for any parameters used by the report.</w:t>
      </w:r>
    </w:p>
    <w:p w:rsidR="00937CFC" w:rsidRDefault="009F6044" w:rsidP="00D4103D">
      <w:pPr>
        <w:pStyle w:val="bodytext"/>
        <w:numPr>
          <w:ilvl w:val="0"/>
          <w:numId w:val="67"/>
        </w:numPr>
        <w:tabs>
          <w:tab w:val="left" w:pos="0"/>
          <w:tab w:val="left" w:pos="360"/>
        </w:tabs>
      </w:pPr>
      <w:hyperlink w:anchor="_Filters_Tab" w:history="1">
        <w:r w:rsidR="00937CFC" w:rsidRPr="00D238A3">
          <w:rPr>
            <w:rStyle w:val="Hyperlink"/>
          </w:rPr>
          <w:t>Filters</w:t>
        </w:r>
      </w:hyperlink>
      <w:r w:rsidR="00937CFC">
        <w:t>: (</w:t>
      </w:r>
      <w:r w:rsidR="00937CFC" w:rsidRPr="00F01A30">
        <w:rPr>
          <w:i/>
        </w:rPr>
        <w:t>optional</w:t>
      </w:r>
      <w:r w:rsidR="00937CFC">
        <w:t>) Add f</w:t>
      </w:r>
      <w:r w:rsidR="00A33506">
        <w:t>ilters to the report.</w:t>
      </w:r>
    </w:p>
    <w:p w:rsidR="00F56D28" w:rsidRDefault="009F6044" w:rsidP="00D4103D">
      <w:pPr>
        <w:pStyle w:val="bodytext"/>
        <w:numPr>
          <w:ilvl w:val="0"/>
          <w:numId w:val="67"/>
        </w:numPr>
        <w:tabs>
          <w:tab w:val="left" w:pos="0"/>
          <w:tab w:val="left" w:pos="360"/>
        </w:tabs>
      </w:pPr>
      <w:hyperlink w:anchor="_Batch_Tab" w:history="1">
        <w:r w:rsidR="00F56D28" w:rsidRPr="00D238A3">
          <w:rPr>
            <w:rStyle w:val="Hyperlink"/>
          </w:rPr>
          <w:t>Batch</w:t>
        </w:r>
      </w:hyperlink>
      <w:r w:rsidR="00F56D28">
        <w:t>: (</w:t>
      </w:r>
      <w:r w:rsidR="00F56D28" w:rsidRPr="00F01A30">
        <w:rPr>
          <w:i/>
        </w:rPr>
        <w:t>optional</w:t>
      </w:r>
      <w:r w:rsidR="00F56D28">
        <w:t>) Set a list of recipients each of whom will receive a unique filtered version of the report.</w:t>
      </w:r>
    </w:p>
    <w:p w:rsidR="00A762EC" w:rsidRDefault="009F6044" w:rsidP="00E431D2">
      <w:pPr>
        <w:pStyle w:val="bodytext"/>
        <w:numPr>
          <w:ilvl w:val="0"/>
          <w:numId w:val="67"/>
        </w:numPr>
        <w:tabs>
          <w:tab w:val="left" w:pos="0"/>
          <w:tab w:val="left" w:pos="360"/>
        </w:tabs>
      </w:pPr>
      <w:hyperlink w:anchor="_Recipients_Tab" w:history="1">
        <w:r w:rsidR="00937CFC" w:rsidRPr="00D238A3">
          <w:rPr>
            <w:rStyle w:val="Hyperlink"/>
          </w:rPr>
          <w:t>Recipients</w:t>
        </w:r>
      </w:hyperlink>
      <w:r w:rsidR="00A33506">
        <w:t xml:space="preserve">: </w:t>
      </w:r>
      <w:r w:rsidR="002C5BD2">
        <w:t>Specify the recipient addresses, subj</w:t>
      </w:r>
      <w:r w:rsidR="00A33506">
        <w:t>ect</w:t>
      </w:r>
      <w:r w:rsidR="00162EC9">
        <w:t>,</w:t>
      </w:r>
      <w:r w:rsidR="00A33506">
        <w:t xml:space="preserve"> and body text of the email.</w:t>
      </w:r>
    </w:p>
    <w:p w:rsidR="00607569" w:rsidRDefault="001833A5" w:rsidP="00E508D7">
      <w:pPr>
        <w:pStyle w:val="Heading3"/>
        <w:jc w:val="both"/>
      </w:pPr>
      <w:bookmarkStart w:id="198" w:name="_Recurrence_Tab"/>
      <w:bookmarkStart w:id="199" w:name="_Toc468348386"/>
      <w:bookmarkEnd w:id="198"/>
      <w:r>
        <w:t>Recurrence</w:t>
      </w:r>
      <w:r w:rsidR="00E431D2">
        <w:t xml:space="preserve"> Tab</w:t>
      </w:r>
      <w:bookmarkEnd w:id="199"/>
    </w:p>
    <w:p w:rsidR="002E746A" w:rsidRDefault="0019496A" w:rsidP="0019496A">
      <w:pPr>
        <w:pStyle w:val="bodytext"/>
        <w:jc w:val="center"/>
      </w:pPr>
      <w:r>
        <w:rPr>
          <w:noProof/>
        </w:rPr>
        <w:drawing>
          <wp:inline distT="0" distB="0" distL="0" distR="0">
            <wp:extent cx="6296904" cy="5229955"/>
            <wp:effectExtent l="19050" t="0" r="8646" b="0"/>
            <wp:docPr id="901" name="Picture 900" descr="recurrence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rence tab.png"/>
                    <pic:cNvPicPr/>
                  </pic:nvPicPr>
                  <pic:blipFill>
                    <a:blip r:embed="rId324" cstate="print"/>
                    <a:stretch>
                      <a:fillRect/>
                    </a:stretch>
                  </pic:blipFill>
                  <pic:spPr>
                    <a:xfrm>
                      <a:off x="0" y="0"/>
                      <a:ext cx="6296904" cy="5229955"/>
                    </a:xfrm>
                    <a:prstGeom prst="rect">
                      <a:avLst/>
                    </a:prstGeom>
                  </pic:spPr>
                </pic:pic>
              </a:graphicData>
            </a:graphic>
          </wp:inline>
        </w:drawing>
      </w:r>
    </w:p>
    <w:p w:rsidR="001B4F5E" w:rsidRDefault="007C2E95" w:rsidP="007C2E95">
      <w:pPr>
        <w:pStyle w:val="bodytext"/>
      </w:pPr>
      <w:r>
        <w:t>In the Recurrence Tab</w:t>
      </w:r>
      <w:r w:rsidR="006909FF">
        <w:t>,</w:t>
      </w:r>
      <w:r>
        <w:t xml:space="preserve"> </w:t>
      </w:r>
      <w:r w:rsidR="0032193E">
        <w:t>give the schedule a name and format</w:t>
      </w:r>
      <w:r w:rsidR="002C5BD2">
        <w:t>. S</w:t>
      </w:r>
      <w:r>
        <w:t xml:space="preserve">et </w:t>
      </w:r>
      <w:r w:rsidR="002C5BD2">
        <w:t>the frequency</w:t>
      </w:r>
      <w:r w:rsidR="00A66773">
        <w:t xml:space="preserve"> at which</w:t>
      </w:r>
      <w:r>
        <w:t xml:space="preserve"> you want the report </w:t>
      </w:r>
      <w:r w:rsidR="006909FF">
        <w:t xml:space="preserve">to be </w:t>
      </w:r>
      <w:r w:rsidR="00BD30ED">
        <w:t>executed</w:t>
      </w:r>
      <w:r>
        <w:t xml:space="preserve"> and sent out. </w:t>
      </w:r>
      <w:r w:rsidR="002657E0">
        <w:t xml:space="preserve">This </w:t>
      </w:r>
      <w:r w:rsidR="0032193E">
        <w:t>recurrence can</w:t>
      </w:r>
      <w:r w:rsidR="002657E0">
        <w:t xml:space="preserve"> be a one</w:t>
      </w:r>
      <w:r w:rsidR="00A66773">
        <w:t>-</w:t>
      </w:r>
      <w:r w:rsidR="002657E0">
        <w:t>time, daily, weekly, monthly, or</w:t>
      </w:r>
      <w:r w:rsidR="002C5BD2">
        <w:t xml:space="preserve"> </w:t>
      </w:r>
      <w:r w:rsidR="002657E0">
        <w:t xml:space="preserve">yearly </w:t>
      </w:r>
      <w:r w:rsidR="002C5BD2">
        <w:t>delivery</w:t>
      </w:r>
      <w:r w:rsidR="002657E0">
        <w:t xml:space="preserve">. A date range can also be set </w:t>
      </w:r>
      <w:r w:rsidR="0032193E">
        <w:t>to give</w:t>
      </w:r>
      <w:r w:rsidR="002657E0">
        <w:t xml:space="preserve"> the report delivery </w:t>
      </w:r>
      <w:r w:rsidR="0032193E">
        <w:t>a</w:t>
      </w:r>
      <w:r w:rsidR="002657E0">
        <w:t xml:space="preserve"> defined start and end date.</w:t>
      </w:r>
    </w:p>
    <w:p w:rsidR="00716204" w:rsidRDefault="00716204" w:rsidP="00D4103D">
      <w:pPr>
        <w:pStyle w:val="bodytext"/>
        <w:numPr>
          <w:ilvl w:val="0"/>
          <w:numId w:val="71"/>
        </w:numPr>
      </w:pPr>
      <w:r>
        <w:t xml:space="preserve">Give the Schedule a Name and select an </w:t>
      </w:r>
      <w:r w:rsidR="00F01A30" w:rsidRPr="00F01A30">
        <w:rPr>
          <w:b/>
        </w:rPr>
        <w:t>Export Type</w:t>
      </w:r>
      <w:r w:rsidR="002C5BD2">
        <w:t xml:space="preserve"> </w:t>
      </w:r>
      <w:r>
        <w:t xml:space="preserve">from the </w:t>
      </w:r>
      <w:r w:rsidR="009A558E">
        <w:t>dropdown</w:t>
      </w:r>
      <w:r>
        <w:t>.</w:t>
      </w:r>
    </w:p>
    <w:p w:rsidR="00716204" w:rsidRDefault="00716204" w:rsidP="00D4103D">
      <w:pPr>
        <w:pStyle w:val="bodytext"/>
        <w:numPr>
          <w:ilvl w:val="0"/>
          <w:numId w:val="71"/>
        </w:numPr>
      </w:pPr>
      <w:r>
        <w:t>For PDF reports</w:t>
      </w:r>
      <w:r w:rsidR="00A66773">
        <w:t>,</w:t>
      </w:r>
      <w:r>
        <w:t xml:space="preserve"> a </w:t>
      </w:r>
      <w:r w:rsidR="00F01A30" w:rsidRPr="00F01A30">
        <w:rPr>
          <w:b/>
        </w:rPr>
        <w:t>P</w:t>
      </w:r>
      <w:r w:rsidRPr="00F01A30">
        <w:rPr>
          <w:b/>
        </w:rPr>
        <w:t>assword</w:t>
      </w:r>
      <w:r>
        <w:t xml:space="preserve"> may be set. The password may require a minimum number of upper/lowercase letters or numbers. To find out the required password strength</w:t>
      </w:r>
      <w:r w:rsidR="002C5BD2">
        <w:t>,</w:t>
      </w:r>
      <w:r w:rsidR="00C74F77">
        <w:t xml:space="preserve"> hover the mouse over the Password box.</w:t>
      </w:r>
    </w:p>
    <w:p w:rsidR="00547FDD" w:rsidRDefault="00547FDD" w:rsidP="00D4103D">
      <w:pPr>
        <w:pStyle w:val="bodytext"/>
        <w:numPr>
          <w:ilvl w:val="0"/>
          <w:numId w:val="71"/>
        </w:numPr>
      </w:pPr>
      <w:r>
        <w:lastRenderedPageBreak/>
        <w:t xml:space="preserve">To execute and send the report immediately, check </w:t>
      </w:r>
      <w:r w:rsidRPr="00F01A30">
        <w:rPr>
          <w:b/>
        </w:rPr>
        <w:t>Execute Immediately</w:t>
      </w:r>
      <w:r w:rsidR="00F01A30">
        <w:t>.</w:t>
      </w:r>
    </w:p>
    <w:p w:rsidR="00547FDD" w:rsidRDefault="00547FDD" w:rsidP="00D4103D">
      <w:pPr>
        <w:pStyle w:val="bodytext"/>
        <w:numPr>
          <w:ilvl w:val="0"/>
          <w:numId w:val="68"/>
        </w:numPr>
      </w:pPr>
      <w:r>
        <w:t>Schedule Time</w:t>
      </w:r>
    </w:p>
    <w:p w:rsidR="00547FDD" w:rsidRDefault="002657E0" w:rsidP="00D4103D">
      <w:pPr>
        <w:pStyle w:val="bodytext"/>
        <w:numPr>
          <w:ilvl w:val="1"/>
          <w:numId w:val="68"/>
        </w:numPr>
      </w:pPr>
      <w:r>
        <w:t xml:space="preserve">Set the time of day the report should be </w:t>
      </w:r>
      <w:r w:rsidR="00BD30ED">
        <w:t>executed</w:t>
      </w:r>
      <w:r>
        <w:t xml:space="preserve"> by enter</w:t>
      </w:r>
      <w:r w:rsidR="006909FF">
        <w:t>ing</w:t>
      </w:r>
      <w:r>
        <w:t xml:space="preserve"> a time in the </w:t>
      </w:r>
      <w:r w:rsidR="007C2E95" w:rsidRPr="00F01A30">
        <w:rPr>
          <w:b/>
        </w:rPr>
        <w:t>Schedule Time</w:t>
      </w:r>
      <w:r>
        <w:t xml:space="preserve"> box.</w:t>
      </w:r>
    </w:p>
    <w:p w:rsidR="00547FDD" w:rsidRDefault="00547FDD" w:rsidP="00D4103D">
      <w:pPr>
        <w:pStyle w:val="bodytext"/>
        <w:numPr>
          <w:ilvl w:val="1"/>
          <w:numId w:val="68"/>
        </w:numPr>
      </w:pPr>
      <w:r>
        <w:t xml:space="preserve">Check </w:t>
      </w:r>
      <w:r w:rsidRPr="00F01A30">
        <w:rPr>
          <w:b/>
        </w:rPr>
        <w:t>Repeat every</w:t>
      </w:r>
      <w:r>
        <w:t xml:space="preserve"> and then specify a time interval to have the schedule be sent on a recurring basis on the day(s) specified in as the </w:t>
      </w:r>
      <w:r w:rsidRPr="00F01A30">
        <w:t>Recurrence Pattern</w:t>
      </w:r>
      <w:r>
        <w:t>.</w:t>
      </w:r>
    </w:p>
    <w:p w:rsidR="007C2E95" w:rsidRDefault="002657E0" w:rsidP="00D4103D">
      <w:pPr>
        <w:pStyle w:val="bodytext"/>
        <w:numPr>
          <w:ilvl w:val="0"/>
          <w:numId w:val="68"/>
        </w:numPr>
      </w:pPr>
      <w:r>
        <w:t>Recurrence</w:t>
      </w:r>
      <w:r w:rsidR="007C2E95">
        <w:t xml:space="preserve"> Pattern</w:t>
      </w:r>
      <w:r w:rsidR="00922181">
        <w:t>s</w:t>
      </w:r>
    </w:p>
    <w:p w:rsidR="007C2E95" w:rsidRDefault="007C2E95" w:rsidP="00D4103D">
      <w:pPr>
        <w:pStyle w:val="bodytext"/>
        <w:numPr>
          <w:ilvl w:val="1"/>
          <w:numId w:val="68"/>
        </w:numPr>
      </w:pPr>
      <w:r w:rsidRPr="00F01A30">
        <w:rPr>
          <w:i/>
        </w:rPr>
        <w:t>Once</w:t>
      </w:r>
      <w:r w:rsidR="00922181">
        <w:t xml:space="preserve"> – Specify to </w:t>
      </w:r>
      <w:r w:rsidR="00BD30ED">
        <w:t>execute</w:t>
      </w:r>
      <w:r w:rsidR="00922181">
        <w:t xml:space="preserve"> the report on</w:t>
      </w:r>
      <w:r w:rsidR="00A33506">
        <w:t xml:space="preserve"> a specific day or immediately.</w:t>
      </w:r>
    </w:p>
    <w:p w:rsidR="007C2E95" w:rsidRDefault="007C2E95" w:rsidP="00D4103D">
      <w:pPr>
        <w:pStyle w:val="bodytext"/>
        <w:numPr>
          <w:ilvl w:val="1"/>
          <w:numId w:val="68"/>
        </w:numPr>
      </w:pPr>
      <w:r w:rsidRPr="00F01A30">
        <w:rPr>
          <w:i/>
        </w:rPr>
        <w:t>Daily</w:t>
      </w:r>
      <w:r w:rsidR="00922181">
        <w:t xml:space="preserve"> – Send the report every weekday or every set number of days</w:t>
      </w:r>
      <w:r w:rsidR="00A33506">
        <w:t>.</w:t>
      </w:r>
    </w:p>
    <w:p w:rsidR="007C2E95" w:rsidRDefault="007C2E95" w:rsidP="00D4103D">
      <w:pPr>
        <w:pStyle w:val="bodytext"/>
        <w:numPr>
          <w:ilvl w:val="1"/>
          <w:numId w:val="68"/>
        </w:numPr>
      </w:pPr>
      <w:r w:rsidRPr="00F01A30">
        <w:rPr>
          <w:i/>
        </w:rPr>
        <w:t>Weekly</w:t>
      </w:r>
      <w:r w:rsidR="00922181">
        <w:t xml:space="preserve"> – Send the report on specific days </w:t>
      </w:r>
      <w:r w:rsidR="00E508D7">
        <w:t>of the</w:t>
      </w:r>
      <w:r w:rsidR="00A33506">
        <w:t xml:space="preserve"> week.</w:t>
      </w:r>
    </w:p>
    <w:p w:rsidR="007C2E95" w:rsidRDefault="007C2E95" w:rsidP="00D4103D">
      <w:pPr>
        <w:pStyle w:val="bodytext"/>
        <w:numPr>
          <w:ilvl w:val="1"/>
          <w:numId w:val="68"/>
        </w:numPr>
      </w:pPr>
      <w:r w:rsidRPr="00F01A30">
        <w:rPr>
          <w:i/>
        </w:rPr>
        <w:t>Monthly</w:t>
      </w:r>
      <w:r w:rsidR="00922181">
        <w:t xml:space="preserve"> – Set the day o</w:t>
      </w:r>
      <w:r w:rsidR="00A33506">
        <w:t>f the month to send the report.</w:t>
      </w:r>
    </w:p>
    <w:p w:rsidR="007C2E95" w:rsidRDefault="007C2E95" w:rsidP="00D4103D">
      <w:pPr>
        <w:pStyle w:val="bodytext"/>
        <w:numPr>
          <w:ilvl w:val="1"/>
          <w:numId w:val="68"/>
        </w:numPr>
      </w:pPr>
      <w:r w:rsidRPr="00F01A30">
        <w:rPr>
          <w:i/>
        </w:rPr>
        <w:t>Yearly</w:t>
      </w:r>
      <w:r w:rsidR="00922181">
        <w:t xml:space="preserve"> – Set the day of the year to send the report.</w:t>
      </w:r>
    </w:p>
    <w:p w:rsidR="00547FDD" w:rsidRDefault="00547FDD" w:rsidP="00D4103D">
      <w:pPr>
        <w:pStyle w:val="bodytext"/>
        <w:numPr>
          <w:ilvl w:val="0"/>
          <w:numId w:val="68"/>
        </w:numPr>
      </w:pPr>
      <w:r>
        <w:t xml:space="preserve">Range of Recurrence </w:t>
      </w:r>
    </w:p>
    <w:p w:rsidR="00EE257D" w:rsidRDefault="00922181" w:rsidP="00D4103D">
      <w:pPr>
        <w:pStyle w:val="bodytext"/>
        <w:numPr>
          <w:ilvl w:val="1"/>
          <w:numId w:val="68"/>
        </w:numPr>
      </w:pPr>
      <w:r>
        <w:t xml:space="preserve">Use the Range of Recurrence section to set a start </w:t>
      </w:r>
      <w:r w:rsidR="00A66773">
        <w:t xml:space="preserve">date </w:t>
      </w:r>
      <w:r>
        <w:t xml:space="preserve">and </w:t>
      </w:r>
      <w:r w:rsidR="002C5BD2">
        <w:t xml:space="preserve">an </w:t>
      </w:r>
      <w:r>
        <w:t xml:space="preserve">end </w:t>
      </w:r>
      <w:r w:rsidR="00A66773">
        <w:t xml:space="preserve">date </w:t>
      </w:r>
      <w:r>
        <w:t>for the report schedule.</w:t>
      </w:r>
    </w:p>
    <w:p w:rsidR="00BA7C96" w:rsidRDefault="00BA7C96" w:rsidP="00BA7C96">
      <w:pPr>
        <w:pStyle w:val="Heading3"/>
      </w:pPr>
      <w:bookmarkStart w:id="200" w:name="_Parameters_Tab"/>
      <w:bookmarkStart w:id="201" w:name="_Toc468348387"/>
      <w:bookmarkEnd w:id="200"/>
      <w:r>
        <w:t>Parameters Tab</w:t>
      </w:r>
      <w:bookmarkEnd w:id="201"/>
    </w:p>
    <w:p w:rsidR="0019496A" w:rsidRDefault="0019496A" w:rsidP="0019496A">
      <w:pPr>
        <w:pStyle w:val="bodytext"/>
        <w:jc w:val="center"/>
      </w:pPr>
      <w:r>
        <w:rPr>
          <w:noProof/>
        </w:rPr>
        <w:drawing>
          <wp:inline distT="0" distB="0" distL="0" distR="0">
            <wp:extent cx="5982535" cy="914528"/>
            <wp:effectExtent l="19050" t="0" r="0" b="0"/>
            <wp:docPr id="903" name="Picture 902" descr="parameter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tab.png"/>
                    <pic:cNvPicPr/>
                  </pic:nvPicPr>
                  <pic:blipFill>
                    <a:blip r:embed="rId325" cstate="print"/>
                    <a:stretch>
                      <a:fillRect/>
                    </a:stretch>
                  </pic:blipFill>
                  <pic:spPr>
                    <a:xfrm>
                      <a:off x="0" y="0"/>
                      <a:ext cx="5982535" cy="914528"/>
                    </a:xfrm>
                    <a:prstGeom prst="rect">
                      <a:avLst/>
                    </a:prstGeom>
                  </pic:spPr>
                </pic:pic>
              </a:graphicData>
            </a:graphic>
          </wp:inline>
        </w:drawing>
      </w:r>
    </w:p>
    <w:p w:rsidR="00BA7C96" w:rsidRDefault="00BA7C96" w:rsidP="00BA7C96">
      <w:pPr>
        <w:pStyle w:val="bodytext"/>
      </w:pPr>
      <w:r>
        <w:t xml:space="preserve">In the Parameters </w:t>
      </w:r>
      <w:r w:rsidR="000859E3">
        <w:t>T</w:t>
      </w:r>
      <w:r>
        <w:t>ab</w:t>
      </w:r>
      <w:r w:rsidR="00A66773">
        <w:t>,</w:t>
      </w:r>
      <w:r>
        <w:t xml:space="preserve"> enter a value for</w:t>
      </w:r>
      <w:r w:rsidR="00A33506">
        <w:t xml:space="preserve"> each of the parameters listed.</w:t>
      </w:r>
    </w:p>
    <w:p w:rsidR="004234F6" w:rsidRPr="00BA7C96" w:rsidRDefault="00BA7C96" w:rsidP="00EE7CB2">
      <w:pPr>
        <w:pStyle w:val="ImportantNote"/>
      </w:pPr>
      <w:r>
        <w:t xml:space="preserve">The Parameters Tab will only be visible if the report is utilizing parameters. See </w:t>
      </w:r>
      <w:hyperlink w:anchor="_Parameters" w:history="1">
        <w:r w:rsidRPr="00E23B9A">
          <w:rPr>
            <w:rStyle w:val="Hyperlink"/>
          </w:rPr>
          <w:t>Parameters</w:t>
        </w:r>
      </w:hyperlink>
      <w:r>
        <w:t xml:space="preserve"> for more information.</w:t>
      </w:r>
    </w:p>
    <w:p w:rsidR="00CC3924" w:rsidRDefault="00BF1853" w:rsidP="001833A5">
      <w:pPr>
        <w:pStyle w:val="Heading3"/>
      </w:pPr>
      <w:bookmarkStart w:id="202" w:name="_Filters_Tab"/>
      <w:bookmarkStart w:id="203" w:name="_Toc468348388"/>
      <w:bookmarkEnd w:id="202"/>
      <w:r>
        <w:lastRenderedPageBreak/>
        <w:t>Filters</w:t>
      </w:r>
      <w:r w:rsidR="00E431D2">
        <w:t xml:space="preserve"> Tab</w:t>
      </w:r>
      <w:bookmarkEnd w:id="203"/>
    </w:p>
    <w:p w:rsidR="00FA09F0" w:rsidRDefault="0019496A" w:rsidP="0019496A">
      <w:pPr>
        <w:pStyle w:val="bodytext"/>
        <w:tabs>
          <w:tab w:val="left" w:pos="360"/>
        </w:tabs>
        <w:jc w:val="center"/>
      </w:pPr>
      <w:r>
        <w:rPr>
          <w:noProof/>
        </w:rPr>
        <w:drawing>
          <wp:inline distT="0" distB="0" distL="0" distR="0">
            <wp:extent cx="6249273" cy="2410162"/>
            <wp:effectExtent l="19050" t="0" r="0" b="0"/>
            <wp:docPr id="904" name="Picture 903" descr="filter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 tab.png"/>
                    <pic:cNvPicPr/>
                  </pic:nvPicPr>
                  <pic:blipFill>
                    <a:blip r:embed="rId326" cstate="print"/>
                    <a:stretch>
                      <a:fillRect/>
                    </a:stretch>
                  </pic:blipFill>
                  <pic:spPr>
                    <a:xfrm>
                      <a:off x="0" y="0"/>
                      <a:ext cx="6249273" cy="2410162"/>
                    </a:xfrm>
                    <a:prstGeom prst="rect">
                      <a:avLst/>
                    </a:prstGeom>
                  </pic:spPr>
                </pic:pic>
              </a:graphicData>
            </a:graphic>
          </wp:inline>
        </w:drawing>
      </w:r>
    </w:p>
    <w:p w:rsidR="009A558E" w:rsidRDefault="009A558E" w:rsidP="009A558E">
      <w:pPr>
        <w:pStyle w:val="bodytext"/>
      </w:pPr>
      <w:r>
        <w:t>There is no limit to the number of filters that can be defined. Filters can be numeric (up to eight decimals) or alphanumeric.</w:t>
      </w:r>
    </w:p>
    <w:p w:rsidR="009A558E" w:rsidRDefault="009A558E" w:rsidP="00BD52E2">
      <w:pPr>
        <w:pStyle w:val="bodytext"/>
        <w:numPr>
          <w:ilvl w:val="0"/>
          <w:numId w:val="130"/>
        </w:numPr>
      </w:pPr>
      <w:r>
        <w:t xml:space="preserve">To filter by a Data Field, either </w:t>
      </w:r>
      <w:r w:rsidR="00456956">
        <w:rPr>
          <w:b/>
        </w:rPr>
        <w:t>drag-and-drop</w:t>
      </w:r>
      <w:r>
        <w:t xml:space="preserve"> it to the selection pane, or select the Data Field and press </w:t>
      </w:r>
      <w:r>
        <w:rPr>
          <w:noProof/>
        </w:rPr>
        <w:drawing>
          <wp:inline distT="0" distB="0" distL="0" distR="0">
            <wp:extent cx="133369" cy="133369"/>
            <wp:effectExtent l="19050" t="0" r="0" b="0"/>
            <wp:docPr id="716" name="Picture 660"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t xml:space="preserve"> </w:t>
      </w:r>
      <w:r w:rsidRPr="005E176E">
        <w:rPr>
          <w:b/>
        </w:rPr>
        <w:t>Add</w:t>
      </w:r>
      <w:r>
        <w:t xml:space="preserve"> or </w:t>
      </w:r>
      <w:r>
        <w:rPr>
          <w:noProof/>
        </w:rPr>
        <w:drawing>
          <wp:inline distT="0" distB="0" distL="0" distR="0">
            <wp:extent cx="190527" cy="161948"/>
            <wp:effectExtent l="19050" t="0" r="0" b="0"/>
            <wp:docPr id="717" name="Picture 661"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84" cstate="print"/>
                    <a:stretch>
                      <a:fillRect/>
                    </a:stretch>
                  </pic:blipFill>
                  <pic:spPr>
                    <a:xfrm>
                      <a:off x="0" y="0"/>
                      <a:ext cx="190527" cy="161948"/>
                    </a:xfrm>
                    <a:prstGeom prst="rect">
                      <a:avLst/>
                    </a:prstGeom>
                  </pic:spPr>
                </pic:pic>
              </a:graphicData>
            </a:graphic>
          </wp:inline>
        </w:drawing>
      </w:r>
      <w:r>
        <w:t xml:space="preserve">, or </w:t>
      </w:r>
      <w:r w:rsidRPr="005E176E">
        <w:rPr>
          <w:b/>
        </w:rPr>
        <w:t>double-click</w:t>
      </w:r>
      <w:r>
        <w:t xml:space="preserve"> the Data Field.</w:t>
      </w:r>
    </w:p>
    <w:p w:rsidR="009A558E" w:rsidRDefault="009A558E" w:rsidP="00BD52E2">
      <w:pPr>
        <w:pStyle w:val="bodytext"/>
        <w:numPr>
          <w:ilvl w:val="0"/>
          <w:numId w:val="130"/>
        </w:numPr>
      </w:pPr>
      <w:r>
        <w:t>Use the up (</w:t>
      </w:r>
      <w:r>
        <w:rPr>
          <w:noProof/>
        </w:rPr>
        <w:drawing>
          <wp:inline distT="0" distB="0" distL="0" distR="0">
            <wp:extent cx="142875" cy="85725"/>
            <wp:effectExtent l="19050" t="0" r="9525" b="0"/>
            <wp:docPr id="71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719"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9A558E" w:rsidRDefault="009A558E" w:rsidP="00BD52E2">
      <w:pPr>
        <w:pStyle w:val="bodytext"/>
        <w:numPr>
          <w:ilvl w:val="0"/>
          <w:numId w:val="130"/>
        </w:numPr>
      </w:pPr>
      <w:r>
        <w:t xml:space="preserve">To remove a filter, press </w:t>
      </w:r>
      <w:r>
        <w:rPr>
          <w:noProof/>
        </w:rPr>
        <w:drawing>
          <wp:inline distT="0" distB="0" distL="0" distR="0">
            <wp:extent cx="95289" cy="95289"/>
            <wp:effectExtent l="19050" t="0" r="0" b="0"/>
            <wp:docPr id="720" name="Picture 66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t>.</w:t>
      </w:r>
    </w:p>
    <w:p w:rsidR="009A558E" w:rsidRDefault="009A558E" w:rsidP="00BD52E2">
      <w:pPr>
        <w:pStyle w:val="bodytext"/>
        <w:numPr>
          <w:ilvl w:val="0"/>
          <w:numId w:val="130"/>
        </w:numPr>
      </w:pPr>
      <w:r>
        <w:t>Select the operator (</w:t>
      </w:r>
      <w:r w:rsidRPr="005E176E">
        <w:rPr>
          <w:i/>
        </w:rPr>
        <w:t>Equal To</w:t>
      </w:r>
      <w:r>
        <w:t xml:space="preserve">, </w:t>
      </w:r>
      <w:r w:rsidRPr="005E176E">
        <w:rPr>
          <w:i/>
        </w:rPr>
        <w:t>Less Than</w:t>
      </w:r>
      <w:r>
        <w:t xml:space="preserve">, </w:t>
      </w:r>
      <w:r w:rsidRPr="005E176E">
        <w:rPr>
          <w:i/>
        </w:rPr>
        <w:t>One Of</w:t>
      </w:r>
      <w:r>
        <w:t>, etc.) from the operator dropdown.</w:t>
      </w:r>
    </w:p>
    <w:p w:rsidR="009A558E" w:rsidRDefault="009A558E" w:rsidP="00BD52E2">
      <w:pPr>
        <w:pStyle w:val="bodytext"/>
        <w:numPr>
          <w:ilvl w:val="0"/>
          <w:numId w:val="130"/>
        </w:numPr>
      </w:pPr>
      <w:r>
        <w:t>Set the filter value either by entering it manually or by selecting a value from the filter dropdown. If the Data Field is a date, the calendar and function buttons can be used to select a value.</w:t>
      </w:r>
    </w:p>
    <w:p w:rsidR="009A558E" w:rsidRDefault="009A558E" w:rsidP="00BD52E2">
      <w:pPr>
        <w:pStyle w:val="bodytext"/>
        <w:numPr>
          <w:ilvl w:val="0"/>
          <w:numId w:val="130"/>
        </w:numPr>
      </w:pPr>
      <w:r>
        <w:t xml:space="preserve">Check </w:t>
      </w:r>
      <w:r w:rsidRPr="009A558E">
        <w:rPr>
          <w:b/>
        </w:rPr>
        <w:t>Prompt for Value</w:t>
      </w:r>
      <w:r>
        <w:t xml:space="preserve"> to allow the filter to be modified at the time the report is run.</w:t>
      </w:r>
    </w:p>
    <w:p w:rsidR="009A558E" w:rsidRDefault="009A558E" w:rsidP="00BD52E2">
      <w:pPr>
        <w:pStyle w:val="bodytext"/>
        <w:numPr>
          <w:ilvl w:val="0"/>
          <w:numId w:val="130"/>
        </w:numPr>
      </w:pPr>
      <w:r>
        <w:t xml:space="preserve">Select </w:t>
      </w:r>
      <w:r w:rsidRPr="00A41F1A">
        <w:rPr>
          <w:i/>
        </w:rPr>
        <w:t>AND With Next Filter</w:t>
      </w:r>
      <w:r>
        <w:t xml:space="preserve"> to require that the selected filter and the one below it both evaluate to true. Select </w:t>
      </w:r>
      <w:r w:rsidRPr="008F7036">
        <w:rPr>
          <w:i/>
        </w:rPr>
        <w:t>OR With Next Filter</w:t>
      </w:r>
      <w:r>
        <w:t xml:space="preserve"> to require that either one be true.</w:t>
      </w:r>
    </w:p>
    <w:p w:rsidR="009A558E" w:rsidRDefault="009A558E" w:rsidP="00BD52E2">
      <w:pPr>
        <w:pStyle w:val="bodytext"/>
        <w:numPr>
          <w:ilvl w:val="0"/>
          <w:numId w:val="130"/>
        </w:numPr>
      </w:pPr>
      <w:r>
        <w:t xml:space="preserve">Check </w:t>
      </w:r>
      <w:r w:rsidRPr="009A558E">
        <w:rPr>
          <w:b/>
        </w:rPr>
        <w:t>Group With Next Filter</w:t>
      </w:r>
      <w:r>
        <w:t xml:space="preserve"> to specify the precedence of the filters.</w:t>
      </w:r>
      <w:r w:rsidRPr="00955560">
        <w:t xml:space="preserve"> </w:t>
      </w:r>
      <w:r>
        <w:t>Filters can be nested indefinitely by using the following keyboard shortcuts while a filter is selected:</w:t>
      </w:r>
    </w:p>
    <w:p w:rsidR="009A558E" w:rsidRPr="003A06A3" w:rsidRDefault="009A558E" w:rsidP="009A558E">
      <w:pPr>
        <w:pStyle w:val="bodytext"/>
        <w:numPr>
          <w:ilvl w:val="1"/>
          <w:numId w:val="55"/>
        </w:numPr>
        <w:tabs>
          <w:tab w:val="left" w:pos="360"/>
        </w:tabs>
        <w:rPr>
          <w:b/>
        </w:rPr>
      </w:pPr>
      <w:r w:rsidRPr="003A06A3">
        <w:rPr>
          <w:b/>
        </w:rPr>
        <w:t>Ctrl + [</w:t>
      </w:r>
      <w:r>
        <w:rPr>
          <w:b/>
        </w:rPr>
        <w:t xml:space="preserve"> </w:t>
      </w:r>
      <w:r>
        <w:t>adds an open-parenthesis before the selected filter.</w:t>
      </w:r>
    </w:p>
    <w:p w:rsidR="009A558E" w:rsidRDefault="009A558E" w:rsidP="009A558E">
      <w:pPr>
        <w:pStyle w:val="bodytext"/>
        <w:numPr>
          <w:ilvl w:val="1"/>
          <w:numId w:val="55"/>
        </w:numPr>
        <w:tabs>
          <w:tab w:val="left" w:pos="360"/>
        </w:tabs>
        <w:rPr>
          <w:b/>
        </w:rPr>
      </w:pPr>
      <w:r>
        <w:rPr>
          <w:b/>
        </w:rPr>
        <w:t xml:space="preserve">Ctrl + ] </w:t>
      </w:r>
      <w:r w:rsidRPr="003A06A3">
        <w:t>adds a close-parenthesis after the selected filter.</w:t>
      </w:r>
    </w:p>
    <w:p w:rsidR="009A558E" w:rsidRPr="003A06A3" w:rsidRDefault="009A558E" w:rsidP="009A558E">
      <w:pPr>
        <w:pStyle w:val="bodytext"/>
        <w:numPr>
          <w:ilvl w:val="1"/>
          <w:numId w:val="55"/>
        </w:numPr>
        <w:tabs>
          <w:tab w:val="left" w:pos="360"/>
        </w:tabs>
        <w:rPr>
          <w:b/>
        </w:rPr>
      </w:pPr>
      <w:r>
        <w:rPr>
          <w:b/>
        </w:rPr>
        <w:t xml:space="preserve">Ctrl + Shift + [ </w:t>
      </w:r>
      <w:r>
        <w:t>removes an open-parenthesis from before the selected filter.</w:t>
      </w:r>
    </w:p>
    <w:p w:rsidR="007040C1" w:rsidRPr="009A558E" w:rsidRDefault="009A558E" w:rsidP="009A558E">
      <w:pPr>
        <w:pStyle w:val="bodytext"/>
        <w:numPr>
          <w:ilvl w:val="1"/>
          <w:numId w:val="55"/>
        </w:numPr>
        <w:tabs>
          <w:tab w:val="left" w:pos="360"/>
        </w:tabs>
        <w:rPr>
          <w:b/>
        </w:rPr>
      </w:pPr>
      <w:r>
        <w:rPr>
          <w:b/>
        </w:rPr>
        <w:t xml:space="preserve">Ctrl + Shift + ] </w:t>
      </w:r>
      <w:r>
        <w:t>removes a close-parenthesis from after the selected filter.</w:t>
      </w:r>
    </w:p>
    <w:p w:rsidR="00F56D28" w:rsidRDefault="00F56D28" w:rsidP="00F56D28">
      <w:pPr>
        <w:pStyle w:val="Heading3"/>
      </w:pPr>
      <w:bookmarkStart w:id="204" w:name="_Batch_Tab"/>
      <w:bookmarkStart w:id="205" w:name="_Toc468348389"/>
      <w:bookmarkEnd w:id="204"/>
      <w:r>
        <w:lastRenderedPageBreak/>
        <w:t>Batch Tab</w:t>
      </w:r>
      <w:bookmarkEnd w:id="205"/>
    </w:p>
    <w:p w:rsidR="00F56D28" w:rsidRDefault="00F01A30" w:rsidP="00F56D28">
      <w:pPr>
        <w:pStyle w:val="bodytext"/>
        <w:jc w:val="center"/>
      </w:pPr>
      <w:r>
        <w:rPr>
          <w:noProof/>
        </w:rPr>
        <w:drawing>
          <wp:inline distT="0" distB="0" distL="0" distR="0">
            <wp:extent cx="4772691" cy="3591426"/>
            <wp:effectExtent l="19050" t="0" r="8859" b="0"/>
            <wp:docPr id="12" name="Picture 11" descr="batch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email.png"/>
                    <pic:cNvPicPr/>
                  </pic:nvPicPr>
                  <pic:blipFill>
                    <a:blip r:embed="rId327" cstate="print"/>
                    <a:stretch>
                      <a:fillRect/>
                    </a:stretch>
                  </pic:blipFill>
                  <pic:spPr>
                    <a:xfrm>
                      <a:off x="0" y="0"/>
                      <a:ext cx="4772691" cy="3591426"/>
                    </a:xfrm>
                    <a:prstGeom prst="rect">
                      <a:avLst/>
                    </a:prstGeom>
                  </pic:spPr>
                </pic:pic>
              </a:graphicData>
            </a:graphic>
          </wp:inline>
        </w:drawing>
      </w:r>
    </w:p>
    <w:p w:rsidR="00A256CD" w:rsidRPr="00A256CD" w:rsidRDefault="00A256CD" w:rsidP="00A256CD">
      <w:pPr>
        <w:pStyle w:val="bodytext"/>
        <w:rPr>
          <w:shd w:val="clear" w:color="auto" w:fill="FBD4B4"/>
        </w:rPr>
      </w:pPr>
      <w:r>
        <w:t xml:space="preserve">Check </w:t>
      </w:r>
      <w:r w:rsidRPr="00F01A30">
        <w:rPr>
          <w:b/>
        </w:rPr>
        <w:t>Run as Batch Report</w:t>
      </w:r>
      <w:r w:rsidR="00F01A30">
        <w:t xml:space="preserve"> </w:t>
      </w:r>
      <w:r>
        <w:t>to enable batch execution for the report.</w:t>
      </w:r>
    </w:p>
    <w:p w:rsidR="00F56D28" w:rsidRDefault="00F56D28" w:rsidP="00EE7CB2">
      <w:pPr>
        <w:pStyle w:val="ImportantNote"/>
      </w:pPr>
      <w:r>
        <w:t>If you don't see this option, your administrator may have disabled it.</w:t>
      </w:r>
    </w:p>
    <w:p w:rsidR="00F56D28" w:rsidRDefault="00BB18EF" w:rsidP="00F56D28">
      <w:pPr>
        <w:pStyle w:val="bodytext"/>
      </w:pPr>
      <w:r>
        <w:t xml:space="preserve">Reports </w:t>
      </w:r>
      <w:r w:rsidR="00F56D28">
        <w:t>can be execute</w:t>
      </w:r>
      <w:r>
        <w:t>d</w:t>
      </w:r>
      <w:r w:rsidR="00F56D28">
        <w:t xml:space="preserve"> and email</w:t>
      </w:r>
      <w:r>
        <w:t>ed</w:t>
      </w:r>
      <w:r w:rsidR="00F56D28">
        <w:t xml:space="preserve"> en masse to a list of addresses, each one filtered by a </w:t>
      </w:r>
      <w:r w:rsidR="003C16C4">
        <w:t>unique</w:t>
      </w:r>
      <w:r w:rsidR="00F56D28">
        <w:t xml:space="preserve"> key. </w:t>
      </w:r>
      <w:r w:rsidR="00F01A30">
        <w:t>E.g.</w:t>
      </w:r>
      <w:r w:rsidR="00F56D28">
        <w:t xml:space="preserve"> </w:t>
      </w:r>
      <w:r w:rsidR="00F01A30">
        <w:t>A</w:t>
      </w:r>
      <w:r w:rsidR="00F56D28">
        <w:t xml:space="preserve"> report containing data on a number of employees may be </w:t>
      </w:r>
      <w:r w:rsidR="00F01A30">
        <w:t>run</w:t>
      </w:r>
      <w:r w:rsidR="00F56D28">
        <w:t xml:space="preserve"> such that each employee receives an email containing a version of the report filtered on their own </w:t>
      </w:r>
      <w:r w:rsidR="00F01A30">
        <w:t xml:space="preserve">unique </w:t>
      </w:r>
      <w:r w:rsidR="0025126B">
        <w:t>ID</w:t>
      </w:r>
      <w:r w:rsidR="00F56D28">
        <w:t>.</w:t>
      </w:r>
    </w:p>
    <w:p w:rsidR="00F56D28" w:rsidRPr="00124F02" w:rsidRDefault="00F56D28" w:rsidP="00F56D28">
      <w:pPr>
        <w:pStyle w:val="bodytext"/>
      </w:pPr>
      <w:r>
        <w:t xml:space="preserve">In order to use batch reporting, a table or other data structure must exist which contains a list of email addresses each associated with a key used to filter the report. Each row may contain optional columns that can be used </w:t>
      </w:r>
      <w:r w:rsidR="008448E7">
        <w:t xml:space="preserve">as parameters </w:t>
      </w:r>
      <w:r w:rsidR="00124F02">
        <w:t xml:space="preserve">in the email message </w:t>
      </w:r>
      <w:r w:rsidR="006A05B9">
        <w:t>body</w:t>
      </w:r>
      <w:r w:rsidR="00124F02">
        <w:t xml:space="preserve"> (</w:t>
      </w:r>
      <w:r w:rsidR="00671B81">
        <w:t>using</w:t>
      </w:r>
      <w:r w:rsidR="00F01A30">
        <w:t xml:space="preserve"> the form </w:t>
      </w:r>
      <w:r w:rsidR="00124F02">
        <w:t>@batch_</w:t>
      </w:r>
      <w:r w:rsidR="00124F02" w:rsidRPr="00F01A30">
        <w:rPr>
          <w:i/>
          <w:color w:val="auto"/>
        </w:rPr>
        <w:t>columnName</w:t>
      </w:r>
      <w:r w:rsidR="00124F02">
        <w:t>@).</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613"/>
        <w:gridCol w:w="1754"/>
        <w:gridCol w:w="1555"/>
        <w:gridCol w:w="1555"/>
      </w:tblGrid>
      <w:tr w:rsidR="00F56D28" w:rsidTr="00CF54E9">
        <w:trPr>
          <w:jc w:val="center"/>
        </w:trPr>
        <w:tc>
          <w:tcPr>
            <w:tcW w:w="0" w:type="auto"/>
          </w:tcPr>
          <w:p w:rsidR="00F56D28" w:rsidRPr="00300112" w:rsidRDefault="004B4CC7" w:rsidP="00CF54E9">
            <w:pPr>
              <w:pStyle w:val="bodytext"/>
              <w:spacing w:after="0"/>
              <w:rPr>
                <w:b/>
              </w:rPr>
            </w:pPr>
            <w:r>
              <w:rPr>
                <w:b/>
              </w:rPr>
              <w:t>Key</w:t>
            </w:r>
          </w:p>
        </w:tc>
        <w:tc>
          <w:tcPr>
            <w:tcW w:w="0" w:type="auto"/>
          </w:tcPr>
          <w:p w:rsidR="00F56D28" w:rsidRPr="00300112" w:rsidRDefault="00F56D28" w:rsidP="00CF54E9">
            <w:pPr>
              <w:pStyle w:val="bodytext"/>
              <w:spacing w:after="0"/>
              <w:rPr>
                <w:b/>
              </w:rPr>
            </w:pPr>
            <w:r w:rsidRPr="00300112">
              <w:rPr>
                <w:b/>
              </w:rPr>
              <w:t>Email Address</w:t>
            </w:r>
          </w:p>
        </w:tc>
        <w:tc>
          <w:tcPr>
            <w:tcW w:w="0" w:type="auto"/>
          </w:tcPr>
          <w:p w:rsidR="00F56D28" w:rsidRDefault="004B4CC7" w:rsidP="00CF54E9">
            <w:pPr>
              <w:pStyle w:val="bodytext"/>
              <w:spacing w:after="0"/>
            </w:pPr>
            <w:r>
              <w:t>OptionalCol1</w:t>
            </w:r>
          </w:p>
        </w:tc>
        <w:tc>
          <w:tcPr>
            <w:tcW w:w="0" w:type="auto"/>
          </w:tcPr>
          <w:p w:rsidR="00F56D28" w:rsidRDefault="004B4CC7" w:rsidP="00CF54E9">
            <w:pPr>
              <w:pStyle w:val="bodytext"/>
              <w:spacing w:after="0"/>
            </w:pPr>
            <w:r>
              <w:t>OptionalCol2</w:t>
            </w:r>
          </w:p>
        </w:tc>
      </w:tr>
    </w:tbl>
    <w:p w:rsidR="00F56D28" w:rsidRDefault="00F56D28" w:rsidP="00F56D28">
      <w:pPr>
        <w:pStyle w:val="bodytext"/>
      </w:pPr>
      <w:r>
        <w:br/>
        <w:t xml:space="preserve">The </w:t>
      </w:r>
      <w:r w:rsidR="00063E79">
        <w:t xml:space="preserve">email </w:t>
      </w:r>
      <w:r>
        <w:t>address table must have a join path defined to a table in the report. It does not need to be added to the report.</w:t>
      </w:r>
    </w:p>
    <w:p w:rsidR="00F56D28" w:rsidRDefault="008E4557" w:rsidP="00BD52E2">
      <w:pPr>
        <w:pStyle w:val="bodytext"/>
        <w:numPr>
          <w:ilvl w:val="0"/>
          <w:numId w:val="143"/>
        </w:numPr>
      </w:pPr>
      <w:r>
        <w:t>Enter a</w:t>
      </w:r>
      <w:r w:rsidR="006C7D96">
        <w:t>n (optional)</w:t>
      </w:r>
      <w:r>
        <w:t xml:space="preserve"> Batch Summary Email to send an email which will summarize the result of the batch report execution.</w:t>
      </w:r>
    </w:p>
    <w:p w:rsidR="008E4557" w:rsidRDefault="00D43C7B" w:rsidP="00BD52E2">
      <w:pPr>
        <w:pStyle w:val="bodytext"/>
        <w:numPr>
          <w:ilvl w:val="0"/>
          <w:numId w:val="143"/>
        </w:numPr>
      </w:pPr>
      <w:r>
        <w:t xml:space="preserve">In the Batch Email Field select the field in the email address table which contains the </w:t>
      </w:r>
      <w:r w:rsidR="00C24C51">
        <w:t>addresses</w:t>
      </w:r>
      <w:r>
        <w:t xml:space="preserve"> to use when sending the completed reports.</w:t>
      </w:r>
    </w:p>
    <w:p w:rsidR="001833A5" w:rsidRDefault="001833A5" w:rsidP="001833A5">
      <w:pPr>
        <w:pStyle w:val="Heading3"/>
      </w:pPr>
      <w:bookmarkStart w:id="206" w:name="_Group_(Min/Max)_Filters_1"/>
      <w:bookmarkStart w:id="207" w:name="_Recipients_Tab"/>
      <w:bookmarkStart w:id="208" w:name="_Toc468348390"/>
      <w:bookmarkEnd w:id="206"/>
      <w:bookmarkEnd w:id="207"/>
      <w:r>
        <w:lastRenderedPageBreak/>
        <w:t>Recipients</w:t>
      </w:r>
      <w:r w:rsidR="00E431D2">
        <w:t xml:space="preserve"> Tab</w:t>
      </w:r>
      <w:bookmarkEnd w:id="208"/>
    </w:p>
    <w:p w:rsidR="002E5DDC" w:rsidRDefault="00BD6709" w:rsidP="00BD6709">
      <w:pPr>
        <w:pStyle w:val="bodytext"/>
        <w:jc w:val="center"/>
      </w:pPr>
      <w:r>
        <w:rPr>
          <w:noProof/>
        </w:rPr>
        <w:drawing>
          <wp:inline distT="0" distB="0" distL="0" distR="0">
            <wp:extent cx="5096587" cy="1600423"/>
            <wp:effectExtent l="19050" t="0" r="8813" b="0"/>
            <wp:docPr id="907" name="Picture 906" descr="recipient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ients tab.png"/>
                    <pic:cNvPicPr/>
                  </pic:nvPicPr>
                  <pic:blipFill>
                    <a:blip r:embed="rId328" cstate="print"/>
                    <a:stretch>
                      <a:fillRect/>
                    </a:stretch>
                  </pic:blipFill>
                  <pic:spPr>
                    <a:xfrm>
                      <a:off x="0" y="0"/>
                      <a:ext cx="5096587" cy="1600423"/>
                    </a:xfrm>
                    <a:prstGeom prst="rect">
                      <a:avLst/>
                    </a:prstGeom>
                  </pic:spPr>
                </pic:pic>
              </a:graphicData>
            </a:graphic>
          </wp:inline>
        </w:drawing>
      </w:r>
    </w:p>
    <w:p w:rsidR="00B43CBA" w:rsidRDefault="00922181" w:rsidP="00B43CBA">
      <w:pPr>
        <w:pStyle w:val="bodytext"/>
      </w:pPr>
      <w:r>
        <w:t>In the Recipients Tab</w:t>
      </w:r>
      <w:r w:rsidR="000859E3">
        <w:t>,</w:t>
      </w:r>
      <w:r>
        <w:t xml:space="preserve"> </w:t>
      </w:r>
      <w:r w:rsidR="00673BFD">
        <w:t>determine how the schedule will be delivered and list</w:t>
      </w:r>
      <w:r>
        <w:t xml:space="preserve"> the email address(</w:t>
      </w:r>
      <w:r w:rsidR="00617BE3">
        <w:t>e</w:t>
      </w:r>
      <w:r>
        <w:t>s)</w:t>
      </w:r>
      <w:r w:rsidR="000859E3">
        <w:t xml:space="preserve"> to which</w:t>
      </w:r>
      <w:r>
        <w:t xml:space="preserve"> the report should be sent. </w:t>
      </w:r>
      <w:r w:rsidR="002E5DDC">
        <w:t>Separate e</w:t>
      </w:r>
      <w:r>
        <w:t xml:space="preserve">mail addresses </w:t>
      </w:r>
      <w:r w:rsidR="002E5DDC">
        <w:t xml:space="preserve">with </w:t>
      </w:r>
      <w:r w:rsidR="00617BE3">
        <w:t>a semi-colon (;).</w:t>
      </w:r>
    </w:p>
    <w:p w:rsidR="00B43CBA" w:rsidRDefault="00673BFD" w:rsidP="00BD52E2">
      <w:pPr>
        <w:pStyle w:val="bodytext"/>
        <w:numPr>
          <w:ilvl w:val="0"/>
          <w:numId w:val="114"/>
        </w:numPr>
      </w:pPr>
      <w:r>
        <w:t xml:space="preserve">Check </w:t>
      </w:r>
      <w:r w:rsidRPr="00F01A30">
        <w:rPr>
          <w:b/>
        </w:rPr>
        <w:t>Email Results</w:t>
      </w:r>
      <w:r w:rsidR="00F01A30">
        <w:t xml:space="preserve"> </w:t>
      </w:r>
      <w:r>
        <w:t>to have the report sent via email. Uncheck this option to have it saved to a repository.</w:t>
      </w:r>
    </w:p>
    <w:p w:rsidR="00CE0DB6" w:rsidRDefault="00CE0DB6" w:rsidP="00BD52E2">
      <w:pPr>
        <w:pStyle w:val="bodytext"/>
        <w:numPr>
          <w:ilvl w:val="0"/>
          <w:numId w:val="114"/>
        </w:numPr>
      </w:pPr>
      <w:r>
        <w:t xml:space="preserve">An </w:t>
      </w:r>
      <w:r w:rsidRPr="00F01A30">
        <w:rPr>
          <w:b/>
        </w:rPr>
        <w:t>Attach Report Output to Email</w:t>
      </w:r>
      <w:r>
        <w:t xml:space="preserve"> checkbox will be available when using batch reporting. Uncheck this option to prevent the reports from being attached to the recipient emails.</w:t>
      </w:r>
    </w:p>
    <w:p w:rsidR="00B43CBA" w:rsidRDefault="00922181" w:rsidP="00BD52E2">
      <w:pPr>
        <w:pStyle w:val="bodytext"/>
        <w:numPr>
          <w:ilvl w:val="0"/>
          <w:numId w:val="114"/>
        </w:numPr>
        <w:spacing w:after="0"/>
      </w:pPr>
      <w:r>
        <w:t xml:space="preserve">In the </w:t>
      </w:r>
      <w:r w:rsidRPr="00F01A30">
        <w:rPr>
          <w:b/>
        </w:rPr>
        <w:t>To</w:t>
      </w:r>
      <w:r>
        <w:t xml:space="preserve"> field</w:t>
      </w:r>
      <w:r w:rsidR="000859E3">
        <w:t>,</w:t>
      </w:r>
      <w:r>
        <w:t xml:space="preserve"> set the email address(</w:t>
      </w:r>
      <w:r w:rsidR="00617BE3">
        <w:t>e</w:t>
      </w:r>
      <w:r>
        <w:t xml:space="preserve">s) </w:t>
      </w:r>
      <w:r w:rsidR="000859E3">
        <w:t>to which the report will be delivered</w:t>
      </w:r>
      <w:r>
        <w:t>.</w:t>
      </w:r>
    </w:p>
    <w:p w:rsidR="00B43CBA" w:rsidRDefault="00922181" w:rsidP="00BD52E2">
      <w:pPr>
        <w:pStyle w:val="bodytext"/>
        <w:numPr>
          <w:ilvl w:val="0"/>
          <w:numId w:val="114"/>
        </w:numPr>
        <w:spacing w:after="0"/>
      </w:pPr>
      <w:r>
        <w:t xml:space="preserve">In the </w:t>
      </w:r>
      <w:r w:rsidRPr="00F01A30">
        <w:rPr>
          <w:b/>
        </w:rPr>
        <w:t>Cc</w:t>
      </w:r>
      <w:r>
        <w:t xml:space="preserve"> field</w:t>
      </w:r>
      <w:r w:rsidR="000859E3">
        <w:t>,</w:t>
      </w:r>
      <w:r>
        <w:t xml:space="preserve"> set any </w:t>
      </w:r>
      <w:r w:rsidR="00617BE3">
        <w:t>address(es) to be carbon copied.</w:t>
      </w:r>
    </w:p>
    <w:p w:rsidR="00EE7CB2" w:rsidRDefault="00922181" w:rsidP="00BD52E2">
      <w:pPr>
        <w:pStyle w:val="bodytext"/>
        <w:numPr>
          <w:ilvl w:val="0"/>
          <w:numId w:val="114"/>
        </w:numPr>
      </w:pPr>
      <w:r>
        <w:t xml:space="preserve">In the </w:t>
      </w:r>
      <w:r w:rsidRPr="00F01A30">
        <w:rPr>
          <w:b/>
        </w:rPr>
        <w:t>Bcc</w:t>
      </w:r>
      <w:r>
        <w:t xml:space="preserve"> field</w:t>
      </w:r>
      <w:r w:rsidR="000859E3">
        <w:t>,</w:t>
      </w:r>
      <w:r>
        <w:t xml:space="preserve"> set any addres</w:t>
      </w:r>
      <w:r w:rsidR="00617BE3">
        <w:t>s(es) to be blind carbon copied.</w:t>
      </w:r>
    </w:p>
    <w:p w:rsidR="00B43CBA" w:rsidRDefault="00677BA3" w:rsidP="00EE7CB2">
      <w:pPr>
        <w:pStyle w:val="ImportantNote"/>
      </w:pPr>
      <w:r>
        <w:t>When using batch reporting, the To, Cc, and Bcc fields are disabled.</w:t>
      </w:r>
    </w:p>
    <w:p w:rsidR="00B43CBA" w:rsidRDefault="00922181" w:rsidP="00BD52E2">
      <w:pPr>
        <w:pStyle w:val="bodytext"/>
        <w:numPr>
          <w:ilvl w:val="0"/>
          <w:numId w:val="114"/>
        </w:numPr>
        <w:spacing w:after="0"/>
      </w:pPr>
      <w:r>
        <w:t xml:space="preserve">Set the subject of </w:t>
      </w:r>
      <w:r w:rsidR="00617BE3">
        <w:t xml:space="preserve">the email in the </w:t>
      </w:r>
      <w:r w:rsidR="00617BE3" w:rsidRPr="00F01A30">
        <w:rPr>
          <w:b/>
        </w:rPr>
        <w:t>Subject</w:t>
      </w:r>
      <w:r w:rsidR="00617BE3">
        <w:t xml:space="preserve"> field.</w:t>
      </w:r>
    </w:p>
    <w:p w:rsidR="00441931" w:rsidRDefault="00922181" w:rsidP="00BD52E2">
      <w:pPr>
        <w:pStyle w:val="bodytext"/>
        <w:numPr>
          <w:ilvl w:val="0"/>
          <w:numId w:val="114"/>
        </w:numPr>
        <w:spacing w:after="0"/>
      </w:pPr>
      <w:r>
        <w:t>In the Body field</w:t>
      </w:r>
      <w:r w:rsidR="000859E3">
        <w:t>,</w:t>
      </w:r>
      <w:r>
        <w:t xml:space="preserve"> enter the text of the email to be sent with the report. </w:t>
      </w:r>
      <w:r w:rsidR="00441931">
        <w:t>To reference the report name use @</w:t>
      </w:r>
      <w:r w:rsidR="00441931" w:rsidRPr="00F01A30">
        <w:rPr>
          <w:color w:val="auto"/>
        </w:rPr>
        <w:t>reportName</w:t>
      </w:r>
      <w:r w:rsidR="00441931">
        <w:t>@.</w:t>
      </w:r>
      <w:r w:rsidR="00DE4CB4">
        <w:t xml:space="preserve"> To refer</w:t>
      </w:r>
      <w:r w:rsidR="00F01A30">
        <w:t xml:space="preserve">ence any batch parameters, use </w:t>
      </w:r>
      <w:r w:rsidR="00DE4CB4">
        <w:t>@batch_</w:t>
      </w:r>
      <w:r w:rsidR="00DE4CB4" w:rsidRPr="00F01A30">
        <w:rPr>
          <w:i/>
          <w:color w:val="auto"/>
        </w:rPr>
        <w:t>columnName</w:t>
      </w:r>
      <w:r w:rsidR="00F01A30">
        <w:t>@</w:t>
      </w:r>
      <w:r w:rsidR="00F8399C">
        <w:t>,</w:t>
      </w:r>
      <w:r w:rsidR="00DE4CB4">
        <w:t xml:space="preserve"> where </w:t>
      </w:r>
      <w:r w:rsidR="00DE4CB4" w:rsidRPr="00F01A30">
        <w:rPr>
          <w:i/>
          <w:color w:val="auto"/>
        </w:rPr>
        <w:t>columnName</w:t>
      </w:r>
      <w:r w:rsidR="00DE4CB4">
        <w:t xml:space="preserve"> is </w:t>
      </w:r>
      <w:r w:rsidR="00F01A30">
        <w:t>a column</w:t>
      </w:r>
      <w:r w:rsidR="00F8399C">
        <w:t xml:space="preserve"> in the </w:t>
      </w:r>
      <w:r w:rsidR="00063E79">
        <w:t>email</w:t>
      </w:r>
      <w:r w:rsidR="00F8399C">
        <w:t xml:space="preserve"> address table.</w:t>
      </w:r>
      <w:r w:rsidR="00EE7CB2">
        <w:br/>
      </w:r>
    </w:p>
    <w:p w:rsidR="00F01A30" w:rsidRPr="00F01A30" w:rsidRDefault="005A55E5" w:rsidP="00F01A30">
      <w:pPr>
        <w:pStyle w:val="ImportantNote"/>
        <w:spacing w:after="0"/>
      </w:pPr>
      <w:r>
        <w:t xml:space="preserve">@reportName@ is a built-in parameter. </w:t>
      </w:r>
      <w:r w:rsidR="00624073">
        <w:t>S</w:t>
      </w:r>
      <w:r>
        <w:t xml:space="preserve">ee </w:t>
      </w:r>
      <w:hyperlink w:anchor="_Parameters" w:history="1">
        <w:r w:rsidRPr="005A55E5">
          <w:rPr>
            <w:rStyle w:val="Hyperlink"/>
          </w:rPr>
          <w:t>Parameters</w:t>
        </w:r>
      </w:hyperlink>
      <w:r w:rsidR="00624073">
        <w:t xml:space="preserve"> for more information.</w:t>
      </w:r>
      <w:bookmarkStart w:id="209" w:name="_Email_Report"/>
      <w:bookmarkEnd w:id="209"/>
      <w:r w:rsidR="00F01A30">
        <w:br w:type="page"/>
      </w:r>
    </w:p>
    <w:p w:rsidR="00F01A30" w:rsidRPr="00F01A30" w:rsidRDefault="009F68F9" w:rsidP="00F01A30">
      <w:pPr>
        <w:pStyle w:val="Heading2"/>
      </w:pPr>
      <w:bookmarkStart w:id="210" w:name="_Toc468348391"/>
      <w:r w:rsidRPr="00F01A30">
        <w:lastRenderedPageBreak/>
        <w:t xml:space="preserve">Email </w:t>
      </w:r>
      <w:r w:rsidR="0035529D" w:rsidRPr="00F01A30">
        <w:t>R</w:t>
      </w:r>
      <w:r w:rsidRPr="00F01A30">
        <w:t>eport</w:t>
      </w:r>
      <w:bookmarkEnd w:id="210"/>
    </w:p>
    <w:p w:rsidR="00F01A30" w:rsidRPr="00F01A30" w:rsidRDefault="00F01A30" w:rsidP="00F01A30">
      <w:pPr>
        <w:pStyle w:val="bodytext"/>
      </w:pPr>
      <w:r>
        <w:t>Reports can be emailed quickly to a single address using the Email Report menu.</w:t>
      </w:r>
    </w:p>
    <w:p w:rsidR="00595BA0" w:rsidRDefault="00595BA0" w:rsidP="00F01A30">
      <w:pPr>
        <w:pStyle w:val="bodytext"/>
        <w:spacing w:after="240"/>
        <w:jc w:val="center"/>
      </w:pPr>
      <w:r w:rsidRPr="00595BA0">
        <w:rPr>
          <w:noProof/>
        </w:rPr>
        <w:drawing>
          <wp:inline distT="0" distB="0" distL="0" distR="0">
            <wp:extent cx="5743575" cy="2933700"/>
            <wp:effectExtent l="19050" t="0" r="9525" b="0"/>
            <wp:docPr id="1027"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user126.png"/>
                    <pic:cNvPicPr/>
                  </pic:nvPicPr>
                  <pic:blipFill>
                    <a:blip r:embed="rId3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3575" cy="2933700"/>
                    </a:xfrm>
                    <a:prstGeom prst="rect">
                      <a:avLst/>
                    </a:prstGeom>
                    <a:noFill/>
                    <a:ln>
                      <a:noFill/>
                    </a:ln>
                  </pic:spPr>
                </pic:pic>
              </a:graphicData>
            </a:graphic>
          </wp:inline>
        </w:drawing>
      </w:r>
    </w:p>
    <w:p w:rsidR="00EE1DC2" w:rsidRDefault="00EE1DC2" w:rsidP="0090741C">
      <w:pPr>
        <w:pStyle w:val="bodytext"/>
      </w:pPr>
      <w:r>
        <w:t>In</w:t>
      </w:r>
      <w:r w:rsidR="00F01A30">
        <w:t xml:space="preserve"> the </w:t>
      </w:r>
      <w:r w:rsidR="00F01A30">
        <w:rPr>
          <w:noProof/>
        </w:rPr>
        <w:drawing>
          <wp:inline distT="0" distB="0" distL="0" distR="0">
            <wp:extent cx="152421" cy="209579"/>
            <wp:effectExtent l="19050" t="0" r="0" b="0"/>
            <wp:docPr id="50" name="Picture 49" descr="schedul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r icon.png"/>
                    <pic:cNvPicPr/>
                  </pic:nvPicPr>
                  <pic:blipFill>
                    <a:blip r:embed="rId319" cstate="print"/>
                    <a:stretch>
                      <a:fillRect/>
                    </a:stretch>
                  </pic:blipFill>
                  <pic:spPr>
                    <a:xfrm>
                      <a:off x="0" y="0"/>
                      <a:ext cx="152421" cy="209579"/>
                    </a:xfrm>
                    <a:prstGeom prst="rect">
                      <a:avLst/>
                    </a:prstGeom>
                  </pic:spPr>
                </pic:pic>
              </a:graphicData>
            </a:graphic>
          </wp:inline>
        </w:drawing>
      </w:r>
      <w:r w:rsidR="00F01A30">
        <w:t xml:space="preserve"> </w:t>
      </w:r>
      <w:hyperlink w:anchor="_Scheduling_Reports" w:history="1">
        <w:r w:rsidR="00F01A30" w:rsidRPr="00F01A30">
          <w:rPr>
            <w:rStyle w:val="Hyperlink"/>
          </w:rPr>
          <w:t>Scheduler Menu</w:t>
        </w:r>
      </w:hyperlink>
      <w:r w:rsidR="000859E3">
        <w:t>,</w:t>
      </w:r>
      <w:r w:rsidR="00F01A30">
        <w:t xml:space="preserve"> hover over </w:t>
      </w:r>
      <w:r w:rsidR="00F01A30">
        <w:rPr>
          <w:noProof/>
        </w:rPr>
        <w:drawing>
          <wp:inline distT="0" distB="0" distL="0" distR="0">
            <wp:extent cx="190527" cy="209579"/>
            <wp:effectExtent l="19050" t="0" r="0" b="0"/>
            <wp:docPr id="57" name="Picture 56" descr="email s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ched.png"/>
                    <pic:cNvPicPr/>
                  </pic:nvPicPr>
                  <pic:blipFill>
                    <a:blip r:embed="rId322" cstate="print"/>
                    <a:stretch>
                      <a:fillRect/>
                    </a:stretch>
                  </pic:blipFill>
                  <pic:spPr>
                    <a:xfrm>
                      <a:off x="0" y="0"/>
                      <a:ext cx="190527" cy="209579"/>
                    </a:xfrm>
                    <a:prstGeom prst="rect">
                      <a:avLst/>
                    </a:prstGeom>
                  </pic:spPr>
                </pic:pic>
              </a:graphicData>
            </a:graphic>
          </wp:inline>
        </w:drawing>
      </w:r>
      <w:r w:rsidR="00F01A30">
        <w:t xml:space="preserve"> </w:t>
      </w:r>
      <w:r w:rsidR="00F01A30" w:rsidRPr="00F01A30">
        <w:rPr>
          <w:i/>
        </w:rPr>
        <w:t>Email Report</w:t>
      </w:r>
      <w:r w:rsidR="00557C94">
        <w:t>.</w:t>
      </w:r>
      <w:r>
        <w:t xml:space="preserve"> A</w:t>
      </w:r>
      <w:r w:rsidR="00404CF7">
        <w:t>n</w:t>
      </w:r>
      <w:r>
        <w:t xml:space="preserve"> input field </w:t>
      </w:r>
      <w:r w:rsidR="00F01A30">
        <w:t>will appear.</w:t>
      </w:r>
    </w:p>
    <w:p w:rsidR="00557C94" w:rsidRDefault="00EE1DC2" w:rsidP="00D4103D">
      <w:pPr>
        <w:pStyle w:val="bodytext"/>
        <w:numPr>
          <w:ilvl w:val="0"/>
          <w:numId w:val="70"/>
        </w:numPr>
      </w:pPr>
      <w:r>
        <w:t>In the input</w:t>
      </w:r>
      <w:r w:rsidR="00617BE3">
        <w:t xml:space="preserve"> field</w:t>
      </w:r>
      <w:r w:rsidR="000859E3">
        <w:t>,</w:t>
      </w:r>
      <w:r w:rsidR="00617BE3">
        <w:t xml:space="preserve"> enter the email address.</w:t>
      </w:r>
    </w:p>
    <w:p w:rsidR="00EE1DC2" w:rsidRDefault="00F01A30" w:rsidP="00D4103D">
      <w:pPr>
        <w:pStyle w:val="bodytext"/>
        <w:numPr>
          <w:ilvl w:val="0"/>
          <w:numId w:val="70"/>
        </w:numPr>
      </w:pPr>
      <w:r>
        <w:t>Press</w:t>
      </w:r>
      <w:r w:rsidR="00EE1DC2">
        <w:t xml:space="preserve"> the </w:t>
      </w:r>
      <w:r>
        <w:rPr>
          <w:noProof/>
        </w:rPr>
        <w:drawing>
          <wp:inline distT="0" distB="0" distL="0" distR="0">
            <wp:extent cx="161948" cy="209579"/>
            <wp:effectExtent l="19050" t="0" r="9502" b="0"/>
            <wp:docPr id="768" name="Picture 767" descr="ex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icon.png"/>
                    <pic:cNvPicPr/>
                  </pic:nvPicPr>
                  <pic:blipFill>
                    <a:blip r:embed="rId330" cstate="print"/>
                    <a:stretch>
                      <a:fillRect/>
                    </a:stretch>
                  </pic:blipFill>
                  <pic:spPr>
                    <a:xfrm>
                      <a:off x="0" y="0"/>
                      <a:ext cx="161948" cy="209579"/>
                    </a:xfrm>
                    <a:prstGeom prst="rect">
                      <a:avLst/>
                    </a:prstGeom>
                  </pic:spPr>
                </pic:pic>
              </a:graphicData>
            </a:graphic>
          </wp:inline>
        </w:drawing>
      </w:r>
      <w:r>
        <w:t xml:space="preserve"> dropdown</w:t>
      </w:r>
      <w:r w:rsidR="00EE1DC2">
        <w:t xml:space="preserve"> to </w:t>
      </w:r>
      <w:r>
        <w:t>select a format for the report</w:t>
      </w:r>
      <w:r w:rsidR="00EE1DC2">
        <w:t>.</w:t>
      </w:r>
    </w:p>
    <w:p w:rsidR="00557C94" w:rsidRDefault="00F01A30" w:rsidP="00D4103D">
      <w:pPr>
        <w:pStyle w:val="bodytext"/>
        <w:numPr>
          <w:ilvl w:val="0"/>
          <w:numId w:val="70"/>
        </w:numPr>
      </w:pPr>
      <w:r>
        <w:t>Select a format to email the report</w:t>
      </w:r>
      <w:r w:rsidR="00617BE3">
        <w:t>.</w:t>
      </w:r>
    </w:p>
    <w:p w:rsidR="00F01A30" w:rsidRPr="00F01A30" w:rsidRDefault="00E91257" w:rsidP="00F01A30">
      <w:pPr>
        <w:pStyle w:val="ImportantNote"/>
      </w:pPr>
      <w:r>
        <w:t xml:space="preserve">Reports </w:t>
      </w:r>
      <w:r w:rsidR="00FF4680">
        <w:t>can</w:t>
      </w:r>
      <w:r>
        <w:t xml:space="preserve"> only be emailed as downloadable file types (Excel, PDF, RTF, CSV)</w:t>
      </w:r>
      <w:r w:rsidR="005C4424">
        <w:t>.</w:t>
      </w:r>
      <w:bookmarkStart w:id="211" w:name="_Manage_Scheduled_Reports"/>
      <w:bookmarkEnd w:id="211"/>
      <w:r w:rsidR="00F01A30">
        <w:br w:type="page"/>
      </w:r>
    </w:p>
    <w:p w:rsidR="000714E9" w:rsidRDefault="009F68F9" w:rsidP="00F01A30">
      <w:pPr>
        <w:pStyle w:val="Heading2"/>
      </w:pPr>
      <w:bookmarkStart w:id="212" w:name="_Toc468348392"/>
      <w:r>
        <w:lastRenderedPageBreak/>
        <w:t>Manage</w:t>
      </w:r>
      <w:r w:rsidR="0035529D">
        <w:t xml:space="preserve"> Scheduled R</w:t>
      </w:r>
      <w:r>
        <w:t>eports</w:t>
      </w:r>
      <w:bookmarkEnd w:id="212"/>
    </w:p>
    <w:p w:rsidR="0088546A" w:rsidRDefault="009C0CEC" w:rsidP="00F01A30">
      <w:pPr>
        <w:pStyle w:val="bodytext"/>
        <w:spacing w:after="240"/>
      </w:pPr>
      <w:r>
        <w:t>Scheduled Reports can be monitored, edited</w:t>
      </w:r>
      <w:r w:rsidR="00DD6455">
        <w:t>,</w:t>
      </w:r>
      <w:r>
        <w:t xml:space="preserve"> and removed using the Schedule</w:t>
      </w:r>
      <w:r w:rsidR="006909FF">
        <w:t>d</w:t>
      </w:r>
      <w:r w:rsidR="00F01A30">
        <w:t xml:space="preserve"> Reports tab.</w:t>
      </w:r>
    </w:p>
    <w:p w:rsidR="00F01A30" w:rsidRDefault="00F01A30" w:rsidP="00F01A30">
      <w:pPr>
        <w:pStyle w:val="bodytext"/>
        <w:jc w:val="center"/>
      </w:pPr>
      <w:r>
        <w:rPr>
          <w:noProof/>
        </w:rPr>
        <w:drawing>
          <wp:inline distT="0" distB="0" distL="0" distR="0">
            <wp:extent cx="6400800" cy="2602865"/>
            <wp:effectExtent l="19050" t="0" r="0" b="0"/>
            <wp:docPr id="742" name="Picture 741" descr="sched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 manager.png"/>
                    <pic:cNvPicPr/>
                  </pic:nvPicPr>
                  <pic:blipFill>
                    <a:blip r:embed="rId331" cstate="print"/>
                    <a:stretch>
                      <a:fillRect/>
                    </a:stretch>
                  </pic:blipFill>
                  <pic:spPr>
                    <a:xfrm>
                      <a:off x="0" y="0"/>
                      <a:ext cx="6400800" cy="2602865"/>
                    </a:xfrm>
                    <a:prstGeom prst="rect">
                      <a:avLst/>
                    </a:prstGeom>
                  </pic:spPr>
                </pic:pic>
              </a:graphicData>
            </a:graphic>
          </wp:inline>
        </w:drawing>
      </w:r>
    </w:p>
    <w:p w:rsidR="009F68F9" w:rsidRDefault="00F01A30" w:rsidP="00FF42FE">
      <w:pPr>
        <w:pStyle w:val="bodytext"/>
      </w:pPr>
      <w:r>
        <w:t xml:space="preserve">In the </w:t>
      </w:r>
      <w:r w:rsidRPr="00F01A30">
        <w:rPr>
          <w:noProof/>
        </w:rPr>
        <w:drawing>
          <wp:inline distT="0" distB="0" distL="0" distR="0">
            <wp:extent cx="152421" cy="209579"/>
            <wp:effectExtent l="19050" t="0" r="0" b="0"/>
            <wp:docPr id="42" name="Picture 35" descr="schedul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r icon.png"/>
                    <pic:cNvPicPr/>
                  </pic:nvPicPr>
                  <pic:blipFill>
                    <a:blip r:embed="rId319" cstate="print"/>
                    <a:stretch>
                      <a:fillRect/>
                    </a:stretch>
                  </pic:blipFill>
                  <pic:spPr>
                    <a:xfrm>
                      <a:off x="0" y="0"/>
                      <a:ext cx="152421" cy="209579"/>
                    </a:xfrm>
                    <a:prstGeom prst="rect">
                      <a:avLst/>
                    </a:prstGeom>
                  </pic:spPr>
                </pic:pic>
              </a:graphicData>
            </a:graphic>
          </wp:inline>
        </w:drawing>
      </w:r>
      <w:r>
        <w:t xml:space="preserve"> </w:t>
      </w:r>
      <w:hyperlink w:anchor="_Scheduling_Reports" w:history="1">
        <w:r w:rsidRPr="00F01A30">
          <w:rPr>
            <w:rStyle w:val="Hyperlink"/>
          </w:rPr>
          <w:t xml:space="preserve">Scheduler Menu </w:t>
        </w:r>
      </w:hyperlink>
      <w:r>
        <w:t xml:space="preserve">press </w:t>
      </w:r>
      <w:r>
        <w:rPr>
          <w:noProof/>
        </w:rPr>
        <w:drawing>
          <wp:inline distT="0" distB="0" distL="0" distR="0">
            <wp:extent cx="190527" cy="219106"/>
            <wp:effectExtent l="19050" t="0" r="0" b="0"/>
            <wp:docPr id="37" name="Picture 36" descr="schedule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manager.png"/>
                    <pic:cNvPicPr/>
                  </pic:nvPicPr>
                  <pic:blipFill>
                    <a:blip r:embed="rId323" cstate="print"/>
                    <a:stretch>
                      <a:fillRect/>
                    </a:stretch>
                  </pic:blipFill>
                  <pic:spPr>
                    <a:xfrm>
                      <a:off x="0" y="0"/>
                      <a:ext cx="190527" cy="219106"/>
                    </a:xfrm>
                    <a:prstGeom prst="rect">
                      <a:avLst/>
                    </a:prstGeom>
                  </pic:spPr>
                </pic:pic>
              </a:graphicData>
            </a:graphic>
          </wp:inline>
        </w:drawing>
      </w:r>
      <w:r>
        <w:t xml:space="preserve"> </w:t>
      </w:r>
      <w:r w:rsidRPr="00F01A30">
        <w:rPr>
          <w:i/>
        </w:rPr>
        <w:t>Manage Scheduled Reports</w:t>
      </w:r>
      <w:r w:rsidR="006909FF">
        <w:t>. The Scheduled</w:t>
      </w:r>
      <w:r w:rsidR="00617BE3">
        <w:t xml:space="preserve"> Reports tab will </w:t>
      </w:r>
      <w:r>
        <w:t>open</w:t>
      </w:r>
      <w:r w:rsidR="00617BE3">
        <w:t>.</w:t>
      </w:r>
    </w:p>
    <w:p w:rsidR="004A659E" w:rsidRDefault="004A659E" w:rsidP="00D4103D">
      <w:pPr>
        <w:pStyle w:val="bodytext"/>
        <w:numPr>
          <w:ilvl w:val="0"/>
          <w:numId w:val="69"/>
        </w:numPr>
      </w:pPr>
      <w:r>
        <w:t>Click at the top of a column to sort the sc</w:t>
      </w:r>
      <w:r w:rsidR="00617BE3">
        <w:t>heduled reports by that column.</w:t>
      </w:r>
    </w:p>
    <w:p w:rsidR="00353677" w:rsidRDefault="004A659E" w:rsidP="00D4103D">
      <w:pPr>
        <w:pStyle w:val="bodytext"/>
        <w:numPr>
          <w:ilvl w:val="0"/>
          <w:numId w:val="69"/>
        </w:numPr>
      </w:pPr>
      <w:r>
        <w:t xml:space="preserve">To update the status and list new schedules </w:t>
      </w:r>
      <w:r w:rsidR="006445CA">
        <w:t>press</w:t>
      </w:r>
      <w:r>
        <w:t xml:space="preserve"> </w:t>
      </w:r>
      <w:r w:rsidR="00F01A30">
        <w:rPr>
          <w:noProof/>
        </w:rPr>
        <w:drawing>
          <wp:inline distT="0" distB="0" distL="0" distR="0">
            <wp:extent cx="133369" cy="133369"/>
            <wp:effectExtent l="19050" t="0" r="0" b="0"/>
            <wp:docPr id="13" name="Picture 12" descr="refresh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 button.png"/>
                    <pic:cNvPicPr/>
                  </pic:nvPicPr>
                  <pic:blipFill>
                    <a:blip r:embed="rId332" cstate="print"/>
                    <a:stretch>
                      <a:fillRect/>
                    </a:stretch>
                  </pic:blipFill>
                  <pic:spPr>
                    <a:xfrm>
                      <a:off x="0" y="0"/>
                      <a:ext cx="133369" cy="133369"/>
                    </a:xfrm>
                    <a:prstGeom prst="rect">
                      <a:avLst/>
                    </a:prstGeom>
                  </pic:spPr>
                </pic:pic>
              </a:graphicData>
            </a:graphic>
          </wp:inline>
        </w:drawing>
      </w:r>
      <w:r w:rsidR="00F01A30">
        <w:t xml:space="preserve"> </w:t>
      </w:r>
      <w:r w:rsidR="00F758AE" w:rsidRPr="00F01A30">
        <w:rPr>
          <w:b/>
        </w:rPr>
        <w:t>Refresh</w:t>
      </w:r>
      <w:r>
        <w:t>.</w:t>
      </w:r>
    </w:p>
    <w:p w:rsidR="00221A9E" w:rsidRDefault="004A659E" w:rsidP="00D4103D">
      <w:pPr>
        <w:pStyle w:val="bodytext"/>
        <w:numPr>
          <w:ilvl w:val="0"/>
          <w:numId w:val="69"/>
        </w:numPr>
      </w:pPr>
      <w:r>
        <w:t xml:space="preserve">To removed completed schedules </w:t>
      </w:r>
      <w:r w:rsidR="006445CA">
        <w:t>press</w:t>
      </w:r>
      <w:r>
        <w:t xml:space="preserve"> </w:t>
      </w:r>
      <w:r w:rsidR="00F01A30">
        <w:rPr>
          <w:noProof/>
        </w:rPr>
        <w:drawing>
          <wp:inline distT="0" distB="0" distL="0" distR="0">
            <wp:extent cx="95263" cy="114316"/>
            <wp:effectExtent l="19050" t="0" r="0" b="0"/>
            <wp:docPr id="31" name="Picture 30" descr="flush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sh button.png"/>
                    <pic:cNvPicPr/>
                  </pic:nvPicPr>
                  <pic:blipFill>
                    <a:blip r:embed="rId333" cstate="print"/>
                    <a:stretch>
                      <a:fillRect/>
                    </a:stretch>
                  </pic:blipFill>
                  <pic:spPr>
                    <a:xfrm>
                      <a:off x="0" y="0"/>
                      <a:ext cx="95263" cy="114316"/>
                    </a:xfrm>
                    <a:prstGeom prst="rect">
                      <a:avLst/>
                    </a:prstGeom>
                  </pic:spPr>
                </pic:pic>
              </a:graphicData>
            </a:graphic>
          </wp:inline>
        </w:drawing>
      </w:r>
      <w:r w:rsidR="00F01A30">
        <w:t xml:space="preserve"> </w:t>
      </w:r>
      <w:r w:rsidR="00F758AE" w:rsidRPr="00F01A30">
        <w:rPr>
          <w:b/>
        </w:rPr>
        <w:t>Flush</w:t>
      </w:r>
      <w:r>
        <w:t>.</w:t>
      </w:r>
    </w:p>
    <w:p w:rsidR="00F758AE" w:rsidRDefault="006445CA" w:rsidP="00D4103D">
      <w:pPr>
        <w:pStyle w:val="bodytext"/>
        <w:numPr>
          <w:ilvl w:val="0"/>
          <w:numId w:val="69"/>
        </w:numPr>
      </w:pPr>
      <w:r>
        <w:t>Press</w:t>
      </w:r>
      <w:r w:rsidR="004A659E">
        <w:t xml:space="preserve"> </w:t>
      </w:r>
      <w:r w:rsidR="00F01A30">
        <w:rPr>
          <w:noProof/>
        </w:rPr>
        <w:drawing>
          <wp:inline distT="0" distB="0" distL="0" distR="0">
            <wp:extent cx="114316" cy="142895"/>
            <wp:effectExtent l="19050" t="0" r="0" b="0"/>
            <wp:docPr id="766" name="Picture 765" descr="edit 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schedule.png"/>
                    <pic:cNvPicPr/>
                  </pic:nvPicPr>
                  <pic:blipFill>
                    <a:blip r:embed="rId334" cstate="print"/>
                    <a:stretch>
                      <a:fillRect/>
                    </a:stretch>
                  </pic:blipFill>
                  <pic:spPr>
                    <a:xfrm>
                      <a:off x="0" y="0"/>
                      <a:ext cx="114316" cy="142895"/>
                    </a:xfrm>
                    <a:prstGeom prst="rect">
                      <a:avLst/>
                    </a:prstGeom>
                  </pic:spPr>
                </pic:pic>
              </a:graphicData>
            </a:graphic>
          </wp:inline>
        </w:drawing>
      </w:r>
      <w:r w:rsidR="004A659E">
        <w:t xml:space="preserve"> to open the </w:t>
      </w:r>
      <w:hyperlink w:anchor="_Schedule_Report_Wizard" w:history="1">
        <w:r w:rsidR="004A659E" w:rsidRPr="004A659E">
          <w:rPr>
            <w:rStyle w:val="Hyperlink"/>
          </w:rPr>
          <w:t>Schedule Report Wizard</w:t>
        </w:r>
      </w:hyperlink>
      <w:r w:rsidR="00617BE3">
        <w:t xml:space="preserve"> and modify the report.</w:t>
      </w:r>
    </w:p>
    <w:p w:rsidR="007A1E09" w:rsidRPr="007A1E09" w:rsidRDefault="004A659E" w:rsidP="007A1E09">
      <w:pPr>
        <w:pStyle w:val="bodytext"/>
        <w:numPr>
          <w:ilvl w:val="0"/>
          <w:numId w:val="69"/>
        </w:numPr>
      </w:pPr>
      <w:r>
        <w:t xml:space="preserve">To delete a </w:t>
      </w:r>
      <w:r w:rsidR="00B525A9">
        <w:t xml:space="preserve">schedule </w:t>
      </w:r>
      <w:r w:rsidR="006445CA">
        <w:t>press</w:t>
      </w:r>
      <w:r w:rsidR="00B525A9">
        <w:t xml:space="preserve"> </w:t>
      </w:r>
      <w:r w:rsidR="00F01A30">
        <w:rPr>
          <w:noProof/>
        </w:rPr>
        <w:drawing>
          <wp:inline distT="0" distB="0" distL="0" distR="0">
            <wp:extent cx="95289" cy="95289"/>
            <wp:effectExtent l="19050" t="0" r="0" b="0"/>
            <wp:docPr id="758" name="Picture 757"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01A30">
        <w:t>.</w:t>
      </w:r>
    </w:p>
    <w:p w:rsidR="00507BD8" w:rsidRPr="00507BD8" w:rsidRDefault="006B5B0F" w:rsidP="00CC1026">
      <w:pPr>
        <w:pStyle w:val="Heading1"/>
      </w:pPr>
      <w:bookmarkStart w:id="213" w:name="_Running_Reports"/>
      <w:bookmarkStart w:id="214" w:name="_Executing_Reports"/>
      <w:bookmarkStart w:id="215" w:name="_Toc468348393"/>
      <w:bookmarkEnd w:id="213"/>
      <w:bookmarkEnd w:id="214"/>
      <w:r>
        <w:lastRenderedPageBreak/>
        <w:t>Executing</w:t>
      </w:r>
      <w:r w:rsidR="00CC1026">
        <w:t xml:space="preserve"> Reports</w:t>
      </w:r>
      <w:bookmarkEnd w:id="215"/>
      <w:r w:rsidR="00CC1026">
        <w:t xml:space="preserve"> </w:t>
      </w:r>
      <w:bookmarkEnd w:id="183"/>
      <w:bookmarkEnd w:id="184"/>
    </w:p>
    <w:p w:rsidR="0033331F" w:rsidRDefault="0033331F" w:rsidP="0033331F">
      <w:pPr>
        <w:pStyle w:val="bodytext"/>
        <w:tabs>
          <w:tab w:val="left" w:pos="4021"/>
        </w:tabs>
      </w:pPr>
      <w:r>
        <w:br/>
        <w:t xml:space="preserve">Reports can be </w:t>
      </w:r>
      <w:r w:rsidR="00DD6455">
        <w:t>run or exported</w:t>
      </w:r>
      <w:r>
        <w:t xml:space="preserve"> from the </w:t>
      </w:r>
      <w:hyperlink w:anchor="_Main_Menu" w:history="1">
        <w:r w:rsidRPr="009F7EDB">
          <w:rPr>
            <w:rStyle w:val="Hyperlink"/>
          </w:rPr>
          <w:t>Main Menu</w:t>
        </w:r>
      </w:hyperlink>
      <w:r>
        <w:t xml:space="preserve"> or </w:t>
      </w:r>
      <w:r w:rsidR="003C2CAB">
        <w:t>the</w:t>
      </w:r>
      <w:r>
        <w:t xml:space="preserve"> </w:t>
      </w:r>
      <w:hyperlink w:anchor="_Report_Designer" w:history="1">
        <w:r w:rsidR="009F7EDB" w:rsidRPr="009F7EDB">
          <w:rPr>
            <w:rStyle w:val="Hyperlink"/>
          </w:rPr>
          <w:t xml:space="preserve">Report </w:t>
        </w:r>
        <w:r w:rsidR="003C2CAB" w:rsidRPr="009F7EDB">
          <w:rPr>
            <w:rStyle w:val="Hyperlink"/>
          </w:rPr>
          <w:t>D</w:t>
        </w:r>
        <w:r w:rsidRPr="009F7EDB">
          <w:rPr>
            <w:rStyle w:val="Hyperlink"/>
          </w:rPr>
          <w:t>esign</w:t>
        </w:r>
        <w:r w:rsidR="00DD6455">
          <w:rPr>
            <w:rStyle w:val="Hyperlink"/>
          </w:rPr>
          <w:t>er</w:t>
        </w:r>
      </w:hyperlink>
      <w:r w:rsidR="00617BE3">
        <w:t>.</w:t>
      </w:r>
    </w:p>
    <w:p w:rsidR="0033331F" w:rsidRDefault="0033331F" w:rsidP="0033331F">
      <w:pPr>
        <w:pStyle w:val="bodytext"/>
        <w:tabs>
          <w:tab w:val="left" w:pos="4021"/>
        </w:tabs>
      </w:pPr>
      <w:r>
        <w:t xml:space="preserve">In the Main Menu </w:t>
      </w:r>
      <w:r w:rsidR="00473B50">
        <w:t xml:space="preserve">select the report you want to </w:t>
      </w:r>
      <w:r w:rsidR="00DD6455">
        <w:t>run or export</w:t>
      </w:r>
      <w:r w:rsidR="008B6281">
        <w:t xml:space="preserve">. </w:t>
      </w:r>
      <w:r w:rsidR="00473B50">
        <w:t xml:space="preserve">With the report highlighted </w:t>
      </w:r>
      <w:r w:rsidR="006445CA">
        <w:t>press</w:t>
      </w:r>
      <w:r>
        <w:t xml:space="preserve"> the </w:t>
      </w:r>
      <w:r w:rsidR="00DD6455">
        <w:t>Run</w:t>
      </w:r>
      <w:r>
        <w:t xml:space="preserve"> Report </w:t>
      </w:r>
      <w:r w:rsidR="008B6281">
        <w:t xml:space="preserve">button </w:t>
      </w:r>
      <w:r w:rsidR="008B6281">
        <w:rPr>
          <w:noProof/>
        </w:rPr>
        <w:drawing>
          <wp:inline distT="0" distB="0" distL="0" distR="0">
            <wp:extent cx="247650" cy="247650"/>
            <wp:effectExtent l="1905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ExecuteInteractiveMain.png"/>
                    <pic:cNvPicPr/>
                  </pic:nvPicPr>
                  <pic:blipFill>
                    <a:blip r:embed="rId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 cy="247650"/>
                    </a:xfrm>
                    <a:prstGeom prst="rect">
                      <a:avLst/>
                    </a:prstGeom>
                    <a:noFill/>
                    <a:ln>
                      <a:noFill/>
                    </a:ln>
                  </pic:spPr>
                </pic:pic>
              </a:graphicData>
            </a:graphic>
          </wp:inline>
        </w:drawing>
      </w:r>
      <w:r>
        <w:t>. To change t</w:t>
      </w:r>
      <w:r w:rsidR="00EA6F7F">
        <w:t>he output format</w:t>
      </w:r>
      <w:r w:rsidR="00CA1A31">
        <w:t>,</w:t>
      </w:r>
      <w:r>
        <w:t xml:space="preserve"> </w:t>
      </w:r>
      <w:r w:rsidR="006445CA">
        <w:t>press</w:t>
      </w:r>
      <w:r>
        <w:t xml:space="preserve"> the </w:t>
      </w:r>
      <w:r w:rsidR="008B6281">
        <w:t xml:space="preserve">Export Type </w:t>
      </w:r>
      <w:r w:rsidR="009A558E">
        <w:t>dropdown</w:t>
      </w:r>
      <w:r>
        <w:t xml:space="preserve"> </w:t>
      </w:r>
      <w:r w:rsidR="008B6281">
        <w:rPr>
          <w:noProof/>
        </w:rPr>
        <w:drawing>
          <wp:inline distT="0" distB="0" distL="0" distR="0">
            <wp:extent cx="190500" cy="238125"/>
            <wp:effectExtent l="1905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ExportMenu.png"/>
                    <pic:cNvPicPr/>
                  </pic:nvPicPr>
                  <pic:blipFill>
                    <a:blip r:embed="rId3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 cy="238125"/>
                    </a:xfrm>
                    <a:prstGeom prst="rect">
                      <a:avLst/>
                    </a:prstGeom>
                    <a:noFill/>
                    <a:ln>
                      <a:noFill/>
                    </a:ln>
                  </pic:spPr>
                </pic:pic>
              </a:graphicData>
            </a:graphic>
          </wp:inline>
        </w:drawing>
      </w:r>
      <w:r w:rsidR="008B6281">
        <w:t xml:space="preserve"> </w:t>
      </w:r>
      <w:r>
        <w:t xml:space="preserve">and select from </w:t>
      </w:r>
      <w:r w:rsidR="00883AB2">
        <w:t>the available</w:t>
      </w:r>
      <w:r w:rsidR="00DD6455">
        <w:t xml:space="preserve"> export</w:t>
      </w:r>
      <w:r w:rsidR="00883AB2">
        <w:t xml:space="preserve"> formats (</w:t>
      </w:r>
      <w:r>
        <w:t>Excel, PDF, RTF, or CSV</w:t>
      </w:r>
      <w:r w:rsidR="00883AB2">
        <w:t>)</w:t>
      </w:r>
      <w:r>
        <w:t>.</w:t>
      </w:r>
    </w:p>
    <w:p w:rsidR="00D01DBF" w:rsidRDefault="008B6281" w:rsidP="00FF4680">
      <w:pPr>
        <w:pStyle w:val="ImportantNote"/>
      </w:pPr>
      <w:r>
        <w:t>Right-</w:t>
      </w:r>
      <w:r w:rsidR="0089217C">
        <w:t>c</w:t>
      </w:r>
      <w:r>
        <w:t>licking on the Export Type button w</w:t>
      </w:r>
      <w:r w:rsidR="00A91B7B">
        <w:t>ill export the report to a PDF.</w:t>
      </w:r>
    </w:p>
    <w:p w:rsidR="008B6281" w:rsidRDefault="008B6281" w:rsidP="008B6281">
      <w:pPr>
        <w:pStyle w:val="bodytext"/>
        <w:jc w:val="center"/>
      </w:pPr>
      <w:r>
        <w:rPr>
          <w:noProof/>
        </w:rPr>
        <w:drawing>
          <wp:inline distT="0" distB="0" distL="0" distR="0">
            <wp:extent cx="2381250" cy="1952625"/>
            <wp:effectExtent l="1905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user129.png"/>
                    <pic:cNvPicPr/>
                  </pic:nvPicPr>
                  <pic:blipFill>
                    <a:blip r:embed="rId3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952625"/>
                    </a:xfrm>
                    <a:prstGeom prst="rect">
                      <a:avLst/>
                    </a:prstGeom>
                    <a:noFill/>
                    <a:ln>
                      <a:noFill/>
                    </a:ln>
                  </pic:spPr>
                </pic:pic>
              </a:graphicData>
            </a:graphic>
          </wp:inline>
        </w:drawing>
      </w:r>
      <w:r>
        <w:rPr>
          <w:noProof/>
        </w:rPr>
        <w:drawing>
          <wp:inline distT="0" distB="0" distL="0" distR="0">
            <wp:extent cx="2381250" cy="2333625"/>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user128.png"/>
                    <pic:cNvPicPr/>
                  </pic:nvPicPr>
                  <pic:blipFill>
                    <a:blip r:embed="rId3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2333625"/>
                    </a:xfrm>
                    <a:prstGeom prst="rect">
                      <a:avLst/>
                    </a:prstGeom>
                    <a:noFill/>
                    <a:ln>
                      <a:noFill/>
                    </a:ln>
                  </pic:spPr>
                </pic:pic>
              </a:graphicData>
            </a:graphic>
          </wp:inline>
        </w:drawing>
      </w:r>
    </w:p>
    <w:p w:rsidR="00AA760F" w:rsidRDefault="00AA760F" w:rsidP="00AA760F">
      <w:pPr>
        <w:pStyle w:val="bodytext"/>
      </w:pPr>
      <w:r>
        <w:t xml:space="preserve">In the Design Tab, </w:t>
      </w:r>
      <w:r w:rsidR="006445CA">
        <w:t>press</w:t>
      </w:r>
      <w:r>
        <w:t xml:space="preserve"> the Run Report button</w:t>
      </w:r>
      <w:r w:rsidR="006445CA">
        <w:t xml:space="preserve"> </w:t>
      </w:r>
      <w:r w:rsidR="006445CA" w:rsidRPr="006445CA">
        <w:rPr>
          <w:noProof/>
        </w:rPr>
        <w:drawing>
          <wp:inline distT="0" distB="0" distL="0" distR="0">
            <wp:extent cx="247650" cy="247650"/>
            <wp:effectExtent l="19050" t="0" r="0" b="0"/>
            <wp:docPr id="169"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ExecuteInteractiveMain.png"/>
                    <pic:cNvPicPr/>
                  </pic:nvPicPr>
                  <pic:blipFill>
                    <a:blip r:embed="rId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 cy="247650"/>
                    </a:xfrm>
                    <a:prstGeom prst="rect">
                      <a:avLst/>
                    </a:prstGeom>
                    <a:noFill/>
                    <a:ln>
                      <a:noFill/>
                    </a:ln>
                  </pic:spPr>
                </pic:pic>
              </a:graphicData>
            </a:graphic>
          </wp:inline>
        </w:drawing>
      </w:r>
      <w:r>
        <w:t xml:space="preserve">. To change the output format, </w:t>
      </w:r>
      <w:r w:rsidR="006445CA">
        <w:t>press</w:t>
      </w:r>
      <w:r>
        <w:t xml:space="preserve"> the </w:t>
      </w:r>
      <w:r w:rsidR="006445CA">
        <w:t xml:space="preserve">Export Type </w:t>
      </w:r>
      <w:r w:rsidR="009A558E">
        <w:t>dropdown</w:t>
      </w:r>
      <w:r>
        <w:t xml:space="preserve"> </w:t>
      </w:r>
      <w:r w:rsidR="00030CBF">
        <w:rPr>
          <w:noProof/>
        </w:rPr>
        <w:drawing>
          <wp:inline distT="0" distB="0" distL="0" distR="0">
            <wp:extent cx="161948" cy="209579"/>
            <wp:effectExtent l="19050" t="0" r="9502" b="0"/>
            <wp:docPr id="826" name="Picture 825" descr="expor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icon.png"/>
                    <pic:cNvPicPr/>
                  </pic:nvPicPr>
                  <pic:blipFill>
                    <a:blip r:embed="rId330" cstate="print"/>
                    <a:stretch>
                      <a:fillRect/>
                    </a:stretch>
                  </pic:blipFill>
                  <pic:spPr>
                    <a:xfrm>
                      <a:off x="0" y="0"/>
                      <a:ext cx="161948" cy="209579"/>
                    </a:xfrm>
                    <a:prstGeom prst="rect">
                      <a:avLst/>
                    </a:prstGeom>
                  </pic:spPr>
                </pic:pic>
              </a:graphicData>
            </a:graphic>
          </wp:inline>
        </w:drawing>
      </w:r>
      <w:r w:rsidR="006445CA">
        <w:t xml:space="preserve"> </w:t>
      </w:r>
      <w:r>
        <w:t xml:space="preserve">and select from the available export formats (Excel, PDF, RTF, or CSV). See </w:t>
      </w:r>
      <w:hyperlink w:anchor="_Report_Options" w:history="1">
        <w:r w:rsidRPr="002C5BD2">
          <w:rPr>
            <w:rStyle w:val="Hyperlink"/>
          </w:rPr>
          <w:t>Report Options</w:t>
        </w:r>
      </w:hyperlink>
      <w:r>
        <w:t xml:space="preserve"> to change the default format for the report:</w:t>
      </w:r>
    </w:p>
    <w:p w:rsidR="001C7088" w:rsidRDefault="00AA760F" w:rsidP="00AA760F">
      <w:pPr>
        <w:pStyle w:val="bodytext"/>
        <w:jc w:val="center"/>
      </w:pPr>
      <w:r>
        <w:rPr>
          <w:noProof/>
        </w:rPr>
        <w:drawing>
          <wp:inline distT="0" distB="0" distL="0" distR="0">
            <wp:extent cx="6277852" cy="2238688"/>
            <wp:effectExtent l="19050" t="0" r="8648" b="0"/>
            <wp:docPr id="1033" name="Picture 1032" desc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339" cstate="print"/>
                    <a:stretch>
                      <a:fillRect/>
                    </a:stretch>
                  </pic:blipFill>
                  <pic:spPr>
                    <a:xfrm>
                      <a:off x="0" y="0"/>
                      <a:ext cx="6277852" cy="2238688"/>
                    </a:xfrm>
                    <a:prstGeom prst="rect">
                      <a:avLst/>
                    </a:prstGeom>
                  </pic:spPr>
                </pic:pic>
              </a:graphicData>
            </a:graphic>
          </wp:inline>
        </w:drawing>
      </w:r>
    </w:p>
    <w:p w:rsidR="00C34675" w:rsidRDefault="00C34675" w:rsidP="00F01A30">
      <w:pPr>
        <w:pStyle w:val="Heading2"/>
      </w:pPr>
      <w:bookmarkStart w:id="216" w:name="_Interacting_with_HTML"/>
      <w:bookmarkStart w:id="217" w:name="_Toc468348394"/>
      <w:bookmarkEnd w:id="216"/>
      <w:r w:rsidRPr="00B93C4E">
        <w:lastRenderedPageBreak/>
        <w:t>Interacting with Reports</w:t>
      </w:r>
      <w:bookmarkEnd w:id="217"/>
    </w:p>
    <w:p w:rsidR="008E67DE" w:rsidRDefault="008E67DE" w:rsidP="008E67DE">
      <w:pPr>
        <w:pStyle w:val="bodytext"/>
      </w:pPr>
      <w:r>
        <w:t xml:space="preserve">After </w:t>
      </w:r>
      <w:r w:rsidR="00DD6455">
        <w:t xml:space="preserve">running </w:t>
      </w:r>
      <w:r>
        <w:t xml:space="preserve">a report </w:t>
      </w:r>
      <w:r w:rsidR="009D49AF">
        <w:t>in</w:t>
      </w:r>
      <w:r w:rsidR="00DD6455">
        <w:t xml:space="preserve"> the Report Viewer</w:t>
      </w:r>
      <w:r w:rsidR="00CA1A31">
        <w:t>,</w:t>
      </w:r>
      <w:r>
        <w:t xml:space="preserve"> you can make further modifications </w:t>
      </w:r>
      <w:r w:rsidR="00CA1A31">
        <w:t>to the report</w:t>
      </w:r>
      <w:r w:rsidR="003E6BBF" w:rsidRPr="003E6BBF">
        <w:t>'</w:t>
      </w:r>
      <w:r w:rsidR="00CA1A31">
        <w:t>s style, formatting, and content</w:t>
      </w:r>
      <w:r>
        <w:t xml:space="preserve">. These changes can be exported to other formats, saved to </w:t>
      </w:r>
      <w:r w:rsidR="00DD6455">
        <w:t xml:space="preserve">the original </w:t>
      </w:r>
      <w:r>
        <w:t>report</w:t>
      </w:r>
      <w:r w:rsidR="00DD6455">
        <w:t>,</w:t>
      </w:r>
      <w:r>
        <w:t xml:space="preserve"> or saved as</w:t>
      </w:r>
      <w:r w:rsidR="00DD6455">
        <w:t xml:space="preserve"> a separate copy of the report depending on the settings.</w:t>
      </w:r>
    </w:p>
    <w:p w:rsidR="008E67DE" w:rsidRPr="008E67DE" w:rsidRDefault="008E67DE" w:rsidP="008E67DE">
      <w:pPr>
        <w:pStyle w:val="bodytext"/>
      </w:pPr>
      <w:r>
        <w:t>For these interactions to be available</w:t>
      </w:r>
      <w:r w:rsidR="00CA1A31">
        <w:t>,</w:t>
      </w:r>
      <w:r>
        <w:t xml:space="preserve"> they must be enabled in the </w:t>
      </w:r>
      <w:hyperlink w:anchor="_Interactive_HTML_Options_1" w:history="1">
        <w:r w:rsidR="00202DD5">
          <w:rPr>
            <w:rStyle w:val="Hyperlink"/>
          </w:rPr>
          <w:t>Report Viewer</w:t>
        </w:r>
        <w:r w:rsidRPr="008E67DE">
          <w:rPr>
            <w:rStyle w:val="Hyperlink"/>
          </w:rPr>
          <w:t xml:space="preserve"> Options Menu</w:t>
        </w:r>
      </w:hyperlink>
      <w:r w:rsidR="00DD6455">
        <w:t xml:space="preserve"> in the Report D</w:t>
      </w:r>
      <w:r w:rsidR="00617BE3">
        <w:t>esigner.</w:t>
      </w:r>
    </w:p>
    <w:p w:rsidR="00C34675" w:rsidRDefault="00C34675" w:rsidP="00C34675">
      <w:pPr>
        <w:pStyle w:val="Heading3"/>
      </w:pPr>
      <w:bookmarkStart w:id="218" w:name="_Toc468348395"/>
      <w:r>
        <w:t>Changing Styling</w:t>
      </w:r>
      <w:bookmarkEnd w:id="218"/>
    </w:p>
    <w:p w:rsidR="00C34675" w:rsidRDefault="00D201D3" w:rsidP="00C34675">
      <w:pPr>
        <w:pStyle w:val="bodytext"/>
      </w:pPr>
      <w:r>
        <w:t xml:space="preserve">While viewing </w:t>
      </w:r>
      <w:r w:rsidR="00DD6455">
        <w:t xml:space="preserve">a report in the Report Viewer, </w:t>
      </w:r>
      <w:r w:rsidR="004B30A5">
        <w:t>right click a cell to open the style menu. Using this menu</w:t>
      </w:r>
      <w:r w:rsidR="00CA1A31">
        <w:t>,</w:t>
      </w:r>
      <w:r w:rsidR="004B30A5">
        <w:t xml:space="preserve"> you can change font, size, foreground and background color, bold, italic, u</w:t>
      </w:r>
      <w:r w:rsidR="00617BE3">
        <w:t>nderline</w:t>
      </w:r>
      <w:r w:rsidR="00DD6455">
        <w:t>,</w:t>
      </w:r>
      <w:r w:rsidR="00617BE3">
        <w:t xml:space="preserve"> and alignment options.</w:t>
      </w:r>
    </w:p>
    <w:p w:rsidR="00E64966" w:rsidRDefault="001C7088" w:rsidP="004B30A5">
      <w:pPr>
        <w:pStyle w:val="bodytext"/>
        <w:jc w:val="center"/>
        <w:rPr>
          <w:noProof/>
        </w:rPr>
      </w:pPr>
      <w:r>
        <w:rPr>
          <w:noProof/>
        </w:rPr>
        <w:drawing>
          <wp:inline distT="0" distB="0" distL="0" distR="0">
            <wp:extent cx="3867150" cy="1133475"/>
            <wp:effectExtent l="1905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user131.png"/>
                    <pic:cNvPicPr/>
                  </pic:nvPicPr>
                  <pic:blipFill>
                    <a:blip r:embed="rId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1133475"/>
                    </a:xfrm>
                    <a:prstGeom prst="rect">
                      <a:avLst/>
                    </a:prstGeom>
                    <a:noFill/>
                    <a:ln>
                      <a:noFill/>
                    </a:ln>
                  </pic:spPr>
                </pic:pic>
              </a:graphicData>
            </a:graphic>
          </wp:inline>
        </w:drawing>
      </w:r>
    </w:p>
    <w:p w:rsidR="008E67DE" w:rsidRDefault="008E67DE" w:rsidP="008E67DE">
      <w:pPr>
        <w:pStyle w:val="Heading3"/>
      </w:pPr>
      <w:bookmarkStart w:id="219" w:name="_Toc468348396"/>
      <w:r>
        <w:t>Resizing Columns</w:t>
      </w:r>
      <w:bookmarkEnd w:id="219"/>
    </w:p>
    <w:p w:rsidR="001B4F5E" w:rsidRDefault="0033508B" w:rsidP="00C34675">
      <w:pPr>
        <w:pStyle w:val="bodytext"/>
      </w:pPr>
      <w:r>
        <w:t xml:space="preserve">The columns of </w:t>
      </w:r>
      <w:r w:rsidR="00527F00">
        <w:t xml:space="preserve">a </w:t>
      </w:r>
      <w:r>
        <w:t>report can be resized by dragging the light grey bar at the top of the page to the desired size.</w:t>
      </w:r>
    </w:p>
    <w:p w:rsidR="001B4F5E" w:rsidRPr="00C34675" w:rsidRDefault="004B50C3" w:rsidP="004B30A5">
      <w:pPr>
        <w:pStyle w:val="bodytext"/>
        <w:jc w:val="center"/>
        <w:rPr>
          <w:noProof/>
        </w:rPr>
      </w:pPr>
      <w:r>
        <w:rPr>
          <w:noProof/>
        </w:rPr>
        <w:drawing>
          <wp:inline distT="0" distB="0" distL="0" distR="0">
            <wp:extent cx="4553586" cy="2838846"/>
            <wp:effectExtent l="19050" t="0" r="0" b="0"/>
            <wp:docPr id="1034" name="Picture 1033" descr="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png"/>
                    <pic:cNvPicPr/>
                  </pic:nvPicPr>
                  <pic:blipFill>
                    <a:blip r:embed="rId341" cstate="print"/>
                    <a:stretch>
                      <a:fillRect/>
                    </a:stretch>
                  </pic:blipFill>
                  <pic:spPr>
                    <a:xfrm>
                      <a:off x="0" y="0"/>
                      <a:ext cx="4553586" cy="2838846"/>
                    </a:xfrm>
                    <a:prstGeom prst="rect">
                      <a:avLst/>
                    </a:prstGeom>
                  </pic:spPr>
                </pic:pic>
              </a:graphicData>
            </a:graphic>
          </wp:inline>
        </w:drawing>
      </w:r>
    </w:p>
    <w:p w:rsidR="00C34675" w:rsidRDefault="00C34675" w:rsidP="00C34675">
      <w:pPr>
        <w:pStyle w:val="Heading3"/>
      </w:pPr>
      <w:bookmarkStart w:id="220" w:name="_Applying_Interactive_Filters"/>
      <w:bookmarkStart w:id="221" w:name="_Toc468348397"/>
      <w:bookmarkEnd w:id="220"/>
      <w:r>
        <w:lastRenderedPageBreak/>
        <w:t>Applying Interactive Filters</w:t>
      </w:r>
      <w:bookmarkEnd w:id="221"/>
    </w:p>
    <w:p w:rsidR="00C34675" w:rsidRDefault="00C845E7" w:rsidP="00C34675">
      <w:pPr>
        <w:pStyle w:val="bodytext"/>
      </w:pPr>
      <w:r>
        <w:t>A</w:t>
      </w:r>
      <w:r w:rsidR="0061327C">
        <w:t xml:space="preserve">ny available interactive filters can be enabled by </w:t>
      </w:r>
      <w:r w:rsidR="006445CA">
        <w:t>press</w:t>
      </w:r>
      <w:r w:rsidR="0061327C">
        <w:t xml:space="preserve">ing the </w:t>
      </w:r>
      <w:r w:rsidR="000E70D7">
        <w:t>add</w:t>
      </w:r>
      <w:r w:rsidR="0061327C">
        <w:t xml:space="preserve"> button </w:t>
      </w:r>
      <w:r w:rsidR="00A2590B">
        <w:t>(</w:t>
      </w:r>
      <w:r w:rsidR="00030CBF">
        <w:rPr>
          <w:noProof/>
        </w:rPr>
        <w:drawing>
          <wp:inline distT="0" distB="0" distL="0" distR="0">
            <wp:extent cx="133369" cy="133369"/>
            <wp:effectExtent l="19050" t="0" r="0" b="0"/>
            <wp:docPr id="828" name="Picture 827"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A2590B">
        <w:t>)</w:t>
      </w:r>
      <w:r w:rsidR="0061327C">
        <w:t xml:space="preserve"> </w:t>
      </w:r>
      <w:r>
        <w:t xml:space="preserve">in the Filters section of the </w:t>
      </w:r>
      <w:r w:rsidR="00527F00">
        <w:t>Interactive Report Viewer dock</w:t>
      </w:r>
      <w:r w:rsidR="00CA1A31">
        <w:t>,</w:t>
      </w:r>
      <w:r>
        <w:t xml:space="preserve"> which is located next to the report.</w:t>
      </w:r>
    </w:p>
    <w:p w:rsidR="0061327C" w:rsidRDefault="0061327C" w:rsidP="00FF4680">
      <w:pPr>
        <w:pStyle w:val="ImportantNote"/>
      </w:pPr>
      <w:r>
        <w:t xml:space="preserve">Interactive filters must be defined in the </w:t>
      </w:r>
      <w:hyperlink w:anchor="_Interactive_HTML_Options_1" w:history="1">
        <w:r w:rsidRPr="008E67DE">
          <w:rPr>
            <w:rStyle w:val="Hyperlink"/>
          </w:rPr>
          <w:t xml:space="preserve">Interactive </w:t>
        </w:r>
        <w:r w:rsidR="00E02F53">
          <w:rPr>
            <w:rStyle w:val="Hyperlink"/>
          </w:rPr>
          <w:t>Report Viewer</w:t>
        </w:r>
        <w:r w:rsidRPr="008E67DE">
          <w:rPr>
            <w:rStyle w:val="Hyperlink"/>
          </w:rPr>
          <w:t xml:space="preserve"> Options Menu</w:t>
        </w:r>
      </w:hyperlink>
      <w:r>
        <w:t xml:space="preserve">. Additional filters can be created </w:t>
      </w:r>
      <w:r w:rsidR="00527F00">
        <w:t>directly on the report by right-</w:t>
      </w:r>
      <w:r>
        <w:t>clicking</w:t>
      </w:r>
      <w:r w:rsidR="00527F00">
        <w:t xml:space="preserve"> within the Report V</w:t>
      </w:r>
      <w:r w:rsidR="00E02F53">
        <w:t>iewer</w:t>
      </w:r>
      <w:r>
        <w:t xml:space="preserve">. See </w:t>
      </w:r>
      <w:hyperlink w:anchor="_Conditional_Filters" w:history="1">
        <w:r w:rsidR="00331B9E">
          <w:rPr>
            <w:rStyle w:val="Hyperlink"/>
          </w:rPr>
          <w:t>Conditional Filters</w:t>
        </w:r>
      </w:hyperlink>
      <w:r w:rsidR="00F701BE">
        <w:t xml:space="preserve"> for more details.</w:t>
      </w:r>
    </w:p>
    <w:p w:rsidR="0061327C" w:rsidRDefault="00F21F3E" w:rsidP="0061327C">
      <w:pPr>
        <w:pStyle w:val="bodytext"/>
        <w:jc w:val="center"/>
      </w:pPr>
      <w:r>
        <w:rPr>
          <w:noProof/>
        </w:rPr>
        <w:drawing>
          <wp:inline distT="0" distB="0" distL="0" distR="0">
            <wp:extent cx="3324225" cy="676275"/>
            <wp:effectExtent l="1905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user133.png"/>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4225" cy="676275"/>
                    </a:xfrm>
                    <a:prstGeom prst="rect">
                      <a:avLst/>
                    </a:prstGeom>
                    <a:noFill/>
                    <a:ln>
                      <a:noFill/>
                    </a:ln>
                  </pic:spPr>
                </pic:pic>
              </a:graphicData>
            </a:graphic>
          </wp:inline>
        </w:drawing>
      </w:r>
    </w:p>
    <w:p w:rsidR="0061327C" w:rsidRDefault="0061327C" w:rsidP="0061327C">
      <w:pPr>
        <w:pStyle w:val="bodytext"/>
      </w:pPr>
      <w:r>
        <w:t>After enabling a filter use the checkbox, dropdown</w:t>
      </w:r>
      <w:r w:rsidR="00E02F53">
        <w:t>,</w:t>
      </w:r>
      <w:r>
        <w:t xml:space="preserve"> or slider to select what values should appear on the report. After selecting a value</w:t>
      </w:r>
      <w:r w:rsidR="00CA1A31">
        <w:t>,</w:t>
      </w:r>
      <w:r>
        <w:t xml:space="preserve"> the report will r</w:t>
      </w:r>
      <w:r w:rsidR="00F701BE">
        <w:t>efresh with the filter applied.</w:t>
      </w:r>
      <w:r w:rsidR="00A2590B" w:rsidRPr="00A2590B">
        <w:t xml:space="preserve"> </w:t>
      </w:r>
    </w:p>
    <w:p w:rsidR="001B4F5E" w:rsidRDefault="006445CA" w:rsidP="00A3610C">
      <w:pPr>
        <w:pStyle w:val="bodytext"/>
        <w:spacing w:after="0"/>
      </w:pPr>
      <w:r>
        <w:t>Press</w:t>
      </w:r>
      <w:r w:rsidR="00030CBF">
        <w:t xml:space="preserve"> </w:t>
      </w:r>
      <w:r w:rsidR="00030CBF">
        <w:rPr>
          <w:noProof/>
        </w:rPr>
        <w:drawing>
          <wp:inline distT="0" distB="0" distL="0" distR="0">
            <wp:extent cx="95289" cy="95289"/>
            <wp:effectExtent l="19050" t="0" r="0" b="0"/>
            <wp:docPr id="833" name="Picture 832"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030CBF">
        <w:t xml:space="preserve"> to remove an active filter</w:t>
      </w:r>
      <w:r w:rsidR="0061327C">
        <w:t xml:space="preserve">. </w:t>
      </w:r>
      <w:r w:rsidR="00F701BE">
        <w:t>T</w:t>
      </w:r>
      <w:r w:rsidR="0061327C">
        <w:t>he report will re</w:t>
      </w:r>
      <w:r w:rsidR="00F21F3E">
        <w:t>fresh to deactivate the filter.</w:t>
      </w:r>
    </w:p>
    <w:p w:rsidR="00A3610C" w:rsidRDefault="00A3610C" w:rsidP="00A3610C">
      <w:pPr>
        <w:pStyle w:val="bodytext"/>
        <w:spacing w:after="0"/>
      </w:pPr>
    </w:p>
    <w:p w:rsidR="00FB30BE" w:rsidRDefault="00A3610C" w:rsidP="00A3610C">
      <w:pPr>
        <w:pStyle w:val="bodytext"/>
        <w:spacing w:after="0"/>
        <w:jc w:val="center"/>
        <w:rPr>
          <w:noProof/>
        </w:rPr>
      </w:pPr>
      <w:r>
        <w:rPr>
          <w:noProof/>
        </w:rPr>
        <w:drawing>
          <wp:inline distT="0" distB="0" distL="0" distR="0">
            <wp:extent cx="1952898" cy="990738"/>
            <wp:effectExtent l="19050" t="0" r="9252" b="0"/>
            <wp:docPr id="1037" name="Picture 1036" descr="bl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rg.png"/>
                    <pic:cNvPicPr/>
                  </pic:nvPicPr>
                  <pic:blipFill>
                    <a:blip r:embed="rId343" cstate="print"/>
                    <a:stretch>
                      <a:fillRect/>
                    </a:stretch>
                  </pic:blipFill>
                  <pic:spPr>
                    <a:xfrm>
                      <a:off x="0" y="0"/>
                      <a:ext cx="1952898" cy="990738"/>
                    </a:xfrm>
                    <a:prstGeom prst="rect">
                      <a:avLst/>
                    </a:prstGeom>
                  </pic:spPr>
                </pic:pic>
              </a:graphicData>
            </a:graphic>
          </wp:inline>
        </w:drawing>
      </w:r>
    </w:p>
    <w:p w:rsidR="00A066CA" w:rsidRDefault="00331B9E" w:rsidP="00A3610C">
      <w:pPr>
        <w:pStyle w:val="Heading3"/>
        <w:spacing w:after="0"/>
      </w:pPr>
      <w:bookmarkStart w:id="222" w:name="_Conditional_Filters"/>
      <w:bookmarkStart w:id="223" w:name="_Toc468348398"/>
      <w:bookmarkEnd w:id="222"/>
      <w:r>
        <w:t>Conditional</w:t>
      </w:r>
      <w:r w:rsidR="00A066CA">
        <w:t xml:space="preserve"> Filters</w:t>
      </w:r>
      <w:bookmarkEnd w:id="223"/>
    </w:p>
    <w:p w:rsidR="00A066CA" w:rsidRDefault="0011169E" w:rsidP="00A066CA">
      <w:pPr>
        <w:pStyle w:val="bodytext"/>
      </w:pPr>
      <w:r>
        <w:t>Y</w:t>
      </w:r>
      <w:r w:rsidR="00712138">
        <w:t>ou can set</w:t>
      </w:r>
      <w:r w:rsidR="0061327C">
        <w:t xml:space="preserve"> </w:t>
      </w:r>
      <w:r w:rsidR="00712138">
        <w:t>filters</w:t>
      </w:r>
      <w:r w:rsidR="00C22943">
        <w:t xml:space="preserve"> </w:t>
      </w:r>
      <w:r w:rsidR="00712138">
        <w:t xml:space="preserve">on </w:t>
      </w:r>
      <w:r w:rsidR="00C22943">
        <w:t xml:space="preserve">specific values </w:t>
      </w:r>
      <w:r w:rsidR="0061327C">
        <w:t xml:space="preserve">in addition to the pre-defined </w:t>
      </w:r>
      <w:hyperlink w:anchor="_Applying_Interactive_Filters" w:history="1">
        <w:r w:rsidR="0061327C" w:rsidRPr="00C22943">
          <w:rPr>
            <w:rStyle w:val="Hyperlink"/>
          </w:rPr>
          <w:t>interactive filters</w:t>
        </w:r>
      </w:hyperlink>
      <w:r>
        <w:t xml:space="preserve"> by interacting with t</w:t>
      </w:r>
      <w:r w:rsidR="00030CBF">
        <w:t>he report in the Report Viewer.</w:t>
      </w:r>
    </w:p>
    <w:p w:rsidR="001B4F5E" w:rsidRDefault="00712138" w:rsidP="00A066CA">
      <w:pPr>
        <w:pStyle w:val="bodytext"/>
      </w:pPr>
      <w:r>
        <w:t xml:space="preserve">To create a </w:t>
      </w:r>
      <w:r w:rsidR="00331B9E">
        <w:t>conditional</w:t>
      </w:r>
      <w:r>
        <w:t xml:space="preserve"> filter</w:t>
      </w:r>
      <w:r w:rsidR="00CA1A31">
        <w:t>,</w:t>
      </w:r>
      <w:r>
        <w:t xml:space="preserve"> righ</w:t>
      </w:r>
      <w:r w:rsidR="0011169E">
        <w:t>t-</w:t>
      </w:r>
      <w:r w:rsidR="00AB7658">
        <w:t>click on a cell of the report</w:t>
      </w:r>
      <w:r w:rsidR="0011169E">
        <w:t>, choose an</w:t>
      </w:r>
      <w:r w:rsidR="00AB7658">
        <w:t xml:space="preserve"> operator from the </w:t>
      </w:r>
      <w:r w:rsidR="003E6BBF" w:rsidRPr="003E6BBF">
        <w:t>'</w:t>
      </w:r>
      <w:r w:rsidR="00AB7658">
        <w:t>Apply To</w:t>
      </w:r>
      <w:r w:rsidR="003E6BBF" w:rsidRPr="003E6BBF">
        <w:t>'</w:t>
      </w:r>
      <w:r w:rsidR="00AB7658">
        <w:t xml:space="preserve"> dropdown then </w:t>
      </w:r>
      <w:r w:rsidR="006445CA">
        <w:t>press</w:t>
      </w:r>
      <w:r w:rsidR="00AB7658">
        <w:t xml:space="preserve"> the filter button (</w:t>
      </w:r>
      <w:r w:rsidR="00975E33">
        <w:rPr>
          <w:noProof/>
        </w:rPr>
        <w:drawing>
          <wp:inline distT="0" distB="0" distL="0" distR="0">
            <wp:extent cx="152400" cy="1524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Filter.png"/>
                    <pic:cNvPicPr/>
                  </pic:nvPicPr>
                  <pic:blipFill>
                    <a:blip r:embed="rId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F701BE">
        <w:t>)</w:t>
      </w:r>
      <w:r w:rsidR="00A3610C">
        <w:t>:</w:t>
      </w:r>
    </w:p>
    <w:p w:rsidR="001B4F5E" w:rsidRDefault="00D22787" w:rsidP="00AB7658">
      <w:pPr>
        <w:pStyle w:val="bodytext"/>
        <w:jc w:val="center"/>
        <w:rPr>
          <w:noProof/>
        </w:rPr>
      </w:pPr>
      <w:r>
        <w:rPr>
          <w:noProof/>
        </w:rPr>
        <w:drawing>
          <wp:inline distT="0" distB="0" distL="0" distR="0">
            <wp:extent cx="3838575" cy="1343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174.png"/>
                    <pic:cNvPicPr/>
                  </pic:nvPicPr>
                  <pic:blipFill>
                    <a:blip r:embed="rId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575" cy="1343025"/>
                    </a:xfrm>
                    <a:prstGeom prst="rect">
                      <a:avLst/>
                    </a:prstGeom>
                    <a:noFill/>
                    <a:ln>
                      <a:noFill/>
                    </a:ln>
                  </pic:spPr>
                </pic:pic>
              </a:graphicData>
            </a:graphic>
          </wp:inline>
        </w:drawing>
      </w:r>
    </w:p>
    <w:p w:rsidR="00FB30BE" w:rsidRDefault="007A503A" w:rsidP="007A503A">
      <w:pPr>
        <w:pStyle w:val="bodytext"/>
      </w:pPr>
      <w:r>
        <w:t xml:space="preserve">The </w:t>
      </w:r>
      <w:r w:rsidR="00331B9E">
        <w:t xml:space="preserve">conditional </w:t>
      </w:r>
      <w:r w:rsidR="0011169E">
        <w:t>filter will appear in the d</w:t>
      </w:r>
      <w:r>
        <w:t>ock below the interactive filters and sorts</w:t>
      </w:r>
      <w:r w:rsidR="00A3610C">
        <w:t>:</w:t>
      </w:r>
    </w:p>
    <w:p w:rsidR="00FB30BE" w:rsidRDefault="00D22787" w:rsidP="007A503A">
      <w:pPr>
        <w:pStyle w:val="bodytext"/>
        <w:jc w:val="center"/>
        <w:rPr>
          <w:noProof/>
        </w:rPr>
      </w:pPr>
      <w:r>
        <w:rPr>
          <w:noProof/>
        </w:rPr>
        <w:drawing>
          <wp:inline distT="0" distB="0" distL="0" distR="0">
            <wp:extent cx="2409825" cy="866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173.png"/>
                    <pic:cNvPicPr/>
                  </pic:nvPicPr>
                  <pic:blipFill>
                    <a:blip r:embed="rId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866775"/>
                    </a:xfrm>
                    <a:prstGeom prst="rect">
                      <a:avLst/>
                    </a:prstGeom>
                    <a:noFill/>
                    <a:ln>
                      <a:noFill/>
                    </a:ln>
                  </pic:spPr>
                </pic:pic>
              </a:graphicData>
            </a:graphic>
          </wp:inline>
        </w:drawing>
      </w:r>
    </w:p>
    <w:p w:rsidR="00C34675" w:rsidRDefault="00C34675" w:rsidP="00C34675">
      <w:pPr>
        <w:pStyle w:val="Heading3"/>
      </w:pPr>
      <w:bookmarkStart w:id="224" w:name="_Changing_Sorts_1"/>
      <w:bookmarkStart w:id="225" w:name="_Toc468348399"/>
      <w:bookmarkEnd w:id="224"/>
      <w:r>
        <w:lastRenderedPageBreak/>
        <w:t>Changing Sorts</w:t>
      </w:r>
      <w:bookmarkEnd w:id="225"/>
    </w:p>
    <w:p w:rsidR="00A3610C" w:rsidRDefault="0000530A" w:rsidP="00A3610C">
      <w:pPr>
        <w:pStyle w:val="bodytext"/>
        <w:spacing w:after="0"/>
      </w:pPr>
      <w:bookmarkStart w:id="226" w:name="_Saving_Changes"/>
      <w:bookmarkEnd w:id="226"/>
      <w:r>
        <w:t xml:space="preserve">In the dock next to the report you can change the direction of any sorts on the report by </w:t>
      </w:r>
      <w:r w:rsidR="006445CA">
        <w:t>press</w:t>
      </w:r>
      <w:r>
        <w:t>ing the ascending (</w:t>
      </w:r>
      <w:r w:rsidR="00975E33">
        <w:rPr>
          <w:noProof/>
        </w:rPr>
        <w:drawing>
          <wp:inline distT="0" distB="0" distL="0" distR="0">
            <wp:extent cx="152400" cy="152400"/>
            <wp:effectExtent l="1905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SortAscendingButton.png"/>
                    <pic:cNvPicPr/>
                  </pic:nvPicPr>
                  <pic:blipFill>
                    <a:blip r:embed="rId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and descending (</w:t>
      </w:r>
      <w:r w:rsidR="00975E33">
        <w:rPr>
          <w:noProof/>
        </w:rPr>
        <w:drawing>
          <wp:inline distT="0" distB="0" distL="0" distR="0">
            <wp:extent cx="152400" cy="15240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ortDescendingButton.png"/>
                    <pic:cNvPicPr/>
                  </pic:nvPicPr>
                  <pic:blipFill>
                    <a:blip r:embed="rId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A3610C">
        <w:t>) buttons:</w:t>
      </w:r>
    </w:p>
    <w:p w:rsidR="00A3610C" w:rsidRDefault="00A3610C" w:rsidP="00A3610C">
      <w:pPr>
        <w:pStyle w:val="bodytext"/>
        <w:spacing w:after="0"/>
      </w:pPr>
    </w:p>
    <w:p w:rsidR="00A3610C" w:rsidRDefault="00A3610C" w:rsidP="00A3610C">
      <w:pPr>
        <w:pStyle w:val="bodytext"/>
        <w:spacing w:after="0"/>
        <w:jc w:val="center"/>
      </w:pPr>
      <w:r>
        <w:rPr>
          <w:noProof/>
        </w:rPr>
        <w:drawing>
          <wp:inline distT="0" distB="0" distL="0" distR="0">
            <wp:extent cx="2210109" cy="733527"/>
            <wp:effectExtent l="19050" t="0" r="0" b="0"/>
            <wp:docPr id="1036" name="Picture 1035" descr="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s.png"/>
                    <pic:cNvPicPr/>
                  </pic:nvPicPr>
                  <pic:blipFill>
                    <a:blip r:embed="rId349" cstate="print"/>
                    <a:stretch>
                      <a:fillRect/>
                    </a:stretch>
                  </pic:blipFill>
                  <pic:spPr>
                    <a:xfrm>
                      <a:off x="0" y="0"/>
                      <a:ext cx="2210109" cy="733527"/>
                    </a:xfrm>
                    <a:prstGeom prst="rect">
                      <a:avLst/>
                    </a:prstGeom>
                  </pic:spPr>
                </pic:pic>
              </a:graphicData>
            </a:graphic>
          </wp:inline>
        </w:drawing>
      </w:r>
    </w:p>
    <w:p w:rsidR="0000530A" w:rsidRDefault="0000530A" w:rsidP="00A3610C">
      <w:pPr>
        <w:pStyle w:val="bodytext"/>
        <w:spacing w:after="0"/>
        <w:jc w:val="center"/>
      </w:pPr>
    </w:p>
    <w:p w:rsidR="001B4F5E" w:rsidRDefault="001576EB" w:rsidP="006750A3">
      <w:pPr>
        <w:pStyle w:val="bodytext"/>
        <w:spacing w:after="0"/>
      </w:pPr>
      <w:r>
        <w:t>Additionally</w:t>
      </w:r>
      <w:r w:rsidR="00061458">
        <w:t>,</w:t>
      </w:r>
      <w:r>
        <w:t xml:space="preserve"> you can sort by </w:t>
      </w:r>
      <w:r w:rsidR="00061458">
        <w:t xml:space="preserve">individual </w:t>
      </w:r>
      <w:r>
        <w:t>columns o</w:t>
      </w:r>
      <w:r w:rsidR="00061458">
        <w:t>f</w:t>
      </w:r>
      <w:r>
        <w:t xml:space="preserve"> the report by clicking on the light g</w:t>
      </w:r>
      <w:r w:rsidR="00F701BE">
        <w:t>rey bar at the top of the page</w:t>
      </w:r>
      <w:r w:rsidR="00A3610C">
        <w:t>:</w:t>
      </w:r>
    </w:p>
    <w:p w:rsidR="006750A3" w:rsidRDefault="006750A3" w:rsidP="006750A3">
      <w:pPr>
        <w:pStyle w:val="bodytext"/>
        <w:spacing w:after="0"/>
      </w:pPr>
    </w:p>
    <w:p w:rsidR="001B4F5E" w:rsidRDefault="006750A3" w:rsidP="006750A3">
      <w:pPr>
        <w:pStyle w:val="bodytext"/>
        <w:spacing w:after="0"/>
        <w:jc w:val="center"/>
        <w:rPr>
          <w:noProof/>
        </w:rPr>
      </w:pPr>
      <w:r>
        <w:rPr>
          <w:noProof/>
        </w:rPr>
        <w:drawing>
          <wp:inline distT="0" distB="0" distL="0" distR="0">
            <wp:extent cx="3982006" cy="1609950"/>
            <wp:effectExtent l="19050" t="0" r="0" b="0"/>
            <wp:docPr id="1038" name="Picture 1037" descr="col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sort.png"/>
                    <pic:cNvPicPr/>
                  </pic:nvPicPr>
                  <pic:blipFill>
                    <a:blip r:embed="rId350" cstate="print"/>
                    <a:stretch>
                      <a:fillRect/>
                    </a:stretch>
                  </pic:blipFill>
                  <pic:spPr>
                    <a:xfrm>
                      <a:off x="0" y="0"/>
                      <a:ext cx="3982006" cy="1609950"/>
                    </a:xfrm>
                    <a:prstGeom prst="rect">
                      <a:avLst/>
                    </a:prstGeom>
                  </pic:spPr>
                </pic:pic>
              </a:graphicData>
            </a:graphic>
          </wp:inline>
        </w:drawing>
      </w:r>
    </w:p>
    <w:p w:rsidR="00D63ED8" w:rsidRDefault="00D63ED8" w:rsidP="00D63ED8">
      <w:pPr>
        <w:pStyle w:val="Heading3"/>
      </w:pPr>
      <w:bookmarkStart w:id="227" w:name="_Hiding_Columns"/>
      <w:bookmarkStart w:id="228" w:name="_Toc468348400"/>
      <w:bookmarkEnd w:id="227"/>
      <w:r>
        <w:t>Hiding Columns</w:t>
      </w:r>
      <w:bookmarkEnd w:id="228"/>
    </w:p>
    <w:p w:rsidR="001B4F5E" w:rsidRDefault="0028666F" w:rsidP="006750A3">
      <w:pPr>
        <w:pStyle w:val="bodytext"/>
        <w:spacing w:after="0"/>
      </w:pPr>
      <w:r>
        <w:t>In the dock next to the report</w:t>
      </w:r>
      <w:r w:rsidR="00CA1A31">
        <w:t>,</w:t>
      </w:r>
      <w:r>
        <w:t xml:space="preserve"> you can show/hide the columns of the report by check</w:t>
      </w:r>
      <w:r w:rsidR="006750A3">
        <w:t>ing/unchecking the column names:</w:t>
      </w:r>
    </w:p>
    <w:p w:rsidR="006750A3" w:rsidRDefault="006750A3" w:rsidP="006750A3">
      <w:pPr>
        <w:pStyle w:val="bodytext"/>
        <w:spacing w:after="0"/>
      </w:pPr>
    </w:p>
    <w:p w:rsidR="001B4F5E" w:rsidRDefault="00C47855" w:rsidP="006750A3">
      <w:pPr>
        <w:pStyle w:val="bodytext"/>
        <w:spacing w:after="0"/>
        <w:jc w:val="center"/>
        <w:rPr>
          <w:noProof/>
        </w:rPr>
      </w:pPr>
      <w:r>
        <w:rPr>
          <w:noProof/>
        </w:rPr>
        <w:drawing>
          <wp:inline distT="0" distB="0" distL="0" distR="0">
            <wp:extent cx="2724150" cy="137160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user139.png"/>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150" cy="1371600"/>
                    </a:xfrm>
                    <a:prstGeom prst="rect">
                      <a:avLst/>
                    </a:prstGeom>
                    <a:noFill/>
                    <a:ln>
                      <a:noFill/>
                    </a:ln>
                  </pic:spPr>
                </pic:pic>
              </a:graphicData>
            </a:graphic>
          </wp:inline>
        </w:drawing>
      </w:r>
    </w:p>
    <w:p w:rsidR="001D4C8D" w:rsidRDefault="001D4C8D" w:rsidP="001D4C8D">
      <w:pPr>
        <w:pStyle w:val="Heading3"/>
      </w:pPr>
      <w:bookmarkStart w:id="229" w:name="_Toc468348401"/>
      <w:r w:rsidRPr="00937702">
        <w:t>Saving</w:t>
      </w:r>
      <w:r w:rsidR="004F1172">
        <w:t xml:space="preserve"> &amp; Clearing</w:t>
      </w:r>
      <w:r w:rsidRPr="00937702">
        <w:t xml:space="preserve"> Changes</w:t>
      </w:r>
      <w:bookmarkEnd w:id="229"/>
    </w:p>
    <w:p w:rsidR="00840007" w:rsidRDefault="00840007" w:rsidP="001D4C8D">
      <w:pPr>
        <w:pStyle w:val="bodytext"/>
      </w:pPr>
      <w:r>
        <w:t>Changes</w:t>
      </w:r>
      <w:r w:rsidR="00CA1A31">
        <w:t xml:space="preserve"> to</w:t>
      </w:r>
      <w:r>
        <w:t xml:space="preserve"> styling, column sizes, sorts</w:t>
      </w:r>
      <w:r w:rsidR="00CA1A31">
        <w:t>,</w:t>
      </w:r>
      <w:r>
        <w:t xml:space="preserve"> and filters can be saved in a number of ways.</w:t>
      </w:r>
    </w:p>
    <w:p w:rsidR="00C1067D" w:rsidRDefault="00C1067D" w:rsidP="00C1067D">
      <w:pPr>
        <w:pStyle w:val="bodytext"/>
        <w:jc w:val="center"/>
      </w:pPr>
      <w:r w:rsidRPr="00C1067D">
        <w:rPr>
          <w:noProof/>
        </w:rPr>
        <w:lastRenderedPageBreak/>
        <w:drawing>
          <wp:inline distT="0" distB="0" distL="0" distR="0">
            <wp:extent cx="2419350" cy="1295400"/>
            <wp:effectExtent l="19050" t="0" r="0" b="0"/>
            <wp:docPr id="1039"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user140.png"/>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350" cy="1295400"/>
                    </a:xfrm>
                    <a:prstGeom prst="rect">
                      <a:avLst/>
                    </a:prstGeom>
                    <a:noFill/>
                    <a:ln>
                      <a:noFill/>
                    </a:ln>
                  </pic:spPr>
                </pic:pic>
              </a:graphicData>
            </a:graphic>
          </wp:inline>
        </w:drawing>
      </w:r>
    </w:p>
    <w:p w:rsidR="00840007" w:rsidRDefault="00840007" w:rsidP="001D4C8D">
      <w:pPr>
        <w:pStyle w:val="bodytext"/>
      </w:pPr>
      <w:r>
        <w:t>In the toolbar above the report:</w:t>
      </w:r>
    </w:p>
    <w:p w:rsidR="004F1172" w:rsidRPr="00937702" w:rsidRDefault="004F1172" w:rsidP="00BD52E2">
      <w:pPr>
        <w:pStyle w:val="bodytext"/>
        <w:numPr>
          <w:ilvl w:val="0"/>
          <w:numId w:val="88"/>
        </w:numPr>
      </w:pPr>
      <w:r>
        <w:t xml:space="preserve">Using the </w:t>
      </w:r>
      <w:r w:rsidRPr="00C1067D">
        <w:rPr>
          <w:i/>
        </w:rPr>
        <w:t>Clear</w:t>
      </w:r>
      <w:r>
        <w:t xml:space="preserve"> dropdown (</w:t>
      </w:r>
      <w:r w:rsidR="0050229B">
        <w:rPr>
          <w:noProof/>
        </w:rPr>
        <w:drawing>
          <wp:inline distT="0" distB="0" distL="0" distR="0">
            <wp:extent cx="152400" cy="1524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Clear.png"/>
                    <pic:cNvPicPr/>
                  </pic:nvPicPr>
                  <pic:blipFill>
                    <a:blip r:embed="rId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w:t>
      </w:r>
      <w:r w:rsidR="00CA1A31">
        <w:t>,</w:t>
      </w:r>
      <w:r>
        <w:t xml:space="preserve"> you can remove any changes made to t</w:t>
      </w:r>
      <w:r w:rsidR="00F701BE">
        <w:t>he report.</w:t>
      </w:r>
    </w:p>
    <w:p w:rsidR="00840007" w:rsidRDefault="00840007" w:rsidP="00BD52E2">
      <w:pPr>
        <w:pStyle w:val="bodytext"/>
        <w:numPr>
          <w:ilvl w:val="0"/>
          <w:numId w:val="86"/>
        </w:numPr>
      </w:pPr>
      <w:r>
        <w:t xml:space="preserve">Use the </w:t>
      </w:r>
      <w:r w:rsidRPr="00C1067D">
        <w:rPr>
          <w:i/>
        </w:rPr>
        <w:t>Save</w:t>
      </w:r>
      <w:r>
        <w:t xml:space="preserve"> button (</w:t>
      </w:r>
      <w:r w:rsidR="0050229B">
        <w:rPr>
          <w:noProof/>
        </w:rPr>
        <w:drawing>
          <wp:inline distT="0" distB="0" distL="0" distR="0">
            <wp:extent cx="152400" cy="15240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Save.png"/>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save interactive changes onto the report.</w:t>
      </w:r>
    </w:p>
    <w:p w:rsidR="004F1172" w:rsidRDefault="00840007" w:rsidP="00BD52E2">
      <w:pPr>
        <w:pStyle w:val="bodytext"/>
        <w:numPr>
          <w:ilvl w:val="0"/>
          <w:numId w:val="86"/>
        </w:numPr>
      </w:pPr>
      <w:r>
        <w:t xml:space="preserve">Use the </w:t>
      </w:r>
      <w:r w:rsidRPr="00C1067D">
        <w:rPr>
          <w:i/>
        </w:rPr>
        <w:t xml:space="preserve">Save </w:t>
      </w:r>
      <w:r w:rsidR="004F1172" w:rsidRPr="00C1067D">
        <w:rPr>
          <w:i/>
        </w:rPr>
        <w:t>as New Report</w:t>
      </w:r>
      <w:r>
        <w:t xml:space="preserve"> button (</w:t>
      </w:r>
      <w:r w:rsidR="0050229B">
        <w:rPr>
          <w:noProof/>
        </w:rPr>
        <w:drawing>
          <wp:inline distT="0" distB="0" distL="0" distR="0">
            <wp:extent cx="152400" cy="152400"/>
            <wp:effectExtent l="1905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make a copy of the report with the changes.</w:t>
      </w:r>
    </w:p>
    <w:p w:rsidR="00840007" w:rsidRDefault="00937702" w:rsidP="00BD52E2">
      <w:pPr>
        <w:pStyle w:val="bodytext"/>
        <w:numPr>
          <w:ilvl w:val="0"/>
          <w:numId w:val="86"/>
        </w:numPr>
      </w:pPr>
      <w:r>
        <w:t xml:space="preserve">Use the </w:t>
      </w:r>
      <w:r w:rsidR="003E6BBF" w:rsidRPr="003E6BBF">
        <w:t>'</w:t>
      </w:r>
      <w:r w:rsidRPr="00C1067D">
        <w:rPr>
          <w:i/>
        </w:rPr>
        <w:t>Save</w:t>
      </w:r>
      <w:r w:rsidR="004F1172" w:rsidRPr="00C1067D">
        <w:rPr>
          <w:i/>
        </w:rPr>
        <w:t xml:space="preserve"> Changes as User Report</w:t>
      </w:r>
      <w:r w:rsidR="003E6BBF" w:rsidRPr="003E6BBF">
        <w:t>'</w:t>
      </w:r>
      <w:r>
        <w:t xml:space="preserve"> </w:t>
      </w:r>
      <w:r w:rsidR="00B830C1">
        <w:t xml:space="preserve">option under the </w:t>
      </w:r>
      <w:r w:rsidR="003E6BBF" w:rsidRPr="003E6BBF">
        <w:t>'</w:t>
      </w:r>
      <w:r w:rsidR="00B830C1" w:rsidRPr="00C1067D">
        <w:rPr>
          <w:i/>
        </w:rPr>
        <w:t>Save Options</w:t>
      </w:r>
      <w:r w:rsidR="003E6BBF" w:rsidRPr="003E6BBF">
        <w:t>'</w:t>
      </w:r>
      <w:r w:rsidR="00B830C1">
        <w:t xml:space="preserve"> dropdown</w:t>
      </w:r>
      <w:r>
        <w:t xml:space="preserve"> to save your changes </w:t>
      </w:r>
      <w:r w:rsidR="004F1172">
        <w:t xml:space="preserve">as a User Report. The changes will be applied each time you </w:t>
      </w:r>
      <w:r w:rsidR="00B830C1">
        <w:t xml:space="preserve">run </w:t>
      </w:r>
      <w:r w:rsidR="004F1172">
        <w:t xml:space="preserve">the report but </w:t>
      </w:r>
      <w:r w:rsidR="00B830C1">
        <w:t>will not be seen when the same report is run by another user.</w:t>
      </w:r>
    </w:p>
    <w:p w:rsidR="00FB30BE" w:rsidRPr="00962514" w:rsidRDefault="00937702" w:rsidP="00BD52E2">
      <w:pPr>
        <w:pStyle w:val="bodytext"/>
        <w:numPr>
          <w:ilvl w:val="0"/>
          <w:numId w:val="87"/>
        </w:numPr>
      </w:pPr>
      <w:r>
        <w:t xml:space="preserve">Use the </w:t>
      </w:r>
      <w:r w:rsidR="003E6BBF" w:rsidRPr="003E6BBF">
        <w:t>'</w:t>
      </w:r>
      <w:r w:rsidRPr="00C1067D">
        <w:rPr>
          <w:i/>
        </w:rPr>
        <w:t>Delete</w:t>
      </w:r>
      <w:r w:rsidR="004F1172" w:rsidRPr="00C1067D">
        <w:rPr>
          <w:i/>
        </w:rPr>
        <w:t xml:space="preserve"> User Report</w:t>
      </w:r>
      <w:r w:rsidR="003E6BBF" w:rsidRPr="003E6BBF">
        <w:t>'</w:t>
      </w:r>
      <w:r w:rsidR="00B830C1">
        <w:t xml:space="preserve"> option</w:t>
      </w:r>
      <w:r>
        <w:t xml:space="preserve"> </w:t>
      </w:r>
      <w:r w:rsidR="00B830C1">
        <w:t xml:space="preserve">under the </w:t>
      </w:r>
      <w:r w:rsidR="003E6BBF" w:rsidRPr="003E6BBF">
        <w:t>'</w:t>
      </w:r>
      <w:r w:rsidR="00B830C1" w:rsidRPr="00C1067D">
        <w:rPr>
          <w:i/>
        </w:rPr>
        <w:t>Save Options</w:t>
      </w:r>
      <w:r w:rsidR="003E6BBF" w:rsidRPr="003E6BBF">
        <w:t>'</w:t>
      </w:r>
      <w:r w:rsidR="00B830C1">
        <w:t xml:space="preserve"> dropdown to </w:t>
      </w:r>
      <w:r>
        <w:t xml:space="preserve">remove </w:t>
      </w:r>
      <w:r w:rsidR="004F1172">
        <w:t>any changes that were saved as User Report</w:t>
      </w:r>
      <w:r>
        <w:t>.</w:t>
      </w:r>
    </w:p>
    <w:p w:rsidR="001D4C8D" w:rsidRDefault="001D4C8D" w:rsidP="001D4C8D">
      <w:pPr>
        <w:pStyle w:val="Heading3"/>
      </w:pPr>
      <w:bookmarkStart w:id="230" w:name="_Toc468348402"/>
      <w:r>
        <w:t>Exporting to Other Formats</w:t>
      </w:r>
      <w:bookmarkEnd w:id="230"/>
    </w:p>
    <w:p w:rsidR="00840007" w:rsidRDefault="00840007" w:rsidP="001D4C8D">
      <w:pPr>
        <w:pStyle w:val="bodytext"/>
      </w:pPr>
      <w:r>
        <w:t xml:space="preserve">From the </w:t>
      </w:r>
      <w:r w:rsidR="0011169E">
        <w:t>Report V</w:t>
      </w:r>
      <w:r>
        <w:t>iewer</w:t>
      </w:r>
      <w:r w:rsidR="00CA1A31">
        <w:t>,</w:t>
      </w:r>
      <w:r>
        <w:t xml:space="preserve"> you can export a report, including any interactive changes, to other formats such as Excel, PDF, RTF, or CSV. To do so</w:t>
      </w:r>
      <w:r w:rsidR="00CA1A31">
        <w:t>,</w:t>
      </w:r>
      <w:r>
        <w:t xml:space="preserve"> use the export button in the toolbar above the report and selected the export format.</w:t>
      </w:r>
    </w:p>
    <w:p w:rsidR="00840007" w:rsidRPr="00C34675" w:rsidRDefault="00817DC6" w:rsidP="00840007">
      <w:pPr>
        <w:pStyle w:val="bodytext"/>
        <w:jc w:val="center"/>
      </w:pPr>
      <w:r>
        <w:rPr>
          <w:noProof/>
        </w:rPr>
        <w:drawing>
          <wp:inline distT="0" distB="0" distL="0" distR="0">
            <wp:extent cx="866775" cy="1295400"/>
            <wp:effectExtent l="1905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user141.png"/>
                    <pic:cNvPicPr/>
                  </pic:nvPicPr>
                  <pic:blipFill>
                    <a:blip r:embed="rId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775" cy="1295400"/>
                    </a:xfrm>
                    <a:prstGeom prst="rect">
                      <a:avLst/>
                    </a:prstGeom>
                    <a:noFill/>
                    <a:ln>
                      <a:noFill/>
                    </a:ln>
                  </pic:spPr>
                </pic:pic>
              </a:graphicData>
            </a:graphic>
          </wp:inline>
        </w:drawing>
      </w:r>
    </w:p>
    <w:p w:rsidR="0094624B" w:rsidRDefault="0094624B" w:rsidP="0094624B">
      <w:pPr>
        <w:pStyle w:val="Heading1"/>
      </w:pPr>
      <w:bookmarkStart w:id="231" w:name="_Creating_and_Editing_1"/>
      <w:bookmarkStart w:id="232" w:name="_Toc468348403"/>
      <w:bookmarkEnd w:id="231"/>
      <w:r w:rsidRPr="00331B9E">
        <w:lastRenderedPageBreak/>
        <w:t>Creating and Editing Dashboards</w:t>
      </w:r>
      <w:bookmarkEnd w:id="232"/>
    </w:p>
    <w:p w:rsidR="00962514" w:rsidRPr="00962514" w:rsidRDefault="00962514" w:rsidP="00962514"/>
    <w:p w:rsidR="0094624B" w:rsidRDefault="0094624B" w:rsidP="0094624B">
      <w:pPr>
        <w:pStyle w:val="bodytext"/>
        <w:rPr>
          <w:rFonts w:cs="Arial"/>
        </w:rPr>
      </w:pPr>
      <w:r>
        <w:t xml:space="preserve">Dashboards provide a canvas that can </w:t>
      </w:r>
      <w:r>
        <w:rPr>
          <w:rFonts w:cs="Arial"/>
        </w:rPr>
        <w:t>display reports,</w:t>
      </w:r>
      <w:r w:rsidR="0043004E">
        <w:rPr>
          <w:rFonts w:cs="Arial"/>
        </w:rPr>
        <w:t xml:space="preserve"> data visualizations,</w:t>
      </w:r>
      <w:r w:rsidR="00F701BE">
        <w:rPr>
          <w:rFonts w:cs="Arial"/>
        </w:rPr>
        <w:t xml:space="preserve"> images, text and web pages.</w:t>
      </w:r>
    </w:p>
    <w:p w:rsidR="00962514" w:rsidRPr="00C1067D" w:rsidRDefault="0094624B" w:rsidP="0094624B">
      <w:pPr>
        <w:pStyle w:val="bodytext"/>
      </w:pPr>
      <w:r>
        <w:t xml:space="preserve">To create a new dashboard, </w:t>
      </w:r>
      <w:r w:rsidR="006445CA">
        <w:t>press</w:t>
      </w:r>
      <w:r>
        <w:t xml:space="preserve"> </w:t>
      </w:r>
      <w:r w:rsidR="00030CBF">
        <w:rPr>
          <w:noProof/>
        </w:rPr>
        <w:drawing>
          <wp:inline distT="0" distB="0" distL="0" distR="0">
            <wp:extent cx="133369" cy="133369"/>
            <wp:effectExtent l="19050" t="0" r="0" b="0"/>
            <wp:docPr id="834" name="Picture 833"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030CBF">
        <w:t xml:space="preserve"> (New Report) </w:t>
      </w:r>
      <w:r>
        <w:t xml:space="preserve">in the </w:t>
      </w:r>
      <w:hyperlink w:anchor="_Main_Menu" w:history="1">
        <w:r w:rsidRPr="00776A67">
          <w:rPr>
            <w:rStyle w:val="Hyperlink"/>
          </w:rPr>
          <w:t>Main Menu</w:t>
        </w:r>
      </w:hyperlink>
      <w:r w:rsidR="00030CBF">
        <w:t xml:space="preserve">, then select </w:t>
      </w:r>
      <w:r w:rsidR="00030CBF">
        <w:rPr>
          <w:noProof/>
        </w:rPr>
        <w:drawing>
          <wp:inline distT="0" distB="0" distL="0" distR="0">
            <wp:extent cx="123842" cy="123842"/>
            <wp:effectExtent l="19050" t="0" r="9508" b="0"/>
            <wp:docPr id="835" name="Picture 834" descr="dashboard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icon.png"/>
                    <pic:cNvPicPr/>
                  </pic:nvPicPr>
                  <pic:blipFill>
                    <a:blip r:embed="rId27" cstate="print"/>
                    <a:stretch>
                      <a:fillRect/>
                    </a:stretch>
                  </pic:blipFill>
                  <pic:spPr>
                    <a:xfrm>
                      <a:off x="0" y="0"/>
                      <a:ext cx="123842" cy="123842"/>
                    </a:xfrm>
                    <a:prstGeom prst="rect">
                      <a:avLst/>
                    </a:prstGeom>
                  </pic:spPr>
                </pic:pic>
              </a:graphicData>
            </a:graphic>
          </wp:inline>
        </w:drawing>
      </w:r>
      <w:r w:rsidR="00030CBF">
        <w:t xml:space="preserve"> </w:t>
      </w:r>
      <w:r w:rsidR="00030CBF" w:rsidRPr="00030CBF">
        <w:rPr>
          <w:i/>
        </w:rPr>
        <w:t>Dashboard</w:t>
      </w:r>
      <w:r>
        <w:t xml:space="preserve">. The </w:t>
      </w:r>
      <w:hyperlink w:anchor="_Dashboard_Designer" w:history="1">
        <w:r w:rsidRPr="0067037C">
          <w:rPr>
            <w:rStyle w:val="Hyperlink"/>
          </w:rPr>
          <w:t>Dashboard Designer</w:t>
        </w:r>
      </w:hyperlink>
      <w:r w:rsidR="00F701BE">
        <w:t xml:space="preserve"> will appear in a new tab.</w:t>
      </w:r>
    </w:p>
    <w:p w:rsidR="00962514" w:rsidRDefault="00817DC6" w:rsidP="00F701BE">
      <w:pPr>
        <w:pStyle w:val="bodytext"/>
        <w:jc w:val="center"/>
        <w:rPr>
          <w:noProof/>
        </w:rPr>
      </w:pPr>
      <w:r>
        <w:rPr>
          <w:noProof/>
        </w:rPr>
        <w:drawing>
          <wp:inline distT="0" distB="0" distL="0" distR="0">
            <wp:extent cx="1466850" cy="21526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user142.png"/>
                    <pic:cNvPicPr/>
                  </pic:nvPicPr>
                  <pic:blipFill>
                    <a:blip r:embed="rId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2152650"/>
                    </a:xfrm>
                    <a:prstGeom prst="rect">
                      <a:avLst/>
                    </a:prstGeom>
                    <a:noFill/>
                    <a:ln>
                      <a:noFill/>
                    </a:ln>
                  </pic:spPr>
                </pic:pic>
              </a:graphicData>
            </a:graphic>
          </wp:inline>
        </w:drawing>
      </w:r>
    </w:p>
    <w:p w:rsidR="0094624B" w:rsidRDefault="0094624B" w:rsidP="00F01A30">
      <w:pPr>
        <w:pStyle w:val="Heading2"/>
      </w:pPr>
      <w:bookmarkStart w:id="233" w:name="_Dashboard_Designer"/>
      <w:bookmarkStart w:id="234" w:name="_Toc468348404"/>
      <w:bookmarkEnd w:id="233"/>
      <w:r>
        <w:t>Dashboard Designer</w:t>
      </w:r>
      <w:bookmarkEnd w:id="234"/>
    </w:p>
    <w:p w:rsidR="0094624B" w:rsidRDefault="0094624B" w:rsidP="0094624B">
      <w:pPr>
        <w:pStyle w:val="bodytext"/>
      </w:pPr>
      <w:r>
        <w:t>The Dashboard Designer can be used to add reports, text, images</w:t>
      </w:r>
      <w:r w:rsidR="00527F00">
        <w:t>,</w:t>
      </w:r>
      <w:r w:rsidR="00F701BE">
        <w:t xml:space="preserve"> and web pages to a dashboard.</w:t>
      </w:r>
    </w:p>
    <w:p w:rsidR="0094624B" w:rsidRDefault="0094624B" w:rsidP="0094624B">
      <w:pPr>
        <w:pStyle w:val="bodytext"/>
      </w:pPr>
      <w:r>
        <w:t xml:space="preserve">The Dashboard Designer has </w:t>
      </w:r>
      <w:r w:rsidR="006758D9">
        <w:t>four components</w:t>
      </w:r>
      <w:r w:rsidR="00CA1A31">
        <w:t>:</w:t>
      </w:r>
      <w:r>
        <w:t xml:space="preserve"> the </w:t>
      </w:r>
      <w:r w:rsidRPr="007011BC">
        <w:rPr>
          <w:b/>
        </w:rPr>
        <w:t>Design Canvas</w:t>
      </w:r>
      <w:r>
        <w:t xml:space="preserve">, </w:t>
      </w:r>
      <w:r w:rsidR="006758D9" w:rsidRPr="007011BC">
        <w:rPr>
          <w:b/>
        </w:rPr>
        <w:t>Tool Box</w:t>
      </w:r>
      <w:r w:rsidR="006758D9">
        <w:t xml:space="preserve">, </w:t>
      </w:r>
      <w:r w:rsidR="006758D9" w:rsidRPr="007011BC">
        <w:rPr>
          <w:b/>
        </w:rPr>
        <w:t>Data Fields</w:t>
      </w:r>
      <w:r w:rsidR="00CA1A31">
        <w:t>,</w:t>
      </w:r>
      <w:r w:rsidR="00F701BE">
        <w:t xml:space="preserve"> and the </w:t>
      </w:r>
      <w:r w:rsidR="00F701BE" w:rsidRPr="007011BC">
        <w:rPr>
          <w:b/>
        </w:rPr>
        <w:t>Toolbar</w:t>
      </w:r>
      <w:r w:rsidR="00F701BE">
        <w:t>.</w:t>
      </w:r>
    </w:p>
    <w:p w:rsidR="0094624B" w:rsidRPr="00E30FD0" w:rsidRDefault="008C1EED" w:rsidP="00E30FD0">
      <w:pPr>
        <w:pStyle w:val="bodytext"/>
        <w:jc w:val="center"/>
      </w:pPr>
      <w:r>
        <w:rPr>
          <w:noProof/>
        </w:rPr>
        <w:lastRenderedPageBreak/>
        <w:drawing>
          <wp:inline distT="0" distB="0" distL="0" distR="0">
            <wp:extent cx="6400800" cy="3550920"/>
            <wp:effectExtent l="19050" t="19050" r="19050" b="1143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user143.png"/>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550920"/>
                    </a:xfrm>
                    <a:prstGeom prst="rect">
                      <a:avLst/>
                    </a:prstGeom>
                    <a:ln>
                      <a:solidFill>
                        <a:schemeClr val="bg1">
                          <a:lumMod val="85000"/>
                        </a:schemeClr>
                      </a:solidFill>
                    </a:ln>
                  </pic:spPr>
                </pic:pic>
              </a:graphicData>
            </a:graphic>
          </wp:inline>
        </w:drawing>
      </w:r>
    </w:p>
    <w:p w:rsidR="007870D2" w:rsidRPr="004125FE" w:rsidRDefault="0094624B" w:rsidP="004125FE">
      <w:pPr>
        <w:pStyle w:val="bodytext"/>
        <w:rPr>
          <w:b/>
        </w:rPr>
      </w:pPr>
      <w:r w:rsidRPr="004125FE">
        <w:rPr>
          <w:b/>
        </w:rPr>
        <w:t>Dashboard Canvas</w:t>
      </w:r>
    </w:p>
    <w:p w:rsidR="0094624B" w:rsidRDefault="007870D2" w:rsidP="0094624B">
      <w:pPr>
        <w:pStyle w:val="bodytext"/>
      </w:pPr>
      <w:r>
        <w:t>I</w:t>
      </w:r>
      <w:r w:rsidR="0094624B">
        <w:t>n the Dashboard Designer</w:t>
      </w:r>
      <w:r>
        <w:t>,</w:t>
      </w:r>
      <w:r w:rsidR="0094624B">
        <w:t xml:space="preserve"> you can:</w:t>
      </w:r>
    </w:p>
    <w:p w:rsidR="0094624B" w:rsidRDefault="0094624B" w:rsidP="00BD52E2">
      <w:pPr>
        <w:pStyle w:val="bodytext"/>
        <w:numPr>
          <w:ilvl w:val="0"/>
          <w:numId w:val="73"/>
        </w:numPr>
        <w:rPr>
          <w:rFonts w:cs="Arial"/>
        </w:rPr>
      </w:pPr>
      <w:r>
        <w:rPr>
          <w:rFonts w:cs="Arial"/>
        </w:rPr>
        <w:t xml:space="preserve">Move and </w:t>
      </w:r>
      <w:r w:rsidR="0041574A">
        <w:rPr>
          <w:rFonts w:cs="Arial"/>
        </w:rPr>
        <w:t xml:space="preserve">resize </w:t>
      </w:r>
      <w:r>
        <w:rPr>
          <w:rFonts w:cs="Arial"/>
        </w:rPr>
        <w:t>Dashboard Items</w:t>
      </w:r>
    </w:p>
    <w:p w:rsidR="0041574A" w:rsidRDefault="0041574A" w:rsidP="00BD52E2">
      <w:pPr>
        <w:pStyle w:val="bodytext"/>
        <w:numPr>
          <w:ilvl w:val="0"/>
          <w:numId w:val="73"/>
        </w:numPr>
        <w:rPr>
          <w:rFonts w:cs="Arial"/>
        </w:rPr>
      </w:pPr>
      <w:r>
        <w:rPr>
          <w:rFonts w:cs="Arial"/>
        </w:rPr>
        <w:t>Style</w:t>
      </w:r>
      <w:r w:rsidR="0043004E">
        <w:rPr>
          <w:rFonts w:cs="Arial"/>
        </w:rPr>
        <w:t xml:space="preserve"> Dashboard Items with alignment,</w:t>
      </w:r>
      <w:r w:rsidR="00810484">
        <w:rPr>
          <w:rFonts w:cs="Arial"/>
        </w:rPr>
        <w:t xml:space="preserve"> borders,</w:t>
      </w:r>
      <w:r w:rsidR="0043004E">
        <w:rPr>
          <w:rFonts w:cs="Arial"/>
        </w:rPr>
        <w:t xml:space="preserve"> color</w:t>
      </w:r>
      <w:r w:rsidR="00810484">
        <w:rPr>
          <w:rFonts w:cs="Arial"/>
        </w:rPr>
        <w:t>s</w:t>
      </w:r>
      <w:r w:rsidR="0043004E">
        <w:rPr>
          <w:rFonts w:cs="Arial"/>
        </w:rPr>
        <w:t>, etc.</w:t>
      </w:r>
    </w:p>
    <w:p w:rsidR="0041574A" w:rsidRPr="0041574A" w:rsidRDefault="0041574A" w:rsidP="00BD52E2">
      <w:pPr>
        <w:pStyle w:val="bodytext"/>
        <w:numPr>
          <w:ilvl w:val="0"/>
          <w:numId w:val="73"/>
        </w:numPr>
        <w:rPr>
          <w:rFonts w:cs="Arial"/>
        </w:rPr>
      </w:pPr>
      <w:r>
        <w:rPr>
          <w:rFonts w:cs="Arial"/>
        </w:rPr>
        <w:t>Edit Dashboard Items such as Reports, Data Visualizations</w:t>
      </w:r>
      <w:r w:rsidR="00527F00">
        <w:rPr>
          <w:rFonts w:cs="Arial"/>
        </w:rPr>
        <w:t>,</w:t>
      </w:r>
      <w:r>
        <w:rPr>
          <w:rFonts w:cs="Arial"/>
        </w:rPr>
        <w:t xml:space="preserve"> and Text</w:t>
      </w:r>
    </w:p>
    <w:p w:rsidR="00810484" w:rsidRPr="004125FE" w:rsidRDefault="00810484" w:rsidP="004125FE">
      <w:pPr>
        <w:pStyle w:val="bodytext"/>
        <w:rPr>
          <w:b/>
        </w:rPr>
      </w:pPr>
      <w:r>
        <w:rPr>
          <w:b/>
        </w:rPr>
        <w:t>Toolbox</w:t>
      </w:r>
    </w:p>
    <w:p w:rsidR="0094624B" w:rsidRDefault="0094624B" w:rsidP="0094624B">
      <w:pPr>
        <w:pStyle w:val="bodytext"/>
      </w:pPr>
      <w:r>
        <w:t>By dragging Dashboard Items</w:t>
      </w:r>
      <w:r w:rsidR="00810484">
        <w:t xml:space="preserve"> from the Toolbox</w:t>
      </w:r>
      <w:r>
        <w:t xml:space="preserve"> onto the canvas</w:t>
      </w:r>
      <w:r w:rsidR="007870D2">
        <w:t>,</w:t>
      </w:r>
      <w:r>
        <w:t xml:space="preserve"> you can add the following:</w:t>
      </w:r>
    </w:p>
    <w:p w:rsidR="0094624B" w:rsidRDefault="0094624B" w:rsidP="00BD52E2">
      <w:pPr>
        <w:pStyle w:val="bodytext"/>
        <w:numPr>
          <w:ilvl w:val="0"/>
          <w:numId w:val="74"/>
        </w:numPr>
        <w:rPr>
          <w:rFonts w:cs="Arial"/>
        </w:rPr>
      </w:pPr>
      <w:r>
        <w:rPr>
          <w:rFonts w:cs="Arial"/>
        </w:rPr>
        <w:t>Reports</w:t>
      </w:r>
    </w:p>
    <w:p w:rsidR="001B711A" w:rsidRDefault="001B711A" w:rsidP="00BD52E2">
      <w:pPr>
        <w:pStyle w:val="bodytext"/>
        <w:numPr>
          <w:ilvl w:val="0"/>
          <w:numId w:val="74"/>
        </w:numPr>
        <w:rPr>
          <w:rFonts w:cs="Arial"/>
        </w:rPr>
      </w:pPr>
      <w:r>
        <w:rPr>
          <w:rFonts w:cs="Arial"/>
        </w:rPr>
        <w:t xml:space="preserve">Data </w:t>
      </w:r>
      <w:r w:rsidR="0041574A">
        <w:rPr>
          <w:rFonts w:cs="Arial"/>
        </w:rPr>
        <w:t>V</w:t>
      </w:r>
      <w:r w:rsidR="001B3287">
        <w:rPr>
          <w:rFonts w:cs="Arial"/>
        </w:rPr>
        <w:t>isualizations</w:t>
      </w:r>
    </w:p>
    <w:p w:rsidR="0094624B" w:rsidRDefault="0094624B" w:rsidP="00BD52E2">
      <w:pPr>
        <w:pStyle w:val="bodytext"/>
        <w:numPr>
          <w:ilvl w:val="0"/>
          <w:numId w:val="74"/>
        </w:numPr>
        <w:rPr>
          <w:rFonts w:cs="Arial"/>
        </w:rPr>
      </w:pPr>
      <w:r>
        <w:rPr>
          <w:rFonts w:cs="Arial"/>
        </w:rPr>
        <w:t>Text</w:t>
      </w:r>
    </w:p>
    <w:p w:rsidR="0094624B" w:rsidRDefault="0094624B" w:rsidP="00BD52E2">
      <w:pPr>
        <w:pStyle w:val="bodytext"/>
        <w:numPr>
          <w:ilvl w:val="0"/>
          <w:numId w:val="74"/>
        </w:numPr>
        <w:rPr>
          <w:rFonts w:cs="Arial"/>
        </w:rPr>
      </w:pPr>
      <w:r>
        <w:rPr>
          <w:rFonts w:cs="Arial"/>
        </w:rPr>
        <w:t>Images</w:t>
      </w:r>
    </w:p>
    <w:p w:rsidR="0094624B" w:rsidRDefault="0094624B" w:rsidP="00BD52E2">
      <w:pPr>
        <w:pStyle w:val="bodytext"/>
        <w:numPr>
          <w:ilvl w:val="0"/>
          <w:numId w:val="73"/>
        </w:numPr>
        <w:rPr>
          <w:rFonts w:cs="Arial"/>
        </w:rPr>
      </w:pPr>
      <w:r w:rsidRPr="004D125A">
        <w:rPr>
          <w:rFonts w:cs="Arial"/>
        </w:rPr>
        <w:t>Web Pages</w:t>
      </w:r>
    </w:p>
    <w:p w:rsidR="006243A1" w:rsidRDefault="006243A1" w:rsidP="00BD52E2">
      <w:pPr>
        <w:pStyle w:val="bodytext"/>
        <w:numPr>
          <w:ilvl w:val="0"/>
          <w:numId w:val="73"/>
        </w:numPr>
        <w:rPr>
          <w:rFonts w:cs="Arial"/>
        </w:rPr>
      </w:pPr>
      <w:r>
        <w:rPr>
          <w:rFonts w:cs="Arial"/>
        </w:rPr>
        <w:t>Interactive Filters</w:t>
      </w:r>
    </w:p>
    <w:p w:rsidR="00810484" w:rsidRDefault="00810484" w:rsidP="00810484">
      <w:pPr>
        <w:pStyle w:val="bodytext"/>
        <w:rPr>
          <w:rFonts w:cs="Arial"/>
        </w:rPr>
      </w:pPr>
      <w:r>
        <w:rPr>
          <w:rFonts w:cs="Arial"/>
          <w:b/>
        </w:rPr>
        <w:t>Data Fields</w:t>
      </w:r>
    </w:p>
    <w:p w:rsidR="00810484" w:rsidRPr="004D125A" w:rsidRDefault="00810484" w:rsidP="00D11242">
      <w:pPr>
        <w:pStyle w:val="bodytext"/>
        <w:rPr>
          <w:rFonts w:cs="Arial"/>
        </w:rPr>
      </w:pPr>
      <w:r>
        <w:rPr>
          <w:rFonts w:cs="Arial"/>
        </w:rPr>
        <w:lastRenderedPageBreak/>
        <w:t xml:space="preserve">After dragging a Data Visualization </w:t>
      </w:r>
      <w:r w:rsidR="00D11242">
        <w:rPr>
          <w:rFonts w:cs="Arial"/>
        </w:rPr>
        <w:t>from the Toolbox on to the Canvas</w:t>
      </w:r>
      <w:r w:rsidR="007870D2">
        <w:rPr>
          <w:rFonts w:cs="Arial"/>
        </w:rPr>
        <w:t>,</w:t>
      </w:r>
      <w:r w:rsidR="00D11242">
        <w:rPr>
          <w:rFonts w:cs="Arial"/>
        </w:rPr>
        <w:t xml:space="preserve"> you can add Data Fields by dragging them over the Data Visualization.</w:t>
      </w:r>
    </w:p>
    <w:p w:rsidR="0094624B" w:rsidRPr="004125FE" w:rsidRDefault="0094624B" w:rsidP="004125FE">
      <w:pPr>
        <w:pStyle w:val="bodytext"/>
        <w:rPr>
          <w:b/>
        </w:rPr>
      </w:pPr>
      <w:r w:rsidRPr="004125FE">
        <w:rPr>
          <w:b/>
        </w:rPr>
        <w:t>Toolbar</w:t>
      </w:r>
    </w:p>
    <w:p w:rsidR="00E30FD0" w:rsidRDefault="0094624B" w:rsidP="00E30FD0">
      <w:pPr>
        <w:pStyle w:val="bodytext"/>
      </w:pPr>
      <w:r>
        <w:t>Usi</w:t>
      </w:r>
      <w:r w:rsidR="00E30FD0">
        <w:t>ng the toolbar</w:t>
      </w:r>
      <w:r w:rsidR="007870D2">
        <w:t>,</w:t>
      </w:r>
      <w:r w:rsidR="00E30FD0">
        <w:t xml:space="preserve"> you are able to:</w:t>
      </w:r>
    </w:p>
    <w:p w:rsidR="00E30FD0" w:rsidRPr="00E30FD0" w:rsidRDefault="0094624B" w:rsidP="00BD52E2">
      <w:pPr>
        <w:pStyle w:val="bodytext"/>
        <w:numPr>
          <w:ilvl w:val="0"/>
          <w:numId w:val="115"/>
        </w:numPr>
      </w:pPr>
      <w:r>
        <w:rPr>
          <w:rFonts w:cs="Arial"/>
        </w:rPr>
        <w:t>Rename the Dashb</w:t>
      </w:r>
      <w:r w:rsidR="00527F00">
        <w:rPr>
          <w:rFonts w:cs="Arial"/>
        </w:rPr>
        <w:t>oard and modify its description</w:t>
      </w:r>
    </w:p>
    <w:p w:rsidR="00E30FD0" w:rsidRDefault="0094624B" w:rsidP="00BD52E2">
      <w:pPr>
        <w:pStyle w:val="bodytext"/>
        <w:numPr>
          <w:ilvl w:val="0"/>
          <w:numId w:val="115"/>
        </w:numPr>
      </w:pPr>
      <w:r w:rsidRPr="00E30FD0">
        <w:rPr>
          <w:rFonts w:cs="Arial"/>
        </w:rPr>
        <w:t>Set the Dashboard to automatica</w:t>
      </w:r>
      <w:r w:rsidR="00527F00">
        <w:rPr>
          <w:rFonts w:cs="Arial"/>
        </w:rPr>
        <w:t>lly run when entering this tool</w:t>
      </w:r>
    </w:p>
    <w:p w:rsidR="00E30FD0" w:rsidRPr="00E30FD0" w:rsidRDefault="0094624B" w:rsidP="00BD52E2">
      <w:pPr>
        <w:pStyle w:val="bodytext"/>
        <w:numPr>
          <w:ilvl w:val="0"/>
          <w:numId w:val="115"/>
        </w:numPr>
      </w:pPr>
      <w:r w:rsidRPr="00E30FD0">
        <w:rPr>
          <w:rFonts w:cs="Arial"/>
        </w:rPr>
        <w:t>Change the</w:t>
      </w:r>
      <w:r w:rsidR="00E30FD0">
        <w:rPr>
          <w:rFonts w:cs="Arial"/>
        </w:rPr>
        <w:t xml:space="preserve"> background color of</w:t>
      </w:r>
      <w:r w:rsidR="00527F00">
        <w:rPr>
          <w:rFonts w:cs="Arial"/>
        </w:rPr>
        <w:t xml:space="preserve"> the canvas</w:t>
      </w:r>
    </w:p>
    <w:p w:rsidR="00E30FD0" w:rsidRDefault="0094624B" w:rsidP="00BD52E2">
      <w:pPr>
        <w:pStyle w:val="bodytext"/>
        <w:numPr>
          <w:ilvl w:val="0"/>
          <w:numId w:val="115"/>
        </w:numPr>
      </w:pPr>
      <w:r w:rsidRPr="00E30FD0">
        <w:rPr>
          <w:rFonts w:cs="Arial"/>
        </w:rPr>
        <w:t>Format the font, font size, align</w:t>
      </w:r>
      <w:r w:rsidR="00527F00">
        <w:rPr>
          <w:rFonts w:cs="Arial"/>
        </w:rPr>
        <w:t>ment, color</w:t>
      </w:r>
      <w:r w:rsidR="007870D2">
        <w:rPr>
          <w:rFonts w:cs="Arial"/>
        </w:rPr>
        <w:t>,</w:t>
      </w:r>
      <w:r w:rsidR="00527F00">
        <w:rPr>
          <w:rFonts w:cs="Arial"/>
        </w:rPr>
        <w:t xml:space="preserve"> and borders of text</w:t>
      </w:r>
    </w:p>
    <w:p w:rsidR="00E30FD0" w:rsidRDefault="00527F00" w:rsidP="00BD52E2">
      <w:pPr>
        <w:pStyle w:val="bodytext"/>
        <w:numPr>
          <w:ilvl w:val="0"/>
          <w:numId w:val="115"/>
        </w:numPr>
      </w:pPr>
      <w:r>
        <w:rPr>
          <w:rFonts w:cs="Arial"/>
        </w:rPr>
        <w:t>Save the dashboard</w:t>
      </w:r>
    </w:p>
    <w:p w:rsidR="00F701BE" w:rsidRPr="007011BC" w:rsidRDefault="00527F00" w:rsidP="00F701BE">
      <w:pPr>
        <w:pStyle w:val="bodytext"/>
        <w:numPr>
          <w:ilvl w:val="0"/>
          <w:numId w:val="115"/>
        </w:numPr>
      </w:pPr>
      <w:r>
        <w:rPr>
          <w:rFonts w:cs="Arial"/>
        </w:rPr>
        <w:t>Run the dashboard to the Dashboard Viewer</w:t>
      </w:r>
    </w:p>
    <w:p w:rsidR="0094624B" w:rsidRDefault="00E30FD0" w:rsidP="0094624B">
      <w:pPr>
        <w:pStyle w:val="Heading3"/>
      </w:pPr>
      <w:r>
        <w:br w:type="page"/>
      </w:r>
      <w:bookmarkStart w:id="235" w:name="_Toc468348405"/>
      <w:r w:rsidR="0094624B" w:rsidRPr="00EA687A">
        <w:lastRenderedPageBreak/>
        <w:t>Dashboard Items</w:t>
      </w:r>
      <w:bookmarkEnd w:id="235"/>
    </w:p>
    <w:p w:rsidR="0094624B" w:rsidRDefault="0094624B" w:rsidP="0094624B">
      <w:pPr>
        <w:pStyle w:val="bodytext"/>
      </w:pPr>
      <w:r>
        <w:t>By dragging Dashboard Items onto the canvas</w:t>
      </w:r>
      <w:r w:rsidR="007870D2">
        <w:t>,</w:t>
      </w:r>
      <w:r>
        <w:t xml:space="preserve"> you can add the following items to the dashboard:</w:t>
      </w:r>
    </w:p>
    <w:p w:rsidR="0094624B" w:rsidRDefault="0094624B" w:rsidP="00BD52E2">
      <w:pPr>
        <w:pStyle w:val="bodytext"/>
        <w:numPr>
          <w:ilvl w:val="0"/>
          <w:numId w:val="74"/>
        </w:numPr>
        <w:rPr>
          <w:rFonts w:cs="Arial"/>
        </w:rPr>
      </w:pPr>
      <w:r>
        <w:rPr>
          <w:rFonts w:cs="Arial"/>
        </w:rPr>
        <w:t>Reports</w:t>
      </w:r>
    </w:p>
    <w:p w:rsidR="00492D7B" w:rsidRDefault="00492D7B" w:rsidP="00BD52E2">
      <w:pPr>
        <w:pStyle w:val="bodytext"/>
        <w:numPr>
          <w:ilvl w:val="0"/>
          <w:numId w:val="74"/>
        </w:numPr>
        <w:rPr>
          <w:rFonts w:cs="Arial"/>
        </w:rPr>
      </w:pPr>
      <w:r>
        <w:rPr>
          <w:rFonts w:cs="Arial"/>
        </w:rPr>
        <w:t>Dashboard Visualizations</w:t>
      </w:r>
    </w:p>
    <w:p w:rsidR="0094624B" w:rsidRDefault="0094624B" w:rsidP="00BD52E2">
      <w:pPr>
        <w:pStyle w:val="bodytext"/>
        <w:numPr>
          <w:ilvl w:val="0"/>
          <w:numId w:val="74"/>
        </w:numPr>
        <w:rPr>
          <w:rFonts w:cs="Arial"/>
        </w:rPr>
      </w:pPr>
      <w:r>
        <w:rPr>
          <w:rFonts w:cs="Arial"/>
        </w:rPr>
        <w:t>Text</w:t>
      </w:r>
    </w:p>
    <w:p w:rsidR="0094624B" w:rsidRDefault="0094624B" w:rsidP="00BD52E2">
      <w:pPr>
        <w:pStyle w:val="bodytext"/>
        <w:numPr>
          <w:ilvl w:val="0"/>
          <w:numId w:val="74"/>
        </w:numPr>
        <w:rPr>
          <w:rFonts w:cs="Arial"/>
        </w:rPr>
      </w:pPr>
      <w:r>
        <w:rPr>
          <w:rFonts w:cs="Arial"/>
        </w:rPr>
        <w:t>Images</w:t>
      </w:r>
    </w:p>
    <w:p w:rsidR="0094624B" w:rsidRDefault="0094624B" w:rsidP="00BD52E2">
      <w:pPr>
        <w:pStyle w:val="bodytext"/>
        <w:numPr>
          <w:ilvl w:val="0"/>
          <w:numId w:val="73"/>
        </w:numPr>
        <w:rPr>
          <w:rFonts w:cs="Arial"/>
        </w:rPr>
      </w:pPr>
      <w:r w:rsidRPr="004D125A">
        <w:rPr>
          <w:rFonts w:cs="Arial"/>
        </w:rPr>
        <w:t>Web Pages</w:t>
      </w:r>
    </w:p>
    <w:p w:rsidR="006243A1" w:rsidRDefault="006243A1" w:rsidP="00BD52E2">
      <w:pPr>
        <w:pStyle w:val="bodytext"/>
        <w:numPr>
          <w:ilvl w:val="0"/>
          <w:numId w:val="73"/>
        </w:numPr>
        <w:rPr>
          <w:rFonts w:cs="Arial"/>
        </w:rPr>
      </w:pPr>
      <w:r>
        <w:rPr>
          <w:rFonts w:cs="Arial"/>
        </w:rPr>
        <w:t>Interactive Filters</w:t>
      </w:r>
    </w:p>
    <w:p w:rsidR="0094624B" w:rsidRDefault="00F701BE" w:rsidP="00F701BE">
      <w:pPr>
        <w:pStyle w:val="Heading4"/>
        <w:spacing w:after="190"/>
      </w:pPr>
      <w:bookmarkStart w:id="236" w:name="_Adding_Reports"/>
      <w:bookmarkEnd w:id="236"/>
      <w:r>
        <w:t>Adding Reports</w:t>
      </w:r>
    </w:p>
    <w:p w:rsidR="0094624B" w:rsidRDefault="0094624B" w:rsidP="0094624B">
      <w:pPr>
        <w:pStyle w:val="bodytext"/>
      </w:pPr>
      <w:r>
        <w:t>To add a</w:t>
      </w:r>
      <w:r w:rsidR="00492D7B">
        <w:t>n existing</w:t>
      </w:r>
      <w:r>
        <w:t xml:space="preserve"> report to the dashboard</w:t>
      </w:r>
      <w:r w:rsidR="007870D2">
        <w:t>,</w:t>
      </w:r>
      <w:r>
        <w:t xml:space="preserve"> </w:t>
      </w:r>
      <w:r w:rsidR="00456956">
        <w:t>drag-and-drop</w:t>
      </w:r>
      <w:r w:rsidR="00D40088">
        <w:t xml:space="preserve"> the Report Button (</w:t>
      </w:r>
      <w:r w:rsidR="0050229B">
        <w:rPr>
          <w:noProof/>
        </w:rPr>
        <w:drawing>
          <wp:inline distT="0" distB="0" distL="0" distR="0">
            <wp:extent cx="228600" cy="23812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DashboardNewReportItem.png"/>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pic:spPr>
                </pic:pic>
              </a:graphicData>
            </a:graphic>
          </wp:inline>
        </w:drawing>
      </w:r>
      <w:r>
        <w:t>) over the Dashboard Canvas. The Report Properties menu will appear. The Report Properties menu has four tabs: Report, Filters, Parameters</w:t>
      </w:r>
      <w:r w:rsidR="007870D2">
        <w:t>,</w:t>
      </w:r>
      <w:r>
        <w:t xml:space="preserve"> and Options.</w:t>
      </w:r>
    </w:p>
    <w:p w:rsidR="0094624B" w:rsidRPr="00B52625" w:rsidRDefault="0094624B" w:rsidP="00B52625">
      <w:pPr>
        <w:pStyle w:val="bodytext"/>
        <w:rPr>
          <w:b/>
        </w:rPr>
      </w:pPr>
      <w:r w:rsidRPr="00B52625">
        <w:rPr>
          <w:b/>
        </w:rPr>
        <w:t>Report</w:t>
      </w:r>
    </w:p>
    <w:p w:rsidR="00994891" w:rsidRDefault="0094624B" w:rsidP="0094624B">
      <w:pPr>
        <w:pStyle w:val="bodytext"/>
      </w:pPr>
      <w:r>
        <w:t xml:space="preserve">In the Reports </w:t>
      </w:r>
      <w:r w:rsidR="007870D2">
        <w:t>T</w:t>
      </w:r>
      <w:r>
        <w:t>ab</w:t>
      </w:r>
      <w:r w:rsidR="007870D2">
        <w:t>,</w:t>
      </w:r>
      <w:r>
        <w:t xml:space="preserve"> select the report you wa</w:t>
      </w:r>
      <w:r w:rsidR="00F701BE">
        <w:t>nt to display on the dashboard.</w:t>
      </w:r>
    </w:p>
    <w:p w:rsidR="00E30FD0" w:rsidRPr="00DC789E" w:rsidRDefault="008C1EED" w:rsidP="0094624B">
      <w:pPr>
        <w:pStyle w:val="bodytext"/>
        <w:jc w:val="center"/>
        <w:rPr>
          <w:noProof/>
        </w:rPr>
      </w:pPr>
      <w:r>
        <w:rPr>
          <w:noProof/>
        </w:rPr>
        <w:drawing>
          <wp:inline distT="0" distB="0" distL="0" distR="0">
            <wp:extent cx="6400800" cy="368554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user144.png"/>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685540"/>
                    </a:xfrm>
                    <a:prstGeom prst="rect">
                      <a:avLst/>
                    </a:prstGeom>
                  </pic:spPr>
                </pic:pic>
              </a:graphicData>
            </a:graphic>
          </wp:inline>
        </w:drawing>
      </w:r>
    </w:p>
    <w:p w:rsidR="0094624B" w:rsidRPr="00B52625" w:rsidRDefault="0094624B" w:rsidP="00B52625">
      <w:pPr>
        <w:pStyle w:val="bodytext"/>
        <w:rPr>
          <w:b/>
        </w:rPr>
      </w:pPr>
      <w:r w:rsidRPr="00B52625">
        <w:rPr>
          <w:b/>
        </w:rPr>
        <w:lastRenderedPageBreak/>
        <w:t>Filters</w:t>
      </w:r>
    </w:p>
    <w:p w:rsidR="0094624B" w:rsidRDefault="0094624B" w:rsidP="0094624B">
      <w:pPr>
        <w:pStyle w:val="bodytext"/>
      </w:pPr>
      <w:r>
        <w:t xml:space="preserve">If the selected report has any </w:t>
      </w:r>
      <w:r w:rsidR="00A41F1A" w:rsidRPr="00A41F1A">
        <w:rPr>
          <w:i/>
        </w:rPr>
        <w:t>Prompt for Value</w:t>
      </w:r>
      <w:r>
        <w:t xml:space="preserve"> Filters, those filters will appear in the Filters tab. In this tab</w:t>
      </w:r>
      <w:r w:rsidR="007870D2">
        <w:t>,</w:t>
      </w:r>
      <w:r>
        <w:t xml:space="preserve"> you can specify how to prompt for these filter values.</w:t>
      </w:r>
    </w:p>
    <w:p w:rsidR="002A05DE" w:rsidRDefault="004229F6" w:rsidP="004229F6">
      <w:pPr>
        <w:pStyle w:val="bodytext"/>
        <w:jc w:val="center"/>
      </w:pPr>
      <w:r>
        <w:rPr>
          <w:noProof/>
        </w:rPr>
        <w:drawing>
          <wp:inline distT="0" distB="0" distL="0" distR="0">
            <wp:extent cx="5963483" cy="2029108"/>
            <wp:effectExtent l="19050" t="0" r="0" b="0"/>
            <wp:docPr id="781" name="Picture 780" descr="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png"/>
                    <pic:cNvPicPr/>
                  </pic:nvPicPr>
                  <pic:blipFill>
                    <a:blip r:embed="rId359" cstate="print"/>
                    <a:stretch>
                      <a:fillRect/>
                    </a:stretch>
                  </pic:blipFill>
                  <pic:spPr>
                    <a:xfrm>
                      <a:off x="0" y="0"/>
                      <a:ext cx="5963483" cy="2029108"/>
                    </a:xfrm>
                    <a:prstGeom prst="rect">
                      <a:avLst/>
                    </a:prstGeom>
                  </pic:spPr>
                </pic:pic>
              </a:graphicData>
            </a:graphic>
          </wp:inline>
        </w:drawing>
      </w:r>
    </w:p>
    <w:p w:rsidR="0094624B" w:rsidRDefault="0094624B" w:rsidP="0094624B">
      <w:pPr>
        <w:pStyle w:val="bodytext"/>
      </w:pPr>
      <w:r>
        <w:t>For each Filter:</w:t>
      </w:r>
    </w:p>
    <w:p w:rsidR="0094624B" w:rsidRDefault="0094624B" w:rsidP="00BD52E2">
      <w:pPr>
        <w:pStyle w:val="bodytext"/>
        <w:numPr>
          <w:ilvl w:val="0"/>
          <w:numId w:val="73"/>
        </w:numPr>
      </w:pPr>
      <w:r>
        <w:t xml:space="preserve">Use the </w:t>
      </w:r>
      <w:r w:rsidRPr="007011BC">
        <w:rPr>
          <w:b/>
        </w:rPr>
        <w:t>Action</w:t>
      </w:r>
      <w:r>
        <w:t xml:space="preserve"> dropdown to select how the filter should prompt.</w:t>
      </w:r>
    </w:p>
    <w:p w:rsidR="0094624B" w:rsidRDefault="0094624B" w:rsidP="00BD52E2">
      <w:pPr>
        <w:pStyle w:val="bodytext"/>
        <w:numPr>
          <w:ilvl w:val="1"/>
          <w:numId w:val="73"/>
        </w:numPr>
      </w:pPr>
      <w:r w:rsidRPr="007011BC">
        <w:rPr>
          <w:i/>
        </w:rPr>
        <w:t>Dashboard Prompt</w:t>
      </w:r>
      <w:r>
        <w:t xml:space="preserve"> – When the dashboard </w:t>
      </w:r>
      <w:r w:rsidR="00B830C1">
        <w:t>runs</w:t>
      </w:r>
      <w:r>
        <w:t>, you will be prompted for a value that is used by all of the reports on the dashboard tha</w:t>
      </w:r>
      <w:r w:rsidR="00F701BE">
        <w:t>t filter using this Data Field.</w:t>
      </w:r>
    </w:p>
    <w:p w:rsidR="0094624B" w:rsidRDefault="0094624B" w:rsidP="00BD52E2">
      <w:pPr>
        <w:pStyle w:val="bodytext"/>
        <w:numPr>
          <w:ilvl w:val="1"/>
          <w:numId w:val="73"/>
        </w:numPr>
      </w:pPr>
      <w:r w:rsidRPr="007011BC">
        <w:rPr>
          <w:i/>
        </w:rPr>
        <w:t>Report Prompt</w:t>
      </w:r>
      <w:r>
        <w:t xml:space="preserve"> – When the dashboard </w:t>
      </w:r>
      <w:r w:rsidR="00B830C1">
        <w:t>runs</w:t>
      </w:r>
      <w:r w:rsidR="007870D2">
        <w:t>,</w:t>
      </w:r>
      <w:r>
        <w:t xml:space="preserve"> you will be prompted for a value to filter this specific report.</w:t>
      </w:r>
    </w:p>
    <w:p w:rsidR="00E30FD0" w:rsidRDefault="0094624B" w:rsidP="00BD52E2">
      <w:pPr>
        <w:pStyle w:val="bodytext"/>
        <w:numPr>
          <w:ilvl w:val="1"/>
          <w:numId w:val="73"/>
        </w:numPr>
      </w:pPr>
      <w:r w:rsidRPr="007011BC">
        <w:rPr>
          <w:i/>
        </w:rPr>
        <w:t>Assign Value</w:t>
      </w:r>
      <w:r>
        <w:t xml:space="preserve"> – Assign the filter a specific value. This filter will not prom</w:t>
      </w:r>
      <w:r w:rsidR="00F701BE">
        <w:t xml:space="preserve">pt when the dashboard </w:t>
      </w:r>
      <w:r w:rsidR="00B830C1">
        <w:t>runs</w:t>
      </w:r>
      <w:r w:rsidR="00F701BE">
        <w:t>.</w:t>
      </w:r>
    </w:p>
    <w:p w:rsidR="00994891" w:rsidRDefault="0094624B" w:rsidP="00BD52E2">
      <w:pPr>
        <w:pStyle w:val="bodytext"/>
        <w:numPr>
          <w:ilvl w:val="0"/>
          <w:numId w:val="73"/>
        </w:numPr>
      </w:pPr>
      <w:r>
        <w:t xml:space="preserve">In the </w:t>
      </w:r>
      <w:r w:rsidRPr="007011BC">
        <w:rPr>
          <w:b/>
        </w:rPr>
        <w:t>Data (Prompt Text or Value)</w:t>
      </w:r>
      <w:r>
        <w:t xml:space="preserve"> column</w:t>
      </w:r>
      <w:r w:rsidR="007870D2">
        <w:t>,</w:t>
      </w:r>
      <w:r>
        <w:t xml:space="preserve"> enter a value if the Action is Assign Value; if the Action is Dashboard or Report Prompt, enter text to use for the prompt.</w:t>
      </w:r>
    </w:p>
    <w:p w:rsidR="0094624B" w:rsidRPr="00B52625" w:rsidRDefault="0094624B" w:rsidP="00B52625">
      <w:pPr>
        <w:pStyle w:val="bodytext"/>
        <w:rPr>
          <w:b/>
        </w:rPr>
      </w:pPr>
      <w:r w:rsidRPr="00B52625">
        <w:rPr>
          <w:b/>
        </w:rPr>
        <w:t>Parameters</w:t>
      </w:r>
    </w:p>
    <w:p w:rsidR="0094624B" w:rsidRDefault="0094624B" w:rsidP="0094624B">
      <w:pPr>
        <w:pStyle w:val="bodytext"/>
      </w:pPr>
      <w:r>
        <w:t xml:space="preserve">If the selected report has any Prompting Parameters, those parameters will appear in the Parameters </w:t>
      </w:r>
      <w:r w:rsidR="007870D2">
        <w:t>T</w:t>
      </w:r>
      <w:r>
        <w:t>ab. In this tab</w:t>
      </w:r>
      <w:r w:rsidR="007870D2">
        <w:t>,</w:t>
      </w:r>
      <w:r>
        <w:t xml:space="preserve"> you can specify how to prompt for these parameter values.</w:t>
      </w:r>
    </w:p>
    <w:p w:rsidR="002A05DE" w:rsidRDefault="004229F6" w:rsidP="002A05DE">
      <w:pPr>
        <w:pStyle w:val="bodytext"/>
        <w:jc w:val="center"/>
      </w:pPr>
      <w:r>
        <w:rPr>
          <w:noProof/>
        </w:rPr>
        <w:drawing>
          <wp:inline distT="0" distB="0" distL="0" distR="0">
            <wp:extent cx="5458587" cy="1829055"/>
            <wp:effectExtent l="19050" t="0" r="8763" b="0"/>
            <wp:docPr id="782" name="Picture 781" descr="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s.png"/>
                    <pic:cNvPicPr/>
                  </pic:nvPicPr>
                  <pic:blipFill>
                    <a:blip r:embed="rId360" cstate="print"/>
                    <a:stretch>
                      <a:fillRect/>
                    </a:stretch>
                  </pic:blipFill>
                  <pic:spPr>
                    <a:xfrm>
                      <a:off x="0" y="0"/>
                      <a:ext cx="5458587" cy="1829055"/>
                    </a:xfrm>
                    <a:prstGeom prst="rect">
                      <a:avLst/>
                    </a:prstGeom>
                  </pic:spPr>
                </pic:pic>
              </a:graphicData>
            </a:graphic>
          </wp:inline>
        </w:drawing>
      </w:r>
    </w:p>
    <w:p w:rsidR="0094624B" w:rsidRDefault="0094624B" w:rsidP="0094624B">
      <w:pPr>
        <w:pStyle w:val="bodytext"/>
      </w:pPr>
      <w:r>
        <w:lastRenderedPageBreak/>
        <w:t>For each Parameter:</w:t>
      </w:r>
    </w:p>
    <w:p w:rsidR="0094624B" w:rsidRDefault="0094624B" w:rsidP="00BD52E2">
      <w:pPr>
        <w:pStyle w:val="bodytext"/>
        <w:numPr>
          <w:ilvl w:val="0"/>
          <w:numId w:val="73"/>
        </w:numPr>
      </w:pPr>
      <w:r>
        <w:t xml:space="preserve">Use the </w:t>
      </w:r>
      <w:r w:rsidRPr="007011BC">
        <w:rPr>
          <w:b/>
        </w:rPr>
        <w:t>Action</w:t>
      </w:r>
      <w:r>
        <w:t xml:space="preserve"> dropdown to select how the parameter should prompt.</w:t>
      </w:r>
    </w:p>
    <w:p w:rsidR="0094624B" w:rsidRDefault="0094624B" w:rsidP="00BD52E2">
      <w:pPr>
        <w:pStyle w:val="bodytext"/>
        <w:numPr>
          <w:ilvl w:val="1"/>
          <w:numId w:val="73"/>
        </w:numPr>
      </w:pPr>
      <w:r w:rsidRPr="007011BC">
        <w:rPr>
          <w:i/>
        </w:rPr>
        <w:t>Dashboard Prompt</w:t>
      </w:r>
      <w:r>
        <w:t xml:space="preserve"> – When the dashboard </w:t>
      </w:r>
      <w:r w:rsidR="00B830C1">
        <w:t>run</w:t>
      </w:r>
      <w:r w:rsidR="007870D2">
        <w:t>s</w:t>
      </w:r>
      <w:r>
        <w:t>, you will be prompted for a value that is</w:t>
      </w:r>
      <w:r w:rsidR="008B3695">
        <w:t xml:space="preserve"> to be</w:t>
      </w:r>
      <w:r>
        <w:t xml:space="preserve"> used by all of the reports on the dashboard </w:t>
      </w:r>
      <w:r w:rsidR="008B3695">
        <w:t xml:space="preserve">with </w:t>
      </w:r>
      <w:r>
        <w:t>th</w:t>
      </w:r>
      <w:r w:rsidR="00F701BE">
        <w:t>at parameter.</w:t>
      </w:r>
    </w:p>
    <w:p w:rsidR="0094624B" w:rsidRDefault="0094624B" w:rsidP="00BD52E2">
      <w:pPr>
        <w:pStyle w:val="bodytext"/>
        <w:numPr>
          <w:ilvl w:val="1"/>
          <w:numId w:val="73"/>
        </w:numPr>
      </w:pPr>
      <w:r w:rsidRPr="007011BC">
        <w:rPr>
          <w:i/>
        </w:rPr>
        <w:t>Report Prompt</w:t>
      </w:r>
      <w:r>
        <w:t xml:space="preserve"> – When the dashboard </w:t>
      </w:r>
      <w:r w:rsidR="00B830C1">
        <w:t>run</w:t>
      </w:r>
      <w:r w:rsidR="008B3695">
        <w:t>s,</w:t>
      </w:r>
      <w:r>
        <w:t xml:space="preserve"> you will be prompted for a value that is used by this specific report.</w:t>
      </w:r>
    </w:p>
    <w:p w:rsidR="00E30FD0" w:rsidRDefault="0094624B" w:rsidP="00BD52E2">
      <w:pPr>
        <w:pStyle w:val="bodytext"/>
        <w:numPr>
          <w:ilvl w:val="1"/>
          <w:numId w:val="73"/>
        </w:numPr>
      </w:pPr>
      <w:r w:rsidRPr="007011BC">
        <w:rPr>
          <w:i/>
        </w:rPr>
        <w:t>Assign Value</w:t>
      </w:r>
      <w:r>
        <w:t xml:space="preserve"> – Assign the parameter a </w:t>
      </w:r>
      <w:r w:rsidR="00B830C1">
        <w:t>run</w:t>
      </w:r>
      <w:r>
        <w:t xml:space="preserve"> value and do not prom</w:t>
      </w:r>
      <w:r w:rsidR="00F701BE">
        <w:t xml:space="preserve">pt when the dashboard </w:t>
      </w:r>
      <w:r w:rsidR="002A7FA1">
        <w:t>runs</w:t>
      </w:r>
      <w:r w:rsidR="00F701BE">
        <w:t>.</w:t>
      </w:r>
    </w:p>
    <w:p w:rsidR="00994891" w:rsidRDefault="0094624B" w:rsidP="00BD52E2">
      <w:pPr>
        <w:pStyle w:val="bodytext"/>
        <w:numPr>
          <w:ilvl w:val="0"/>
          <w:numId w:val="73"/>
        </w:numPr>
      </w:pPr>
      <w:r>
        <w:t xml:space="preserve">In the </w:t>
      </w:r>
      <w:r w:rsidRPr="007011BC">
        <w:rPr>
          <w:b/>
        </w:rPr>
        <w:t>Data (Prompt Text or Value)</w:t>
      </w:r>
      <w:r>
        <w:t xml:space="preserve"> column</w:t>
      </w:r>
      <w:r w:rsidR="008B3695">
        <w:t>,</w:t>
      </w:r>
      <w:r>
        <w:t xml:space="preserve"> enter a value if the Action is Assign Value; if the Action is Dashboard or Report Prompt, enter text to use for the prompt.</w:t>
      </w:r>
    </w:p>
    <w:p w:rsidR="00EB575F" w:rsidRDefault="00EB575F" w:rsidP="00EB575F">
      <w:pPr>
        <w:pStyle w:val="bodytext"/>
        <w:ind w:left="720"/>
      </w:pPr>
    </w:p>
    <w:p w:rsidR="0094624B" w:rsidRPr="00B52625" w:rsidRDefault="0094624B" w:rsidP="00B52625">
      <w:pPr>
        <w:pStyle w:val="bodytext"/>
        <w:rPr>
          <w:b/>
        </w:rPr>
      </w:pPr>
      <w:r w:rsidRPr="00B52625">
        <w:rPr>
          <w:b/>
        </w:rPr>
        <w:t>Options</w:t>
      </w:r>
    </w:p>
    <w:p w:rsidR="0094624B" w:rsidRDefault="0094624B" w:rsidP="0094624B">
      <w:pPr>
        <w:pStyle w:val="bodytext"/>
      </w:pPr>
      <w:r>
        <w:t xml:space="preserve">In the Options </w:t>
      </w:r>
      <w:r w:rsidR="008B3695">
        <w:t>T</w:t>
      </w:r>
      <w:r>
        <w:t>ab</w:t>
      </w:r>
      <w:r w:rsidR="008B3695">
        <w:t>,</w:t>
      </w:r>
      <w:r>
        <w:t xml:space="preserve"> specify settings for how the report displays on the dashboard.</w:t>
      </w:r>
    </w:p>
    <w:p w:rsidR="004229F6" w:rsidRDefault="004229F6" w:rsidP="004229F6">
      <w:pPr>
        <w:pStyle w:val="bodytext"/>
        <w:jc w:val="center"/>
      </w:pPr>
      <w:r>
        <w:rPr>
          <w:noProof/>
        </w:rPr>
        <w:drawing>
          <wp:inline distT="0" distB="0" distL="0" distR="0">
            <wp:extent cx="4182059" cy="3162742"/>
            <wp:effectExtent l="19050" t="0" r="8941" b="0"/>
            <wp:docPr id="784" name="Picture 783" descr="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png"/>
                    <pic:cNvPicPr/>
                  </pic:nvPicPr>
                  <pic:blipFill>
                    <a:blip r:embed="rId361" cstate="print"/>
                    <a:stretch>
                      <a:fillRect/>
                    </a:stretch>
                  </pic:blipFill>
                  <pic:spPr>
                    <a:xfrm>
                      <a:off x="0" y="0"/>
                      <a:ext cx="4182059" cy="3162742"/>
                    </a:xfrm>
                    <a:prstGeom prst="rect">
                      <a:avLst/>
                    </a:prstGeom>
                  </pic:spPr>
                </pic:pic>
              </a:graphicData>
            </a:graphic>
          </wp:inline>
        </w:drawing>
      </w:r>
    </w:p>
    <w:p w:rsidR="0094624B" w:rsidRPr="00004C21" w:rsidRDefault="00C821CE" w:rsidP="0094624B">
      <w:pPr>
        <w:pStyle w:val="bodytext"/>
        <w:rPr>
          <w:b/>
        </w:rPr>
      </w:pPr>
      <w:r>
        <w:rPr>
          <w:b/>
        </w:rPr>
        <w:t>Report Viewer</w:t>
      </w:r>
    </w:p>
    <w:p w:rsidR="0094624B" w:rsidRDefault="0094624B" w:rsidP="00BD52E2">
      <w:pPr>
        <w:pStyle w:val="bodytext"/>
        <w:numPr>
          <w:ilvl w:val="0"/>
          <w:numId w:val="77"/>
        </w:numPr>
      </w:pPr>
      <w:r>
        <w:t xml:space="preserve">In the </w:t>
      </w:r>
      <w:r w:rsidR="00D815C1" w:rsidRPr="007011BC">
        <w:rPr>
          <w:b/>
        </w:rPr>
        <w:t>Report Label</w:t>
      </w:r>
      <w:r>
        <w:t xml:space="preserve"> </w:t>
      </w:r>
      <w:r w:rsidR="007011BC">
        <w:t>field</w:t>
      </w:r>
      <w:r>
        <w:t>, provide a title for the report. This title will be displayed in on the canvas when editing the dashboard.</w:t>
      </w:r>
    </w:p>
    <w:p w:rsidR="0094624B" w:rsidRDefault="0094624B" w:rsidP="00BD52E2">
      <w:pPr>
        <w:pStyle w:val="bodytext"/>
        <w:numPr>
          <w:ilvl w:val="0"/>
          <w:numId w:val="77"/>
        </w:numPr>
      </w:pPr>
      <w:r>
        <w:t xml:space="preserve">Check </w:t>
      </w:r>
      <w:r w:rsidRPr="007011BC">
        <w:rPr>
          <w:b/>
        </w:rPr>
        <w:t>Allow scrolling</w:t>
      </w:r>
      <w:r>
        <w:t xml:space="preserve"> to allow scrolling on the dashboard if the report is larger than the designated size on the canvas.</w:t>
      </w:r>
    </w:p>
    <w:p w:rsidR="0094624B" w:rsidRDefault="0094624B" w:rsidP="00BD52E2">
      <w:pPr>
        <w:pStyle w:val="bodytext"/>
        <w:numPr>
          <w:ilvl w:val="0"/>
          <w:numId w:val="77"/>
        </w:numPr>
      </w:pPr>
      <w:r>
        <w:lastRenderedPageBreak/>
        <w:t>Set the number of seconds at which to re-</w:t>
      </w:r>
      <w:r w:rsidR="00C821CE">
        <w:t>run</w:t>
      </w:r>
      <w:r>
        <w:t xml:space="preserve"> the report. Set to 0 to only </w:t>
      </w:r>
      <w:r w:rsidR="00C821CE">
        <w:t>run</w:t>
      </w:r>
      <w:r>
        <w:t xml:space="preserve"> the report when the dashboard is first run.</w:t>
      </w:r>
    </w:p>
    <w:p w:rsidR="0094624B" w:rsidRPr="00004C21" w:rsidRDefault="0094624B" w:rsidP="0094624B">
      <w:pPr>
        <w:pStyle w:val="bodytext"/>
        <w:rPr>
          <w:b/>
        </w:rPr>
      </w:pPr>
      <w:r w:rsidRPr="00004C21">
        <w:rPr>
          <w:b/>
        </w:rPr>
        <w:t>Design</w:t>
      </w:r>
    </w:p>
    <w:p w:rsidR="00994891" w:rsidRPr="00923A7A" w:rsidRDefault="0094624B" w:rsidP="00BD52E2">
      <w:pPr>
        <w:pStyle w:val="bodytext"/>
        <w:numPr>
          <w:ilvl w:val="0"/>
          <w:numId w:val="77"/>
        </w:numPr>
      </w:pPr>
      <w:r>
        <w:t xml:space="preserve">Check </w:t>
      </w:r>
      <w:r w:rsidRPr="007011BC">
        <w:rPr>
          <w:b/>
        </w:rPr>
        <w:t xml:space="preserve">Only </w:t>
      </w:r>
      <w:r w:rsidR="00C821CE" w:rsidRPr="007011BC">
        <w:rPr>
          <w:b/>
        </w:rPr>
        <w:t xml:space="preserve">run </w:t>
      </w:r>
      <w:r w:rsidRPr="007011BC">
        <w:rPr>
          <w:b/>
        </w:rPr>
        <w:t>report in design screen when report is manually refreshed</w:t>
      </w:r>
      <w:r>
        <w:t xml:space="preserve"> to prevent the report from being </w:t>
      </w:r>
      <w:r w:rsidR="00C821CE">
        <w:t>run accidentally</w:t>
      </w:r>
      <w:r>
        <w:t xml:space="preserve"> while editing the dashboard.</w:t>
      </w:r>
    </w:p>
    <w:p w:rsidR="00492D7B" w:rsidRDefault="00492D7B" w:rsidP="00400445">
      <w:pPr>
        <w:pStyle w:val="Heading4"/>
        <w:spacing w:before="0" w:after="0"/>
      </w:pPr>
      <w:r>
        <w:t>Adding Data Visualization</w:t>
      </w:r>
      <w:r w:rsidR="00602385">
        <w:t>s</w:t>
      </w:r>
    </w:p>
    <w:p w:rsidR="00E30FD0" w:rsidRDefault="00810484" w:rsidP="00400445">
      <w:pPr>
        <w:pStyle w:val="bodytext"/>
        <w:spacing w:after="0"/>
      </w:pPr>
      <w:r>
        <w:t xml:space="preserve">To create a new </w:t>
      </w:r>
      <w:r w:rsidR="00C43B2A">
        <w:t xml:space="preserve">Visualization </w:t>
      </w:r>
      <w:r>
        <w:t>on the dashboard</w:t>
      </w:r>
      <w:r w:rsidR="008B3695">
        <w:t>,</w:t>
      </w:r>
      <w:r>
        <w:t xml:space="preserve"> </w:t>
      </w:r>
      <w:r w:rsidR="00456956">
        <w:t>drag-and-drop</w:t>
      </w:r>
      <w:r>
        <w:t xml:space="preserve"> the Data Visualization icon (</w:t>
      </w:r>
      <w:r w:rsidR="0050229B">
        <w:rPr>
          <w:noProof/>
        </w:rPr>
        <w:drawing>
          <wp:inline distT="0" distB="0" distL="0" distR="0">
            <wp:extent cx="228600" cy="238125"/>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DashboardNewVisualItem.png"/>
                    <pic:cNvPicPr/>
                  </pic:nvPicPr>
                  <pic:blipFill>
                    <a:blip r:embed="rId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a:noFill/>
                    <a:ln>
                      <a:noFill/>
                    </a:ln>
                  </pic:spPr>
                </pic:pic>
              </a:graphicData>
            </a:graphic>
          </wp:inline>
        </w:drawing>
      </w:r>
      <w:r>
        <w:t xml:space="preserve">) </w:t>
      </w:r>
      <w:r w:rsidR="00C43B2A">
        <w:t>onto</w:t>
      </w:r>
      <w:r>
        <w:t xml:space="preserve"> the Dashboard Canvas. A Data Visualization </w:t>
      </w:r>
      <w:r w:rsidR="00C43B2A">
        <w:t>item</w:t>
      </w:r>
      <w:r>
        <w:t xml:space="preserve"> will appear.</w:t>
      </w:r>
    </w:p>
    <w:p w:rsidR="00EB575F" w:rsidRDefault="00EB575F" w:rsidP="00810484">
      <w:pPr>
        <w:pStyle w:val="bodytext"/>
      </w:pPr>
    </w:p>
    <w:p w:rsidR="00810484" w:rsidRDefault="0048357A" w:rsidP="00810484">
      <w:pPr>
        <w:pStyle w:val="bodytext"/>
        <w:rPr>
          <w:noProof/>
        </w:rPr>
      </w:pPr>
      <w:r>
        <w:rPr>
          <w:noProof/>
        </w:rPr>
        <w:drawing>
          <wp:inline distT="0" distB="0" distL="0" distR="0">
            <wp:extent cx="6162675" cy="3552825"/>
            <wp:effectExtent l="1905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user148.png"/>
                    <pic:cNvPicPr/>
                  </pic:nvPicPr>
                  <pic:blipFill>
                    <a:blip r:embed="rId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675" cy="3552825"/>
                    </a:xfrm>
                    <a:prstGeom prst="rect">
                      <a:avLst/>
                    </a:prstGeom>
                    <a:noFill/>
                    <a:ln>
                      <a:noFill/>
                    </a:ln>
                  </pic:spPr>
                </pic:pic>
              </a:graphicData>
            </a:graphic>
          </wp:inline>
        </w:drawing>
      </w:r>
    </w:p>
    <w:p w:rsidR="00400445" w:rsidRDefault="00400445" w:rsidP="00810484">
      <w:pPr>
        <w:pStyle w:val="bodytext"/>
        <w:rPr>
          <w:noProof/>
        </w:rPr>
      </w:pPr>
    </w:p>
    <w:p w:rsidR="00810484" w:rsidRDefault="00810484" w:rsidP="00810484">
      <w:pPr>
        <w:pStyle w:val="bodytext"/>
      </w:pPr>
      <w:r>
        <w:t xml:space="preserve">With the Data Visualization </w:t>
      </w:r>
      <w:r w:rsidR="00C43B2A">
        <w:t>item</w:t>
      </w:r>
      <w:r w:rsidR="008B3695">
        <w:t>,</w:t>
      </w:r>
      <w:r>
        <w:t xml:space="preserve"> you can:</w:t>
      </w:r>
    </w:p>
    <w:p w:rsidR="00810484" w:rsidRDefault="00810484" w:rsidP="00C51BC2">
      <w:pPr>
        <w:pStyle w:val="bodytextbullets"/>
        <w:spacing w:after="240"/>
      </w:pPr>
      <w:r>
        <w:t xml:space="preserve">Drag Data Fields onto the </w:t>
      </w:r>
      <w:r w:rsidR="00C43B2A">
        <w:t>item</w:t>
      </w:r>
      <w:r>
        <w:t xml:space="preserve"> to create a chart or a tabular report.</w:t>
      </w:r>
    </w:p>
    <w:p w:rsidR="00810484" w:rsidRDefault="00C43B2A" w:rsidP="00C51BC2">
      <w:pPr>
        <w:pStyle w:val="bodytextbullets"/>
        <w:spacing w:after="240"/>
      </w:pPr>
      <w:r>
        <w:t>Use the Options Menu (</w:t>
      </w:r>
      <w:r w:rsidR="0050229B">
        <w:rPr>
          <w:noProof/>
        </w:rPr>
        <w:drawing>
          <wp:inline distT="0" distB="0" distL="0" distR="0">
            <wp:extent cx="152400" cy="152400"/>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Options.png"/>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to f</w:t>
      </w:r>
      <w:r w:rsidR="00810484">
        <w:t>ilter</w:t>
      </w:r>
      <w:r w:rsidR="000A7932">
        <w:t>, name</w:t>
      </w:r>
      <w:r w:rsidR="008B3695">
        <w:t>,</w:t>
      </w:r>
      <w:r w:rsidR="000A7932">
        <w:t xml:space="preserve"> or modify other settings of the Visualization</w:t>
      </w:r>
      <w:r w:rsidR="00810484">
        <w:t>.</w:t>
      </w:r>
    </w:p>
    <w:p w:rsidR="00810484" w:rsidRDefault="000A7932" w:rsidP="00C51BC2">
      <w:pPr>
        <w:pStyle w:val="bodytextbullets"/>
        <w:spacing w:after="240"/>
      </w:pPr>
      <w:r>
        <w:t>M</w:t>
      </w:r>
      <w:r w:rsidR="00810484">
        <w:t xml:space="preserve">odify how the Data Fields are grouped and </w:t>
      </w:r>
      <w:r>
        <w:t>summarized by o</w:t>
      </w:r>
      <w:r w:rsidR="00810484">
        <w:t>pen</w:t>
      </w:r>
      <w:r>
        <w:t>ing</w:t>
      </w:r>
      <w:r w:rsidR="00810484">
        <w:t xml:space="preserve"> </w:t>
      </w:r>
      <w:r w:rsidR="00C43B2A">
        <w:t xml:space="preserve">the </w:t>
      </w:r>
      <w:r w:rsidR="00810484">
        <w:t xml:space="preserve">Data Model Menu </w:t>
      </w:r>
      <w:r>
        <w:t>(</w:t>
      </w:r>
      <w:r w:rsidR="0050229B">
        <w:rPr>
          <w:noProof/>
        </w:rPr>
        <w:drawing>
          <wp:inline distT="0" distB="0" distL="0" distR="0">
            <wp:extent cx="152400" cy="152400"/>
            <wp:effectExtent l="1905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Expand.png"/>
                    <pic:cNvPicPr/>
                  </pic:nvPicPr>
                  <pic:blipFill>
                    <a:blip r:embed="rId3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810484">
        <w:t>)</w:t>
      </w:r>
      <w:r>
        <w:t>.</w:t>
      </w:r>
    </w:p>
    <w:p w:rsidR="00810484" w:rsidRDefault="00810484" w:rsidP="00C51BC2">
      <w:pPr>
        <w:pStyle w:val="bodytextbullets"/>
        <w:spacing w:after="240"/>
      </w:pPr>
      <w:r>
        <w:t>Save the Data Visualization as a</w:t>
      </w:r>
      <w:r w:rsidR="00C43B2A">
        <w:t xml:space="preserve"> new</w:t>
      </w:r>
      <w:r>
        <w:t xml:space="preserve"> </w:t>
      </w:r>
      <w:hyperlink w:anchor="_Types_of_Reports" w:history="1">
        <w:r w:rsidRPr="00810484">
          <w:rPr>
            <w:rStyle w:val="Hyperlink"/>
          </w:rPr>
          <w:t>Standard Report</w:t>
        </w:r>
      </w:hyperlink>
      <w:r w:rsidR="000A7932">
        <w:t xml:space="preserve"> (</w:t>
      </w:r>
      <w:r w:rsidR="0050229B">
        <w:rPr>
          <w:noProof/>
        </w:rPr>
        <w:drawing>
          <wp:inline distT="0" distB="0" distL="0" distR="0">
            <wp:extent cx="152400" cy="152400"/>
            <wp:effectExtent l="1905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NewReport.png"/>
                    <pic:cNvPicPr/>
                  </pic:nvPicPr>
                  <pic:blipFill>
                    <a:blip r:embed="rId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0A7932">
        <w:t>)</w:t>
      </w:r>
      <w:r>
        <w:t>.</w:t>
      </w:r>
    </w:p>
    <w:p w:rsidR="00C43B2A" w:rsidRDefault="00C43B2A" w:rsidP="00FF4680">
      <w:pPr>
        <w:pStyle w:val="ImportantNote"/>
      </w:pPr>
      <w:r>
        <w:lastRenderedPageBreak/>
        <w:t>Subsequent changes in the Standard Report Designer will not be reflected on the Data Visualization. To have those changes appear on the dashboard</w:t>
      </w:r>
      <w:r w:rsidR="008B3695">
        <w:t>,</w:t>
      </w:r>
      <w:r>
        <w:t xml:space="preserve"> </w:t>
      </w:r>
      <w:hyperlink w:anchor="_Adding_Reports" w:history="1">
        <w:r w:rsidRPr="00C43B2A">
          <w:rPr>
            <w:rStyle w:val="Hyperlink"/>
          </w:rPr>
          <w:t>add the new report</w:t>
        </w:r>
      </w:hyperlink>
      <w:r>
        <w:t xml:space="preserve"> to the dashboard.</w:t>
      </w:r>
    </w:p>
    <w:p w:rsidR="00810484" w:rsidRDefault="000A7932" w:rsidP="00C51BC2">
      <w:pPr>
        <w:pStyle w:val="bodytextbullets"/>
        <w:spacing w:after="240"/>
      </w:pPr>
      <w:r>
        <w:t xml:space="preserve">Convert from a chart to tabular report (or vice versa) by </w:t>
      </w:r>
      <w:r w:rsidR="00E369E4">
        <w:t xml:space="preserve">selecting </w:t>
      </w:r>
      <w:r w:rsidR="003E6BBF" w:rsidRPr="003E6BBF">
        <w:t>'</w:t>
      </w:r>
      <w:r w:rsidR="00E369E4">
        <w:t>Convert to Chart</w:t>
      </w:r>
      <w:r w:rsidR="003E6BBF" w:rsidRPr="003E6BBF">
        <w:t>'</w:t>
      </w:r>
      <w:r w:rsidR="00E369E4">
        <w:t xml:space="preserve"> in the right-click menu.</w:t>
      </w:r>
    </w:p>
    <w:p w:rsidR="00E30FD0" w:rsidRDefault="00602385" w:rsidP="00FF4680">
      <w:pPr>
        <w:pStyle w:val="ImportantNote"/>
      </w:pPr>
      <w:r>
        <w:t>A Data Visualization</w:t>
      </w:r>
      <w:r w:rsidR="000A7932">
        <w:t xml:space="preserve"> must have at least two Data fields</w:t>
      </w:r>
      <w:r w:rsidR="008B3695">
        <w:t>,</w:t>
      </w:r>
      <w:r w:rsidR="000A7932">
        <w:t xml:space="preserve"> </w:t>
      </w:r>
      <w:r w:rsidR="008B3695">
        <w:t xml:space="preserve">one of which must be numeric, </w:t>
      </w:r>
      <w:r w:rsidR="000A7932">
        <w:t>in order to display</w:t>
      </w:r>
      <w:r w:rsidR="00E369E4">
        <w:t xml:space="preserve"> a chart</w:t>
      </w:r>
      <w:r w:rsidR="000A7932">
        <w:t>.</w:t>
      </w:r>
    </w:p>
    <w:p w:rsidR="00400445" w:rsidRDefault="00400445" w:rsidP="00400445">
      <w:pPr>
        <w:pStyle w:val="bodytextbullets"/>
        <w:numPr>
          <w:ilvl w:val="0"/>
          <w:numId w:val="0"/>
        </w:numPr>
        <w:ind w:left="1440"/>
      </w:pPr>
    </w:p>
    <w:p w:rsidR="0094624B" w:rsidRDefault="0094624B" w:rsidP="00EB575F">
      <w:pPr>
        <w:pStyle w:val="Heading4"/>
        <w:spacing w:before="0" w:after="0"/>
      </w:pPr>
      <w:r>
        <w:t>Adding Text</w:t>
      </w:r>
    </w:p>
    <w:p w:rsidR="00E30FD0" w:rsidRDefault="0094624B" w:rsidP="00EB575F">
      <w:pPr>
        <w:pStyle w:val="bodytext"/>
        <w:spacing w:after="0"/>
      </w:pPr>
      <w:r>
        <w:t>To add text to the dashboar</w:t>
      </w:r>
      <w:r w:rsidR="00D40088">
        <w:t>d</w:t>
      </w:r>
      <w:r w:rsidR="008B3695">
        <w:t>,</w:t>
      </w:r>
      <w:r w:rsidR="00D40088">
        <w:t xml:space="preserve"> </w:t>
      </w:r>
      <w:r w:rsidR="00456956">
        <w:t>drag-and-drop</w:t>
      </w:r>
      <w:r w:rsidR="00D40088">
        <w:t xml:space="preserve"> the Text icon (</w:t>
      </w:r>
      <w:r w:rsidR="0050229B">
        <w:rPr>
          <w:noProof/>
        </w:rPr>
        <w:drawing>
          <wp:inline distT="0" distB="0" distL="0" distR="0">
            <wp:extent cx="228600" cy="238125"/>
            <wp:effectExtent l="1905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DashboardNewTextItem.png"/>
                    <pic:cNvPicPr/>
                  </pic:nvPicPr>
                  <pic:blipFill>
                    <a:blip r:embed="rId3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a:noFill/>
                    <a:ln>
                      <a:noFill/>
                    </a:ln>
                  </pic:spPr>
                </pic:pic>
              </a:graphicData>
            </a:graphic>
          </wp:inline>
        </w:drawing>
      </w:r>
      <w:r>
        <w:t xml:space="preserve">) over the Dashboard Canvas. A text box will appear. Type the desired text in this box. Use the </w:t>
      </w:r>
      <w:hyperlink w:anchor="_Formatting_Dashboard_Items" w:history="1">
        <w:r w:rsidRPr="002A30B4">
          <w:rPr>
            <w:rStyle w:val="Hyperlink"/>
          </w:rPr>
          <w:t>Toolbar</w:t>
        </w:r>
      </w:hyperlink>
      <w:r>
        <w:t xml:space="preserve">  to format t</w:t>
      </w:r>
      <w:r w:rsidR="00F701BE">
        <w:t>he text.</w:t>
      </w:r>
    </w:p>
    <w:p w:rsidR="00EB575F" w:rsidRDefault="00EB575F" w:rsidP="00EB575F">
      <w:pPr>
        <w:pStyle w:val="bodytext"/>
        <w:spacing w:after="0"/>
      </w:pPr>
    </w:p>
    <w:p w:rsidR="00EB575F" w:rsidRDefault="0048357A" w:rsidP="00F9407E">
      <w:pPr>
        <w:pStyle w:val="Textbody"/>
        <w:jc w:val="center"/>
        <w:rPr>
          <w:noProof/>
        </w:rPr>
      </w:pPr>
      <w:r>
        <w:rPr>
          <w:noProof/>
        </w:rPr>
        <w:drawing>
          <wp:inline distT="0" distB="0" distL="0" distR="0">
            <wp:extent cx="5734050" cy="2895600"/>
            <wp:effectExtent l="1905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user149.png"/>
                    <pic:cNvPicPr/>
                  </pic:nvPicPr>
                  <pic:blipFill>
                    <a:blip r:embed="rId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4050" cy="2895600"/>
                    </a:xfrm>
                    <a:prstGeom prst="rect">
                      <a:avLst/>
                    </a:prstGeom>
                    <a:noFill/>
                    <a:ln>
                      <a:noFill/>
                    </a:ln>
                  </pic:spPr>
                </pic:pic>
              </a:graphicData>
            </a:graphic>
          </wp:inline>
        </w:drawing>
      </w:r>
    </w:p>
    <w:p w:rsidR="00F9407E" w:rsidRDefault="00F9407E" w:rsidP="00F9407E">
      <w:pPr>
        <w:pStyle w:val="Textbody"/>
        <w:jc w:val="center"/>
        <w:rPr>
          <w:noProof/>
        </w:rPr>
      </w:pPr>
    </w:p>
    <w:p w:rsidR="0094624B" w:rsidRDefault="00F701BE" w:rsidP="00EB575F">
      <w:pPr>
        <w:pStyle w:val="Heading4"/>
        <w:spacing w:before="0" w:after="0"/>
      </w:pPr>
      <w:r>
        <w:t>Adding Images</w:t>
      </w:r>
    </w:p>
    <w:p w:rsidR="0094624B" w:rsidRDefault="0094624B" w:rsidP="00EB575F">
      <w:pPr>
        <w:pStyle w:val="bodytext"/>
        <w:spacing w:after="0"/>
      </w:pPr>
      <w:r>
        <w:t>To add an image to the dashboard</w:t>
      </w:r>
      <w:r w:rsidR="00A46327">
        <w:t>,</w:t>
      </w:r>
      <w:r w:rsidR="00D40088">
        <w:t xml:space="preserve"> </w:t>
      </w:r>
      <w:r w:rsidR="00456956">
        <w:t>drag-and-drop</w:t>
      </w:r>
      <w:r w:rsidR="00D40088">
        <w:t xml:space="preserve"> the Image icon (</w:t>
      </w:r>
      <w:r w:rsidR="0050229B">
        <w:rPr>
          <w:noProof/>
        </w:rPr>
        <w:drawing>
          <wp:inline distT="0" distB="0" distL="0" distR="0">
            <wp:extent cx="228600" cy="2381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DashboardNewImageItem.png"/>
                    <pic:cNvPicPr/>
                  </pic:nvPicPr>
                  <pic:blipFill>
                    <a:blip r:embed="rId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pic:spPr>
                </pic:pic>
              </a:graphicData>
            </a:graphic>
          </wp:inline>
        </w:drawing>
      </w:r>
      <w:r>
        <w:t xml:space="preserve">) over the Dashboard Canvas. An image box will appear. </w:t>
      </w:r>
      <w:r w:rsidR="006445CA">
        <w:t>Press</w:t>
      </w:r>
      <w:r>
        <w:t xml:space="preserve"> the insert image button (</w:t>
      </w:r>
      <w:r w:rsidR="0050229B">
        <w:rPr>
          <w:noProof/>
        </w:rPr>
        <w:drawing>
          <wp:inline distT="0" distB="0" distL="0" distR="0">
            <wp:extent cx="152400" cy="1524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nsertPicture.png"/>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F701BE">
        <w:t>and select the image to upload.</w:t>
      </w:r>
    </w:p>
    <w:p w:rsidR="00E30FD0" w:rsidRDefault="00E30FD0" w:rsidP="00EB575F">
      <w:pPr>
        <w:pStyle w:val="bodytext"/>
        <w:spacing w:after="0"/>
      </w:pPr>
    </w:p>
    <w:p w:rsidR="00EB575F" w:rsidRDefault="00EB575F" w:rsidP="0094624B">
      <w:pPr>
        <w:pStyle w:val="bodytext"/>
      </w:pPr>
      <w:r>
        <w:rPr>
          <w:noProof/>
        </w:rPr>
        <w:lastRenderedPageBreak/>
        <w:drawing>
          <wp:inline distT="0" distB="0" distL="0" distR="0">
            <wp:extent cx="6400800" cy="3286125"/>
            <wp:effectExtent l="19050" t="0" r="0" b="0"/>
            <wp:docPr id="792" name="Picture 79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69" cstate="print"/>
                    <a:stretch>
                      <a:fillRect/>
                    </a:stretch>
                  </pic:blipFill>
                  <pic:spPr>
                    <a:xfrm>
                      <a:off x="0" y="0"/>
                      <a:ext cx="6400800" cy="3286125"/>
                    </a:xfrm>
                    <a:prstGeom prst="rect">
                      <a:avLst/>
                    </a:prstGeom>
                  </pic:spPr>
                </pic:pic>
              </a:graphicData>
            </a:graphic>
          </wp:inline>
        </w:drawing>
      </w:r>
    </w:p>
    <w:p w:rsidR="0094624B" w:rsidRDefault="0094624B" w:rsidP="00EB575F">
      <w:pPr>
        <w:pStyle w:val="Heading4"/>
        <w:spacing w:before="0" w:after="0"/>
      </w:pPr>
      <w:r>
        <w:t>Adding Web Pages</w:t>
      </w:r>
    </w:p>
    <w:p w:rsidR="0094624B" w:rsidRDefault="0094624B" w:rsidP="00EB575F">
      <w:pPr>
        <w:pStyle w:val="bodytext"/>
        <w:spacing w:after="0"/>
      </w:pPr>
      <w:r>
        <w:t xml:space="preserve">To add a web page to the </w:t>
      </w:r>
      <w:r w:rsidR="00D40088">
        <w:t>dashboard</w:t>
      </w:r>
      <w:r w:rsidR="00A46327">
        <w:t>,</w:t>
      </w:r>
      <w:r w:rsidR="00D40088">
        <w:t xml:space="preserve"> drag the URL Button (</w:t>
      </w:r>
      <w:r w:rsidR="0050229B">
        <w:rPr>
          <w:noProof/>
        </w:rPr>
        <w:drawing>
          <wp:inline distT="0" distB="0" distL="0" distR="0">
            <wp:extent cx="228600" cy="238125"/>
            <wp:effectExtent l="1905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DashboardNewUrlItem.png"/>
                    <pic:cNvPicPr/>
                  </pic:nvPicPr>
                  <pic:blipFill>
                    <a:blip r:embed="rId3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a:noFill/>
                    <a:ln>
                      <a:noFill/>
                    </a:ln>
                  </pic:spPr>
                </pic:pic>
              </a:graphicData>
            </a:graphic>
          </wp:inline>
        </w:drawing>
      </w:r>
      <w:r>
        <w:t>) over the Dashboard Canvas. A URL menu will appear. Ent</w:t>
      </w:r>
      <w:r w:rsidR="00A46327">
        <w:t>er</w:t>
      </w:r>
      <w:r>
        <w:t xml:space="preserve"> the desired URL and press </w:t>
      </w:r>
      <w:r w:rsidR="00C03045" w:rsidRPr="00C03045">
        <w:rPr>
          <w:noProof/>
        </w:rPr>
        <w:drawing>
          <wp:inline distT="0" distB="0" distL="0" distR="0">
            <wp:extent cx="362001" cy="123842"/>
            <wp:effectExtent l="19050" t="0" r="0" b="0"/>
            <wp:docPr id="975"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371" cstate="print"/>
                    <a:stretch>
                      <a:fillRect/>
                    </a:stretch>
                  </pic:blipFill>
                  <pic:spPr>
                    <a:xfrm>
                      <a:off x="0" y="0"/>
                      <a:ext cx="362001" cy="123842"/>
                    </a:xfrm>
                    <a:prstGeom prst="rect">
                      <a:avLst/>
                    </a:prstGeom>
                  </pic:spPr>
                </pic:pic>
              </a:graphicData>
            </a:graphic>
          </wp:inline>
        </w:drawing>
      </w:r>
      <w:r w:rsidR="00C03045">
        <w:t>.</w:t>
      </w:r>
    </w:p>
    <w:p w:rsidR="00FA55D7" w:rsidRDefault="00FA55D7" w:rsidP="00EB575F">
      <w:pPr>
        <w:pStyle w:val="bodytext"/>
        <w:spacing w:after="0"/>
      </w:pPr>
    </w:p>
    <w:p w:rsidR="0094624B" w:rsidRDefault="0094624B" w:rsidP="00FF4680">
      <w:pPr>
        <w:pStyle w:val="ImportantNote"/>
      </w:pPr>
      <w:r>
        <w:t xml:space="preserve">Some web pages do not permit being </w:t>
      </w:r>
      <w:r w:rsidR="008E433F">
        <w:t>embedded within another web page</w:t>
      </w:r>
      <w:r>
        <w:t>.</w:t>
      </w:r>
    </w:p>
    <w:p w:rsidR="00F9407E" w:rsidRDefault="00F9407E" w:rsidP="00F9407E">
      <w:pPr>
        <w:pStyle w:val="bodytext"/>
        <w:spacing w:after="0"/>
        <w:ind w:firstLine="720"/>
      </w:pPr>
    </w:p>
    <w:p w:rsidR="0048357A" w:rsidRDefault="00F9407E" w:rsidP="00F9407E">
      <w:pPr>
        <w:pStyle w:val="Textbody"/>
        <w:spacing w:after="0"/>
        <w:jc w:val="center"/>
      </w:pPr>
      <w:r>
        <w:rPr>
          <w:noProof/>
        </w:rPr>
        <w:drawing>
          <wp:inline distT="0" distB="0" distL="0" distR="0">
            <wp:extent cx="6400800" cy="2044065"/>
            <wp:effectExtent l="19050" t="0" r="0" b="0"/>
            <wp:docPr id="793" name="Picture 792" descr="web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page.png"/>
                    <pic:cNvPicPr/>
                  </pic:nvPicPr>
                  <pic:blipFill>
                    <a:blip r:embed="rId372" cstate="print"/>
                    <a:stretch>
                      <a:fillRect/>
                    </a:stretch>
                  </pic:blipFill>
                  <pic:spPr>
                    <a:xfrm>
                      <a:off x="0" y="0"/>
                      <a:ext cx="6400800" cy="2044065"/>
                    </a:xfrm>
                    <a:prstGeom prst="rect">
                      <a:avLst/>
                    </a:prstGeom>
                  </pic:spPr>
                </pic:pic>
              </a:graphicData>
            </a:graphic>
          </wp:inline>
        </w:drawing>
      </w:r>
    </w:p>
    <w:p w:rsidR="00F9407E" w:rsidRDefault="00F9407E" w:rsidP="00F9407E">
      <w:pPr>
        <w:pStyle w:val="Textbody"/>
        <w:spacing w:after="0"/>
        <w:jc w:val="center"/>
      </w:pPr>
    </w:p>
    <w:p w:rsidR="006243A1" w:rsidRDefault="006243A1" w:rsidP="00F9407E">
      <w:pPr>
        <w:pStyle w:val="Heading4"/>
        <w:spacing w:before="0" w:after="0"/>
      </w:pPr>
      <w:r w:rsidRPr="00FB5684">
        <w:t>Adding Interactive Filters</w:t>
      </w:r>
    </w:p>
    <w:p w:rsidR="00400445" w:rsidRDefault="00B93C4E" w:rsidP="00F9407E">
      <w:pPr>
        <w:pStyle w:val="bodytext"/>
        <w:spacing w:after="0"/>
      </w:pPr>
      <w:bookmarkStart w:id="237" w:name="_Toolbar_1"/>
      <w:bookmarkEnd w:id="237"/>
      <w:r>
        <w:t xml:space="preserve">To add an </w:t>
      </w:r>
      <w:r w:rsidR="00356BF9">
        <w:t>interactive filter</w:t>
      </w:r>
      <w:r>
        <w:t xml:space="preserve"> to the dashboard</w:t>
      </w:r>
      <w:r w:rsidR="00A46327">
        <w:t>,</w:t>
      </w:r>
      <w:r>
        <w:t xml:space="preserve"> </w:t>
      </w:r>
      <w:r w:rsidR="00456956">
        <w:t>drag-and-drop</w:t>
      </w:r>
      <w:r>
        <w:t xml:space="preserve"> the Filter icon (</w:t>
      </w:r>
      <w:r w:rsidR="0050229B">
        <w:rPr>
          <w:noProof/>
        </w:rPr>
        <w:drawing>
          <wp:inline distT="0" distB="0" distL="0" distR="0">
            <wp:extent cx="228600" cy="2381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DashboardNewFilterItem.png"/>
                    <pic:cNvPicPr/>
                  </pic:nvPicPr>
                  <pic:blipFill>
                    <a:blip r:embed="rId3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 cy="238125"/>
                    </a:xfrm>
                    <a:prstGeom prst="rect">
                      <a:avLst/>
                    </a:prstGeom>
                  </pic:spPr>
                </pic:pic>
              </a:graphicData>
            </a:graphic>
          </wp:inline>
        </w:drawing>
      </w:r>
      <w:r>
        <w:t xml:space="preserve">) over the Dashboard Canvas. </w:t>
      </w:r>
      <w:r w:rsidR="00356BF9">
        <w:t xml:space="preserve">The Filter Properties menu will appear. The Filter Properties menu has two tabs: </w:t>
      </w:r>
      <w:r w:rsidR="00A46327" w:rsidRPr="005F1061">
        <w:rPr>
          <w:b/>
        </w:rPr>
        <w:t>Dashboard Items</w:t>
      </w:r>
      <w:r w:rsidR="00A46327">
        <w:t xml:space="preserve"> </w:t>
      </w:r>
      <w:r w:rsidR="00356BF9">
        <w:t xml:space="preserve">and </w:t>
      </w:r>
      <w:r w:rsidR="00356BF9" w:rsidRPr="005F1061">
        <w:rPr>
          <w:b/>
        </w:rPr>
        <w:t>Filter</w:t>
      </w:r>
      <w:r w:rsidR="00356BF9">
        <w:t>.</w:t>
      </w:r>
    </w:p>
    <w:p w:rsidR="00F9407E" w:rsidRDefault="00F9407E" w:rsidP="00F9407E">
      <w:pPr>
        <w:pStyle w:val="bodytext"/>
        <w:spacing w:after="0"/>
      </w:pPr>
    </w:p>
    <w:p w:rsidR="00356BF9" w:rsidRPr="00B52625" w:rsidRDefault="00A46327" w:rsidP="00356BF9">
      <w:pPr>
        <w:pStyle w:val="bodytext"/>
        <w:rPr>
          <w:b/>
        </w:rPr>
      </w:pPr>
      <w:r>
        <w:rPr>
          <w:b/>
        </w:rPr>
        <w:t>Dashboard Items</w:t>
      </w:r>
    </w:p>
    <w:p w:rsidR="00356BF9" w:rsidRDefault="00356BF9" w:rsidP="00356BF9">
      <w:pPr>
        <w:pStyle w:val="bodytext"/>
      </w:pPr>
      <w:r>
        <w:lastRenderedPageBreak/>
        <w:t xml:space="preserve">In the </w:t>
      </w:r>
      <w:r w:rsidR="00A46327" w:rsidRPr="005F1061">
        <w:rPr>
          <w:b/>
        </w:rPr>
        <w:t>Dashboard Items</w:t>
      </w:r>
      <w:r w:rsidR="00A46327">
        <w:t xml:space="preserve"> T</w:t>
      </w:r>
      <w:r>
        <w:t>ab</w:t>
      </w:r>
      <w:r w:rsidR="00A46327">
        <w:t>,</w:t>
      </w:r>
      <w:r>
        <w:t xml:space="preserve"> select which reports</w:t>
      </w:r>
      <w:r w:rsidR="00E72F42">
        <w:t xml:space="preserve"> and data visualizations</w:t>
      </w:r>
      <w:r>
        <w:t xml:space="preserve"> the filter should apply to by checking the box in the Controlled column.</w:t>
      </w:r>
    </w:p>
    <w:p w:rsidR="00074314" w:rsidRDefault="008E57A1" w:rsidP="00FF4680">
      <w:pPr>
        <w:pStyle w:val="ImportantNote"/>
      </w:pPr>
      <w:r>
        <w:t>A</w:t>
      </w:r>
      <w:r w:rsidR="00356BF9">
        <w:t>ll of the reports</w:t>
      </w:r>
      <w:r w:rsidR="00E72F42">
        <w:t xml:space="preserve"> and visualizations</w:t>
      </w:r>
      <w:r w:rsidR="00CB27A7">
        <w:t xml:space="preserve"> being controlled by the filter</w:t>
      </w:r>
      <w:r w:rsidR="00356BF9">
        <w:t xml:space="preserve"> must share at least one common Data Category.</w:t>
      </w:r>
      <w:r w:rsidR="005B06AE">
        <w:t xml:space="preserve"> Interactive filters will apply to the drilldowns on selected reports.</w:t>
      </w:r>
    </w:p>
    <w:p w:rsidR="00356BF9" w:rsidRDefault="00400445" w:rsidP="00356BF9">
      <w:pPr>
        <w:pStyle w:val="bodytext"/>
        <w:jc w:val="center"/>
        <w:rPr>
          <w:noProof/>
        </w:rPr>
      </w:pPr>
      <w:r>
        <w:rPr>
          <w:noProof/>
        </w:rPr>
        <w:drawing>
          <wp:inline distT="0" distB="0" distL="0" distR="0">
            <wp:extent cx="4534533" cy="1981477"/>
            <wp:effectExtent l="19050" t="0" r="0" b="0"/>
            <wp:docPr id="796" name="Picture 795" descr="dashboard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items.png"/>
                    <pic:cNvPicPr/>
                  </pic:nvPicPr>
                  <pic:blipFill>
                    <a:blip r:embed="rId374" cstate="print"/>
                    <a:stretch>
                      <a:fillRect/>
                    </a:stretch>
                  </pic:blipFill>
                  <pic:spPr>
                    <a:xfrm>
                      <a:off x="0" y="0"/>
                      <a:ext cx="4534533" cy="1981477"/>
                    </a:xfrm>
                    <a:prstGeom prst="rect">
                      <a:avLst/>
                    </a:prstGeom>
                  </pic:spPr>
                </pic:pic>
              </a:graphicData>
            </a:graphic>
          </wp:inline>
        </w:drawing>
      </w:r>
    </w:p>
    <w:p w:rsidR="00356BF9" w:rsidRPr="00B52625" w:rsidRDefault="00356BF9" w:rsidP="00356BF9">
      <w:pPr>
        <w:pStyle w:val="bodytext"/>
        <w:rPr>
          <w:b/>
        </w:rPr>
      </w:pPr>
      <w:r>
        <w:rPr>
          <w:b/>
        </w:rPr>
        <w:t>Filter</w:t>
      </w:r>
    </w:p>
    <w:p w:rsidR="00E30FD0" w:rsidRDefault="00356BF9" w:rsidP="00E30FD0">
      <w:pPr>
        <w:pStyle w:val="bodytext"/>
      </w:pPr>
      <w:r>
        <w:t xml:space="preserve">In the </w:t>
      </w:r>
      <w:r w:rsidR="00EE1061" w:rsidRPr="005F1061">
        <w:rPr>
          <w:b/>
        </w:rPr>
        <w:t>Filter</w:t>
      </w:r>
      <w:r w:rsidR="00EE1061">
        <w:t xml:space="preserve"> </w:t>
      </w:r>
      <w:r w:rsidR="00A46327">
        <w:t>T</w:t>
      </w:r>
      <w:r w:rsidR="00EE1061">
        <w:t>ab</w:t>
      </w:r>
      <w:r w:rsidR="00A46327">
        <w:t>,</w:t>
      </w:r>
      <w:r w:rsidR="00EE1061">
        <w:t xml:space="preserve"> specify what data should be used </w:t>
      </w:r>
      <w:r w:rsidR="008E57A1">
        <w:t>and</w:t>
      </w:r>
      <w:r w:rsidR="00EE1061">
        <w:t xml:space="preserve"> how the interactive filter should appear on the dashboard.</w:t>
      </w:r>
    </w:p>
    <w:p w:rsidR="00400445" w:rsidRDefault="00400445" w:rsidP="00400445">
      <w:pPr>
        <w:pStyle w:val="bodytext"/>
        <w:jc w:val="center"/>
      </w:pPr>
      <w:r>
        <w:rPr>
          <w:noProof/>
        </w:rPr>
        <w:drawing>
          <wp:inline distT="0" distB="0" distL="0" distR="0">
            <wp:extent cx="3343742" cy="2438741"/>
            <wp:effectExtent l="19050" t="0" r="9058" b="0"/>
            <wp:docPr id="797" name="Picture 796" descr="filter 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roperties.png"/>
                    <pic:cNvPicPr/>
                  </pic:nvPicPr>
                  <pic:blipFill>
                    <a:blip r:embed="rId375" cstate="print"/>
                    <a:stretch>
                      <a:fillRect/>
                    </a:stretch>
                  </pic:blipFill>
                  <pic:spPr>
                    <a:xfrm>
                      <a:off x="0" y="0"/>
                      <a:ext cx="3343742" cy="2438741"/>
                    </a:xfrm>
                    <a:prstGeom prst="rect">
                      <a:avLst/>
                    </a:prstGeom>
                  </pic:spPr>
                </pic:pic>
              </a:graphicData>
            </a:graphic>
          </wp:inline>
        </w:drawing>
      </w:r>
    </w:p>
    <w:p w:rsidR="00EE1061" w:rsidRDefault="00EE1061" w:rsidP="00BD52E2">
      <w:pPr>
        <w:pStyle w:val="bodytext"/>
        <w:numPr>
          <w:ilvl w:val="0"/>
          <w:numId w:val="77"/>
        </w:numPr>
      </w:pPr>
      <w:r>
        <w:t xml:space="preserve">Use the </w:t>
      </w:r>
      <w:r w:rsidRPr="005F1061">
        <w:rPr>
          <w:b/>
        </w:rPr>
        <w:t xml:space="preserve">Filter </w:t>
      </w:r>
      <w:r w:rsidR="003548F8" w:rsidRPr="005F1061">
        <w:rPr>
          <w:b/>
        </w:rPr>
        <w:t>V</w:t>
      </w:r>
      <w:r w:rsidRPr="005F1061">
        <w:rPr>
          <w:b/>
        </w:rPr>
        <w:t>alue</w:t>
      </w:r>
      <w:r>
        <w:t xml:space="preserve"> dropdown to select the data</w:t>
      </w:r>
      <w:r w:rsidR="00F701BE">
        <w:t xml:space="preserve"> field that should be filtered.</w:t>
      </w:r>
    </w:p>
    <w:p w:rsidR="00E30FD0" w:rsidRDefault="00EE1061" w:rsidP="00FF4680">
      <w:pPr>
        <w:pStyle w:val="ImportantNote"/>
      </w:pPr>
      <w:r>
        <w:t xml:space="preserve">The filter can be applied to a calculation instead of a data field by using the formula button </w:t>
      </w:r>
      <w:r w:rsidR="00836878">
        <w:t>(</w:t>
      </w:r>
      <w:r w:rsidR="003D0285">
        <w:rPr>
          <w:noProof/>
        </w:rPr>
        <w:drawing>
          <wp:inline distT="0" distB="0" distL="0" distR="0">
            <wp:extent cx="152400" cy="152400"/>
            <wp:effectExtent l="1905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836878">
        <w:t>).</w:t>
      </w:r>
    </w:p>
    <w:p w:rsidR="00EE1061" w:rsidRDefault="00EE1061" w:rsidP="00BD52E2">
      <w:pPr>
        <w:pStyle w:val="bodytext"/>
        <w:numPr>
          <w:ilvl w:val="0"/>
          <w:numId w:val="77"/>
        </w:numPr>
        <w:tabs>
          <w:tab w:val="left" w:pos="360"/>
        </w:tabs>
      </w:pPr>
      <w:r>
        <w:t xml:space="preserve">Use the </w:t>
      </w:r>
      <w:r w:rsidRPr="005F1061">
        <w:rPr>
          <w:b/>
        </w:rPr>
        <w:t>Type</w:t>
      </w:r>
      <w:r>
        <w:t xml:space="preserve"> dropdown to specify what kind of</w:t>
      </w:r>
      <w:r w:rsidR="00F701BE">
        <w:t xml:space="preserve"> interactive filter to display:</w:t>
      </w:r>
    </w:p>
    <w:p w:rsidR="0048357A" w:rsidRDefault="00EE1061" w:rsidP="00D4103D">
      <w:pPr>
        <w:pStyle w:val="bodytext"/>
        <w:numPr>
          <w:ilvl w:val="1"/>
          <w:numId w:val="55"/>
        </w:numPr>
        <w:tabs>
          <w:tab w:val="left" w:pos="360"/>
        </w:tabs>
        <w:spacing w:after="0"/>
      </w:pPr>
      <w:r w:rsidRPr="005F1061">
        <w:rPr>
          <w:i/>
        </w:rPr>
        <w:lastRenderedPageBreak/>
        <w:t>Single Choice</w:t>
      </w:r>
      <w:r>
        <w:t>: A dropdown with the possible values of the filter.</w:t>
      </w:r>
      <w:r w:rsidR="002A0A4E">
        <w:br/>
      </w:r>
      <w:r w:rsidR="002A0A4E">
        <w:br/>
      </w:r>
      <w:r w:rsidR="002A0A4E">
        <w:rPr>
          <w:noProof/>
        </w:rPr>
        <w:drawing>
          <wp:inline distT="0" distB="0" distL="0" distR="0">
            <wp:extent cx="2438741" cy="1019317"/>
            <wp:effectExtent l="19050" t="0" r="0" b="0"/>
            <wp:docPr id="774" name="Picture 773" descr="single 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choice.png"/>
                    <pic:cNvPicPr/>
                  </pic:nvPicPr>
                  <pic:blipFill>
                    <a:blip r:embed="rId376" cstate="print"/>
                    <a:stretch>
                      <a:fillRect/>
                    </a:stretch>
                  </pic:blipFill>
                  <pic:spPr>
                    <a:xfrm>
                      <a:off x="0" y="0"/>
                      <a:ext cx="2438741" cy="1019317"/>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D4103D">
      <w:pPr>
        <w:pStyle w:val="bodytext"/>
        <w:numPr>
          <w:ilvl w:val="1"/>
          <w:numId w:val="55"/>
        </w:numPr>
        <w:tabs>
          <w:tab w:val="left" w:pos="360"/>
        </w:tabs>
        <w:spacing w:after="0"/>
      </w:pPr>
      <w:r w:rsidRPr="005F1061">
        <w:rPr>
          <w:i/>
        </w:rPr>
        <w:t>Multiple Choice</w:t>
      </w:r>
      <w:r>
        <w:t>: All possible values for the filter presented with check boxes to select a one or more values.</w:t>
      </w:r>
      <w:r w:rsidR="002A0A4E">
        <w:br/>
      </w:r>
      <w:r w:rsidR="002A0A4E">
        <w:br/>
      </w:r>
      <w:r w:rsidR="002A0A4E">
        <w:rPr>
          <w:noProof/>
        </w:rPr>
        <w:drawing>
          <wp:inline distT="0" distB="0" distL="0" distR="0">
            <wp:extent cx="2553056" cy="781159"/>
            <wp:effectExtent l="19050" t="0" r="0" b="0"/>
            <wp:docPr id="779" name="Picture 778" descr="multi 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choice.png"/>
                    <pic:cNvPicPr/>
                  </pic:nvPicPr>
                  <pic:blipFill>
                    <a:blip r:embed="rId377" cstate="print"/>
                    <a:stretch>
                      <a:fillRect/>
                    </a:stretch>
                  </pic:blipFill>
                  <pic:spPr>
                    <a:xfrm>
                      <a:off x="0" y="0"/>
                      <a:ext cx="2553056" cy="781159"/>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D4103D">
      <w:pPr>
        <w:pStyle w:val="bodytext"/>
        <w:numPr>
          <w:ilvl w:val="1"/>
          <w:numId w:val="55"/>
        </w:numPr>
        <w:tabs>
          <w:tab w:val="left" w:pos="360"/>
        </w:tabs>
        <w:spacing w:after="0"/>
      </w:pPr>
      <w:r w:rsidRPr="005F1061">
        <w:rPr>
          <w:i/>
        </w:rPr>
        <w:t>Single Slider</w:t>
      </w:r>
      <w:r>
        <w:t>: Select the filter value by sliding a point along a scale.</w:t>
      </w:r>
      <w:r w:rsidR="002A0A4E">
        <w:br/>
      </w:r>
      <w:r w:rsidR="002A0A4E">
        <w:br/>
      </w:r>
      <w:r w:rsidR="002A0A4E">
        <w:rPr>
          <w:noProof/>
        </w:rPr>
        <w:drawing>
          <wp:inline distT="0" distB="0" distL="0" distR="0">
            <wp:extent cx="2333951" cy="342948"/>
            <wp:effectExtent l="19050" t="0" r="9199" b="0"/>
            <wp:docPr id="780" name="Picture 779" descr="sliding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ing scale.png"/>
                    <pic:cNvPicPr/>
                  </pic:nvPicPr>
                  <pic:blipFill>
                    <a:blip r:embed="rId378" cstate="print"/>
                    <a:stretch>
                      <a:fillRect/>
                    </a:stretch>
                  </pic:blipFill>
                  <pic:spPr>
                    <a:xfrm>
                      <a:off x="0" y="0"/>
                      <a:ext cx="2333951" cy="342948"/>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2202A8" w:rsidRDefault="00EE1061" w:rsidP="00D4103D">
      <w:pPr>
        <w:pStyle w:val="bodytext"/>
        <w:numPr>
          <w:ilvl w:val="1"/>
          <w:numId w:val="55"/>
        </w:numPr>
        <w:tabs>
          <w:tab w:val="left" w:pos="360"/>
        </w:tabs>
      </w:pPr>
      <w:r w:rsidRPr="005F1061">
        <w:rPr>
          <w:i/>
        </w:rPr>
        <w:t>Range Slider</w:t>
      </w:r>
      <w:r>
        <w:t>:  A scale that disp</w:t>
      </w:r>
      <w:r w:rsidR="00F701BE">
        <w:t>lays values between two points.</w:t>
      </w:r>
      <w:r w:rsidR="002A0A4E">
        <w:br/>
      </w:r>
      <w:r w:rsidR="002A0A4E">
        <w:br/>
      </w:r>
      <w:r w:rsidR="002A0A4E">
        <w:rPr>
          <w:noProof/>
        </w:rPr>
        <w:drawing>
          <wp:inline distT="0" distB="0" distL="0" distR="0">
            <wp:extent cx="2819794" cy="352474"/>
            <wp:effectExtent l="19050" t="0" r="0" b="0"/>
            <wp:docPr id="785" name="Picture 784" descr="linear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le.png"/>
                    <pic:cNvPicPr/>
                  </pic:nvPicPr>
                  <pic:blipFill>
                    <a:blip r:embed="rId379" cstate="print"/>
                    <a:stretch>
                      <a:fillRect/>
                    </a:stretch>
                  </pic:blipFill>
                  <pic:spPr>
                    <a:xfrm>
                      <a:off x="0" y="0"/>
                      <a:ext cx="2819794" cy="352474"/>
                    </a:xfrm>
                    <a:prstGeom prst="rect">
                      <a:avLst/>
                    </a:prstGeom>
                  </pic:spPr>
                </pic:pic>
              </a:graphicData>
            </a:graphic>
          </wp:inline>
        </w:drawing>
      </w:r>
    </w:p>
    <w:p w:rsidR="00E30FD0" w:rsidRDefault="00EE1061" w:rsidP="00BD52E2">
      <w:pPr>
        <w:pStyle w:val="bodytext"/>
        <w:numPr>
          <w:ilvl w:val="0"/>
          <w:numId w:val="116"/>
        </w:numPr>
        <w:tabs>
          <w:tab w:val="left" w:pos="360"/>
        </w:tabs>
        <w:spacing w:after="0"/>
      </w:pPr>
      <w:r>
        <w:t xml:space="preserve">In the </w:t>
      </w:r>
      <w:r w:rsidR="0098176D" w:rsidRPr="005F1061">
        <w:rPr>
          <w:b/>
        </w:rPr>
        <w:t>S</w:t>
      </w:r>
      <w:r w:rsidRPr="005F1061">
        <w:rPr>
          <w:b/>
        </w:rPr>
        <w:t>tyle</w:t>
      </w:r>
      <w:r>
        <w:t xml:space="preserve"> dropdown</w:t>
      </w:r>
      <w:r w:rsidR="00A46327">
        <w:t>,</w:t>
      </w:r>
      <w:r>
        <w:t xml:space="preserve"> specify if the filter should be </w:t>
      </w:r>
      <w:r w:rsidR="0098176D" w:rsidRPr="005F1061">
        <w:rPr>
          <w:i/>
        </w:rPr>
        <w:t>V</w:t>
      </w:r>
      <w:r w:rsidRPr="005F1061">
        <w:rPr>
          <w:i/>
        </w:rPr>
        <w:t>ertically</w:t>
      </w:r>
      <w:r>
        <w:t xml:space="preserve"> or </w:t>
      </w:r>
      <w:r w:rsidR="0098176D" w:rsidRPr="005F1061">
        <w:rPr>
          <w:i/>
        </w:rPr>
        <w:t>H</w:t>
      </w:r>
      <w:r w:rsidRPr="005F1061">
        <w:rPr>
          <w:i/>
        </w:rPr>
        <w:t>orizontally</w:t>
      </w:r>
      <w:r>
        <w:t xml:space="preserve"> oriented.</w:t>
      </w:r>
    </w:p>
    <w:p w:rsidR="00E30FD0" w:rsidRDefault="00EE1061" w:rsidP="00BD52E2">
      <w:pPr>
        <w:pStyle w:val="bodytext"/>
        <w:numPr>
          <w:ilvl w:val="0"/>
          <w:numId w:val="116"/>
        </w:numPr>
        <w:tabs>
          <w:tab w:val="left" w:pos="360"/>
        </w:tabs>
        <w:spacing w:after="0"/>
      </w:pPr>
      <w:r>
        <w:t xml:space="preserve">In the </w:t>
      </w:r>
      <w:r w:rsidRPr="005F1061">
        <w:rPr>
          <w:b/>
        </w:rPr>
        <w:t>Value Sort Direction</w:t>
      </w:r>
      <w:r w:rsidR="007328A1">
        <w:t xml:space="preserve"> dropdown</w:t>
      </w:r>
      <w:r w:rsidR="00A64877">
        <w:t>,</w:t>
      </w:r>
      <w:r>
        <w:t xml:space="preserve"> specify if the filter values should appear from least to greatest (</w:t>
      </w:r>
      <w:r w:rsidR="007328A1" w:rsidRPr="005F1061">
        <w:rPr>
          <w:i/>
        </w:rPr>
        <w:t>A</w:t>
      </w:r>
      <w:r w:rsidRPr="005F1061">
        <w:rPr>
          <w:i/>
        </w:rPr>
        <w:t>scendi</w:t>
      </w:r>
      <w:r w:rsidR="00F701BE" w:rsidRPr="005F1061">
        <w:rPr>
          <w:i/>
        </w:rPr>
        <w:t>ng</w:t>
      </w:r>
      <w:r w:rsidR="00F701BE">
        <w:t>) or vice versa (</w:t>
      </w:r>
      <w:r w:rsidR="007328A1" w:rsidRPr="005F1061">
        <w:rPr>
          <w:i/>
        </w:rPr>
        <w:t>D</w:t>
      </w:r>
      <w:r w:rsidR="00F701BE" w:rsidRPr="005F1061">
        <w:rPr>
          <w:i/>
        </w:rPr>
        <w:t>escending</w:t>
      </w:r>
      <w:r w:rsidR="00F701BE">
        <w:t>).</w:t>
      </w:r>
    </w:p>
    <w:p w:rsidR="002202A8" w:rsidRDefault="006445CA" w:rsidP="00BD52E2">
      <w:pPr>
        <w:pStyle w:val="bodytext"/>
        <w:numPr>
          <w:ilvl w:val="0"/>
          <w:numId w:val="116"/>
        </w:numPr>
        <w:tabs>
          <w:tab w:val="left" w:pos="360"/>
        </w:tabs>
        <w:spacing w:after="0"/>
      </w:pPr>
      <w:r>
        <w:t>Press</w:t>
      </w:r>
      <w:r w:rsidR="00EE1061">
        <w:t xml:space="preserve"> the </w:t>
      </w:r>
      <w:r w:rsidR="00EE1061" w:rsidRPr="005F1061">
        <w:rPr>
          <w:b/>
        </w:rPr>
        <w:t>Format</w:t>
      </w:r>
      <w:r w:rsidR="00EE1061">
        <w:t xml:space="preserve"> button (</w:t>
      </w:r>
      <w:r w:rsidR="0050229B">
        <w:rPr>
          <w:noProof/>
        </w:rPr>
        <w:drawing>
          <wp:inline distT="0" distB="0" distL="0" distR="0">
            <wp:extent cx="152400" cy="152400"/>
            <wp:effectExtent l="1905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FormatCells.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EE1061">
        <w:t>) to open the format menu and specify how the fil</w:t>
      </w:r>
      <w:r w:rsidR="00F701BE">
        <w:t>ter values should be displayed.</w:t>
      </w:r>
    </w:p>
    <w:p w:rsidR="0094624B" w:rsidRDefault="00B93C4E" w:rsidP="005D2AAE">
      <w:pPr>
        <w:pStyle w:val="Heading3"/>
        <w:spacing w:after="0"/>
      </w:pPr>
      <w:bookmarkStart w:id="238" w:name="_Toc468348406"/>
      <w:r>
        <w:t>T</w:t>
      </w:r>
      <w:r w:rsidR="0094624B">
        <w:t>oolbar</w:t>
      </w:r>
      <w:bookmarkEnd w:id="238"/>
    </w:p>
    <w:p w:rsidR="005D2AAE" w:rsidRDefault="005D2AAE" w:rsidP="005D2AAE">
      <w:pPr>
        <w:pStyle w:val="bodytext"/>
        <w:spacing w:after="0"/>
      </w:pPr>
    </w:p>
    <w:p w:rsidR="0094624B" w:rsidRPr="00BC5573" w:rsidRDefault="0094624B" w:rsidP="005D2AAE">
      <w:pPr>
        <w:pStyle w:val="bodytext"/>
      </w:pPr>
      <w:r>
        <w:t>The toolbar contains the buttons and menu</w:t>
      </w:r>
      <w:r w:rsidR="00F701BE">
        <w:t>s used to modify the dashboard.</w:t>
      </w:r>
    </w:p>
    <w:p w:rsidR="005D2AAE" w:rsidRPr="005D2AAE" w:rsidRDefault="0094624B" w:rsidP="005D2AAE">
      <w:pPr>
        <w:pStyle w:val="Heading4"/>
        <w:spacing w:after="190"/>
      </w:pPr>
      <w:r>
        <w:t>Saving Dashboards</w:t>
      </w:r>
    </w:p>
    <w:p w:rsidR="0094624B" w:rsidRPr="009506CB" w:rsidRDefault="0094624B" w:rsidP="0094624B">
      <w:pPr>
        <w:pStyle w:val="bodytext"/>
        <w:rPr>
          <w:noProof/>
        </w:rPr>
      </w:pPr>
      <w:r>
        <w:t xml:space="preserve">The dashboard can be saved by </w:t>
      </w:r>
      <w:r w:rsidR="006445CA">
        <w:t>press</w:t>
      </w:r>
      <w:r>
        <w:t>ing the save button (</w:t>
      </w:r>
      <w:r w:rsidR="0050229B">
        <w:rPr>
          <w:noProof/>
        </w:rPr>
        <w:drawing>
          <wp:inline distT="0" distB="0" distL="0" distR="0">
            <wp:extent cx="152400" cy="152400"/>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Save.png"/>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F701BE">
        <w:rPr>
          <w:noProof/>
        </w:rPr>
        <w:t>).</w:t>
      </w:r>
    </w:p>
    <w:p w:rsidR="0094624B" w:rsidRDefault="0094624B" w:rsidP="002128DD">
      <w:pPr>
        <w:pStyle w:val="Heading4"/>
      </w:pPr>
      <w:r>
        <w:lastRenderedPageBreak/>
        <w:t>Undo/Redo</w:t>
      </w:r>
    </w:p>
    <w:p w:rsidR="006445CA" w:rsidRPr="00B61CD2" w:rsidRDefault="006445CA" w:rsidP="006445CA">
      <w:pPr>
        <w:pStyle w:val="bodytext"/>
      </w:pPr>
      <w:r>
        <w:t>Actions can be undone by pressing the undo button (</w:t>
      </w:r>
      <w:r>
        <w:rPr>
          <w:noProof/>
        </w:rPr>
        <w:drawing>
          <wp:inline distT="0" distB="0" distL="0" distR="0">
            <wp:extent cx="152400" cy="152400"/>
            <wp:effectExtent l="0" t="0" r="0" b="0"/>
            <wp:docPr id="18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Undo.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or using the keyboard shortcut </w:t>
      </w:r>
      <w:r w:rsidRPr="00277B11">
        <w:rPr>
          <w:b/>
        </w:rPr>
        <w:t>C</w:t>
      </w:r>
      <w:r>
        <w:rPr>
          <w:b/>
        </w:rPr>
        <w:t>trl</w:t>
      </w:r>
      <w:r>
        <w:t>+</w:t>
      </w:r>
      <w:r w:rsidRPr="00277B11">
        <w:rPr>
          <w:b/>
        </w:rPr>
        <w:t>Z</w:t>
      </w:r>
      <w:r>
        <w:t>. Undone actions can be redone by pressing the redo button (</w:t>
      </w:r>
      <w:r>
        <w:rPr>
          <w:noProof/>
        </w:rPr>
        <w:drawing>
          <wp:inline distT="0" distB="0" distL="0" distR="0">
            <wp:extent cx="152400" cy="152400"/>
            <wp:effectExtent l="0" t="0" r="0" b="0"/>
            <wp:docPr id="936"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Redo.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or using the keyboard shortcut </w:t>
      </w:r>
      <w:r w:rsidRPr="00277B11">
        <w:rPr>
          <w:b/>
        </w:rPr>
        <w:t>C</w:t>
      </w:r>
      <w:r>
        <w:rPr>
          <w:b/>
        </w:rPr>
        <w:t>trl</w:t>
      </w:r>
      <w:r>
        <w:t>+</w:t>
      </w:r>
      <w:r w:rsidRPr="00277B11">
        <w:rPr>
          <w:b/>
        </w:rPr>
        <w:t>Y</w:t>
      </w:r>
      <w:r>
        <w:t>.</w:t>
      </w:r>
    </w:p>
    <w:p w:rsidR="0094624B" w:rsidRDefault="0094624B" w:rsidP="002128DD">
      <w:pPr>
        <w:pStyle w:val="Heading4"/>
      </w:pPr>
      <w:r>
        <w:t>Borders</w:t>
      </w:r>
    </w:p>
    <w:p w:rsidR="00E30FD0" w:rsidRDefault="0094624B" w:rsidP="00E30FD0">
      <w:pPr>
        <w:pStyle w:val="bodytext"/>
      </w:pPr>
      <w:r>
        <w:t xml:space="preserve">To create borders around a dashboard item, select it and </w:t>
      </w:r>
      <w:r w:rsidR="006445CA">
        <w:t>press</w:t>
      </w:r>
      <w:r>
        <w:t xml:space="preserve"> the Format icon (</w:t>
      </w:r>
      <w:r w:rsidR="0050229B">
        <w:rPr>
          <w:noProof/>
        </w:rPr>
        <w:drawing>
          <wp:inline distT="0" distB="0" distL="0" distR="0">
            <wp:extent cx="152400" cy="152400"/>
            <wp:effectExtent l="1905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FormatCells.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F701BE">
        <w:t>).</w:t>
      </w:r>
    </w:p>
    <w:p w:rsidR="00DB0742" w:rsidRDefault="00DB0742" w:rsidP="00DB0742">
      <w:pPr>
        <w:pStyle w:val="bodytext"/>
        <w:jc w:val="center"/>
      </w:pPr>
      <w:r>
        <w:rPr>
          <w:noProof/>
        </w:rPr>
        <w:drawing>
          <wp:inline distT="0" distB="0" distL="0" distR="0">
            <wp:extent cx="4305901" cy="3153215"/>
            <wp:effectExtent l="19050" t="0" r="0" b="0"/>
            <wp:docPr id="802" name="Picture 801" descr="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png"/>
                    <pic:cNvPicPr/>
                  </pic:nvPicPr>
                  <pic:blipFill>
                    <a:blip r:embed="rId380" cstate="print"/>
                    <a:stretch>
                      <a:fillRect/>
                    </a:stretch>
                  </pic:blipFill>
                  <pic:spPr>
                    <a:xfrm>
                      <a:off x="0" y="0"/>
                      <a:ext cx="4305901" cy="3153215"/>
                    </a:xfrm>
                    <a:prstGeom prst="rect">
                      <a:avLst/>
                    </a:prstGeom>
                  </pic:spPr>
                </pic:pic>
              </a:graphicData>
            </a:graphic>
          </wp:inline>
        </w:drawing>
      </w:r>
    </w:p>
    <w:p w:rsidR="00046221" w:rsidRDefault="00046221" w:rsidP="00046221">
      <w:pPr>
        <w:pStyle w:val="bodytext"/>
        <w:numPr>
          <w:ilvl w:val="0"/>
          <w:numId w:val="102"/>
        </w:numPr>
        <w:spacing w:after="0"/>
      </w:pPr>
      <w:r>
        <w:t xml:space="preserve">Uncheck </w:t>
      </w:r>
      <w:r w:rsidRPr="00C331B4">
        <w:rPr>
          <w:b/>
        </w:rPr>
        <w:t>Make Borders Uniform</w:t>
      </w:r>
      <w:r>
        <w:t xml:space="preserve"> to modify specific edges.</w:t>
      </w:r>
    </w:p>
    <w:p w:rsidR="00046221" w:rsidRDefault="00046221" w:rsidP="00046221">
      <w:pPr>
        <w:pStyle w:val="bodytext"/>
        <w:numPr>
          <w:ilvl w:val="0"/>
          <w:numId w:val="102"/>
        </w:numPr>
        <w:spacing w:after="0"/>
      </w:pPr>
      <w:r>
        <w:t>To widen the borders, enter a value (in px), or use the arrows in the width box.</w:t>
      </w:r>
    </w:p>
    <w:p w:rsidR="00046221" w:rsidRDefault="00046221" w:rsidP="00046221">
      <w:pPr>
        <w:pStyle w:val="bodytext"/>
        <w:numPr>
          <w:ilvl w:val="0"/>
          <w:numId w:val="102"/>
        </w:numPr>
        <w:spacing w:after="0"/>
      </w:pPr>
      <w:r>
        <w:t>To change the color, click the color picker and select a color, or enter a Hex value.</w:t>
      </w:r>
    </w:p>
    <w:p w:rsidR="00046221" w:rsidRDefault="00046221" w:rsidP="005D2AAE">
      <w:pPr>
        <w:pStyle w:val="bodytext"/>
        <w:tabs>
          <w:tab w:val="left" w:pos="360"/>
        </w:tabs>
        <w:spacing w:after="0"/>
      </w:pPr>
    </w:p>
    <w:p w:rsidR="0094624B" w:rsidRDefault="0094624B" w:rsidP="005D2AAE">
      <w:pPr>
        <w:pStyle w:val="bodytext"/>
        <w:tabs>
          <w:tab w:val="left" w:pos="360"/>
        </w:tabs>
        <w:spacing w:after="0"/>
      </w:pPr>
      <w:r>
        <w:t xml:space="preserve">Borders can be rounded by </w:t>
      </w:r>
      <w:r w:rsidR="006445CA">
        <w:t>press</w:t>
      </w:r>
      <w:r>
        <w:t xml:space="preserve">ing the </w:t>
      </w:r>
      <w:r w:rsidR="003E6BBF" w:rsidRPr="003E6BBF">
        <w:t>'</w:t>
      </w:r>
      <w:r>
        <w:t>Rounded Edges</w:t>
      </w:r>
      <w:r w:rsidR="003E6BBF" w:rsidRPr="003E6BBF">
        <w:t>'</w:t>
      </w:r>
      <w:r>
        <w:t xml:space="preserve"> button (</w:t>
      </w:r>
      <w:r w:rsidR="0050229B">
        <w:rPr>
          <w:noProof/>
        </w:rPr>
        <w:drawing>
          <wp:inline distT="0" distB="0" distL="0" distR="0">
            <wp:extent cx="152400" cy="152400"/>
            <wp:effectExtent l="1905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RoundedEdges.png"/>
                    <pic:cNvPicPr/>
                  </pic:nvPicPr>
                  <pic:blipFill>
                    <a:blip r:embed="rId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in the toolbar.</w:t>
      </w:r>
    </w:p>
    <w:p w:rsidR="0094624B" w:rsidRDefault="0094624B" w:rsidP="002128DD">
      <w:pPr>
        <w:pStyle w:val="Heading4"/>
      </w:pPr>
      <w:bookmarkStart w:id="239" w:name="_Formatting_Dashboard_Items"/>
      <w:bookmarkEnd w:id="239"/>
      <w:r>
        <w:t>Formatting Dashboard Text</w:t>
      </w:r>
    </w:p>
    <w:p w:rsidR="00E30FD0" w:rsidRDefault="0094624B" w:rsidP="0094624B">
      <w:pPr>
        <w:pStyle w:val="bodytext"/>
      </w:pPr>
      <w:r>
        <w:t xml:space="preserve">Text items can be formatted using buttons in the toolbar. A text item must be selected </w:t>
      </w:r>
      <w:r w:rsidR="00E30FD0">
        <w:t>for these changes to be applied.</w:t>
      </w:r>
    </w:p>
    <w:p w:rsidR="00E30FD0" w:rsidRDefault="00E30FD0" w:rsidP="00E30FD0">
      <w:pPr>
        <w:pStyle w:val="bodytext"/>
        <w:rPr>
          <w:b/>
        </w:rPr>
      </w:pPr>
      <w:r>
        <w:rPr>
          <w:b/>
        </w:rPr>
        <w:t>Font</w:t>
      </w:r>
    </w:p>
    <w:p w:rsidR="00E30FD0" w:rsidRDefault="0094624B" w:rsidP="00BD52E2">
      <w:pPr>
        <w:pStyle w:val="bodytext"/>
        <w:numPr>
          <w:ilvl w:val="0"/>
          <w:numId w:val="118"/>
        </w:numPr>
        <w:rPr>
          <w:b/>
        </w:rPr>
      </w:pPr>
      <w:r>
        <w:t>To change the font</w:t>
      </w:r>
      <w:r w:rsidR="00A64877">
        <w:t>,</w:t>
      </w:r>
      <w:r>
        <w:t xml:space="preserve"> use the font </w:t>
      </w:r>
      <w:r w:rsidR="009A558E">
        <w:t>dropdown</w:t>
      </w:r>
      <w:r>
        <w:t xml:space="preserve"> (</w:t>
      </w:r>
      <w:r w:rsidR="00E56A3E">
        <w:rPr>
          <w:noProof/>
        </w:rPr>
        <w:drawing>
          <wp:inline distT="0" distB="0" distL="0" distR="0">
            <wp:extent cx="1257476" cy="171474"/>
            <wp:effectExtent l="19050" t="0" r="0" b="0"/>
            <wp:docPr id="803" name="Picture 802" descr="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png"/>
                    <pic:cNvPicPr/>
                  </pic:nvPicPr>
                  <pic:blipFill>
                    <a:blip r:embed="rId382" cstate="print"/>
                    <a:stretch>
                      <a:fillRect/>
                    </a:stretch>
                  </pic:blipFill>
                  <pic:spPr>
                    <a:xfrm>
                      <a:off x="0" y="0"/>
                      <a:ext cx="1257476" cy="171474"/>
                    </a:xfrm>
                    <a:prstGeom prst="rect">
                      <a:avLst/>
                    </a:prstGeom>
                  </pic:spPr>
                </pic:pic>
              </a:graphicData>
            </a:graphic>
          </wp:inline>
        </w:drawing>
      </w:r>
      <w:r>
        <w:t>). The font names appear in</w:t>
      </w:r>
      <w:r w:rsidR="00F701BE">
        <w:t xml:space="preserve"> the style that they represent.</w:t>
      </w:r>
    </w:p>
    <w:p w:rsidR="00E30FD0" w:rsidRDefault="0094624B" w:rsidP="00BD52E2">
      <w:pPr>
        <w:pStyle w:val="bodytext"/>
        <w:numPr>
          <w:ilvl w:val="0"/>
          <w:numId w:val="118"/>
        </w:numPr>
        <w:rPr>
          <w:b/>
        </w:rPr>
      </w:pPr>
      <w:r>
        <w:t xml:space="preserve">The </w:t>
      </w:r>
      <w:r w:rsidRPr="00E30FD0">
        <w:rPr>
          <w:b/>
        </w:rPr>
        <w:t>B</w:t>
      </w:r>
      <w:r w:rsidRPr="00AE0A01">
        <w:t>,</w:t>
      </w:r>
      <w:r>
        <w:t xml:space="preserve"> </w:t>
      </w:r>
      <w:r w:rsidRPr="00E30FD0">
        <w:rPr>
          <w:i/>
        </w:rPr>
        <w:t>I</w:t>
      </w:r>
      <w:r w:rsidR="00A64877">
        <w:t>,</w:t>
      </w:r>
      <w:r>
        <w:t xml:space="preserve"> and </w:t>
      </w:r>
      <w:r w:rsidRPr="00E30FD0">
        <w:rPr>
          <w:u w:val="single"/>
        </w:rPr>
        <w:t>U</w:t>
      </w:r>
      <w:r>
        <w:t xml:space="preserve"> icons make the font bold, italicized</w:t>
      </w:r>
      <w:r w:rsidR="00A64877">
        <w:t>,</w:t>
      </w:r>
      <w:r>
        <w:t xml:space="preserve"> and un</w:t>
      </w:r>
      <w:r w:rsidR="00F701BE">
        <w:t>derlined, respectively.</w:t>
      </w:r>
    </w:p>
    <w:p w:rsidR="00E30FD0" w:rsidRPr="00E56A3E" w:rsidRDefault="0094624B" w:rsidP="00BD52E2">
      <w:pPr>
        <w:pStyle w:val="bodytext"/>
        <w:numPr>
          <w:ilvl w:val="0"/>
          <w:numId w:val="118"/>
        </w:numPr>
        <w:rPr>
          <w:b/>
        </w:rPr>
      </w:pPr>
      <w:r>
        <w:lastRenderedPageBreak/>
        <w:t>Text size can be controlled using the up and down arrows on font size menu (</w:t>
      </w:r>
      <w:r w:rsidR="00E56A3E">
        <w:rPr>
          <w:noProof/>
        </w:rPr>
        <w:drawing>
          <wp:inline distT="0" distB="0" distL="0" distR="0">
            <wp:extent cx="419159" cy="171474"/>
            <wp:effectExtent l="19050" t="0" r="0" b="0"/>
            <wp:docPr id="804" name="Picture 803" descr="font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size.png"/>
                    <pic:cNvPicPr/>
                  </pic:nvPicPr>
                  <pic:blipFill>
                    <a:blip r:embed="rId176" cstate="print"/>
                    <a:stretch>
                      <a:fillRect/>
                    </a:stretch>
                  </pic:blipFill>
                  <pic:spPr>
                    <a:xfrm>
                      <a:off x="0" y="0"/>
                      <a:ext cx="419159" cy="171474"/>
                    </a:xfrm>
                    <a:prstGeom prst="rect">
                      <a:avLst/>
                    </a:prstGeom>
                  </pic:spPr>
                </pic:pic>
              </a:graphicData>
            </a:graphic>
          </wp:inline>
        </w:drawing>
      </w:r>
      <w:r>
        <w:t>).</w:t>
      </w:r>
    </w:p>
    <w:p w:rsidR="00E30FD0" w:rsidRDefault="00E30FD0" w:rsidP="00E30FD0">
      <w:pPr>
        <w:pStyle w:val="bodytext"/>
        <w:rPr>
          <w:b/>
        </w:rPr>
      </w:pPr>
      <w:r>
        <w:rPr>
          <w:b/>
        </w:rPr>
        <w:t>Color</w:t>
      </w:r>
    </w:p>
    <w:p w:rsidR="00E30FD0" w:rsidRDefault="0094624B" w:rsidP="00BD52E2">
      <w:pPr>
        <w:pStyle w:val="bodytext"/>
        <w:numPr>
          <w:ilvl w:val="0"/>
          <w:numId w:val="119"/>
        </w:numPr>
        <w:rPr>
          <w:b/>
        </w:rPr>
      </w:pPr>
      <w:r>
        <w:t xml:space="preserve">To change the text color, </w:t>
      </w:r>
      <w:r w:rsidR="006445CA">
        <w:t>press</w:t>
      </w:r>
      <w:r>
        <w:t xml:space="preserve"> the Foreground Color button (</w:t>
      </w:r>
      <w:r w:rsidR="00F706D0">
        <w:rPr>
          <w:noProof/>
        </w:rPr>
        <w:drawing>
          <wp:inline distT="0" distB="0" distL="0" distR="0">
            <wp:extent cx="152400" cy="152400"/>
            <wp:effectExtent l="1905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ForegroundColor.png"/>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w:t>
      </w:r>
      <w:r w:rsidR="00A64877">
        <w:t>,</w:t>
      </w:r>
      <w:r>
        <w:t xml:space="preserve"> and then select a color or enter a hex value into the Foreground box.</w:t>
      </w:r>
      <w:r w:rsidRPr="006B674B">
        <w:t xml:space="preserve"> </w:t>
      </w:r>
      <w:r w:rsidR="006445CA">
        <w:t>Press</w:t>
      </w:r>
      <w:r>
        <w:t xml:space="preserve"> the clear button</w:t>
      </w:r>
      <w:r w:rsidR="00E56A3E">
        <w:t xml:space="preserve"> (</w:t>
      </w:r>
      <w:r w:rsidR="00E56A3E">
        <w:rPr>
          <w:noProof/>
        </w:rPr>
        <w:drawing>
          <wp:inline distT="0" distB="0" distL="0" distR="0">
            <wp:extent cx="285750" cy="190500"/>
            <wp:effectExtent l="19050" t="0" r="0" b="0"/>
            <wp:docPr id="80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 cy="190500"/>
                    </a:xfrm>
                    <a:prstGeom prst="rect">
                      <a:avLst/>
                    </a:prstGeom>
                    <a:noFill/>
                    <a:ln>
                      <a:noFill/>
                    </a:ln>
                  </pic:spPr>
                </pic:pic>
              </a:graphicData>
            </a:graphic>
          </wp:inline>
        </w:drawing>
      </w:r>
      <w:r w:rsidR="00E56A3E">
        <w:t>)</w:t>
      </w:r>
      <w:r>
        <w:t xml:space="preserve"> to revert to the default color.</w:t>
      </w:r>
    </w:p>
    <w:p w:rsidR="00E30FD0" w:rsidRPr="00E56A3E" w:rsidRDefault="0094624B" w:rsidP="00BD52E2">
      <w:pPr>
        <w:pStyle w:val="bodytext"/>
        <w:numPr>
          <w:ilvl w:val="0"/>
          <w:numId w:val="119"/>
        </w:numPr>
        <w:rPr>
          <w:b/>
        </w:rPr>
      </w:pPr>
      <w:r>
        <w:t xml:space="preserve">To change the background color, </w:t>
      </w:r>
      <w:r w:rsidR="006445CA">
        <w:t>press</w:t>
      </w:r>
      <w:r>
        <w:t xml:space="preserve"> the Background Color button (</w:t>
      </w:r>
      <w:r w:rsidR="00F706D0">
        <w:rPr>
          <w:noProof/>
        </w:rPr>
        <w:drawing>
          <wp:inline distT="0" distB="0" distL="0" distR="0">
            <wp:extent cx="152400" cy="152400"/>
            <wp:effectExtent l="1905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BackgroundColor.png"/>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t xml:space="preserve">) and then select a color or enter a hex value into the Background box. </w:t>
      </w:r>
      <w:r w:rsidR="006445CA">
        <w:t>Press</w:t>
      </w:r>
      <w:r>
        <w:t xml:space="preserve"> the clear button</w:t>
      </w:r>
      <w:r w:rsidR="00E56A3E">
        <w:t xml:space="preserve"> (</w:t>
      </w:r>
      <w:r w:rsidR="00E56A3E">
        <w:rPr>
          <w:noProof/>
        </w:rPr>
        <w:drawing>
          <wp:inline distT="0" distB="0" distL="0" distR="0">
            <wp:extent cx="285750" cy="190500"/>
            <wp:effectExtent l="19050" t="0" r="0" b="0"/>
            <wp:docPr id="809"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 cy="190500"/>
                    </a:xfrm>
                    <a:prstGeom prst="rect">
                      <a:avLst/>
                    </a:prstGeom>
                    <a:noFill/>
                    <a:ln>
                      <a:noFill/>
                    </a:ln>
                  </pic:spPr>
                </pic:pic>
              </a:graphicData>
            </a:graphic>
          </wp:inline>
        </w:drawing>
      </w:r>
      <w:r w:rsidR="00E56A3E">
        <w:t>)</w:t>
      </w:r>
      <w:r>
        <w:t xml:space="preserve"> to revert to the default color.</w:t>
      </w:r>
    </w:p>
    <w:p w:rsidR="00E30FD0" w:rsidRDefault="00E30FD0" w:rsidP="00E30FD0">
      <w:pPr>
        <w:pStyle w:val="bodytext"/>
        <w:rPr>
          <w:b/>
        </w:rPr>
      </w:pPr>
      <w:r>
        <w:rPr>
          <w:b/>
        </w:rPr>
        <w:t>Alignment</w:t>
      </w:r>
    </w:p>
    <w:p w:rsidR="002202A8" w:rsidRPr="002202A8" w:rsidRDefault="0094624B" w:rsidP="00BD52E2">
      <w:pPr>
        <w:pStyle w:val="bodytext"/>
        <w:numPr>
          <w:ilvl w:val="0"/>
          <w:numId w:val="120"/>
        </w:numPr>
        <w:rPr>
          <w:b/>
        </w:rPr>
      </w:pPr>
      <w:r>
        <w:t xml:space="preserve">Text can be aligned to the top, center, or bottom of a cell using </w:t>
      </w:r>
      <w:r w:rsidR="00F701BE">
        <w:t>the vertical alignment buttons.</w:t>
      </w:r>
    </w:p>
    <w:p w:rsidR="00E30FD0" w:rsidRPr="00A50BC3" w:rsidRDefault="002202A8" w:rsidP="00E30FD0">
      <w:pPr>
        <w:pStyle w:val="bodytext"/>
        <w:jc w:val="center"/>
        <w:rPr>
          <w:noProof/>
        </w:rPr>
      </w:pPr>
      <w:r>
        <w:rPr>
          <w:noProof/>
        </w:rPr>
        <w:drawing>
          <wp:inline distT="0" distB="0" distL="0" distR="0">
            <wp:extent cx="1257300" cy="647700"/>
            <wp:effectExtent l="1905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user66.png"/>
                    <pic:cNvPicPr/>
                  </pic:nvPicPr>
                  <pic:blipFill rotWithShape="1">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1257300" cy="647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624B" w:rsidRPr="00E30FD0" w:rsidRDefault="0094624B" w:rsidP="00BD52E2">
      <w:pPr>
        <w:pStyle w:val="bodytext"/>
        <w:numPr>
          <w:ilvl w:val="0"/>
          <w:numId w:val="120"/>
        </w:numPr>
        <w:rPr>
          <w:b/>
        </w:rPr>
      </w:pPr>
      <w:r>
        <w:t>Text can be centered, justified</w:t>
      </w:r>
      <w:r w:rsidR="00A64877">
        <w:t>,</w:t>
      </w:r>
      <w:r>
        <w:t xml:space="preserve"> or aligned to the left or right of a cell using the horizontal alignment buttons.</w:t>
      </w:r>
    </w:p>
    <w:p w:rsidR="00E30FD0" w:rsidRDefault="002202A8" w:rsidP="0094624B">
      <w:pPr>
        <w:pStyle w:val="bodytext"/>
        <w:tabs>
          <w:tab w:val="left" w:pos="360"/>
        </w:tabs>
        <w:jc w:val="center"/>
        <w:rPr>
          <w:noProof/>
        </w:rPr>
      </w:pPr>
      <w:r>
        <w:rPr>
          <w:noProof/>
        </w:rPr>
        <w:drawing>
          <wp:inline distT="0" distB="0" distL="0" distR="0">
            <wp:extent cx="1257300" cy="647700"/>
            <wp:effectExtent l="1905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user65.png"/>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647700"/>
                    </a:xfrm>
                    <a:prstGeom prst="rect">
                      <a:avLst/>
                    </a:prstGeom>
                    <a:noFill/>
                    <a:ln>
                      <a:noFill/>
                    </a:ln>
                  </pic:spPr>
                </pic:pic>
              </a:graphicData>
            </a:graphic>
          </wp:inline>
        </w:drawing>
      </w:r>
    </w:p>
    <w:p w:rsidR="005D2AAE" w:rsidRDefault="005D2AAE">
      <w:pPr>
        <w:widowControl/>
        <w:suppressAutoHyphens w:val="0"/>
        <w:autoSpaceDN/>
        <w:textAlignment w:val="auto"/>
        <w:rPr>
          <w:rFonts w:ascii="Open Sans" w:eastAsia="Times New Roman" w:hAnsi="Open Sans" w:cs="Times New Roman"/>
          <w:b/>
          <w:bCs/>
          <w:color w:val="607886"/>
          <w:sz w:val="24"/>
          <w:szCs w:val="24"/>
        </w:rPr>
      </w:pPr>
      <w:r>
        <w:br w:type="page"/>
      </w:r>
    </w:p>
    <w:p w:rsidR="0094624B" w:rsidRDefault="0094624B" w:rsidP="002128DD">
      <w:pPr>
        <w:pStyle w:val="Heading4"/>
      </w:pPr>
      <w:r>
        <w:lastRenderedPageBreak/>
        <w:t>Renaming Dashboards</w:t>
      </w:r>
    </w:p>
    <w:p w:rsidR="005D2AAE" w:rsidRDefault="0094624B" w:rsidP="0094624B">
      <w:pPr>
        <w:pStyle w:val="bodytext"/>
      </w:pPr>
      <w:r>
        <w:t>To change the name of a dashboard</w:t>
      </w:r>
      <w:r w:rsidR="00A64877">
        <w:t>,</w:t>
      </w:r>
      <w:r>
        <w:t xml:space="preserve"> </w:t>
      </w:r>
      <w:r w:rsidR="006445CA">
        <w:t>select</w:t>
      </w:r>
      <w:r>
        <w:t xml:space="preserve"> </w:t>
      </w:r>
      <w:r w:rsidR="003E6BBF" w:rsidRPr="003E6BBF">
        <w:t>'</w:t>
      </w:r>
      <w:r w:rsidRPr="00A15DCA">
        <w:rPr>
          <w:i/>
        </w:rPr>
        <w:t>Rename</w:t>
      </w:r>
      <w:r w:rsidR="003E6BBF" w:rsidRPr="003E6BBF">
        <w:t>'</w:t>
      </w:r>
      <w:r>
        <w:t xml:space="preserve"> in the Toolbar </w:t>
      </w:r>
      <w:r w:rsidR="009A558E">
        <w:t>dropdown</w:t>
      </w:r>
      <w:r>
        <w:t xml:space="preserve"> menu. Modify the name and select the folder where the Dashboard will be saved. </w:t>
      </w:r>
      <w:r w:rsidR="006445CA">
        <w:t xml:space="preserve">Press </w:t>
      </w:r>
      <w:r w:rsidR="00046221">
        <w:rPr>
          <w:noProof/>
        </w:rPr>
        <w:drawing>
          <wp:inline distT="0" distB="0" distL="0" distR="0">
            <wp:extent cx="114316" cy="114316"/>
            <wp:effectExtent l="19050" t="0" r="0" b="0"/>
            <wp:docPr id="839" name="Picture 838"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046221">
        <w:t xml:space="preserve"> </w:t>
      </w:r>
      <w:r w:rsidR="00046221" w:rsidRPr="00046221">
        <w:rPr>
          <w:b/>
        </w:rPr>
        <w:t>OK</w:t>
      </w:r>
      <w:r w:rsidR="00046221">
        <w:t>.</w:t>
      </w:r>
    </w:p>
    <w:p w:rsidR="0094624B" w:rsidRDefault="002202A8" w:rsidP="00A50BC3">
      <w:pPr>
        <w:pStyle w:val="bodytext"/>
      </w:pPr>
      <w:r>
        <w:rPr>
          <w:noProof/>
        </w:rPr>
        <w:drawing>
          <wp:inline distT="0" distB="0" distL="0" distR="0">
            <wp:extent cx="1114425" cy="981075"/>
            <wp:effectExtent l="1905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user159.png"/>
                    <pic:cNvPicPr/>
                  </pic:nvPicPr>
                  <pic:blipFill>
                    <a:blip r:embed="rId3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5105400" cy="3419475"/>
            <wp:effectExtent l="1905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user160.png"/>
                    <pic:cNvPicPr/>
                  </pic:nvPicPr>
                  <pic:blipFill>
                    <a:blip r:embed="rId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5400" cy="3419475"/>
                    </a:xfrm>
                    <a:prstGeom prst="rect">
                      <a:avLst/>
                    </a:prstGeom>
                    <a:noFill/>
                    <a:ln>
                      <a:noFill/>
                    </a:ln>
                  </pic:spPr>
                </pic:pic>
              </a:graphicData>
            </a:graphic>
          </wp:inline>
        </w:drawing>
      </w:r>
    </w:p>
    <w:p w:rsidR="005D2AAE" w:rsidRPr="002F5559" w:rsidRDefault="005D2AAE" w:rsidP="00A50BC3">
      <w:pPr>
        <w:pStyle w:val="bodytext"/>
      </w:pPr>
    </w:p>
    <w:p w:rsidR="0094624B" w:rsidRPr="00826CFC" w:rsidRDefault="0094624B" w:rsidP="002128DD">
      <w:pPr>
        <w:pStyle w:val="Heading4"/>
      </w:pPr>
      <w:r>
        <w:t>Changing Description</w:t>
      </w:r>
    </w:p>
    <w:p w:rsidR="005D2AAE" w:rsidRDefault="0094624B" w:rsidP="0094624B">
      <w:pPr>
        <w:pStyle w:val="bodytext"/>
      </w:pPr>
      <w:r>
        <w:t xml:space="preserve">The dashboard description appears at the bottom of the </w:t>
      </w:r>
      <w:hyperlink w:anchor="_Main_Menu" w:history="1">
        <w:r w:rsidRPr="00241BDD">
          <w:rPr>
            <w:rStyle w:val="Hyperlink"/>
          </w:rPr>
          <w:t>Main Menu</w:t>
        </w:r>
      </w:hyperlink>
      <w:r>
        <w:t xml:space="preserve">. </w:t>
      </w:r>
      <w:r w:rsidR="00046221">
        <w:t>D</w:t>
      </w:r>
      <w:r>
        <w:t>ashboard descriptions are optional</w:t>
      </w:r>
      <w:r w:rsidR="00A64877">
        <w:t>,</w:t>
      </w:r>
      <w:r>
        <w:t xml:space="preserve"> </w:t>
      </w:r>
      <w:r w:rsidR="00046221">
        <w:t xml:space="preserve">but </w:t>
      </w:r>
      <w:r>
        <w:t>they are utilized when searching reports. To modify a dashboard description</w:t>
      </w:r>
      <w:r w:rsidR="00A64877">
        <w:t>,</w:t>
      </w:r>
      <w:r>
        <w:t xml:space="preserve"> </w:t>
      </w:r>
      <w:r w:rsidR="006445CA">
        <w:t>select</w:t>
      </w:r>
      <w:r>
        <w:t xml:space="preserve"> </w:t>
      </w:r>
      <w:r w:rsidR="003E6BBF" w:rsidRPr="003E6BBF">
        <w:t>'</w:t>
      </w:r>
      <w:r w:rsidRPr="00A15DCA">
        <w:rPr>
          <w:i/>
        </w:rPr>
        <w:t>Description</w:t>
      </w:r>
      <w:r w:rsidR="003E6BBF" w:rsidRPr="003E6BBF">
        <w:t>'</w:t>
      </w:r>
      <w:r>
        <w:t xml:space="preserve"> in the Toolbar </w:t>
      </w:r>
      <w:r w:rsidR="009A558E">
        <w:t>dropdown</w:t>
      </w:r>
      <w:r>
        <w:t xml:space="preserve"> menu. </w:t>
      </w:r>
      <w:r w:rsidR="00046221">
        <w:t>Enter a</w:t>
      </w:r>
      <w:r>
        <w:t xml:space="preserve"> description and </w:t>
      </w:r>
      <w:r w:rsidR="006445CA">
        <w:t xml:space="preserve">press </w:t>
      </w:r>
      <w:r w:rsidR="00046221">
        <w:rPr>
          <w:noProof/>
        </w:rPr>
        <w:drawing>
          <wp:inline distT="0" distB="0" distL="0" distR="0">
            <wp:extent cx="114316" cy="114316"/>
            <wp:effectExtent l="19050" t="0" r="0" b="0"/>
            <wp:docPr id="840" name="Picture 838"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046221">
        <w:t xml:space="preserve"> </w:t>
      </w:r>
      <w:r w:rsidR="00046221" w:rsidRPr="00046221">
        <w:rPr>
          <w:b/>
        </w:rPr>
        <w:t>OK</w:t>
      </w:r>
      <w:r w:rsidR="006445CA">
        <w:t>.</w:t>
      </w:r>
    </w:p>
    <w:p w:rsidR="0094624B" w:rsidRPr="002F5559" w:rsidRDefault="00A50BC3" w:rsidP="00A50BC3">
      <w:pPr>
        <w:pStyle w:val="bodytext"/>
      </w:pPr>
      <w:r w:rsidRPr="00A50BC3">
        <w:rPr>
          <w:noProof/>
        </w:rPr>
        <w:drawing>
          <wp:inline distT="0" distB="0" distL="0" distR="0">
            <wp:extent cx="1114425" cy="981075"/>
            <wp:effectExtent l="19050" t="0" r="9525" b="0"/>
            <wp:docPr id="1040"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user161.png"/>
                    <pic:cNvPicPr/>
                  </pic:nvPicPr>
                  <pic:blipFill>
                    <a:blip r:embed="rId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4029638" cy="2114845"/>
            <wp:effectExtent l="19050" t="0" r="8962" b="0"/>
            <wp:docPr id="1041" name="Picture 1040"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91" cstate="print"/>
                    <a:stretch>
                      <a:fillRect/>
                    </a:stretch>
                  </pic:blipFill>
                  <pic:spPr>
                    <a:xfrm>
                      <a:off x="0" y="0"/>
                      <a:ext cx="4029638" cy="2114845"/>
                    </a:xfrm>
                    <a:prstGeom prst="rect">
                      <a:avLst/>
                    </a:prstGeom>
                    <a:noFill/>
                    <a:ln>
                      <a:noFill/>
                    </a:ln>
                  </pic:spPr>
                </pic:pic>
              </a:graphicData>
            </a:graphic>
          </wp:inline>
        </w:drawing>
      </w:r>
      <w:r w:rsidR="002202A8">
        <w:t xml:space="preserve"> </w:t>
      </w:r>
      <w:r w:rsidR="0094624B">
        <w:t xml:space="preserve">   </w:t>
      </w:r>
    </w:p>
    <w:p w:rsidR="0094624B" w:rsidRDefault="0094624B" w:rsidP="002128DD">
      <w:pPr>
        <w:pStyle w:val="Heading4"/>
      </w:pPr>
      <w:r>
        <w:lastRenderedPageBreak/>
        <w:t>Dashboard Options</w:t>
      </w:r>
    </w:p>
    <w:p w:rsidR="005D2AAE" w:rsidRDefault="006445CA" w:rsidP="0094624B">
      <w:pPr>
        <w:pStyle w:val="bodytext"/>
      </w:pPr>
      <w:r>
        <w:t>Select</w:t>
      </w:r>
      <w:r w:rsidR="0094624B">
        <w:t xml:space="preserve"> </w:t>
      </w:r>
      <w:r w:rsidR="003E6BBF" w:rsidRPr="003E6BBF">
        <w:t>'</w:t>
      </w:r>
      <w:r w:rsidR="0094624B" w:rsidRPr="00B200AE">
        <w:rPr>
          <w:i/>
        </w:rPr>
        <w:t>Options</w:t>
      </w:r>
      <w:r w:rsidR="003E6BBF" w:rsidRPr="003E6BBF">
        <w:t>'</w:t>
      </w:r>
      <w:r w:rsidR="0094624B">
        <w:t xml:space="preserve"> in the Toolbar </w:t>
      </w:r>
      <w:r w:rsidR="009A558E">
        <w:t>dropdown</w:t>
      </w:r>
      <w:r w:rsidR="0094624B">
        <w:t xml:space="preserve"> menu to ope</w:t>
      </w:r>
      <w:r w:rsidR="00F701BE">
        <w:t>n the Dashboard Options Window.</w:t>
      </w:r>
    </w:p>
    <w:p w:rsidR="005D2AAE" w:rsidRDefault="00592F78" w:rsidP="0094624B">
      <w:pPr>
        <w:pStyle w:val="bodytext"/>
      </w:pPr>
      <w:r w:rsidRPr="00592F78">
        <w:rPr>
          <w:noProof/>
        </w:rPr>
        <w:drawing>
          <wp:inline distT="0" distB="0" distL="0" distR="0">
            <wp:extent cx="1114425" cy="981075"/>
            <wp:effectExtent l="19050" t="0" r="9525" b="0"/>
            <wp:docPr id="811"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user162.png"/>
                    <pic:cNvPicPr/>
                  </pic:nvPicPr>
                  <pic:blipFill>
                    <a:blip r:embed="rId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425" cy="981075"/>
                    </a:xfrm>
                    <a:prstGeom prst="rect">
                      <a:avLst/>
                    </a:prstGeom>
                    <a:noFill/>
                    <a:ln>
                      <a:noFill/>
                    </a:ln>
                  </pic:spPr>
                </pic:pic>
              </a:graphicData>
            </a:graphic>
          </wp:inline>
        </w:drawing>
      </w:r>
      <w:r w:rsidRPr="00592F78">
        <w:rPr>
          <w:noProof/>
        </w:rPr>
        <w:drawing>
          <wp:inline distT="0" distB="0" distL="0" distR="0">
            <wp:extent cx="4314825" cy="2076450"/>
            <wp:effectExtent l="19050" t="0" r="9525" b="0"/>
            <wp:docPr id="812"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user163.png"/>
                    <pic:cNvPicPr/>
                  </pic:nvPicPr>
                  <pic:blipFill>
                    <a:blip r:embed="rId3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4825" cy="2076450"/>
                    </a:xfrm>
                    <a:prstGeom prst="rect">
                      <a:avLst/>
                    </a:prstGeom>
                    <a:noFill/>
                    <a:ln>
                      <a:noFill/>
                    </a:ln>
                  </pic:spPr>
                </pic:pic>
              </a:graphicData>
            </a:graphic>
          </wp:inline>
        </w:drawing>
      </w:r>
    </w:p>
    <w:p w:rsidR="0094624B" w:rsidRDefault="0094624B" w:rsidP="00BD52E2">
      <w:pPr>
        <w:pStyle w:val="bodytext"/>
        <w:numPr>
          <w:ilvl w:val="0"/>
          <w:numId w:val="78"/>
        </w:numPr>
      </w:pPr>
      <w:r>
        <w:t>To change the background color of the dashboard canvas, select a color or enter a hex value.</w:t>
      </w:r>
    </w:p>
    <w:p w:rsidR="00E30FD0" w:rsidRDefault="0094624B" w:rsidP="00BD52E2">
      <w:pPr>
        <w:pStyle w:val="bodytext"/>
        <w:numPr>
          <w:ilvl w:val="0"/>
          <w:numId w:val="78"/>
        </w:numPr>
      </w:pPr>
      <w:r>
        <w:t xml:space="preserve">Check </w:t>
      </w:r>
      <w:r w:rsidRPr="00046221">
        <w:rPr>
          <w:b/>
        </w:rPr>
        <w:t>Show report title bar on execution</w:t>
      </w:r>
      <w:r>
        <w:t xml:space="preserve"> to allow reports on an executed dashboard to be selected and modified.</w:t>
      </w:r>
    </w:p>
    <w:p w:rsidR="0094624B" w:rsidRDefault="002656D5" w:rsidP="002128DD">
      <w:pPr>
        <w:pStyle w:val="Heading4"/>
      </w:pPr>
      <w:r>
        <w:t>Running</w:t>
      </w:r>
      <w:r w:rsidR="0094624B">
        <w:t xml:space="preserve"> Dashboards</w:t>
      </w:r>
    </w:p>
    <w:p w:rsidR="00C249F4" w:rsidRDefault="0094624B" w:rsidP="00A50BC3">
      <w:pPr>
        <w:pStyle w:val="bodytext"/>
        <w:tabs>
          <w:tab w:val="left" w:pos="4021"/>
        </w:tabs>
      </w:pPr>
      <w:r>
        <w:t xml:space="preserve">Dashboards can be run from the </w:t>
      </w:r>
      <w:hyperlink w:anchor="_Main_Menu" w:history="1">
        <w:r w:rsidRPr="009F7EDB">
          <w:rPr>
            <w:rStyle w:val="Hyperlink"/>
          </w:rPr>
          <w:t>Main Menu</w:t>
        </w:r>
      </w:hyperlink>
      <w:r>
        <w:t xml:space="preserve"> or the </w:t>
      </w:r>
      <w:hyperlink w:anchor="_Toolbar_1" w:history="1">
        <w:r>
          <w:rPr>
            <w:rStyle w:val="Hyperlink"/>
          </w:rPr>
          <w:t>Toolbar</w:t>
        </w:r>
      </w:hyperlink>
      <w:r>
        <w:t>. To run a dashboard from the Main Menu</w:t>
      </w:r>
      <w:r w:rsidR="00A64877">
        <w:t>,</w:t>
      </w:r>
      <w:r>
        <w:t xml:space="preserve"> first select the dashboard you want to run and </w:t>
      </w:r>
      <w:r w:rsidR="006445CA">
        <w:t>press</w:t>
      </w:r>
      <w:r>
        <w:t xml:space="preserve"> the </w:t>
      </w:r>
      <w:r w:rsidR="003E6BBF" w:rsidRPr="003E6BBF">
        <w:t>'</w:t>
      </w:r>
      <w:r w:rsidR="00384773">
        <w:t>Run</w:t>
      </w:r>
      <w:r w:rsidR="00F7408F">
        <w:t xml:space="preserve"> Selected Report</w:t>
      </w:r>
      <w:r w:rsidR="003E6BBF" w:rsidRPr="003E6BBF">
        <w:t>'</w:t>
      </w:r>
      <w:r w:rsidR="00384773">
        <w:t xml:space="preserve"> button</w:t>
      </w:r>
      <w:r>
        <w:t>.</w:t>
      </w:r>
    </w:p>
    <w:p w:rsidR="00A1093A" w:rsidRDefault="00A1093A" w:rsidP="00A50BC3">
      <w:pPr>
        <w:pStyle w:val="bodytext"/>
        <w:tabs>
          <w:tab w:val="left" w:pos="4021"/>
        </w:tabs>
        <w:rPr>
          <w:noProof/>
        </w:rPr>
      </w:pPr>
    </w:p>
    <w:p w:rsidR="0094624B" w:rsidRDefault="002202A8" w:rsidP="00C249F4">
      <w:pPr>
        <w:pStyle w:val="bodytext"/>
        <w:tabs>
          <w:tab w:val="left" w:pos="4021"/>
        </w:tabs>
        <w:jc w:val="center"/>
        <w:rPr>
          <w:noProof/>
        </w:rPr>
      </w:pPr>
      <w:r>
        <w:rPr>
          <w:noProof/>
        </w:rPr>
        <w:drawing>
          <wp:inline distT="0" distB="0" distL="0" distR="0">
            <wp:extent cx="1323975" cy="933450"/>
            <wp:effectExtent l="1905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user164.png"/>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933450"/>
                    </a:xfrm>
                    <a:prstGeom prst="rect">
                      <a:avLst/>
                    </a:prstGeom>
                    <a:noFill/>
                    <a:ln>
                      <a:noFill/>
                    </a:ln>
                  </pic:spPr>
                </pic:pic>
              </a:graphicData>
            </a:graphic>
          </wp:inline>
        </w:drawing>
      </w:r>
    </w:p>
    <w:p w:rsidR="00A1093A" w:rsidRDefault="00A1093A" w:rsidP="00C249F4">
      <w:pPr>
        <w:pStyle w:val="bodytext"/>
        <w:tabs>
          <w:tab w:val="left" w:pos="4021"/>
        </w:tabs>
        <w:jc w:val="center"/>
        <w:rPr>
          <w:noProof/>
        </w:rPr>
      </w:pPr>
    </w:p>
    <w:p w:rsidR="00C249F4" w:rsidRDefault="00C249F4" w:rsidP="00C249F4">
      <w:pPr>
        <w:pStyle w:val="bodytext"/>
        <w:tabs>
          <w:tab w:val="left" w:pos="4021"/>
        </w:tabs>
      </w:pPr>
      <w:r>
        <w:t xml:space="preserve">When editing a dashboard, </w:t>
      </w:r>
      <w:r w:rsidR="006445CA">
        <w:t>press</w:t>
      </w:r>
      <w:r>
        <w:t xml:space="preserve"> the </w:t>
      </w:r>
      <w:r w:rsidR="003E6BBF" w:rsidRPr="003E6BBF">
        <w:t>'</w:t>
      </w:r>
      <w:r>
        <w:t>Run Dashboard</w:t>
      </w:r>
      <w:r w:rsidR="003E6BBF" w:rsidRPr="003E6BBF">
        <w:t>'</w:t>
      </w:r>
      <w:r>
        <w:t xml:space="preserve"> button to </w:t>
      </w:r>
      <w:r w:rsidR="00A1093A">
        <w:t>run</w:t>
      </w:r>
      <w:r>
        <w:t xml:space="preserve"> the dashboard.</w:t>
      </w:r>
    </w:p>
    <w:p w:rsidR="00ED4B6B" w:rsidRDefault="00C249F4" w:rsidP="00C249F4">
      <w:pPr>
        <w:widowControl/>
        <w:suppressAutoHyphens w:val="0"/>
        <w:autoSpaceDN/>
        <w:jc w:val="center"/>
        <w:textAlignment w:val="auto"/>
        <w:rPr>
          <w:rFonts w:ascii="Open Sans" w:eastAsia="Times New Roman" w:hAnsi="Open Sans" w:cs="Times New Roman"/>
          <w:color w:val="607886"/>
          <w:sz w:val="22"/>
          <w:szCs w:val="22"/>
        </w:rPr>
      </w:pPr>
      <w:r w:rsidRPr="00C249F4">
        <w:rPr>
          <w:rFonts w:ascii="Open Sans" w:eastAsia="Times New Roman" w:hAnsi="Open Sans" w:cs="Times New Roman"/>
          <w:noProof/>
          <w:color w:val="607886"/>
          <w:sz w:val="22"/>
          <w:szCs w:val="22"/>
        </w:rPr>
        <w:drawing>
          <wp:inline distT="0" distB="0" distL="0" distR="0">
            <wp:extent cx="4038600" cy="647700"/>
            <wp:effectExtent l="19050" t="0" r="0" b="0"/>
            <wp:docPr id="813"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user165.png"/>
                    <pic:cNvPicPr/>
                  </pic:nvPicPr>
                  <pic:blipFill>
                    <a:blip r:embed="rId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8600" cy="647700"/>
                    </a:xfrm>
                    <a:prstGeom prst="rect">
                      <a:avLst/>
                    </a:prstGeom>
                    <a:noFill/>
                    <a:ln>
                      <a:noFill/>
                    </a:ln>
                  </pic:spPr>
                </pic:pic>
              </a:graphicData>
            </a:graphic>
          </wp:inline>
        </w:drawing>
      </w:r>
    </w:p>
    <w:p w:rsidR="00ED4B6B" w:rsidRDefault="00ED4B6B" w:rsidP="00ED4B6B">
      <w:pPr>
        <w:pStyle w:val="Heading1"/>
      </w:pPr>
      <w:bookmarkStart w:id="240" w:name="_Creating_Chained_Reports"/>
      <w:bookmarkStart w:id="241" w:name="_Toc468348407"/>
      <w:bookmarkEnd w:id="240"/>
      <w:r>
        <w:lastRenderedPageBreak/>
        <w:t>Chained Reports</w:t>
      </w:r>
      <w:bookmarkEnd w:id="241"/>
    </w:p>
    <w:p w:rsidR="002026CE" w:rsidRDefault="002026CE" w:rsidP="00507BD8">
      <w:pPr>
        <w:pStyle w:val="bodytext"/>
      </w:pPr>
    </w:p>
    <w:p w:rsidR="002026CE" w:rsidRDefault="00A67355" w:rsidP="00507BD8">
      <w:pPr>
        <w:pStyle w:val="bodytext"/>
        <w:rPr>
          <w:b/>
          <w:color w:val="FF0000"/>
          <w:u w:val="single"/>
        </w:rPr>
      </w:pPr>
      <w:r>
        <w:t>Chained R</w:t>
      </w:r>
      <w:r w:rsidR="002026CE">
        <w:t xml:space="preserve">eports </w:t>
      </w:r>
      <w:r w:rsidR="00015371">
        <w:t>comprise mul</w:t>
      </w:r>
      <w:r w:rsidR="00384773">
        <w:t xml:space="preserve">tiple </w:t>
      </w:r>
      <w:r w:rsidR="007B0990">
        <w:t>component</w:t>
      </w:r>
      <w:r w:rsidR="00384773">
        <w:t xml:space="preserve"> reports</w:t>
      </w:r>
      <w:r w:rsidR="00A64877">
        <w:t>,</w:t>
      </w:r>
      <w:r w:rsidR="00384773">
        <w:t xml:space="preserve"> which</w:t>
      </w:r>
      <w:r w:rsidR="00015371">
        <w:t xml:space="preserve"> </w:t>
      </w:r>
      <w:r w:rsidR="00384773">
        <w:t>run</w:t>
      </w:r>
      <w:r w:rsidR="00015371">
        <w:t xml:space="preserve"> in </w:t>
      </w:r>
      <w:r w:rsidR="00DC50EB">
        <w:t xml:space="preserve">a </w:t>
      </w:r>
      <w:r w:rsidR="007B0990">
        <w:t>specified</w:t>
      </w:r>
      <w:r w:rsidR="00DC50EB">
        <w:t xml:space="preserve"> </w:t>
      </w:r>
      <w:r w:rsidR="00384773">
        <w:t>order and compile</w:t>
      </w:r>
      <w:r w:rsidR="00015371">
        <w:t xml:space="preserve"> into a single document.</w:t>
      </w:r>
    </w:p>
    <w:p w:rsidR="00A67355" w:rsidRDefault="00A67355" w:rsidP="00FF4680">
      <w:pPr>
        <w:pStyle w:val="ImportantNote"/>
        <w:spacing w:after="0"/>
      </w:pPr>
      <w:r>
        <w:t xml:space="preserve">Chained Reports </w:t>
      </w:r>
      <w:r w:rsidR="002E6C7D">
        <w:t xml:space="preserve">can only be </w:t>
      </w:r>
      <w:r w:rsidR="007B0F4D">
        <w:t>exported</w:t>
      </w:r>
      <w:r w:rsidR="00384773">
        <w:t xml:space="preserve"> as downloadable file types</w:t>
      </w:r>
      <w:r w:rsidR="002E6C7D">
        <w:t xml:space="preserve"> </w:t>
      </w:r>
      <w:r w:rsidR="00384773">
        <w:t>(</w:t>
      </w:r>
      <w:r w:rsidR="002E6C7D">
        <w:t xml:space="preserve">Excel, PDF, RTF, </w:t>
      </w:r>
      <w:r w:rsidR="00542F7E">
        <w:t>or</w:t>
      </w:r>
      <w:r w:rsidR="002E6C7D">
        <w:t xml:space="preserve"> CSV</w:t>
      </w:r>
      <w:r w:rsidR="00384773">
        <w:t>)</w:t>
      </w:r>
      <w:r w:rsidR="002B1539">
        <w:t>.</w:t>
      </w:r>
      <w:r w:rsidR="00384773">
        <w:t xml:space="preserve"> Viewer</w:t>
      </w:r>
      <w:r w:rsidR="000A2790">
        <w:t>-only features are not supported.</w:t>
      </w:r>
    </w:p>
    <w:p w:rsidR="00FF4680" w:rsidRDefault="00FF4680" w:rsidP="00FF4680">
      <w:pPr>
        <w:pStyle w:val="bodytext"/>
        <w:spacing w:after="0"/>
        <w:ind w:left="720"/>
        <w:rPr>
          <w:shd w:val="clear" w:color="auto" w:fill="FBD4B4"/>
        </w:rPr>
      </w:pPr>
    </w:p>
    <w:p w:rsidR="00FF4680" w:rsidRPr="002B1539" w:rsidRDefault="00815176" w:rsidP="002B1539">
      <w:pPr>
        <w:pStyle w:val="ImportantNote"/>
        <w:spacing w:after="0"/>
      </w:pPr>
      <w:r>
        <w:t xml:space="preserve">Chained Reports do not support Excel templates. </w:t>
      </w:r>
      <w:r w:rsidR="007B0990">
        <w:t>A</w:t>
      </w:r>
      <w:r>
        <w:t xml:space="preserve">ll </w:t>
      </w:r>
      <w:r w:rsidR="00941B55">
        <w:t xml:space="preserve">RTF </w:t>
      </w:r>
      <w:r>
        <w:t xml:space="preserve">reports in a chained report must </w:t>
      </w:r>
      <w:r w:rsidR="007B0990">
        <w:t>share</w:t>
      </w:r>
      <w:r>
        <w:t xml:space="preserve"> a common template</w:t>
      </w:r>
      <w:r w:rsidR="007B0F4D">
        <w:t>.</w:t>
      </w:r>
    </w:p>
    <w:p w:rsidR="002026CE" w:rsidRDefault="002026CE" w:rsidP="00F01A30">
      <w:pPr>
        <w:pStyle w:val="Heading2"/>
      </w:pPr>
      <w:bookmarkStart w:id="242" w:name="_Chained_Report_Wizard"/>
      <w:bookmarkStart w:id="243" w:name="_Toc468348408"/>
      <w:bookmarkEnd w:id="242"/>
      <w:r>
        <w:t>Chained Report Wizard</w:t>
      </w:r>
      <w:bookmarkEnd w:id="243"/>
    </w:p>
    <w:p w:rsidR="00722D14" w:rsidRDefault="00722D14" w:rsidP="00722D14">
      <w:pPr>
        <w:pStyle w:val="bodytext"/>
      </w:pPr>
      <w:r>
        <w:t>The Chained Report Wizard is an interactive tool which allows you to create and edit Chained Reports.</w:t>
      </w:r>
    </w:p>
    <w:p w:rsidR="006A2A50" w:rsidRDefault="006A2A50" w:rsidP="006A2A50">
      <w:pPr>
        <w:pStyle w:val="bodytext"/>
      </w:pPr>
      <w:r>
        <w:t>N</w:t>
      </w:r>
      <w:r w:rsidRPr="003B5A1E">
        <w:t xml:space="preserve">avigate between the tabs by clicking on the tab, or </w:t>
      </w:r>
      <w:r>
        <w:t xml:space="preserve">by </w:t>
      </w:r>
      <w:r w:rsidRPr="003B5A1E">
        <w:t xml:space="preserve">using the </w:t>
      </w:r>
      <w:r w:rsidRPr="003B5A1E">
        <w:rPr>
          <w:noProof/>
        </w:rPr>
        <w:drawing>
          <wp:inline distT="0" distB="0" distL="0" distR="0">
            <wp:extent cx="78971" cy="137160"/>
            <wp:effectExtent l="0" t="0" r="0" b="0"/>
            <wp:docPr id="842" name="Picture 8" descr="Previous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Btn.tiff"/>
                    <pic:cNvPicPr/>
                  </pic:nvPicPr>
                  <pic:blipFill>
                    <a:blip r:embed="rId76" cstate="print"/>
                    <a:stretch>
                      <a:fillRect/>
                    </a:stretch>
                  </pic:blipFill>
                  <pic:spPr>
                    <a:xfrm>
                      <a:off x="0" y="0"/>
                      <a:ext cx="78971" cy="137160"/>
                    </a:xfrm>
                    <a:prstGeom prst="rect">
                      <a:avLst/>
                    </a:prstGeom>
                    <a:noFill/>
                    <a:ln>
                      <a:noFill/>
                    </a:ln>
                  </pic:spPr>
                </pic:pic>
              </a:graphicData>
            </a:graphic>
          </wp:inline>
        </w:drawing>
      </w:r>
      <w:r w:rsidRPr="003B5A1E">
        <w:t xml:space="preserve"> </w:t>
      </w:r>
      <w:r w:rsidRPr="003B5A1E">
        <w:rPr>
          <w:b/>
        </w:rPr>
        <w:t>Previous</w:t>
      </w:r>
      <w:r w:rsidRPr="003B5A1E">
        <w:t xml:space="preserve"> and </w:t>
      </w:r>
      <w:r w:rsidRPr="003B5A1E">
        <w:rPr>
          <w:b/>
        </w:rPr>
        <w:t>Next</w:t>
      </w:r>
      <w:r w:rsidRPr="003B5A1E">
        <w:t xml:space="preserve"> </w:t>
      </w:r>
      <w:r w:rsidRPr="003B5A1E">
        <w:rPr>
          <w:noProof/>
        </w:rPr>
        <w:drawing>
          <wp:inline distT="0" distB="0" distL="0" distR="0">
            <wp:extent cx="77153" cy="137160"/>
            <wp:effectExtent l="19050" t="0" r="0" b="0"/>
            <wp:docPr id="843" name="Picture 6" descr="NextBt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tn.tiff"/>
                    <pic:cNvPicPr/>
                  </pic:nvPicPr>
                  <pic:blipFill>
                    <a:blip r:embed="rId77" cstate="print"/>
                    <a:stretch>
                      <a:fillRect/>
                    </a:stretch>
                  </pic:blipFill>
                  <pic:spPr>
                    <a:xfrm>
                      <a:off x="0" y="0"/>
                      <a:ext cx="77153" cy="137160"/>
                    </a:xfrm>
                    <a:prstGeom prst="rect">
                      <a:avLst/>
                    </a:prstGeom>
                  </pic:spPr>
                </pic:pic>
              </a:graphicData>
            </a:graphic>
          </wp:inline>
        </w:drawing>
      </w:r>
      <w:r w:rsidRPr="003B5A1E">
        <w:t xml:space="preserve"> buttons.</w:t>
      </w:r>
    </w:p>
    <w:p w:rsidR="000A6B06" w:rsidRDefault="00722D14" w:rsidP="00C478E8">
      <w:pPr>
        <w:pStyle w:val="bodytext"/>
      </w:pPr>
      <w:r>
        <w:t>To save a Chaine</w:t>
      </w:r>
      <w:r w:rsidR="00317BE8">
        <w:t>d Report</w:t>
      </w:r>
      <w:r w:rsidR="00C26EBB">
        <w:t>,</w:t>
      </w:r>
      <w:r w:rsidR="00317BE8">
        <w:t xml:space="preserve"> </w:t>
      </w:r>
      <w:r w:rsidR="006445CA">
        <w:t>press</w:t>
      </w:r>
      <w:r w:rsidR="006A2A50">
        <w:t xml:space="preserve"> </w:t>
      </w:r>
      <w:r w:rsidR="006A2A50">
        <w:rPr>
          <w:noProof/>
        </w:rPr>
        <w:drawing>
          <wp:inline distT="0" distB="0" distL="0" distR="0">
            <wp:extent cx="181000" cy="181000"/>
            <wp:effectExtent l="19050" t="0" r="9500" b="0"/>
            <wp:docPr id="844" name="Picture 843" descr="save 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btn.png"/>
                    <pic:cNvPicPr/>
                  </pic:nvPicPr>
                  <pic:blipFill>
                    <a:blip r:embed="rId78" cstate="print"/>
                    <a:stretch>
                      <a:fillRect/>
                    </a:stretch>
                  </pic:blipFill>
                  <pic:spPr>
                    <a:xfrm>
                      <a:off x="0" y="0"/>
                      <a:ext cx="181000" cy="181000"/>
                    </a:xfrm>
                    <a:prstGeom prst="rect">
                      <a:avLst/>
                    </a:prstGeom>
                  </pic:spPr>
                </pic:pic>
              </a:graphicData>
            </a:graphic>
          </wp:inline>
        </w:drawing>
      </w:r>
      <w:r w:rsidR="00317BE8">
        <w:t>.</w:t>
      </w:r>
    </w:p>
    <w:p w:rsidR="000A6B06" w:rsidRDefault="002026CE" w:rsidP="002026CE">
      <w:pPr>
        <w:pStyle w:val="bodytext"/>
        <w:tabs>
          <w:tab w:val="center" w:pos="5040"/>
        </w:tabs>
      </w:pPr>
      <w:r>
        <w:t xml:space="preserve">The </w:t>
      </w:r>
      <w:r w:rsidR="00C478E8">
        <w:t>Chained</w:t>
      </w:r>
      <w:r>
        <w:t xml:space="preserve"> Report Wizard has </w:t>
      </w:r>
      <w:r w:rsidR="00C478E8">
        <w:t>three</w:t>
      </w:r>
      <w:r>
        <w:t xml:space="preserve"> sub tabs. The </w:t>
      </w:r>
      <w:r w:rsidRPr="006A2A50">
        <w:rPr>
          <w:b/>
        </w:rPr>
        <w:t>Name</w:t>
      </w:r>
      <w:r>
        <w:t xml:space="preserve"> and </w:t>
      </w:r>
      <w:r w:rsidR="00C478E8" w:rsidRPr="006A2A50">
        <w:rPr>
          <w:b/>
        </w:rPr>
        <w:t>Reports</w:t>
      </w:r>
      <w:r>
        <w:t xml:space="preserve"> tabs must be comple</w:t>
      </w:r>
      <w:r w:rsidR="00C478E8">
        <w:t>ted.</w:t>
      </w:r>
    </w:p>
    <w:p w:rsidR="002026CE" w:rsidRDefault="002026CE" w:rsidP="002026CE">
      <w:pPr>
        <w:pStyle w:val="Heading3"/>
      </w:pPr>
      <w:bookmarkStart w:id="244" w:name="_Toc468348409"/>
      <w:r>
        <w:lastRenderedPageBreak/>
        <w:t>Name Tab</w:t>
      </w:r>
      <w:bookmarkEnd w:id="244"/>
    </w:p>
    <w:p w:rsidR="007B45FD" w:rsidRDefault="006A2A50" w:rsidP="006A2A50">
      <w:pPr>
        <w:pStyle w:val="bodytext"/>
        <w:jc w:val="center"/>
      </w:pPr>
      <w:r>
        <w:rPr>
          <w:noProof/>
        </w:rPr>
        <w:drawing>
          <wp:inline distT="0" distB="0" distL="0" distR="0">
            <wp:extent cx="4734586" cy="3972480"/>
            <wp:effectExtent l="19050" t="0" r="8864" b="0"/>
            <wp:docPr id="845" name="Picture 844" descr="chain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name.png"/>
                    <pic:cNvPicPr/>
                  </pic:nvPicPr>
                  <pic:blipFill>
                    <a:blip r:embed="rId391" cstate="print"/>
                    <a:stretch>
                      <a:fillRect/>
                    </a:stretch>
                  </pic:blipFill>
                  <pic:spPr>
                    <a:xfrm>
                      <a:off x="0" y="0"/>
                      <a:ext cx="4734586" cy="3972480"/>
                    </a:xfrm>
                    <a:prstGeom prst="rect">
                      <a:avLst/>
                    </a:prstGeom>
                  </pic:spPr>
                </pic:pic>
              </a:graphicData>
            </a:graphic>
          </wp:inline>
        </w:drawing>
      </w:r>
    </w:p>
    <w:p w:rsidR="006445CA" w:rsidRDefault="006445CA" w:rsidP="006445CA">
      <w:pPr>
        <w:pStyle w:val="bodytext"/>
      </w:pPr>
      <w:r>
        <w:t xml:space="preserve">In the Name tab, enter a name and select the </w:t>
      </w:r>
      <w:r w:rsidR="007B0990">
        <w:t>f</w:t>
      </w:r>
      <w:r>
        <w:t xml:space="preserve">older to save the </w:t>
      </w:r>
      <w:r w:rsidR="007B0990">
        <w:t>r</w:t>
      </w:r>
      <w:r>
        <w:t>eport.</w:t>
      </w:r>
    </w:p>
    <w:p w:rsidR="006445CA" w:rsidRDefault="006445CA" w:rsidP="006445CA">
      <w:pPr>
        <w:pStyle w:val="bodytext"/>
      </w:pPr>
      <w:r>
        <w:t>The report name can be up to 255 characters long. Avoid special characters such as ? : / \ * “ &lt; &gt;.</w:t>
      </w:r>
    </w:p>
    <w:p w:rsidR="006445CA" w:rsidRDefault="006445CA" w:rsidP="006445CA">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6445CA" w:rsidRDefault="006445CA" w:rsidP="00FF4680">
      <w:pPr>
        <w:pStyle w:val="ImportantNote"/>
      </w:pPr>
      <w:r>
        <w:t>You cannot create a report inside a folder that is read-only (</w:t>
      </w:r>
      <w:r>
        <w:rPr>
          <w:noProof/>
        </w:rPr>
        <w:drawing>
          <wp:inline distT="0" distB="0" distL="0" distR="0">
            <wp:extent cx="161925" cy="161925"/>
            <wp:effectExtent l="0" t="0" r="9525" b="9525"/>
            <wp:docPr id="96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925" cy="161925"/>
                    </a:xfrm>
                    <a:prstGeom prst="rect">
                      <a:avLst/>
                    </a:prstGeom>
                  </pic:spPr>
                </pic:pic>
              </a:graphicData>
            </a:graphic>
          </wp:inline>
        </w:drawing>
      </w:r>
      <w:r>
        <w:t>).</w:t>
      </w:r>
    </w:p>
    <w:p w:rsidR="002026CE" w:rsidRDefault="00C478E8" w:rsidP="002026CE">
      <w:pPr>
        <w:pStyle w:val="Heading3"/>
      </w:pPr>
      <w:bookmarkStart w:id="245" w:name="_Toc468348410"/>
      <w:r>
        <w:lastRenderedPageBreak/>
        <w:t>Reports Tab</w:t>
      </w:r>
      <w:bookmarkEnd w:id="245"/>
    </w:p>
    <w:p w:rsidR="007B45FD" w:rsidRDefault="007B45FD" w:rsidP="00C478E8">
      <w:pPr>
        <w:rPr>
          <w:rFonts w:ascii="Open Sans" w:eastAsia="Times New Roman" w:hAnsi="Open Sans" w:cs="Times New Roman"/>
          <w:color w:val="607886"/>
          <w:sz w:val="22"/>
          <w:szCs w:val="22"/>
        </w:rPr>
      </w:pPr>
      <w:r w:rsidRPr="007B45FD">
        <w:rPr>
          <w:rFonts w:ascii="Open Sans" w:eastAsia="Times New Roman" w:hAnsi="Open Sans" w:cs="Times New Roman"/>
          <w:noProof/>
          <w:color w:val="607886"/>
          <w:sz w:val="22"/>
          <w:szCs w:val="22"/>
        </w:rPr>
        <w:drawing>
          <wp:inline distT="0" distB="0" distL="0" distR="0">
            <wp:extent cx="6400800" cy="3691255"/>
            <wp:effectExtent l="19050" t="19050" r="19050" b="23495"/>
            <wp:docPr id="1043"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user167.png"/>
                    <pic:cNvPicPr/>
                  </pic:nvPicPr>
                  <pic:blipFill>
                    <a:blip r:embed="rId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691255"/>
                    </a:xfrm>
                    <a:prstGeom prst="rect">
                      <a:avLst/>
                    </a:prstGeom>
                    <a:ln>
                      <a:solidFill>
                        <a:schemeClr val="bg1">
                          <a:lumMod val="85000"/>
                        </a:schemeClr>
                      </a:solidFill>
                    </a:ln>
                  </pic:spPr>
                </pic:pic>
              </a:graphicData>
            </a:graphic>
          </wp:inline>
        </w:drawing>
      </w:r>
    </w:p>
    <w:p w:rsidR="007B45FD" w:rsidRDefault="007B45FD" w:rsidP="00C478E8">
      <w:pPr>
        <w:rPr>
          <w:rFonts w:ascii="Open Sans" w:eastAsia="Times New Roman" w:hAnsi="Open Sans" w:cs="Times New Roman"/>
          <w:color w:val="607886"/>
          <w:sz w:val="22"/>
          <w:szCs w:val="22"/>
        </w:rPr>
      </w:pPr>
    </w:p>
    <w:p w:rsidR="008055B4" w:rsidRDefault="00C478E8" w:rsidP="007B45FD">
      <w:pPr>
        <w:rPr>
          <w:rFonts w:ascii="Open Sans" w:eastAsia="Times New Roman" w:hAnsi="Open Sans" w:cs="Times New Roman"/>
          <w:color w:val="607886"/>
          <w:sz w:val="22"/>
          <w:szCs w:val="22"/>
        </w:rPr>
      </w:pPr>
      <w:r w:rsidRPr="00C478E8">
        <w:rPr>
          <w:rFonts w:ascii="Open Sans" w:eastAsia="Times New Roman" w:hAnsi="Open Sans" w:cs="Times New Roman"/>
          <w:color w:val="607886"/>
          <w:sz w:val="22"/>
          <w:szCs w:val="22"/>
        </w:rPr>
        <w:t>In the</w:t>
      </w:r>
      <w:r>
        <w:rPr>
          <w:rFonts w:ascii="Open Sans" w:eastAsia="Times New Roman" w:hAnsi="Open Sans" w:cs="Times New Roman"/>
          <w:color w:val="607886"/>
          <w:sz w:val="22"/>
          <w:szCs w:val="22"/>
        </w:rPr>
        <w:t xml:space="preserve"> Reports </w:t>
      </w:r>
      <w:r w:rsidR="00C26EBB">
        <w:rPr>
          <w:rFonts w:ascii="Open Sans" w:eastAsia="Times New Roman" w:hAnsi="Open Sans" w:cs="Times New Roman"/>
          <w:color w:val="607886"/>
          <w:sz w:val="22"/>
          <w:szCs w:val="22"/>
        </w:rPr>
        <w:t>T</w:t>
      </w:r>
      <w:r>
        <w:rPr>
          <w:rFonts w:ascii="Open Sans" w:eastAsia="Times New Roman" w:hAnsi="Open Sans" w:cs="Times New Roman"/>
          <w:color w:val="607886"/>
          <w:sz w:val="22"/>
          <w:szCs w:val="22"/>
        </w:rPr>
        <w:t>ab</w:t>
      </w:r>
      <w:r w:rsidR="00C26EBB">
        <w:rPr>
          <w:rFonts w:ascii="Open Sans" w:eastAsia="Times New Roman" w:hAnsi="Open Sans" w:cs="Times New Roman"/>
          <w:color w:val="607886"/>
          <w:sz w:val="22"/>
          <w:szCs w:val="22"/>
        </w:rPr>
        <w:t>,</w:t>
      </w:r>
      <w:r>
        <w:rPr>
          <w:rFonts w:ascii="Open Sans" w:eastAsia="Times New Roman" w:hAnsi="Open Sans" w:cs="Times New Roman"/>
          <w:color w:val="607886"/>
          <w:sz w:val="22"/>
          <w:szCs w:val="22"/>
        </w:rPr>
        <w:t xml:space="preserve"> select the </w:t>
      </w:r>
      <w:r w:rsidR="007B0990">
        <w:rPr>
          <w:rFonts w:ascii="Open Sans" w:eastAsia="Times New Roman" w:hAnsi="Open Sans" w:cs="Times New Roman"/>
          <w:color w:val="607886"/>
          <w:sz w:val="22"/>
          <w:szCs w:val="22"/>
        </w:rPr>
        <w:t xml:space="preserve">component </w:t>
      </w:r>
      <w:r>
        <w:rPr>
          <w:rFonts w:ascii="Open Sans" w:eastAsia="Times New Roman" w:hAnsi="Open Sans" w:cs="Times New Roman"/>
          <w:color w:val="607886"/>
          <w:sz w:val="22"/>
          <w:szCs w:val="22"/>
        </w:rPr>
        <w:t>reports you wish to include in the Chained Report.</w:t>
      </w:r>
    </w:p>
    <w:p w:rsidR="008055B4" w:rsidRDefault="008055B4" w:rsidP="007B45FD">
      <w:pPr>
        <w:rPr>
          <w:rFonts w:ascii="Open Sans" w:eastAsia="Times New Roman" w:hAnsi="Open Sans" w:cs="Times New Roman"/>
          <w:color w:val="607886"/>
          <w:sz w:val="22"/>
          <w:szCs w:val="22"/>
        </w:rPr>
      </w:pPr>
    </w:p>
    <w:p w:rsidR="00C478E8" w:rsidRPr="00C478E8" w:rsidRDefault="00C478E8" w:rsidP="00FF4680">
      <w:pPr>
        <w:pStyle w:val="ImportantNote"/>
      </w:pPr>
      <w:r>
        <w:t xml:space="preserve">You can only include Standard Reports, Express Reports, and </w:t>
      </w:r>
      <w:r w:rsidR="00CE5E01">
        <w:t>Crosstab</w:t>
      </w:r>
      <w:r>
        <w:t xml:space="preserve"> reports in a Chained Report.</w:t>
      </w:r>
    </w:p>
    <w:p w:rsidR="006A2A50" w:rsidRDefault="006A2A50" w:rsidP="006A2A50">
      <w:pPr>
        <w:pStyle w:val="bodytext"/>
        <w:numPr>
          <w:ilvl w:val="0"/>
          <w:numId w:val="121"/>
        </w:numPr>
      </w:pPr>
      <w:r w:rsidRPr="003178E8">
        <w:t xml:space="preserve">To add a </w:t>
      </w:r>
      <w:r>
        <w:t>component report,</w:t>
      </w:r>
      <w:r w:rsidRPr="003178E8">
        <w:t xml:space="preserve"> either </w:t>
      </w:r>
      <w:r>
        <w:rPr>
          <w:b/>
        </w:rPr>
        <w:t>drag-and-drop</w:t>
      </w:r>
      <w:r w:rsidRPr="003178E8">
        <w:t xml:space="preserve"> it to the </w:t>
      </w:r>
      <w:r>
        <w:t>selection pane</w:t>
      </w:r>
      <w:r w:rsidRPr="003178E8">
        <w:t xml:space="preserve">, </w:t>
      </w:r>
      <w:r>
        <w:t>or select the report and press</w:t>
      </w:r>
      <w:r w:rsidRPr="003178E8">
        <w:t xml:space="preserve"> </w:t>
      </w:r>
      <w:r w:rsidRPr="00860D7D">
        <w:rPr>
          <w:b/>
          <w:noProof/>
        </w:rPr>
        <w:drawing>
          <wp:inline distT="0" distB="0" distL="0" distR="0">
            <wp:extent cx="133369" cy="133369"/>
            <wp:effectExtent l="19050" t="0" r="0" b="0"/>
            <wp:docPr id="846" name="Picture 52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Pr="00860D7D">
        <w:rPr>
          <w:b/>
        </w:rPr>
        <w:t xml:space="preserve"> Add</w:t>
      </w:r>
      <w:r>
        <w:t xml:space="preserve">, or </w:t>
      </w:r>
      <w:r w:rsidRPr="00860D7D">
        <w:rPr>
          <w:b/>
        </w:rPr>
        <w:t>double-click</w:t>
      </w:r>
      <w:r>
        <w:t xml:space="preserve"> the report</w:t>
      </w:r>
      <w:r w:rsidRPr="003178E8">
        <w:t>.</w:t>
      </w:r>
    </w:p>
    <w:p w:rsidR="006445CA" w:rsidRDefault="006A2A50" w:rsidP="00BD52E2">
      <w:pPr>
        <w:pStyle w:val="bodytext"/>
        <w:numPr>
          <w:ilvl w:val="0"/>
          <w:numId w:val="121"/>
        </w:numPr>
      </w:pPr>
      <w:r>
        <w:t>To search for a report by name or description, enter text into the search bar.</w:t>
      </w:r>
    </w:p>
    <w:p w:rsidR="000723FF" w:rsidRDefault="008B2970" w:rsidP="00BD52E2">
      <w:pPr>
        <w:pStyle w:val="bodytext"/>
        <w:numPr>
          <w:ilvl w:val="0"/>
          <w:numId w:val="121"/>
        </w:numPr>
        <w:tabs>
          <w:tab w:val="left" w:pos="360"/>
        </w:tabs>
      </w:pPr>
      <w:r>
        <w:t xml:space="preserve">A </w:t>
      </w:r>
      <w:r w:rsidR="007B0990">
        <w:t xml:space="preserve">component </w:t>
      </w:r>
      <w:r w:rsidR="008D4F7D">
        <w:t>r</w:t>
      </w:r>
      <w:r>
        <w:t>eport may</w:t>
      </w:r>
      <w:r w:rsidR="00481568">
        <w:t xml:space="preserve"> be</w:t>
      </w:r>
      <w:r>
        <w:t xml:space="preserve"> able to export only in certain formats. Available formats for each </w:t>
      </w:r>
      <w:r w:rsidR="007B0990">
        <w:t xml:space="preserve">component </w:t>
      </w:r>
      <w:r>
        <w:t xml:space="preserve">report are listed under </w:t>
      </w:r>
      <w:r w:rsidRPr="006A2A50">
        <w:rPr>
          <w:b/>
        </w:rPr>
        <w:t>Available Export Types</w:t>
      </w:r>
      <w:r w:rsidR="007B0990">
        <w:t>.</w:t>
      </w:r>
      <w:r>
        <w:t xml:space="preserve"> A Chained Report which contains a format restriction on </w:t>
      </w:r>
      <w:r w:rsidR="007B0990">
        <w:t>a component report</w:t>
      </w:r>
      <w:r>
        <w:t xml:space="preserve"> cannot e</w:t>
      </w:r>
      <w:r w:rsidR="000723FF">
        <w:t>xport</w:t>
      </w:r>
      <w:r>
        <w:t xml:space="preserve"> </w:t>
      </w:r>
      <w:r w:rsidR="000723FF">
        <w:t>to</w:t>
      </w:r>
      <w:r>
        <w:t xml:space="preserve"> that format.</w:t>
      </w:r>
    </w:p>
    <w:p w:rsidR="008334D2" w:rsidRDefault="00481568" w:rsidP="00BD52E2">
      <w:pPr>
        <w:pStyle w:val="bodytext"/>
        <w:numPr>
          <w:ilvl w:val="0"/>
          <w:numId w:val="121"/>
        </w:numPr>
        <w:tabs>
          <w:tab w:val="left" w:pos="360"/>
        </w:tabs>
      </w:pPr>
      <w:r>
        <w:t xml:space="preserve">If a </w:t>
      </w:r>
      <w:r w:rsidR="007B0990">
        <w:t xml:space="preserve">component </w:t>
      </w:r>
      <w:r w:rsidR="008D4F7D">
        <w:t>r</w:t>
      </w:r>
      <w:r w:rsidR="00D818FD">
        <w:t xml:space="preserve">eport has </w:t>
      </w:r>
      <w:r w:rsidR="00A41F1A" w:rsidRPr="006A2A50">
        <w:rPr>
          <w:b/>
        </w:rPr>
        <w:t>Prompt for Value</w:t>
      </w:r>
      <w:r w:rsidR="00D818FD">
        <w:t xml:space="preserve"> filters or parameters, </w:t>
      </w:r>
      <w:r w:rsidR="006A2A50">
        <w:t xml:space="preserve">press </w:t>
      </w:r>
      <w:r w:rsidR="00F706D0">
        <w:rPr>
          <w:noProof/>
        </w:rPr>
        <w:drawing>
          <wp:inline distT="0" distB="0" distL="0" distR="0">
            <wp:extent cx="152400" cy="152400"/>
            <wp:effectExtent l="1905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Edit.pn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sidR="00DC50EB">
        <w:t xml:space="preserve"> to access the </w:t>
      </w:r>
      <w:r w:rsidR="00DC50EB" w:rsidRPr="006A2A50">
        <w:t>Report Properties</w:t>
      </w:r>
      <w:r w:rsidR="00DC50EB">
        <w:t xml:space="preserve"> menu, where you can </w:t>
      </w:r>
      <w:r w:rsidR="008334D2">
        <w:t>specify how to prompt fo</w:t>
      </w:r>
      <w:r w:rsidR="00842794">
        <w:t>r these filter values:</w:t>
      </w:r>
    </w:p>
    <w:p w:rsidR="008334D2" w:rsidRDefault="007800BA" w:rsidP="00D4103D">
      <w:pPr>
        <w:pStyle w:val="bodytext"/>
        <w:numPr>
          <w:ilvl w:val="1"/>
          <w:numId w:val="55"/>
        </w:numPr>
        <w:tabs>
          <w:tab w:val="left" w:pos="360"/>
        </w:tabs>
      </w:pPr>
      <w:r w:rsidRPr="006A2A50">
        <w:rPr>
          <w:i/>
        </w:rPr>
        <w:t>Common</w:t>
      </w:r>
      <w:r w:rsidR="008334D2" w:rsidRPr="006A2A50">
        <w:rPr>
          <w:i/>
        </w:rPr>
        <w:t xml:space="preserve"> Prompt</w:t>
      </w:r>
      <w:r w:rsidR="008334D2">
        <w:t xml:space="preserve"> – When the Chained Report </w:t>
      </w:r>
      <w:r w:rsidR="007B0990">
        <w:t>is run</w:t>
      </w:r>
      <w:r w:rsidR="008334D2">
        <w:t xml:space="preserve">, you will be prompted for a value that is used by all of the reports on the Chained Report that </w:t>
      </w:r>
      <w:r w:rsidR="00842794">
        <w:t>have filter prompts</w:t>
      </w:r>
      <w:r w:rsidR="008334D2">
        <w:t xml:space="preserve"> on this Data Field.</w:t>
      </w:r>
    </w:p>
    <w:p w:rsidR="008334D2" w:rsidRDefault="008334D2" w:rsidP="00BD52E2">
      <w:pPr>
        <w:pStyle w:val="bodytext"/>
        <w:numPr>
          <w:ilvl w:val="1"/>
          <w:numId w:val="73"/>
        </w:numPr>
      </w:pPr>
      <w:r w:rsidRPr="006A2A50">
        <w:rPr>
          <w:i/>
        </w:rPr>
        <w:t>Report Prompt</w:t>
      </w:r>
      <w:r>
        <w:t xml:space="preserve"> – When the Chained Report executes</w:t>
      </w:r>
      <w:r w:rsidR="00C26EBB">
        <w:t>,</w:t>
      </w:r>
      <w:r>
        <w:t xml:space="preserve"> you will be prompted for a value to filter this specific </w:t>
      </w:r>
      <w:r w:rsidR="007B0990">
        <w:t xml:space="preserve">component </w:t>
      </w:r>
      <w:r>
        <w:t>report.</w:t>
      </w:r>
    </w:p>
    <w:p w:rsidR="000A6B06" w:rsidRDefault="008334D2" w:rsidP="00BD52E2">
      <w:pPr>
        <w:pStyle w:val="bodytext"/>
        <w:numPr>
          <w:ilvl w:val="1"/>
          <w:numId w:val="73"/>
        </w:numPr>
      </w:pPr>
      <w:r w:rsidRPr="006A2A50">
        <w:rPr>
          <w:i/>
        </w:rPr>
        <w:lastRenderedPageBreak/>
        <w:t>Assign Value</w:t>
      </w:r>
      <w:r>
        <w:t xml:space="preserve"> – Assign the filter a specific value. This filter will not prompt when the Chained Report executes.</w:t>
      </w:r>
    </w:p>
    <w:p w:rsidR="000A6B06" w:rsidRDefault="0033101B" w:rsidP="00BD52E2">
      <w:pPr>
        <w:pStyle w:val="bodytext"/>
        <w:numPr>
          <w:ilvl w:val="0"/>
          <w:numId w:val="73"/>
        </w:numPr>
      </w:pPr>
      <w:r>
        <w:t xml:space="preserve">Use the </w:t>
      </w:r>
      <w:r w:rsidR="00300DDF">
        <w:t>up (</w:t>
      </w:r>
      <w:r w:rsidR="00300DDF">
        <w:rPr>
          <w:noProof/>
        </w:rPr>
        <w:drawing>
          <wp:inline distT="0" distB="0" distL="0" distR="0">
            <wp:extent cx="142875" cy="8572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to indicate the</w:t>
      </w:r>
      <w:r w:rsidR="00B239F7">
        <w:t xml:space="preserve"> order of the reports.</w:t>
      </w:r>
    </w:p>
    <w:p w:rsidR="006445CA" w:rsidRDefault="0033101B" w:rsidP="00BD52E2">
      <w:pPr>
        <w:pStyle w:val="bodytext"/>
        <w:numPr>
          <w:ilvl w:val="0"/>
          <w:numId w:val="73"/>
        </w:numPr>
      </w:pPr>
      <w:r>
        <w:t>To remove a report</w:t>
      </w:r>
      <w:r w:rsidR="00C26EBB">
        <w:t>,</w:t>
      </w:r>
      <w:r>
        <w:t xml:space="preserve"> </w:t>
      </w:r>
      <w:r w:rsidR="006445CA">
        <w:t>press</w:t>
      </w:r>
      <w:r>
        <w:t xml:space="preserve"> </w:t>
      </w:r>
      <w:r w:rsidR="006A2A50">
        <w:rPr>
          <w:noProof/>
        </w:rPr>
        <w:drawing>
          <wp:inline distT="0" distB="0" distL="0" distR="0">
            <wp:extent cx="95289" cy="95289"/>
            <wp:effectExtent l="19050" t="0" r="0" b="0"/>
            <wp:docPr id="854" name="Picture 853"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6A2A50">
        <w:t>.</w:t>
      </w:r>
    </w:p>
    <w:p w:rsidR="00C478E8" w:rsidRDefault="00C478E8" w:rsidP="00C478E8">
      <w:pPr>
        <w:pStyle w:val="Heading3"/>
      </w:pPr>
      <w:bookmarkStart w:id="246" w:name="_Toc468348411"/>
      <w:r>
        <w:t>Options Tab</w:t>
      </w:r>
      <w:bookmarkEnd w:id="246"/>
    </w:p>
    <w:p w:rsidR="007B45FD" w:rsidRDefault="003E7DC4" w:rsidP="006A2A50">
      <w:pPr>
        <w:pStyle w:val="bodytext"/>
        <w:jc w:val="center"/>
      </w:pPr>
      <w:r>
        <w:rPr>
          <w:noProof/>
        </w:rPr>
        <w:drawing>
          <wp:inline distT="0" distB="0" distL="0" distR="0">
            <wp:extent cx="4010585" cy="2819794"/>
            <wp:effectExtent l="19050" t="0" r="8965" b="0"/>
            <wp:docPr id="19" name="Picture 18" descr="chained repor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d report options.png"/>
                    <pic:cNvPicPr/>
                  </pic:nvPicPr>
                  <pic:blipFill>
                    <a:blip r:embed="rId393" cstate="print"/>
                    <a:stretch>
                      <a:fillRect/>
                    </a:stretch>
                  </pic:blipFill>
                  <pic:spPr>
                    <a:xfrm>
                      <a:off x="0" y="0"/>
                      <a:ext cx="4010585" cy="2819794"/>
                    </a:xfrm>
                    <a:prstGeom prst="rect">
                      <a:avLst/>
                    </a:prstGeom>
                  </pic:spPr>
                </pic:pic>
              </a:graphicData>
            </a:graphic>
          </wp:inline>
        </w:drawing>
      </w:r>
    </w:p>
    <w:p w:rsidR="008251F0" w:rsidRDefault="00C478E8" w:rsidP="008251F0">
      <w:pPr>
        <w:pStyle w:val="bodytext"/>
        <w:rPr>
          <w:b/>
        </w:rPr>
      </w:pPr>
      <w:r>
        <w:t xml:space="preserve">The Options </w:t>
      </w:r>
      <w:r w:rsidR="00C26EBB">
        <w:t>T</w:t>
      </w:r>
      <w:r>
        <w:t>ab allows you to control</w:t>
      </w:r>
      <w:r w:rsidR="007B45FD">
        <w:t xml:space="preserve"> various options </w:t>
      </w:r>
      <w:r w:rsidR="00DC50EB">
        <w:t>for the chained report.</w:t>
      </w:r>
    </w:p>
    <w:p w:rsidR="000A6B06" w:rsidRDefault="008251F0" w:rsidP="000A6B06">
      <w:pPr>
        <w:pStyle w:val="bodytext"/>
        <w:rPr>
          <w:b/>
        </w:rPr>
      </w:pPr>
      <w:r w:rsidRPr="003035D3">
        <w:rPr>
          <w:b/>
        </w:rPr>
        <w:t>General Options</w:t>
      </w:r>
    </w:p>
    <w:p w:rsidR="000A6B06" w:rsidRDefault="00F81461" w:rsidP="00BD52E2">
      <w:pPr>
        <w:pStyle w:val="bodytext"/>
        <w:numPr>
          <w:ilvl w:val="0"/>
          <w:numId w:val="142"/>
        </w:numPr>
        <w:ind w:left="720"/>
        <w:rPr>
          <w:b/>
        </w:rPr>
      </w:pPr>
      <w:r>
        <w:t xml:space="preserve">Use the </w:t>
      </w:r>
      <w:r w:rsidRPr="006A2A50">
        <w:rPr>
          <w:b/>
        </w:rPr>
        <w:t>Default Export Type</w:t>
      </w:r>
      <w:r>
        <w:t xml:space="preserve"> menu to specify the</w:t>
      </w:r>
      <w:r w:rsidR="00910877">
        <w:t xml:space="preserve"> default format for the </w:t>
      </w:r>
      <w:r w:rsidR="007B0990">
        <w:t xml:space="preserve">chained </w:t>
      </w:r>
      <w:r w:rsidR="00910877">
        <w:t>report.</w:t>
      </w:r>
    </w:p>
    <w:p w:rsidR="000A6B06" w:rsidRDefault="00F81461" w:rsidP="00BD52E2">
      <w:pPr>
        <w:pStyle w:val="bodytext"/>
        <w:numPr>
          <w:ilvl w:val="0"/>
          <w:numId w:val="142"/>
        </w:numPr>
        <w:ind w:left="720"/>
        <w:rPr>
          <w:b/>
        </w:rPr>
      </w:pPr>
      <w:r>
        <w:t xml:space="preserve">Output types may be disabled by unchecking the boxes for </w:t>
      </w:r>
      <w:r w:rsidRPr="006A2A50">
        <w:rPr>
          <w:b/>
        </w:rPr>
        <w:t>Allowed Export Types</w:t>
      </w:r>
      <w:r>
        <w:t>.</w:t>
      </w:r>
      <w:bookmarkStart w:id="247" w:name="_Formulas"/>
      <w:bookmarkEnd w:id="247"/>
    </w:p>
    <w:p w:rsidR="00F81461" w:rsidRPr="000A6B06" w:rsidRDefault="00F81461" w:rsidP="00BD52E2">
      <w:pPr>
        <w:pStyle w:val="bodytext"/>
        <w:numPr>
          <w:ilvl w:val="0"/>
          <w:numId w:val="142"/>
        </w:numPr>
        <w:ind w:left="720"/>
        <w:rPr>
          <w:b/>
        </w:rPr>
      </w:pPr>
      <w:r>
        <w:t xml:space="preserve">Use the </w:t>
      </w:r>
      <w:r w:rsidRPr="006A2A50">
        <w:rPr>
          <w:b/>
        </w:rPr>
        <w:t>No Data Qualified Action</w:t>
      </w:r>
      <w:r>
        <w:t xml:space="preserve"> menu to select what to display if no data qualifies for a </w:t>
      </w:r>
      <w:r w:rsidR="007B0990">
        <w:t xml:space="preserve">component </w:t>
      </w:r>
      <w:r>
        <w:t>report.</w:t>
      </w:r>
    </w:p>
    <w:p w:rsidR="00A8075E" w:rsidRDefault="00A8075E" w:rsidP="00BD52E2">
      <w:pPr>
        <w:pStyle w:val="bodytext"/>
        <w:numPr>
          <w:ilvl w:val="1"/>
          <w:numId w:val="142"/>
        </w:numPr>
        <w:tabs>
          <w:tab w:val="left" w:pos="360"/>
        </w:tabs>
        <w:ind w:left="1440"/>
      </w:pPr>
      <w:r w:rsidRPr="006A2A50">
        <w:rPr>
          <w:i/>
        </w:rPr>
        <w:t xml:space="preserve">Skip Report – </w:t>
      </w:r>
      <w:r>
        <w:t>Display the next qualified report.</w:t>
      </w:r>
    </w:p>
    <w:p w:rsidR="00815176" w:rsidRDefault="00F81461" w:rsidP="00BD52E2">
      <w:pPr>
        <w:pStyle w:val="bodytext"/>
        <w:numPr>
          <w:ilvl w:val="1"/>
          <w:numId w:val="142"/>
        </w:numPr>
        <w:tabs>
          <w:tab w:val="left" w:pos="360"/>
        </w:tabs>
        <w:ind w:left="1440"/>
      </w:pPr>
      <w:r w:rsidRPr="006A2A50">
        <w:rPr>
          <w:i/>
        </w:rPr>
        <w:t>Show Placeholder –</w:t>
      </w:r>
      <w:r w:rsidR="00A8075E">
        <w:t xml:space="preserve"> Show</w:t>
      </w:r>
      <w:r>
        <w:t xml:space="preserve"> a placeholder message in place of the report.</w:t>
      </w:r>
    </w:p>
    <w:p w:rsidR="006A2A50" w:rsidRDefault="007747E6" w:rsidP="00886473">
      <w:pPr>
        <w:pStyle w:val="bodytext"/>
        <w:numPr>
          <w:ilvl w:val="0"/>
          <w:numId w:val="55"/>
        </w:numPr>
        <w:tabs>
          <w:tab w:val="left" w:pos="360"/>
        </w:tabs>
        <w:ind w:left="720"/>
      </w:pPr>
      <w:r>
        <w:t xml:space="preserve">Check </w:t>
      </w:r>
      <w:r w:rsidRPr="006A2A50">
        <w:rPr>
          <w:b/>
        </w:rPr>
        <w:t>Collate Reports</w:t>
      </w:r>
      <w:r w:rsidR="006A2A50">
        <w:t xml:space="preserve"> to</w:t>
      </w:r>
      <w:r>
        <w:t xml:space="preserve"> </w:t>
      </w:r>
      <w:r w:rsidR="00B630D9">
        <w:t>enable report collation.</w:t>
      </w:r>
    </w:p>
    <w:p w:rsidR="007B0990" w:rsidRPr="007B0990" w:rsidRDefault="007B0990" w:rsidP="006A2A50">
      <w:pPr>
        <w:pStyle w:val="bodytext"/>
        <w:tabs>
          <w:tab w:val="left" w:pos="360"/>
        </w:tabs>
        <w:ind w:left="720"/>
      </w:pPr>
      <w:r>
        <w:t>Component r</w:t>
      </w:r>
      <w:r w:rsidR="00886473">
        <w:t>eports must have a common</w:t>
      </w:r>
      <w:r>
        <w:t xml:space="preserve"> sort field in order to collate. The sort field is used to organize the data into common groups, which determine how the chained report is ordered.</w:t>
      </w:r>
    </w:p>
    <w:p w:rsidR="00886473" w:rsidRDefault="00886473" w:rsidP="00886473">
      <w:pPr>
        <w:pStyle w:val="bodytext"/>
        <w:tabs>
          <w:tab w:val="left" w:pos="360"/>
        </w:tabs>
        <w:ind w:left="360"/>
      </w:pPr>
      <w:r w:rsidRPr="00886473">
        <w:t>With</w:t>
      </w:r>
      <w:r>
        <w:rPr>
          <w:b/>
        </w:rPr>
        <w:t xml:space="preserve"> </w:t>
      </w:r>
      <w:r>
        <w:t>c</w:t>
      </w:r>
      <w:r w:rsidRPr="00886473">
        <w:t>ollation</w:t>
      </w:r>
      <w:r w:rsidRPr="00886473">
        <w:rPr>
          <w:b/>
        </w:rPr>
        <w:t xml:space="preserve"> Disabled</w:t>
      </w:r>
      <w:r>
        <w:t xml:space="preserve"> (default) the </w:t>
      </w:r>
      <w:r w:rsidR="007B0990">
        <w:t xml:space="preserve">chained </w:t>
      </w:r>
      <w:r>
        <w:t>report</w:t>
      </w:r>
      <w:r w:rsidR="00D13F2D">
        <w:t xml:space="preserve"> is </w:t>
      </w:r>
      <w:r w:rsidR="007B0990">
        <w:t>ordered</w:t>
      </w:r>
      <w:r w:rsidR="00D13F2D">
        <w:t xml:space="preserve"> </w:t>
      </w:r>
      <w:r>
        <w:t>in the following manner:</w:t>
      </w:r>
    </w:p>
    <w:tbl>
      <w:tblPr>
        <w:tblStyle w:val="TableGrid"/>
        <w:tblW w:w="0" w:type="auto"/>
        <w:jc w:val="center"/>
        <w:tblBorders>
          <w:top w:val="single" w:sz="4" w:space="0" w:color="607886"/>
          <w:left w:val="single" w:sz="4" w:space="0" w:color="607886"/>
          <w:bottom w:val="single" w:sz="4" w:space="0" w:color="607886"/>
          <w:right w:val="single" w:sz="4" w:space="0" w:color="607886"/>
          <w:insideH w:val="single" w:sz="4" w:space="0" w:color="607886"/>
          <w:insideV w:val="single" w:sz="4" w:space="0" w:color="607886"/>
        </w:tblBorders>
        <w:tblLook w:val="04A0"/>
      </w:tblPr>
      <w:tblGrid>
        <w:gridCol w:w="3325"/>
        <w:gridCol w:w="3316"/>
      </w:tblGrid>
      <w:tr w:rsidR="005F1222" w:rsidTr="005F1222">
        <w:trPr>
          <w:jc w:val="center"/>
        </w:trPr>
        <w:tc>
          <w:tcPr>
            <w:tcW w:w="3325" w:type="dxa"/>
            <w:shd w:val="clear" w:color="auto" w:fill="auto"/>
          </w:tcPr>
          <w:p w:rsidR="005F1222" w:rsidRPr="005F1222" w:rsidRDefault="005F1222" w:rsidP="00886473">
            <w:pPr>
              <w:pStyle w:val="bodytext"/>
              <w:tabs>
                <w:tab w:val="left" w:pos="360"/>
              </w:tabs>
              <w:rPr>
                <w:b/>
              </w:rPr>
            </w:pPr>
            <w:r w:rsidRPr="005F1222">
              <w:rPr>
                <w:b/>
              </w:rPr>
              <w:lastRenderedPageBreak/>
              <w:t>Filter</w:t>
            </w:r>
          </w:p>
        </w:tc>
        <w:tc>
          <w:tcPr>
            <w:tcW w:w="3316" w:type="dxa"/>
          </w:tcPr>
          <w:p w:rsidR="005F1222" w:rsidRPr="005F1222" w:rsidRDefault="005F1222" w:rsidP="00886473">
            <w:pPr>
              <w:pStyle w:val="bodytext"/>
              <w:tabs>
                <w:tab w:val="left" w:pos="360"/>
              </w:tabs>
              <w:rPr>
                <w:b/>
              </w:rPr>
            </w:pPr>
            <w:r w:rsidRPr="005F1222">
              <w:rPr>
                <w:b/>
              </w:rPr>
              <w:t>Output</w:t>
            </w:r>
          </w:p>
        </w:tc>
      </w:tr>
      <w:tr w:rsidR="002B1539" w:rsidTr="002B1539">
        <w:trPr>
          <w:jc w:val="center"/>
        </w:trPr>
        <w:tc>
          <w:tcPr>
            <w:tcW w:w="3325" w:type="dxa"/>
            <w:vMerge w:val="restart"/>
            <w:shd w:val="clear" w:color="auto" w:fill="C6D9F1" w:themeFill="text2" w:themeFillTint="33"/>
          </w:tcPr>
          <w:p w:rsidR="002B1539" w:rsidRDefault="002B1539" w:rsidP="00886473">
            <w:pPr>
              <w:pStyle w:val="bodytext"/>
              <w:tabs>
                <w:tab w:val="left" w:pos="360"/>
              </w:tabs>
            </w:pPr>
            <w:r>
              <w:t>Report 1</w:t>
            </w:r>
          </w:p>
        </w:tc>
        <w:tc>
          <w:tcPr>
            <w:tcW w:w="3316" w:type="dxa"/>
          </w:tcPr>
          <w:p w:rsidR="002B1539" w:rsidRDefault="002B1539" w:rsidP="00886473">
            <w:pPr>
              <w:pStyle w:val="bodytext"/>
              <w:tabs>
                <w:tab w:val="left" w:pos="360"/>
              </w:tabs>
            </w:pPr>
            <w:r>
              <w:t>Page 1</w:t>
            </w:r>
          </w:p>
        </w:tc>
      </w:tr>
      <w:tr w:rsidR="002B1539" w:rsidTr="002B1539">
        <w:trPr>
          <w:jc w:val="center"/>
        </w:trPr>
        <w:tc>
          <w:tcPr>
            <w:tcW w:w="3325" w:type="dxa"/>
            <w:vMerge/>
          </w:tcPr>
          <w:p w:rsidR="002B1539" w:rsidRDefault="002B1539" w:rsidP="00886473">
            <w:pPr>
              <w:pStyle w:val="bodytext"/>
              <w:tabs>
                <w:tab w:val="left" w:pos="360"/>
              </w:tabs>
            </w:pPr>
          </w:p>
        </w:tc>
        <w:tc>
          <w:tcPr>
            <w:tcW w:w="3316" w:type="dxa"/>
          </w:tcPr>
          <w:p w:rsidR="002B1539" w:rsidRDefault="002B1539" w:rsidP="00886473">
            <w:pPr>
              <w:pStyle w:val="bodytext"/>
              <w:tabs>
                <w:tab w:val="left" w:pos="360"/>
              </w:tabs>
            </w:pPr>
            <w:r>
              <w:t>Page 2</w:t>
            </w:r>
          </w:p>
        </w:tc>
      </w:tr>
      <w:tr w:rsidR="002B1539" w:rsidTr="002B1539">
        <w:trPr>
          <w:jc w:val="center"/>
        </w:trPr>
        <w:tc>
          <w:tcPr>
            <w:tcW w:w="3325" w:type="dxa"/>
            <w:vMerge w:val="restart"/>
            <w:shd w:val="clear" w:color="auto" w:fill="DDD9C3" w:themeFill="background2" w:themeFillShade="E6"/>
          </w:tcPr>
          <w:p w:rsidR="002B1539" w:rsidRDefault="002B1539" w:rsidP="00886473">
            <w:pPr>
              <w:pStyle w:val="bodytext"/>
              <w:tabs>
                <w:tab w:val="left" w:pos="360"/>
              </w:tabs>
            </w:pPr>
            <w:r>
              <w:t>Report 2</w:t>
            </w:r>
          </w:p>
        </w:tc>
        <w:tc>
          <w:tcPr>
            <w:tcW w:w="3316" w:type="dxa"/>
          </w:tcPr>
          <w:p w:rsidR="002B1539" w:rsidRDefault="002B1539" w:rsidP="00886473">
            <w:pPr>
              <w:pStyle w:val="bodytext"/>
              <w:tabs>
                <w:tab w:val="left" w:pos="360"/>
              </w:tabs>
            </w:pPr>
            <w:r>
              <w:t>Page 1</w:t>
            </w:r>
          </w:p>
        </w:tc>
      </w:tr>
      <w:tr w:rsidR="002B1539" w:rsidTr="002B1539">
        <w:trPr>
          <w:jc w:val="center"/>
        </w:trPr>
        <w:tc>
          <w:tcPr>
            <w:tcW w:w="3325" w:type="dxa"/>
            <w:vMerge/>
          </w:tcPr>
          <w:p w:rsidR="002B1539" w:rsidRDefault="002B1539" w:rsidP="00886473">
            <w:pPr>
              <w:pStyle w:val="bodytext"/>
              <w:tabs>
                <w:tab w:val="left" w:pos="360"/>
              </w:tabs>
            </w:pPr>
          </w:p>
        </w:tc>
        <w:tc>
          <w:tcPr>
            <w:tcW w:w="3316" w:type="dxa"/>
          </w:tcPr>
          <w:p w:rsidR="002B1539" w:rsidRDefault="002B1539" w:rsidP="00886473">
            <w:pPr>
              <w:pStyle w:val="bodytext"/>
              <w:tabs>
                <w:tab w:val="left" w:pos="360"/>
              </w:tabs>
            </w:pPr>
            <w:r>
              <w:t>Page 2</w:t>
            </w:r>
          </w:p>
        </w:tc>
      </w:tr>
    </w:tbl>
    <w:p w:rsidR="004055D1" w:rsidRDefault="004055D1" w:rsidP="002B1539">
      <w:pPr>
        <w:pStyle w:val="bodytext"/>
        <w:tabs>
          <w:tab w:val="left" w:pos="360"/>
        </w:tabs>
        <w:spacing w:after="0"/>
        <w:ind w:left="360"/>
      </w:pPr>
    </w:p>
    <w:p w:rsidR="00886473" w:rsidRDefault="00886473" w:rsidP="00886473">
      <w:pPr>
        <w:pStyle w:val="bodytext"/>
        <w:tabs>
          <w:tab w:val="left" w:pos="360"/>
        </w:tabs>
        <w:ind w:left="360"/>
      </w:pPr>
      <w:r>
        <w:t xml:space="preserve">With collation </w:t>
      </w:r>
      <w:r w:rsidRPr="00886473">
        <w:rPr>
          <w:b/>
        </w:rPr>
        <w:t>Enabled</w:t>
      </w:r>
      <w:r w:rsidR="00D13F2D">
        <w:t xml:space="preserve"> the </w:t>
      </w:r>
      <w:r w:rsidR="007B0990">
        <w:t xml:space="preserve">chained </w:t>
      </w:r>
      <w:r w:rsidR="00D13F2D">
        <w:t xml:space="preserve">report is </w:t>
      </w:r>
      <w:r w:rsidR="007B0990">
        <w:t>ordered</w:t>
      </w:r>
      <w:r w:rsidR="00D13F2D">
        <w:t xml:space="preserve"> </w:t>
      </w:r>
      <w:r w:rsidR="007B0990">
        <w:t>in the following manner. Note that each component report is filtered by the common sort group.</w:t>
      </w:r>
    </w:p>
    <w:tbl>
      <w:tblPr>
        <w:tblStyle w:val="TableGrid"/>
        <w:tblW w:w="0" w:type="auto"/>
        <w:jc w:val="center"/>
        <w:tblBorders>
          <w:top w:val="single" w:sz="4" w:space="0" w:color="607886"/>
          <w:left w:val="single" w:sz="4" w:space="0" w:color="607886"/>
          <w:bottom w:val="single" w:sz="4" w:space="0" w:color="607886"/>
          <w:right w:val="single" w:sz="4" w:space="0" w:color="607886"/>
          <w:insideH w:val="single" w:sz="4" w:space="0" w:color="607886"/>
          <w:insideV w:val="single" w:sz="4" w:space="0" w:color="607886"/>
        </w:tblBorders>
        <w:tblLook w:val="04A0"/>
      </w:tblPr>
      <w:tblGrid>
        <w:gridCol w:w="3325"/>
        <w:gridCol w:w="3316"/>
      </w:tblGrid>
      <w:tr w:rsidR="005F1222" w:rsidTr="005F1222">
        <w:trPr>
          <w:jc w:val="center"/>
        </w:trPr>
        <w:tc>
          <w:tcPr>
            <w:tcW w:w="3325" w:type="dxa"/>
            <w:shd w:val="clear" w:color="auto" w:fill="auto"/>
          </w:tcPr>
          <w:p w:rsidR="005F1222" w:rsidRPr="005F1222" w:rsidRDefault="005F1222" w:rsidP="00B6045D">
            <w:pPr>
              <w:pStyle w:val="bodytext"/>
              <w:tabs>
                <w:tab w:val="left" w:pos="360"/>
              </w:tabs>
              <w:rPr>
                <w:b/>
              </w:rPr>
            </w:pPr>
            <w:r w:rsidRPr="005F1222">
              <w:rPr>
                <w:b/>
              </w:rPr>
              <w:t>Output</w:t>
            </w:r>
          </w:p>
        </w:tc>
        <w:tc>
          <w:tcPr>
            <w:tcW w:w="3316" w:type="dxa"/>
            <w:shd w:val="clear" w:color="auto" w:fill="auto"/>
          </w:tcPr>
          <w:p w:rsidR="005F1222" w:rsidRPr="005F1222" w:rsidRDefault="005F1222" w:rsidP="00B6045D">
            <w:pPr>
              <w:pStyle w:val="bodytext"/>
              <w:tabs>
                <w:tab w:val="left" w:pos="360"/>
              </w:tabs>
              <w:rPr>
                <w:b/>
              </w:rPr>
            </w:pPr>
            <w:r w:rsidRPr="005F1222">
              <w:rPr>
                <w:b/>
              </w:rPr>
              <w:t>Filter</w:t>
            </w:r>
          </w:p>
        </w:tc>
      </w:tr>
      <w:tr w:rsidR="002B1539" w:rsidTr="002B1539">
        <w:trPr>
          <w:jc w:val="center"/>
        </w:trPr>
        <w:tc>
          <w:tcPr>
            <w:tcW w:w="3325" w:type="dxa"/>
            <w:shd w:val="clear" w:color="auto" w:fill="auto"/>
          </w:tcPr>
          <w:p w:rsidR="002B1539" w:rsidRDefault="002B1539" w:rsidP="00B6045D">
            <w:pPr>
              <w:pStyle w:val="bodytext"/>
              <w:tabs>
                <w:tab w:val="left" w:pos="360"/>
              </w:tabs>
            </w:pPr>
            <w:r>
              <w:t>Report 1</w:t>
            </w:r>
          </w:p>
        </w:tc>
        <w:tc>
          <w:tcPr>
            <w:tcW w:w="3316" w:type="dxa"/>
            <w:vMerge w:val="restart"/>
            <w:shd w:val="clear" w:color="auto" w:fill="C6D9F1" w:themeFill="text2" w:themeFillTint="33"/>
          </w:tcPr>
          <w:p w:rsidR="002B1539" w:rsidRDefault="002B1539" w:rsidP="00B6045D">
            <w:pPr>
              <w:pStyle w:val="bodytext"/>
              <w:tabs>
                <w:tab w:val="left" w:pos="360"/>
              </w:tabs>
            </w:pPr>
            <w:r>
              <w:t>Sort group 1</w:t>
            </w:r>
          </w:p>
        </w:tc>
      </w:tr>
      <w:tr w:rsidR="002B1539" w:rsidTr="002B1539">
        <w:trPr>
          <w:jc w:val="center"/>
        </w:trPr>
        <w:tc>
          <w:tcPr>
            <w:tcW w:w="3325" w:type="dxa"/>
            <w:shd w:val="clear" w:color="auto" w:fill="auto"/>
          </w:tcPr>
          <w:p w:rsidR="002B1539" w:rsidRDefault="002B1539" w:rsidP="00B6045D">
            <w:pPr>
              <w:pStyle w:val="bodytext"/>
              <w:tabs>
                <w:tab w:val="left" w:pos="360"/>
              </w:tabs>
            </w:pPr>
            <w:r>
              <w:t>Report 2</w:t>
            </w:r>
          </w:p>
        </w:tc>
        <w:tc>
          <w:tcPr>
            <w:tcW w:w="3316" w:type="dxa"/>
            <w:vMerge/>
            <w:shd w:val="clear" w:color="auto" w:fill="C6D9F1" w:themeFill="text2" w:themeFillTint="33"/>
          </w:tcPr>
          <w:p w:rsidR="002B1539" w:rsidRDefault="002B1539" w:rsidP="00B6045D">
            <w:pPr>
              <w:pStyle w:val="bodytext"/>
              <w:tabs>
                <w:tab w:val="left" w:pos="360"/>
              </w:tabs>
            </w:pPr>
          </w:p>
        </w:tc>
      </w:tr>
      <w:tr w:rsidR="002B1539" w:rsidTr="002B1539">
        <w:trPr>
          <w:jc w:val="center"/>
        </w:trPr>
        <w:tc>
          <w:tcPr>
            <w:tcW w:w="3325" w:type="dxa"/>
            <w:shd w:val="clear" w:color="auto" w:fill="auto"/>
          </w:tcPr>
          <w:p w:rsidR="002B1539" w:rsidRDefault="002B1539" w:rsidP="002B1539">
            <w:pPr>
              <w:pStyle w:val="bodytext"/>
              <w:tabs>
                <w:tab w:val="left" w:pos="360"/>
              </w:tabs>
            </w:pPr>
            <w:r>
              <w:t>Report 1</w:t>
            </w:r>
          </w:p>
        </w:tc>
        <w:tc>
          <w:tcPr>
            <w:tcW w:w="3316" w:type="dxa"/>
            <w:vMerge w:val="restart"/>
            <w:shd w:val="clear" w:color="auto" w:fill="DDD9C3" w:themeFill="background2" w:themeFillShade="E6"/>
          </w:tcPr>
          <w:p w:rsidR="002B1539" w:rsidRDefault="002B1539" w:rsidP="00B6045D">
            <w:pPr>
              <w:pStyle w:val="bodytext"/>
              <w:tabs>
                <w:tab w:val="left" w:pos="360"/>
              </w:tabs>
            </w:pPr>
            <w:r>
              <w:t>Sort group 2</w:t>
            </w:r>
          </w:p>
        </w:tc>
      </w:tr>
      <w:tr w:rsidR="002B1539" w:rsidTr="002B1539">
        <w:trPr>
          <w:jc w:val="center"/>
        </w:trPr>
        <w:tc>
          <w:tcPr>
            <w:tcW w:w="3325" w:type="dxa"/>
            <w:shd w:val="clear" w:color="auto" w:fill="auto"/>
          </w:tcPr>
          <w:p w:rsidR="002B1539" w:rsidRDefault="002B1539" w:rsidP="00B6045D">
            <w:pPr>
              <w:pStyle w:val="bodytext"/>
              <w:tabs>
                <w:tab w:val="left" w:pos="360"/>
              </w:tabs>
            </w:pPr>
            <w:r>
              <w:t>Report 2</w:t>
            </w:r>
          </w:p>
        </w:tc>
        <w:tc>
          <w:tcPr>
            <w:tcW w:w="3316" w:type="dxa"/>
            <w:vMerge/>
            <w:shd w:val="clear" w:color="auto" w:fill="DDD9C3" w:themeFill="background2" w:themeFillShade="E6"/>
          </w:tcPr>
          <w:p w:rsidR="002B1539" w:rsidRDefault="002B1539" w:rsidP="00B6045D">
            <w:pPr>
              <w:pStyle w:val="bodytext"/>
              <w:tabs>
                <w:tab w:val="left" w:pos="360"/>
              </w:tabs>
            </w:pPr>
          </w:p>
        </w:tc>
      </w:tr>
    </w:tbl>
    <w:p w:rsidR="00886473" w:rsidRDefault="00886473" w:rsidP="00886473">
      <w:pPr>
        <w:pStyle w:val="bodytext"/>
        <w:tabs>
          <w:tab w:val="left" w:pos="360"/>
        </w:tabs>
        <w:spacing w:after="0"/>
      </w:pPr>
    </w:p>
    <w:p w:rsidR="002B1539" w:rsidRPr="00751E2D" w:rsidRDefault="00B630D9" w:rsidP="002B1539">
      <w:pPr>
        <w:pStyle w:val="bodytext"/>
        <w:numPr>
          <w:ilvl w:val="0"/>
          <w:numId w:val="55"/>
        </w:numPr>
        <w:tabs>
          <w:tab w:val="left" w:pos="360"/>
        </w:tabs>
        <w:spacing w:after="0"/>
        <w:ind w:left="720"/>
      </w:pPr>
      <w:r>
        <w:t xml:space="preserve">Check </w:t>
      </w:r>
      <w:r w:rsidRPr="006A2A50">
        <w:rPr>
          <w:b/>
        </w:rPr>
        <w:t>Page break after each report</w:t>
      </w:r>
      <w:r>
        <w:t xml:space="preserve"> to cause new reports to start on a new page.</w:t>
      </w:r>
    </w:p>
    <w:p w:rsidR="00507BD8" w:rsidRDefault="004F1E07" w:rsidP="00B930AC">
      <w:pPr>
        <w:pStyle w:val="Heading1"/>
      </w:pPr>
      <w:bookmarkStart w:id="248" w:name="_Formulas_1"/>
      <w:bookmarkStart w:id="249" w:name="_Toc468348412"/>
      <w:bookmarkEnd w:id="248"/>
      <w:r>
        <w:lastRenderedPageBreak/>
        <w:t>Formulas</w:t>
      </w:r>
      <w:bookmarkEnd w:id="249"/>
    </w:p>
    <w:p w:rsidR="00B930AC" w:rsidRPr="00B930AC" w:rsidRDefault="00B930AC" w:rsidP="00B930AC">
      <w:pPr>
        <w:pStyle w:val="Textbody"/>
      </w:pPr>
    </w:p>
    <w:p w:rsidR="00507BD8" w:rsidRDefault="002B5A08" w:rsidP="00507BD8">
      <w:pPr>
        <w:pStyle w:val="bodytext"/>
      </w:pPr>
      <w:bookmarkStart w:id="250" w:name="__RefHeading__11293_1934010483"/>
      <w:bookmarkEnd w:id="250"/>
      <w:r>
        <w:t>Formulas allow you to do calculations, parse strings,</w:t>
      </w:r>
      <w:r w:rsidR="00BA1470">
        <w:t xml:space="preserve"> insert images, and much more. F</w:t>
      </w:r>
      <w:r w:rsidR="00133D52">
        <w:t>ormulas are the composition of functions, parameters, Data Fields</w:t>
      </w:r>
      <w:r w:rsidR="00C26EBB">
        <w:t>,</w:t>
      </w:r>
      <w:r w:rsidR="00F701BE">
        <w:t xml:space="preserve"> and references to other cells.</w:t>
      </w:r>
    </w:p>
    <w:p w:rsidR="00507BD8" w:rsidRDefault="00507BD8" w:rsidP="00F01A30">
      <w:pPr>
        <w:pStyle w:val="Heading2"/>
      </w:pPr>
      <w:bookmarkStart w:id="251" w:name="_Toc306613109"/>
      <w:bookmarkStart w:id="252" w:name="_Toc468348413"/>
      <w:r>
        <w:t>Functions</w:t>
      </w:r>
      <w:bookmarkEnd w:id="251"/>
      <w:bookmarkEnd w:id="252"/>
    </w:p>
    <w:p w:rsidR="00507BD8" w:rsidRDefault="002B5A08" w:rsidP="00507BD8">
      <w:pPr>
        <w:pStyle w:val="bodytext"/>
      </w:pPr>
      <w:r>
        <w:t>Functions must</w:t>
      </w:r>
      <w:r w:rsidR="00507BD8">
        <w:t xml:space="preserve"> begin with an </w:t>
      </w:r>
      <w:r w:rsidR="003E6BBF" w:rsidRPr="003E6BBF">
        <w:t>'</w:t>
      </w:r>
      <w:r w:rsidR="00507BD8">
        <w:t>=</w:t>
      </w:r>
      <w:r w:rsidR="003E6BBF" w:rsidRPr="003E6BBF">
        <w:t>'</w:t>
      </w:r>
      <w:r w:rsidR="00507BD8">
        <w:t xml:space="preserve"> sign. You can use more </w:t>
      </w:r>
      <w:r w:rsidR="0088744B">
        <w:t>than one function in each cell. Additionally</w:t>
      </w:r>
      <w:r w:rsidR="00C26EBB">
        <w:t>,</w:t>
      </w:r>
      <w:r w:rsidR="0088744B">
        <w:t xml:space="preserve"> </w:t>
      </w:r>
      <w:r w:rsidR="00507BD8">
        <w:t xml:space="preserve">there are logical functions </w:t>
      </w:r>
      <w:r w:rsidR="0088744B">
        <w:t>that allow</w:t>
      </w:r>
      <w:r w:rsidR="00507BD8">
        <w:t xml:space="preserve"> for if/then/else conditional statements.</w:t>
      </w:r>
      <w:r w:rsidR="00507BD8" w:rsidRPr="00886F0B">
        <w:t xml:space="preserve"> </w:t>
      </w:r>
      <w:r w:rsidR="00507BD8">
        <w:t>Functions include date, financial, information, logical, mathematic</w:t>
      </w:r>
      <w:r w:rsidR="00F701BE">
        <w:t>al, statistical, text</w:t>
      </w:r>
      <w:r w:rsidR="00C26EBB">
        <w:t>,</w:t>
      </w:r>
      <w:r w:rsidR="00F701BE">
        <w:t xml:space="preserve"> and data.</w:t>
      </w:r>
    </w:p>
    <w:p w:rsidR="00507BD8" w:rsidRDefault="002D169E" w:rsidP="00FF4680">
      <w:pPr>
        <w:pStyle w:val="ImportantNote"/>
      </w:pPr>
      <w:r>
        <w:t>Function</w:t>
      </w:r>
      <w:r w:rsidR="00507BD8">
        <w:t xml:space="preserve"> names </w:t>
      </w:r>
      <w:r w:rsidR="00507BD8" w:rsidRPr="0088744B">
        <w:rPr>
          <w:b/>
          <w:u w:val="single"/>
        </w:rPr>
        <w:t xml:space="preserve">are </w:t>
      </w:r>
      <w:r w:rsidR="0088744B" w:rsidRPr="0088744B">
        <w:rPr>
          <w:b/>
          <w:u w:val="single"/>
        </w:rPr>
        <w:t>not</w:t>
      </w:r>
      <w:r w:rsidR="00507BD8">
        <w:t xml:space="preserve"> case sensitive (aggSum is the same as AggSum).</w:t>
      </w:r>
    </w:p>
    <w:p w:rsidR="00507BD8" w:rsidRPr="00331B9E" w:rsidRDefault="00507BD8" w:rsidP="00507BD8">
      <w:pPr>
        <w:pStyle w:val="bodytext"/>
        <w:rPr>
          <w:rStyle w:val="Hyperlink"/>
        </w:rPr>
      </w:pPr>
      <w:r>
        <w:t xml:space="preserve">For a complete list of functions, including description, remarks and examples, refer to </w:t>
      </w:r>
      <w:hyperlink w:anchor="__RefHeading__11297_1934010483" w:history="1">
        <w:r w:rsidRPr="00331B9E">
          <w:rPr>
            <w:rStyle w:val="Hyperlink"/>
          </w:rPr>
          <w:t>Full Description of Functions</w:t>
        </w:r>
      </w:hyperlink>
      <w:r w:rsidR="00F701BE">
        <w:rPr>
          <w:rStyle w:val="Hyperlink"/>
        </w:rPr>
        <w:t>.</w:t>
      </w:r>
    </w:p>
    <w:p w:rsidR="00507BD8" w:rsidRDefault="00507BD8" w:rsidP="00F01A30">
      <w:pPr>
        <w:pStyle w:val="Heading2"/>
      </w:pPr>
      <w:bookmarkStart w:id="253" w:name="_Parameters"/>
      <w:bookmarkStart w:id="254" w:name="_Toc306613110"/>
      <w:bookmarkStart w:id="255" w:name="_Toc468348414"/>
      <w:bookmarkEnd w:id="253"/>
      <w:r>
        <w:t>Parameters</w:t>
      </w:r>
      <w:bookmarkEnd w:id="254"/>
      <w:bookmarkEnd w:id="255"/>
    </w:p>
    <w:p w:rsidR="00507BD8" w:rsidRPr="00EE4BC2" w:rsidRDefault="002B5A08" w:rsidP="00507BD8">
      <w:pPr>
        <w:pStyle w:val="bodytext"/>
      </w:pPr>
      <w:r>
        <w:t xml:space="preserve">To </w:t>
      </w:r>
      <w:r w:rsidR="00507BD8">
        <w:t>call a parameter</w:t>
      </w:r>
      <w:r w:rsidR="00E31E70">
        <w:t>,</w:t>
      </w:r>
      <w:r w:rsidR="00507BD8">
        <w:t xml:space="preserve"> </w:t>
      </w:r>
      <w:r>
        <w:t>enter its name between</w:t>
      </w:r>
      <w:r w:rsidR="00507BD8">
        <w:t xml:space="preserve"> </w:t>
      </w:r>
      <w:r w:rsidR="003E6BBF" w:rsidRPr="003E6BBF">
        <w:t>'</w:t>
      </w:r>
      <w:r w:rsidR="00507BD8">
        <w:t>@</w:t>
      </w:r>
      <w:r w:rsidR="003E6BBF" w:rsidRPr="003E6BBF">
        <w:t>'</w:t>
      </w:r>
      <w:r w:rsidR="00507BD8">
        <w:t xml:space="preserve"> sign</w:t>
      </w:r>
      <w:r>
        <w:t xml:space="preserve">s. </w:t>
      </w:r>
      <w:r w:rsidR="00507BD8" w:rsidRPr="00EE4BC2">
        <w:t xml:space="preserve">Parameters </w:t>
      </w:r>
      <w:r>
        <w:t xml:space="preserve">can </w:t>
      </w:r>
      <w:r w:rsidR="00507BD8" w:rsidRPr="00EE4BC2">
        <w:t>be used in functions</w:t>
      </w:r>
      <w:r w:rsidR="00E31E70">
        <w:t xml:space="preserve"> or </w:t>
      </w:r>
      <w:r>
        <w:t xml:space="preserve">alone in a cell following an </w:t>
      </w:r>
      <w:r w:rsidR="003E6BBF" w:rsidRPr="003E6BBF">
        <w:t>'</w:t>
      </w:r>
      <w:r>
        <w:t>=</w:t>
      </w:r>
      <w:r w:rsidR="003E6BBF" w:rsidRPr="003E6BBF">
        <w:t>'</w:t>
      </w:r>
      <w:r>
        <w:t xml:space="preserve"> sign</w:t>
      </w:r>
      <w:r w:rsidR="00507BD8" w:rsidRPr="00EE4BC2">
        <w:t>.</w:t>
      </w:r>
    </w:p>
    <w:p w:rsidR="0098355C" w:rsidRPr="0098355C" w:rsidRDefault="00507BD8" w:rsidP="00FF4680">
      <w:pPr>
        <w:pStyle w:val="ImportantNote"/>
      </w:pPr>
      <w:r w:rsidRPr="00EE4BC2">
        <w:t xml:space="preserve">Parameters </w:t>
      </w:r>
      <w:r w:rsidRPr="0088744B">
        <w:rPr>
          <w:b/>
          <w:u w:val="single"/>
        </w:rPr>
        <w:t>are</w:t>
      </w:r>
      <w:r w:rsidRPr="00EE4BC2">
        <w:t xml:space="preserve"> case sensitive (pageNumber is </w:t>
      </w:r>
      <w:r w:rsidRPr="00F701BE">
        <w:rPr>
          <w:b/>
          <w:u w:val="single"/>
        </w:rPr>
        <w:t>not</w:t>
      </w:r>
      <w:r w:rsidRPr="00EE4BC2">
        <w:t xml:space="preserve"> the same as pagenumber).</w:t>
      </w:r>
      <w:r w:rsidR="000A6B06">
        <w:t xml:space="preserve"> </w:t>
      </w:r>
      <w:r w:rsidR="00F701BE">
        <w:rPr>
          <w:bCs/>
        </w:rPr>
        <w:t>Parameter</w:t>
      </w:r>
      <w:r w:rsidR="0098355C" w:rsidRPr="0098355C">
        <w:rPr>
          <w:bCs/>
        </w:rPr>
        <w:t xml:space="preserve"> names </w:t>
      </w:r>
      <w:r w:rsidR="007B784B">
        <w:rPr>
          <w:bCs/>
        </w:rPr>
        <w:t>can</w:t>
      </w:r>
      <w:r w:rsidR="0098355C" w:rsidRPr="0098355C">
        <w:rPr>
          <w:bCs/>
        </w:rPr>
        <w:t xml:space="preserve"> not contain </w:t>
      </w:r>
      <w:r w:rsidR="0088744B">
        <w:rPr>
          <w:bCs/>
        </w:rPr>
        <w:t>the</w:t>
      </w:r>
      <w:r w:rsidR="0098355C" w:rsidRPr="0098355C">
        <w:rPr>
          <w:bCs/>
        </w:rPr>
        <w:t xml:space="preserve"> </w:t>
      </w:r>
      <w:r w:rsidR="003E6BBF" w:rsidRPr="003E6BBF">
        <w:rPr>
          <w:bCs/>
        </w:rPr>
        <w:t>'</w:t>
      </w:r>
      <w:r w:rsidR="0098355C" w:rsidRPr="0098355C">
        <w:rPr>
          <w:bCs/>
        </w:rPr>
        <w:t>@</w:t>
      </w:r>
      <w:r w:rsidR="003E6BBF" w:rsidRPr="003E6BBF">
        <w:rPr>
          <w:bCs/>
        </w:rPr>
        <w:t>'</w:t>
      </w:r>
      <w:r w:rsidR="0098355C" w:rsidRPr="0098355C">
        <w:rPr>
          <w:bCs/>
        </w:rPr>
        <w:t xml:space="preserve"> symbol.</w:t>
      </w:r>
    </w:p>
    <w:p w:rsidR="00507BD8" w:rsidRDefault="002B5A08" w:rsidP="00507BD8">
      <w:pPr>
        <w:pStyle w:val="bodytext"/>
        <w:rPr>
          <w:rStyle w:val="Internetlink"/>
        </w:rPr>
      </w:pPr>
      <w:r>
        <w:t>For a list of parameters</w:t>
      </w:r>
      <w:r w:rsidR="00C26EBB">
        <w:t xml:space="preserve"> and their descriptions,</w:t>
      </w:r>
      <w:r>
        <w:t xml:space="preserve"> see </w:t>
      </w:r>
      <w:hyperlink w:anchor="_Quick_List_of" w:history="1">
        <w:r w:rsidR="00FA4C4D">
          <w:rPr>
            <w:rStyle w:val="Hyperlink"/>
          </w:rPr>
          <w:t>Full Description</w:t>
        </w:r>
        <w:r w:rsidRPr="002B5A08">
          <w:rPr>
            <w:rStyle w:val="Hyperlink"/>
          </w:rPr>
          <w:t xml:space="preserve"> of Parameters</w:t>
        </w:r>
      </w:hyperlink>
      <w:r>
        <w:t>. You</w:t>
      </w:r>
      <w:r w:rsidR="0088744B">
        <w:t>r</w:t>
      </w:r>
      <w:r>
        <w:t xml:space="preserve"> administrator </w:t>
      </w:r>
      <w:r w:rsidR="0088744B">
        <w:t>has the ability to</w:t>
      </w:r>
      <w:r>
        <w:t xml:space="preserve"> create additional parameters.</w:t>
      </w:r>
    </w:p>
    <w:p w:rsidR="002B5A08" w:rsidRDefault="002B5A08" w:rsidP="00F01A30">
      <w:pPr>
        <w:pStyle w:val="Heading2"/>
      </w:pPr>
      <w:bookmarkStart w:id="256" w:name="_Toc468348415"/>
      <w:r>
        <w:t>Data Fields</w:t>
      </w:r>
      <w:bookmarkEnd w:id="256"/>
    </w:p>
    <w:p w:rsidR="002B5A08" w:rsidRPr="00EE4BC2" w:rsidRDefault="002B5A08" w:rsidP="002B5A08">
      <w:pPr>
        <w:pStyle w:val="bodytext"/>
      </w:pPr>
      <w:r>
        <w:t>To use a Data Field as part of a function</w:t>
      </w:r>
      <w:r w:rsidR="00C26EBB">
        <w:t>,</w:t>
      </w:r>
      <w:r>
        <w:t xml:space="preserve"> enter </w:t>
      </w:r>
      <w:r w:rsidR="00F07321">
        <w:t>its</w:t>
      </w:r>
      <w:r w:rsidR="00F701BE">
        <w:t xml:space="preserve"> name between</w:t>
      </w:r>
      <w:r w:rsidR="00F07321">
        <w:t xml:space="preserve"> curly braces:</w:t>
      </w:r>
      <w:r w:rsidR="00F701BE">
        <w:t xml:space="preserve"> </w:t>
      </w:r>
      <w:r w:rsidRPr="00F07321">
        <w:rPr>
          <w:color w:val="auto"/>
        </w:rPr>
        <w:t>{</w:t>
      </w:r>
      <w:r w:rsidR="00F07321">
        <w:rPr>
          <w:color w:val="auto"/>
        </w:rPr>
        <w:t>DataCategory</w:t>
      </w:r>
      <w:r w:rsidRPr="00F07321">
        <w:rPr>
          <w:color w:val="auto"/>
        </w:rPr>
        <w:t>.</w:t>
      </w:r>
      <w:r w:rsidR="00F07321">
        <w:rPr>
          <w:color w:val="auto"/>
        </w:rPr>
        <w:t>DataField</w:t>
      </w:r>
      <w:r w:rsidRPr="00F07321">
        <w:rPr>
          <w:color w:val="auto"/>
        </w:rPr>
        <w:t>}</w:t>
      </w:r>
    </w:p>
    <w:p w:rsidR="002B5A08" w:rsidRDefault="00E31E70" w:rsidP="00F01A30">
      <w:pPr>
        <w:pStyle w:val="Heading2"/>
      </w:pPr>
      <w:bookmarkStart w:id="257" w:name="_Toc468348416"/>
      <w:r>
        <w:t>Referencing a Cell</w:t>
      </w:r>
      <w:bookmarkEnd w:id="257"/>
    </w:p>
    <w:p w:rsidR="002B5A08" w:rsidRPr="00EE4BC2" w:rsidRDefault="002B5A08" w:rsidP="002B5A08">
      <w:pPr>
        <w:pStyle w:val="bodytext"/>
      </w:pPr>
      <w:r>
        <w:t>To reference another cell</w:t>
      </w:r>
      <w:r w:rsidR="003E6BBF" w:rsidRPr="003E6BBF">
        <w:t>'</w:t>
      </w:r>
      <w:r>
        <w:t>s value</w:t>
      </w:r>
      <w:r w:rsidR="00C26EBB">
        <w:t>,</w:t>
      </w:r>
      <w:r>
        <w:t xml:space="preserve"> enter the column</w:t>
      </w:r>
      <w:r w:rsidR="0088744B">
        <w:t xml:space="preserve"> name</w:t>
      </w:r>
      <w:r>
        <w:t xml:space="preserve"> with a capital letter and the row number between square brackets (</w:t>
      </w:r>
      <w:r w:rsidR="00FA4AB6">
        <w:t>E.g.</w:t>
      </w:r>
      <w:r w:rsidR="00E31E70">
        <w:t xml:space="preserve"> </w:t>
      </w:r>
      <w:r w:rsidRPr="00F701BE">
        <w:rPr>
          <w:b/>
        </w:rPr>
        <w:t>[A2]</w:t>
      </w:r>
      <w:r>
        <w:t>).</w:t>
      </w:r>
      <w:r w:rsidR="00E31E70" w:rsidRPr="00E31E70">
        <w:t xml:space="preserve"> </w:t>
      </w:r>
      <w:r w:rsidR="00E31E70">
        <w:t>A cell reference</w:t>
      </w:r>
      <w:r w:rsidR="00E31E70" w:rsidRPr="00EE4BC2">
        <w:t xml:space="preserve"> </w:t>
      </w:r>
      <w:r w:rsidR="00E31E70">
        <w:t xml:space="preserve">can </w:t>
      </w:r>
      <w:r w:rsidR="00E31E70" w:rsidRPr="00EE4BC2">
        <w:t>be used in functions</w:t>
      </w:r>
      <w:r w:rsidR="00E31E70">
        <w:t xml:space="preserve"> or alone in a cell following an </w:t>
      </w:r>
      <w:r w:rsidR="003E6BBF" w:rsidRPr="003E6BBF">
        <w:t>'</w:t>
      </w:r>
      <w:r w:rsidR="00E31E70">
        <w:t>=</w:t>
      </w:r>
      <w:r w:rsidR="003E6BBF" w:rsidRPr="003E6BBF">
        <w:t>'</w:t>
      </w:r>
      <w:r w:rsidR="00E31E70">
        <w:t xml:space="preserve"> sign</w:t>
      </w:r>
      <w:r w:rsidR="00E31E70" w:rsidRPr="00EE4BC2">
        <w:t>.</w:t>
      </w:r>
    </w:p>
    <w:p w:rsidR="00E31E70" w:rsidRPr="00EE4BC2" w:rsidRDefault="002146B2" w:rsidP="00FF4680">
      <w:pPr>
        <w:pStyle w:val="ImportantNote"/>
      </w:pPr>
      <w:r>
        <w:t>Cell references will update if</w:t>
      </w:r>
      <w:r w:rsidR="00E31E70">
        <w:t xml:space="preserve"> rows or columns are added</w:t>
      </w:r>
      <w:r w:rsidR="00F701BE">
        <w:t xml:space="preserve"> or deleted; however,</w:t>
      </w:r>
      <w:r>
        <w:t xml:space="preserve"> dragging a cell will </w:t>
      </w:r>
      <w:r w:rsidRPr="00F701BE">
        <w:rPr>
          <w:b/>
          <w:u w:val="single"/>
        </w:rPr>
        <w:t>not</w:t>
      </w:r>
      <w:r>
        <w:t xml:space="preserve"> update cell references. </w:t>
      </w:r>
      <w:r w:rsidR="00E31E70">
        <w:t>This ma</w:t>
      </w:r>
      <w:r w:rsidR="00F701BE">
        <w:t>y cause errors in your formulas.</w:t>
      </w:r>
    </w:p>
    <w:p w:rsidR="001D125B" w:rsidRPr="001D125B" w:rsidRDefault="00507BD8" w:rsidP="00F01A30">
      <w:pPr>
        <w:pStyle w:val="Heading2"/>
      </w:pPr>
      <w:bookmarkStart w:id="258" w:name="__RefHeading__11295_1934010483"/>
      <w:bookmarkStart w:id="259" w:name="chapter_10_using_formulas_using__2908"/>
      <w:bookmarkStart w:id="260" w:name="chapter_10_using_formulas_using__2612"/>
      <w:bookmarkStart w:id="261" w:name="_Toc296683286"/>
      <w:bookmarkStart w:id="262" w:name="_Toc306613111"/>
      <w:bookmarkStart w:id="263" w:name="_Toc468348417"/>
      <w:bookmarkEnd w:id="258"/>
      <w:r>
        <w:lastRenderedPageBreak/>
        <w:t xml:space="preserve">Using </w:t>
      </w:r>
      <w:bookmarkEnd w:id="259"/>
      <w:bookmarkEnd w:id="260"/>
      <w:bookmarkEnd w:id="261"/>
      <w:r>
        <w:t>Formulas</w:t>
      </w:r>
      <w:bookmarkEnd w:id="262"/>
      <w:bookmarkEnd w:id="263"/>
    </w:p>
    <w:p w:rsidR="00507BD8" w:rsidRPr="00A93858" w:rsidRDefault="00507BD8" w:rsidP="00453F90">
      <w:pPr>
        <w:pStyle w:val="bodytext"/>
      </w:pPr>
      <w:r>
        <w:t>Formulas can</w:t>
      </w:r>
      <w:r w:rsidR="0088744B">
        <w:t xml:space="preserve"> either</w:t>
      </w:r>
      <w:r>
        <w:t xml:space="preserve"> be entered </w:t>
      </w:r>
      <w:r w:rsidRPr="00A93858">
        <w:t xml:space="preserve">in the Formula </w:t>
      </w:r>
      <w:r w:rsidR="00E31E70">
        <w:t>Editor</w:t>
      </w:r>
      <w:r w:rsidRPr="00A93858">
        <w:t xml:space="preserve"> </w:t>
      </w:r>
      <w:r>
        <w:t xml:space="preserve">or </w:t>
      </w:r>
      <w:r w:rsidR="0088744B">
        <w:t xml:space="preserve">manually </w:t>
      </w:r>
      <w:r w:rsidR="00C26EBB">
        <w:t xml:space="preserve">keyed </w:t>
      </w:r>
      <w:r>
        <w:t>into cells</w:t>
      </w:r>
      <w:r w:rsidRPr="00A93858">
        <w:t>.</w:t>
      </w:r>
    </w:p>
    <w:p w:rsidR="001D125B" w:rsidRPr="001D125B" w:rsidRDefault="00507BD8" w:rsidP="00543755">
      <w:pPr>
        <w:pStyle w:val="Heading3"/>
        <w:spacing w:before="0"/>
      </w:pPr>
      <w:bookmarkStart w:id="264" w:name="_Formula_Editor"/>
      <w:bookmarkStart w:id="265" w:name="_Toc306613112"/>
      <w:bookmarkStart w:id="266" w:name="_Toc468348418"/>
      <w:bookmarkEnd w:id="264"/>
      <w:r>
        <w:t>Formula Editor</w:t>
      </w:r>
      <w:bookmarkEnd w:id="265"/>
      <w:bookmarkEnd w:id="266"/>
    </w:p>
    <w:p w:rsidR="00507BD8" w:rsidRPr="00A93858" w:rsidRDefault="00507BD8" w:rsidP="00D4103D">
      <w:pPr>
        <w:pStyle w:val="bodytext"/>
        <w:numPr>
          <w:ilvl w:val="1"/>
          <w:numId w:val="52"/>
        </w:numPr>
        <w:tabs>
          <w:tab w:val="left" w:pos="840"/>
        </w:tabs>
        <w:spacing w:after="0"/>
        <w:ind w:left="420"/>
      </w:pPr>
      <w:r>
        <w:rPr>
          <w:rFonts w:cs="Arial"/>
        </w:rPr>
        <w:t xml:space="preserve">Navigate to the </w:t>
      </w:r>
      <w:hyperlink w:anchor="chapter_03_editing_reports_repor_915" w:history="1">
        <w:r w:rsidRPr="000403D8">
          <w:rPr>
            <w:rStyle w:val="Internetlink"/>
            <w:rFonts w:ascii="Open Sans" w:hAnsi="Open Sans" w:cs="Open Sans"/>
            <w:color w:val="FF4D00"/>
          </w:rPr>
          <w:t>Report Designer</w:t>
        </w:r>
      </w:hyperlink>
      <w:r>
        <w:rPr>
          <w:rFonts w:cs="Arial"/>
        </w:rPr>
        <w:t>.</w:t>
      </w:r>
    </w:p>
    <w:p w:rsidR="00507BD8" w:rsidRDefault="00507BD8" w:rsidP="00D4103D">
      <w:pPr>
        <w:pStyle w:val="bodytext"/>
        <w:numPr>
          <w:ilvl w:val="1"/>
          <w:numId w:val="52"/>
        </w:numPr>
        <w:tabs>
          <w:tab w:val="left" w:pos="840"/>
        </w:tabs>
        <w:spacing w:after="0"/>
        <w:ind w:left="420"/>
      </w:pPr>
      <w:r>
        <w:t xml:space="preserve">Click in the cell </w:t>
      </w:r>
      <w:r w:rsidR="00C26EBB">
        <w:t xml:space="preserve">in which </w:t>
      </w:r>
      <w:r>
        <w:t>you want the formula to</w:t>
      </w:r>
      <w:r w:rsidR="00C26EBB">
        <w:t xml:space="preserve"> appear</w:t>
      </w:r>
      <w:r>
        <w:t>.</w:t>
      </w:r>
    </w:p>
    <w:p w:rsidR="000A6B06" w:rsidRDefault="007A62F3" w:rsidP="00D4103D">
      <w:pPr>
        <w:pStyle w:val="bodytext"/>
        <w:numPr>
          <w:ilvl w:val="1"/>
          <w:numId w:val="52"/>
        </w:numPr>
        <w:tabs>
          <w:tab w:val="left" w:pos="840"/>
        </w:tabs>
        <w:spacing w:after="0"/>
        <w:ind w:left="420"/>
      </w:pPr>
      <w:r>
        <w:t>Press</w:t>
      </w:r>
      <w:r w:rsidR="00E31E70">
        <w:t xml:space="preserve"> the Formula E</w:t>
      </w:r>
      <w:r w:rsidR="00507BD8">
        <w:t xml:space="preserve">ditor </w:t>
      </w:r>
      <w:r w:rsidR="008E71CC">
        <w:t>Button</w:t>
      </w:r>
      <w:r w:rsidR="00507BD8">
        <w:t xml:space="preserve"> </w:t>
      </w:r>
      <w:r w:rsidR="00D308C1">
        <w:t>(</w:t>
      </w:r>
      <w:r w:rsidR="003D0285">
        <w:rPr>
          <w:noProof/>
        </w:rPr>
        <w:drawing>
          <wp:inline distT="0" distB="0" distL="0" distR="0">
            <wp:extent cx="15240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 cy="152400"/>
                    </a:xfrm>
                    <a:prstGeom prst="rect">
                      <a:avLst/>
                    </a:prstGeom>
                  </pic:spPr>
                </pic:pic>
              </a:graphicData>
            </a:graphic>
          </wp:inline>
        </w:drawing>
      </w:r>
      <w:r w:rsidR="00D308C1">
        <w:t>)</w:t>
      </w:r>
      <w:r w:rsidR="00507BD8">
        <w:t>.</w:t>
      </w:r>
      <w:r w:rsidR="00543755">
        <w:br/>
      </w:r>
    </w:p>
    <w:p w:rsidR="00316E08" w:rsidRDefault="00543755" w:rsidP="00543755">
      <w:pPr>
        <w:pStyle w:val="bodytext"/>
        <w:tabs>
          <w:tab w:val="left" w:pos="840"/>
        </w:tabs>
        <w:spacing w:after="0"/>
        <w:ind w:left="420"/>
        <w:rPr>
          <w:noProof/>
        </w:rPr>
      </w:pPr>
      <w:r>
        <w:rPr>
          <w:noProof/>
        </w:rPr>
        <w:drawing>
          <wp:inline distT="0" distB="0" distL="0" distR="0">
            <wp:extent cx="4344007" cy="4077269"/>
            <wp:effectExtent l="19050" t="0" r="0" b="0"/>
            <wp:docPr id="814" name="Picture 813" descr="formula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ditor.png"/>
                    <pic:cNvPicPr/>
                  </pic:nvPicPr>
                  <pic:blipFill>
                    <a:blip r:embed="rId296" cstate="print"/>
                    <a:stretch>
                      <a:fillRect/>
                    </a:stretch>
                  </pic:blipFill>
                  <pic:spPr>
                    <a:xfrm>
                      <a:off x="0" y="0"/>
                      <a:ext cx="4344007" cy="4077269"/>
                    </a:xfrm>
                    <a:prstGeom prst="rect">
                      <a:avLst/>
                    </a:prstGeom>
                  </pic:spPr>
                </pic:pic>
              </a:graphicData>
            </a:graphic>
          </wp:inline>
        </w:drawing>
      </w:r>
      <w:r>
        <w:rPr>
          <w:noProof/>
        </w:rPr>
        <w:br/>
      </w:r>
    </w:p>
    <w:p w:rsidR="00507BD8" w:rsidRDefault="00507BD8" w:rsidP="00D4103D">
      <w:pPr>
        <w:pStyle w:val="bodytext"/>
        <w:numPr>
          <w:ilvl w:val="1"/>
          <w:numId w:val="52"/>
        </w:numPr>
        <w:tabs>
          <w:tab w:val="left" w:pos="840"/>
        </w:tabs>
        <w:spacing w:after="0"/>
        <w:ind w:left="418"/>
        <w:contextualSpacing/>
      </w:pPr>
      <w:r>
        <w:t xml:space="preserve">Create the desired formula by selecting the desired functions and </w:t>
      </w:r>
      <w:r w:rsidR="007A62F3">
        <w:t>press</w:t>
      </w:r>
      <w:r>
        <w:t xml:space="preserve">ing </w:t>
      </w:r>
      <w:r w:rsidR="00F07321">
        <w:rPr>
          <w:noProof/>
        </w:rPr>
        <w:drawing>
          <wp:inline distT="0" distB="0" distL="0" distR="0">
            <wp:extent cx="133369" cy="133369"/>
            <wp:effectExtent l="19050" t="0" r="0" b="0"/>
            <wp:docPr id="855" name="Picture 854"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543755">
        <w:t xml:space="preserve"> </w:t>
      </w:r>
      <w:r w:rsidR="00F07321" w:rsidRPr="00F07321">
        <w:rPr>
          <w:b/>
        </w:rPr>
        <w:t>Add</w:t>
      </w:r>
      <w:r w:rsidR="00F07321">
        <w:t xml:space="preserve"> </w:t>
      </w:r>
      <w:r>
        <w:t xml:space="preserve">or </w:t>
      </w:r>
      <w:r w:rsidR="007A62F3">
        <w:t xml:space="preserve">by </w:t>
      </w:r>
      <w:r>
        <w:t>drag</w:t>
      </w:r>
      <w:r w:rsidR="00543755">
        <w:t xml:space="preserve">ging </w:t>
      </w:r>
      <w:r w:rsidR="007A62F3">
        <w:t xml:space="preserve">and dropping </w:t>
      </w:r>
      <w:r w:rsidR="00C26EBB">
        <w:t>the function</w:t>
      </w:r>
      <w:r>
        <w:t xml:space="preserve"> into the Summary bo</w:t>
      </w:r>
      <w:r w:rsidR="00F701BE">
        <w:t>x.</w:t>
      </w:r>
      <w:r w:rsidR="00543755">
        <w:br/>
      </w:r>
    </w:p>
    <w:p w:rsidR="00507BD8" w:rsidRDefault="00F07321" w:rsidP="00FF4680">
      <w:pPr>
        <w:pStyle w:val="ImportantNote"/>
      </w:pPr>
      <w:r>
        <w:t>Embed functions beginning</w:t>
      </w:r>
      <w:r w:rsidR="00507BD8">
        <w:t xml:space="preserve"> with the outermost function and moving inward. (</w:t>
      </w:r>
      <w:r w:rsidR="00FA4AB6">
        <w:t>E.g.</w:t>
      </w:r>
      <w:r w:rsidR="00507BD8">
        <w:t xml:space="preserve"> To get </w:t>
      </w:r>
      <w:r w:rsidR="00507BD8" w:rsidRPr="0089293E">
        <w:t>=TRUNCATE(SQRT(162))</w:t>
      </w:r>
      <w:r w:rsidR="00507BD8">
        <w:t xml:space="preserve">, first add Truncate then the </w:t>
      </w:r>
      <w:r w:rsidR="00543755">
        <w:t>S</w:t>
      </w:r>
      <w:r w:rsidR="00507BD8">
        <w:t xml:space="preserve">quare </w:t>
      </w:r>
      <w:r w:rsidR="00543755">
        <w:t>R</w:t>
      </w:r>
      <w:r w:rsidR="00507BD8">
        <w:t>oot function.)</w:t>
      </w:r>
    </w:p>
    <w:p w:rsidR="00507BD8" w:rsidRDefault="007A62F3" w:rsidP="00D4103D">
      <w:pPr>
        <w:pStyle w:val="bodytext"/>
        <w:numPr>
          <w:ilvl w:val="1"/>
          <w:numId w:val="52"/>
        </w:numPr>
        <w:tabs>
          <w:tab w:val="left" w:pos="840"/>
        </w:tabs>
        <w:spacing w:after="0"/>
        <w:ind w:left="420"/>
      </w:pPr>
      <w:r>
        <w:t xml:space="preserve">Press </w:t>
      </w:r>
      <w:r w:rsidR="00F07321">
        <w:rPr>
          <w:noProof/>
        </w:rPr>
        <w:drawing>
          <wp:inline distT="0" distB="0" distL="0" distR="0">
            <wp:extent cx="114316" cy="114316"/>
            <wp:effectExtent l="19050" t="0" r="0" b="0"/>
            <wp:docPr id="856" name="Picture 855"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61" cstate="print"/>
                    <a:stretch>
                      <a:fillRect/>
                    </a:stretch>
                  </pic:blipFill>
                  <pic:spPr>
                    <a:xfrm>
                      <a:off x="0" y="0"/>
                      <a:ext cx="114316" cy="114316"/>
                    </a:xfrm>
                    <a:prstGeom prst="rect">
                      <a:avLst/>
                    </a:prstGeom>
                  </pic:spPr>
                </pic:pic>
              </a:graphicData>
            </a:graphic>
          </wp:inline>
        </w:drawing>
      </w:r>
      <w:r w:rsidR="00F07321">
        <w:t xml:space="preserve"> </w:t>
      </w:r>
      <w:r w:rsidR="00F07321" w:rsidRPr="00F07321">
        <w:rPr>
          <w:b/>
        </w:rPr>
        <w:t>OK</w:t>
      </w:r>
      <w:r w:rsidR="00F07321">
        <w:t>.</w:t>
      </w:r>
      <w:r w:rsidR="00543755">
        <w:br/>
      </w:r>
    </w:p>
    <w:p w:rsidR="00507BD8" w:rsidRDefault="00FA4C4D" w:rsidP="00F01A30">
      <w:pPr>
        <w:pStyle w:val="Heading2"/>
      </w:pPr>
      <w:bookmarkStart w:id="267" w:name="_Quick_List_of"/>
      <w:bookmarkStart w:id="268" w:name="_Toc306613114"/>
      <w:bookmarkStart w:id="269" w:name="_Toc468348419"/>
      <w:bookmarkEnd w:id="267"/>
      <w:r>
        <w:lastRenderedPageBreak/>
        <w:t>Full Description</w:t>
      </w:r>
      <w:r w:rsidR="00507BD8">
        <w:t xml:space="preserve"> of Parameters</w:t>
      </w:r>
      <w:bookmarkEnd w:id="268"/>
      <w:bookmarkEnd w:id="269"/>
    </w:p>
    <w:p w:rsidR="0017044C" w:rsidRPr="0017044C" w:rsidRDefault="0017044C" w:rsidP="0017044C"/>
    <w:p w:rsidR="00B930AC" w:rsidRDefault="00B930AC" w:rsidP="00453F90">
      <w:pPr>
        <w:pStyle w:val="bodytext"/>
      </w:pPr>
      <w:r w:rsidRPr="00453F90">
        <w:rPr>
          <w:b/>
        </w:rPr>
        <w:t>pageNumber</w:t>
      </w:r>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number of the current page.</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Remark</w:t>
            </w:r>
          </w:p>
        </w:tc>
        <w:tc>
          <w:tcPr>
            <w:tcW w:w="7804" w:type="dxa"/>
            <w:shd w:val="clear" w:color="auto" w:fill="auto"/>
          </w:tcPr>
          <w:p w:rsidR="00627BDA" w:rsidRPr="00627BDA" w:rsidRDefault="00627BDA" w:rsidP="00453F90">
            <w:pPr>
              <w:pStyle w:val="bodytextTable"/>
              <w:rPr>
                <w:bCs/>
              </w:rPr>
            </w:pPr>
            <w:r>
              <w:rPr>
                <w:bCs/>
              </w:rPr>
              <w:t xml:space="preserve">For RTF output, pageNumber cannot be used with other formulas. </w:t>
            </w:r>
          </w:p>
        </w:tc>
      </w:tr>
      <w:tr w:rsidR="00627BDA" w:rsidRPr="00E04808" w:rsidTr="00867BF0">
        <w:tc>
          <w:tcPr>
            <w:tcW w:w="1304" w:type="dxa"/>
            <w:shd w:val="clear" w:color="auto" w:fill="D9D9D9"/>
          </w:tcPr>
          <w:p w:rsidR="00627BDA" w:rsidRPr="00453F90" w:rsidRDefault="00627BDA" w:rsidP="00453F90">
            <w:pPr>
              <w:pStyle w:val="bodytext"/>
              <w:spacing w:after="0"/>
              <w:jc w:val="center"/>
              <w:rPr>
                <w:b/>
              </w:rPr>
            </w:pPr>
            <w:r w:rsidRPr="00453F90">
              <w:rPr>
                <w:b/>
              </w:rPr>
              <w:t>Example</w:t>
            </w:r>
          </w:p>
        </w:tc>
        <w:tc>
          <w:tcPr>
            <w:tcW w:w="7804" w:type="dxa"/>
            <w:shd w:val="clear" w:color="auto" w:fill="auto"/>
          </w:tcPr>
          <w:p w:rsidR="00627BDA" w:rsidRDefault="00627BDA" w:rsidP="00453F90">
            <w:pPr>
              <w:pStyle w:val="bodytextTable"/>
              <w:rPr>
                <w:bCs/>
              </w:rPr>
            </w:pPr>
            <w:r w:rsidRPr="00627BDA">
              <w:rPr>
                <w:bCs/>
              </w:rPr>
              <w:t>=@pageNumber@</w:t>
            </w:r>
            <w:r>
              <w:rPr>
                <w:bCs/>
              </w:rPr>
              <w:t xml:space="preserve"> will display the current page number for all output types.</w:t>
            </w:r>
          </w:p>
          <w:p w:rsidR="00627BDA" w:rsidRDefault="00627BDA" w:rsidP="00384773">
            <w:pPr>
              <w:pStyle w:val="bodytextTable"/>
              <w:rPr>
                <w:bCs/>
              </w:rPr>
            </w:pPr>
            <w:r w:rsidRPr="00627BDA">
              <w:rPr>
                <w:bCs/>
              </w:rPr>
              <w:t>=</w:t>
            </w:r>
            <w:r w:rsidR="003E6BBF" w:rsidRPr="003E6BBF">
              <w:rPr>
                <w:bCs/>
              </w:rPr>
              <w:t>'</w:t>
            </w:r>
            <w:r w:rsidR="00CF54E9">
              <w:rPr>
                <w:bCs/>
              </w:rPr>
              <w:t>p</w:t>
            </w:r>
            <w:r w:rsidRPr="00627BDA">
              <w:rPr>
                <w:bCs/>
              </w:rPr>
              <w:t xml:space="preserve">g. </w:t>
            </w:r>
            <w:r w:rsidR="003E6BBF" w:rsidRPr="003E6BBF">
              <w:rPr>
                <w:bCs/>
              </w:rPr>
              <w:t>'</w:t>
            </w:r>
            <w:r w:rsidRPr="00627BDA">
              <w:rPr>
                <w:bCs/>
              </w:rPr>
              <w:t xml:space="preserve"> &amp; @pageNumber@</w:t>
            </w:r>
            <w:r>
              <w:rPr>
                <w:bCs/>
              </w:rPr>
              <w:t xml:space="preserve"> will display </w:t>
            </w:r>
            <w:r w:rsidR="003E6BBF" w:rsidRPr="003E6BBF">
              <w:rPr>
                <w:bCs/>
              </w:rPr>
              <w:t>'</w:t>
            </w:r>
            <w:r>
              <w:rPr>
                <w:bCs/>
              </w:rPr>
              <w:t>pg.</w:t>
            </w:r>
            <w:r w:rsidR="003E6BBF" w:rsidRPr="003E6BBF">
              <w:rPr>
                <w:bCs/>
              </w:rPr>
              <w:t>'</w:t>
            </w:r>
            <w:r>
              <w:rPr>
                <w:bCs/>
              </w:rPr>
              <w:t xml:space="preserve"> </w:t>
            </w:r>
            <w:r w:rsidR="00384773">
              <w:rPr>
                <w:bCs/>
              </w:rPr>
              <w:t xml:space="preserve">followed by the page number for default </w:t>
            </w:r>
            <w:r>
              <w:rPr>
                <w:bCs/>
              </w:rPr>
              <w:t>and PDF output</w:t>
            </w:r>
            <w:r w:rsidR="00384773">
              <w:rPr>
                <w:bCs/>
              </w:rPr>
              <w:t>s</w:t>
            </w:r>
            <w:r>
              <w:rPr>
                <w:bCs/>
              </w:rPr>
              <w:t>.</w:t>
            </w:r>
          </w:p>
          <w:p w:rsidR="00CD58E2" w:rsidRDefault="00CD58E2" w:rsidP="00CD58E2">
            <w:pPr>
              <w:pStyle w:val="bodytextTable"/>
              <w:rPr>
                <w:bCs/>
              </w:rPr>
            </w:pPr>
            <w:r w:rsidRPr="00CD58E2">
              <w:rPr>
                <w:bCs/>
                <w:shd w:val="clear" w:color="auto" w:fill="FBD4B4" w:themeFill="accent6" w:themeFillTint="66"/>
              </w:rPr>
              <w:t>NOTE</w:t>
            </w:r>
            <w:r>
              <w:rPr>
                <w:bCs/>
              </w:rPr>
              <w:t>. Does not work with chained reports.</w:t>
            </w:r>
          </w:p>
        </w:tc>
      </w:tr>
    </w:tbl>
    <w:p w:rsidR="00B930AC" w:rsidRDefault="00B930AC" w:rsidP="00453F90">
      <w:pPr>
        <w:pStyle w:val="bodytext"/>
      </w:pPr>
      <w:r w:rsidRPr="00453F90">
        <w:rPr>
          <w:b/>
        </w:rPr>
        <w:t>reportName</w:t>
      </w:r>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E04808" w:rsidRDefault="00B930AC" w:rsidP="00453F90">
            <w:pPr>
              <w:pStyle w:val="bodytext"/>
              <w:spacing w:after="0"/>
              <w:jc w:val="center"/>
              <w:rPr>
                <w:rFonts w:ascii="Verdana" w:hAnsi="Verdana"/>
                <w:bCs/>
                <w:sz w:val="17"/>
                <w:szCs w:val="17"/>
              </w:rPr>
            </w:pPr>
            <w:r w:rsidRPr="00453F90">
              <w:rPr>
                <w:b/>
              </w:rPr>
              <w:t>Description</w:t>
            </w:r>
          </w:p>
        </w:tc>
        <w:tc>
          <w:tcPr>
            <w:tcW w:w="7804" w:type="dxa"/>
            <w:shd w:val="clear" w:color="auto" w:fill="auto"/>
          </w:tcPr>
          <w:p w:rsidR="00B930AC" w:rsidRPr="00E04808" w:rsidRDefault="00B930AC" w:rsidP="00453F90">
            <w:pPr>
              <w:pStyle w:val="bodytextTable"/>
            </w:pPr>
            <w:r w:rsidRPr="00B930AC">
              <w:t>Returns the name of the report.</w:t>
            </w:r>
          </w:p>
        </w:tc>
      </w:tr>
    </w:tbl>
    <w:p w:rsidR="00B930AC" w:rsidRDefault="00B930AC" w:rsidP="00453F90">
      <w:pPr>
        <w:pStyle w:val="bodytext"/>
      </w:pPr>
      <w:r w:rsidRPr="00453F90">
        <w:rPr>
          <w:b/>
        </w:rPr>
        <w:t>reportFullName</w:t>
      </w:r>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file path of the report.</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Example</w:t>
            </w:r>
          </w:p>
        </w:tc>
        <w:tc>
          <w:tcPr>
            <w:tcW w:w="7804" w:type="dxa"/>
            <w:shd w:val="clear" w:color="auto" w:fill="auto"/>
          </w:tcPr>
          <w:p w:rsidR="00B930AC" w:rsidRPr="00E04808" w:rsidRDefault="00B930AC" w:rsidP="00453F90">
            <w:pPr>
              <w:pStyle w:val="bodytextTable"/>
            </w:pPr>
            <w:r w:rsidRPr="00B930AC">
              <w:t>For a report named Transcripts in a Folder named Student Documents</w:t>
            </w:r>
            <w:r w:rsidR="00615515">
              <w:t>,</w:t>
            </w:r>
            <w:r w:rsidRPr="00B930AC">
              <w:t xml:space="preserve"> </w:t>
            </w:r>
            <w:r w:rsidR="00E31E70">
              <w:t>@</w:t>
            </w:r>
            <w:r w:rsidRPr="00B930AC">
              <w:t>reportFullName</w:t>
            </w:r>
            <w:r w:rsidR="00E31E70">
              <w:t>@</w:t>
            </w:r>
            <w:r w:rsidRPr="00B930AC">
              <w:t xml:space="preserve"> would return Student Documents/Transcripts.</w:t>
            </w:r>
          </w:p>
        </w:tc>
      </w:tr>
    </w:tbl>
    <w:p w:rsidR="00B930AC" w:rsidRPr="00B930AC" w:rsidRDefault="00B930AC" w:rsidP="00B930AC">
      <w:pPr>
        <w:pStyle w:val="Textbody"/>
      </w:pPr>
    </w:p>
    <w:p w:rsidR="00671182" w:rsidRPr="00F701BE" w:rsidRDefault="00507BD8" w:rsidP="00F01A30">
      <w:pPr>
        <w:pStyle w:val="Heading2"/>
        <w:sectPr w:rsidR="00671182" w:rsidRPr="00F701BE" w:rsidSect="00300112">
          <w:headerReference w:type="default" r:id="rId394"/>
          <w:footerReference w:type="default" r:id="rId395"/>
          <w:type w:val="continuous"/>
          <w:pgSz w:w="12240" w:h="15840"/>
          <w:pgMar w:top="1440" w:right="1080" w:bottom="1152" w:left="1080" w:header="432" w:footer="432" w:gutter="0"/>
          <w:cols w:space="720"/>
        </w:sectPr>
      </w:pPr>
      <w:bookmarkStart w:id="270" w:name="_Toc306613115"/>
      <w:bookmarkStart w:id="271" w:name="_Toc468348420"/>
      <w:r>
        <w:t>Quick List of Functions</w:t>
      </w:r>
      <w:bookmarkEnd w:id="270"/>
      <w:bookmarkEnd w:id="271"/>
    </w:p>
    <w:p w:rsidR="00507BD8" w:rsidRDefault="009F6044" w:rsidP="00671182">
      <w:pPr>
        <w:pStyle w:val="bodytext"/>
        <w:tabs>
          <w:tab w:val="left" w:pos="420"/>
        </w:tabs>
        <w:spacing w:after="0"/>
      </w:pPr>
      <w:hyperlink w:anchor="_Agregate_Functions" w:history="1">
        <w:r w:rsidR="00671182" w:rsidRPr="003F0686">
          <w:rPr>
            <w:rStyle w:val="Hyperlink"/>
          </w:rPr>
          <w:t>Aggregate</w:t>
        </w:r>
      </w:hyperlink>
      <w:r w:rsidR="00671182">
        <w:t>:</w:t>
      </w:r>
    </w:p>
    <w:p w:rsidR="00671182" w:rsidRPr="0057466D" w:rsidRDefault="0057466D" w:rsidP="00453F90">
      <w:pPr>
        <w:pStyle w:val="bodytext"/>
        <w:tabs>
          <w:tab w:val="left" w:pos="450"/>
        </w:tabs>
        <w:spacing w:after="0"/>
      </w:pPr>
      <w:r>
        <w:tab/>
      </w:r>
      <w:r w:rsidR="00671182" w:rsidRPr="0057466D">
        <w:t>AggAvg</w:t>
      </w:r>
    </w:p>
    <w:p w:rsidR="00671182" w:rsidRDefault="0057466D" w:rsidP="00453F90">
      <w:pPr>
        <w:pStyle w:val="bodytext"/>
        <w:tabs>
          <w:tab w:val="left" w:pos="450"/>
        </w:tabs>
        <w:spacing w:after="0"/>
      </w:pPr>
      <w:r>
        <w:tab/>
      </w:r>
      <w:r w:rsidR="00671182" w:rsidRPr="0057466D">
        <w:t>AggCount</w:t>
      </w:r>
    </w:p>
    <w:p w:rsidR="00801938" w:rsidRPr="0057466D" w:rsidRDefault="00801938" w:rsidP="00453F90">
      <w:pPr>
        <w:pStyle w:val="bodytext"/>
        <w:tabs>
          <w:tab w:val="left" w:pos="450"/>
        </w:tabs>
        <w:spacing w:after="0"/>
      </w:pPr>
      <w:r>
        <w:tab/>
        <w:t>AggDistinctCount</w:t>
      </w:r>
    </w:p>
    <w:p w:rsidR="00671182" w:rsidRPr="0057466D" w:rsidRDefault="0057466D" w:rsidP="00453F90">
      <w:pPr>
        <w:pStyle w:val="bodytext"/>
        <w:tabs>
          <w:tab w:val="left" w:pos="450"/>
        </w:tabs>
        <w:spacing w:after="0"/>
      </w:pPr>
      <w:r>
        <w:tab/>
      </w:r>
      <w:r w:rsidR="00671182" w:rsidRPr="0057466D">
        <w:t>AggMax</w:t>
      </w:r>
    </w:p>
    <w:p w:rsidR="00671182" w:rsidRPr="0057466D" w:rsidRDefault="0057466D" w:rsidP="00453F90">
      <w:pPr>
        <w:pStyle w:val="bodytext"/>
        <w:tabs>
          <w:tab w:val="left" w:pos="450"/>
        </w:tabs>
        <w:spacing w:after="0"/>
      </w:pPr>
      <w:r>
        <w:tab/>
      </w:r>
      <w:r w:rsidR="00671182" w:rsidRPr="0057466D">
        <w:t>AggMin</w:t>
      </w:r>
    </w:p>
    <w:p w:rsidR="00671182" w:rsidRDefault="0057466D" w:rsidP="00453F90">
      <w:pPr>
        <w:pStyle w:val="bodytext"/>
        <w:tabs>
          <w:tab w:val="left" w:pos="450"/>
        </w:tabs>
        <w:spacing w:after="0"/>
      </w:pPr>
      <w:r>
        <w:tab/>
      </w:r>
      <w:r w:rsidR="00453F90">
        <w:t>AggSum</w:t>
      </w:r>
    </w:p>
    <w:p w:rsidR="0017044C" w:rsidRDefault="0017044C" w:rsidP="00453F90">
      <w:pPr>
        <w:pStyle w:val="bodytext"/>
        <w:tabs>
          <w:tab w:val="left" w:pos="450"/>
        </w:tabs>
        <w:spacing w:after="0"/>
      </w:pPr>
    </w:p>
    <w:p w:rsidR="00671182" w:rsidRDefault="009F6044" w:rsidP="00671182">
      <w:pPr>
        <w:pStyle w:val="bodytext"/>
        <w:tabs>
          <w:tab w:val="left" w:pos="420"/>
        </w:tabs>
        <w:spacing w:after="0"/>
        <w:rPr>
          <w:b/>
        </w:rPr>
      </w:pPr>
      <w:hyperlink w:anchor="__RefHeading__11301_1934010483" w:history="1">
        <w:r w:rsidR="00671182" w:rsidRPr="003F0686">
          <w:rPr>
            <w:rStyle w:val="Hyperlink"/>
          </w:rPr>
          <w:t>Financial</w:t>
        </w:r>
      </w:hyperlink>
      <w:r w:rsidR="00671182">
        <w:rPr>
          <w:b/>
        </w:rPr>
        <w:t>:</w:t>
      </w:r>
    </w:p>
    <w:p w:rsidR="00671182" w:rsidRPr="00671182" w:rsidRDefault="00671182" w:rsidP="00671182">
      <w:pPr>
        <w:pStyle w:val="bodytext"/>
        <w:tabs>
          <w:tab w:val="left" w:pos="420"/>
        </w:tabs>
        <w:spacing w:after="0"/>
        <w:ind w:left="420"/>
        <w:rPr>
          <w:b/>
        </w:rPr>
      </w:pPr>
      <w:r>
        <w:t>DB</w:t>
      </w:r>
      <w:r>
        <w:br/>
        <w:t>DDB</w:t>
      </w:r>
      <w:r>
        <w:br/>
        <w:t>Fv</w:t>
      </w:r>
      <w:r>
        <w:br/>
        <w:t>Intrate</w:t>
      </w:r>
      <w:r>
        <w:br/>
        <w:t>Ipmt</w:t>
      </w:r>
      <w:r>
        <w:br/>
        <w:t>Nper</w:t>
      </w:r>
      <w:r>
        <w:br/>
      </w:r>
      <w:r>
        <w:lastRenderedPageBreak/>
        <w:t>Npv</w:t>
      </w:r>
      <w:r>
        <w:br/>
        <w:t>Pmt</w:t>
      </w:r>
      <w:r>
        <w:br/>
        <w:t>Ppmt</w:t>
      </w:r>
      <w:r>
        <w:br/>
        <w:t>Pv</w:t>
      </w:r>
      <w:r>
        <w:br/>
        <w:t>Rate</w:t>
      </w:r>
      <w:r>
        <w:br/>
        <w:t>Sln</w:t>
      </w:r>
      <w:r>
        <w:br/>
        <w:t>Syd</w:t>
      </w:r>
    </w:p>
    <w:p w:rsidR="00671182" w:rsidRDefault="00671182" w:rsidP="00671182">
      <w:pPr>
        <w:pStyle w:val="bodytext"/>
        <w:tabs>
          <w:tab w:val="left" w:pos="420"/>
        </w:tabs>
        <w:spacing w:after="0"/>
        <w:ind w:left="420"/>
      </w:pPr>
    </w:p>
    <w:p w:rsidR="00671182" w:rsidRDefault="009F6044" w:rsidP="00671182">
      <w:pPr>
        <w:pStyle w:val="bodytext"/>
        <w:tabs>
          <w:tab w:val="left" w:pos="420"/>
        </w:tabs>
        <w:spacing w:after="0"/>
        <w:rPr>
          <w:b/>
        </w:rPr>
      </w:pPr>
      <w:hyperlink w:anchor="__RefHeading__11299_1934010483" w:history="1">
        <w:r w:rsidR="00671182" w:rsidRPr="003F0686">
          <w:rPr>
            <w:rStyle w:val="Hyperlink"/>
          </w:rPr>
          <w:t>Date</w:t>
        </w:r>
      </w:hyperlink>
      <w:r w:rsidR="00671182" w:rsidRPr="00671182">
        <w:rPr>
          <w:b/>
        </w:rPr>
        <w:t>:</w:t>
      </w:r>
    </w:p>
    <w:p w:rsidR="00671182" w:rsidRPr="0057466D" w:rsidRDefault="00793A52" w:rsidP="0057466D">
      <w:pPr>
        <w:pStyle w:val="bodytext"/>
        <w:tabs>
          <w:tab w:val="left" w:pos="420"/>
        </w:tabs>
        <w:spacing w:after="0"/>
        <w:ind w:left="420"/>
        <w:rPr>
          <w:b/>
        </w:rPr>
      </w:pPr>
      <w:r>
        <w:t>Date</w:t>
      </w:r>
      <w:r>
        <w:br/>
        <w:t>DateAdd</w:t>
      </w:r>
      <w:r>
        <w:br/>
        <w:t>DateDi</w:t>
      </w:r>
      <w:r w:rsidR="00671182">
        <w:t>ff</w:t>
      </w:r>
      <w:r w:rsidR="00671182">
        <w:br/>
        <w:t>DateValue</w:t>
      </w:r>
      <w:r w:rsidR="00671182">
        <w:br/>
        <w:t>Day</w:t>
      </w:r>
      <w:r w:rsidR="00671182">
        <w:br/>
        <w:t>Days360</w:t>
      </w:r>
      <w:r w:rsidR="00671182">
        <w:br/>
      </w:r>
      <w:r w:rsidR="00671182">
        <w:lastRenderedPageBreak/>
        <w:t>GlobalDateFormat</w:t>
      </w:r>
      <w:r w:rsidR="00671182">
        <w:br/>
        <w:t>GlobalDateTimeFormat</w:t>
      </w:r>
      <w:r w:rsidR="00671182">
        <w:br/>
        <w:t>Hour</w:t>
      </w:r>
      <w:r w:rsidR="00671182">
        <w:br/>
        <w:t>Minute</w:t>
      </w:r>
      <w:r w:rsidR="00671182">
        <w:br/>
        <w:t>Month</w:t>
      </w:r>
      <w:r w:rsidR="00671182">
        <w:br/>
        <w:t>Now</w:t>
      </w:r>
      <w:r w:rsidR="00671182">
        <w:br/>
        <w:t>Second</w:t>
      </w:r>
      <w:r w:rsidR="00671182">
        <w:br/>
        <w:t>Time</w:t>
      </w:r>
      <w:r w:rsidR="00671182">
        <w:br/>
        <w:t>TimeFormat1</w:t>
      </w:r>
      <w:r w:rsidR="00671182">
        <w:br/>
        <w:t>TimeValue</w:t>
      </w:r>
      <w:r w:rsidR="00671182">
        <w:br/>
        <w:t>Today</w:t>
      </w:r>
      <w:r w:rsidR="00671182">
        <w:br/>
        <w:t>Year</w:t>
      </w:r>
    </w:p>
    <w:p w:rsidR="00671182" w:rsidRDefault="005256AE" w:rsidP="00671182">
      <w:pPr>
        <w:pStyle w:val="bodytext"/>
        <w:tabs>
          <w:tab w:val="left" w:pos="420"/>
        </w:tabs>
        <w:spacing w:after="0"/>
        <w:rPr>
          <w:b/>
        </w:rPr>
      </w:pPr>
      <w:r>
        <w:rPr>
          <w:b/>
        </w:rPr>
        <w:br w:type="column"/>
      </w:r>
      <w:hyperlink w:anchor="__RefHeading__11305_1934010483" w:history="1">
        <w:r w:rsidR="00671182" w:rsidRPr="003F0686">
          <w:rPr>
            <w:rStyle w:val="Hyperlink"/>
          </w:rPr>
          <w:t xml:space="preserve">Arithmetic </w:t>
        </w:r>
        <w:r w:rsidR="0022197A">
          <w:rPr>
            <w:rStyle w:val="Hyperlink"/>
          </w:rPr>
          <w:t>&amp;</w:t>
        </w:r>
        <w:r w:rsidR="00671182" w:rsidRPr="003F0686">
          <w:rPr>
            <w:rStyle w:val="Hyperlink"/>
          </w:rPr>
          <w:t xml:space="preserve"> Geometric</w:t>
        </w:r>
      </w:hyperlink>
      <w:r w:rsidR="00671182" w:rsidRPr="00671182">
        <w:rPr>
          <w:b/>
        </w:rPr>
        <w:t>:</w:t>
      </w:r>
    </w:p>
    <w:p w:rsidR="00671182" w:rsidRDefault="00671182" w:rsidP="00671182">
      <w:pPr>
        <w:pStyle w:val="bodytext"/>
        <w:tabs>
          <w:tab w:val="left" w:pos="420"/>
        </w:tabs>
        <w:spacing w:after="0"/>
        <w:ind w:left="420"/>
      </w:pPr>
      <w:r>
        <w:t>Absolute</w:t>
      </w:r>
      <w:r>
        <w:br/>
        <w:t>Acos</w:t>
      </w:r>
      <w:r>
        <w:br/>
        <w:t>Ac</w:t>
      </w:r>
      <w:r w:rsidR="003D13FF">
        <w:t>osh</w:t>
      </w:r>
      <w:r w:rsidR="003D13FF">
        <w:br/>
        <w:t>Asin</w:t>
      </w:r>
      <w:r w:rsidR="003D13FF">
        <w:br/>
        <w:t>Asinh</w:t>
      </w:r>
      <w:r w:rsidR="003D13FF">
        <w:br/>
        <w:t>Atan</w:t>
      </w:r>
      <w:r w:rsidR="003D13FF">
        <w:br/>
        <w:t>Atan2</w:t>
      </w:r>
      <w:r w:rsidR="003D13FF">
        <w:br/>
        <w:t>Atanh</w:t>
      </w:r>
      <w:r>
        <w:br/>
        <w:t>Cei</w:t>
      </w:r>
      <w:r w:rsidR="003D13FF">
        <w:t>ling</w:t>
      </w:r>
      <w:r w:rsidR="003D13FF">
        <w:br/>
        <w:t>Cos</w:t>
      </w:r>
      <w:r w:rsidR="003D13FF">
        <w:br/>
        <w:t>Cosh</w:t>
      </w:r>
      <w:r>
        <w:br/>
        <w:t>Even</w:t>
      </w:r>
      <w:r>
        <w:br/>
        <w:t>E</w:t>
      </w:r>
      <w:r w:rsidR="003D13FF">
        <w:t>xp</w:t>
      </w:r>
      <w:r w:rsidR="003D13FF">
        <w:br/>
        <w:t>Fixed</w:t>
      </w:r>
      <w:r w:rsidR="003D13FF">
        <w:br/>
        <w:t>Floor</w:t>
      </w:r>
      <w:r w:rsidR="003D13FF">
        <w:br/>
        <w:t>Int</w:t>
      </w:r>
      <w:r w:rsidR="003D13FF">
        <w:br/>
        <w:t>Ln</w:t>
      </w:r>
      <w:r w:rsidR="003D13FF">
        <w:br/>
        <w:t>Log</w:t>
      </w:r>
      <w:r w:rsidR="003D13FF">
        <w:br/>
        <w:t>Log10</w:t>
      </w:r>
      <w:r>
        <w:br/>
        <w:t>Mod</w:t>
      </w:r>
      <w:r>
        <w:br/>
        <w:t>Odd</w:t>
      </w:r>
      <w:r>
        <w:br/>
        <w:t>Pi</w:t>
      </w:r>
      <w:r>
        <w:br/>
        <w:t>Power</w:t>
      </w:r>
      <w:r>
        <w:br/>
        <w:t>Prod</w:t>
      </w:r>
      <w:r w:rsidR="003D13FF">
        <w:t>uct</w:t>
      </w:r>
      <w:r w:rsidR="003D13FF">
        <w:br/>
        <w:t>Quotient</w:t>
      </w:r>
      <w:r w:rsidR="003D13FF">
        <w:br/>
        <w:t>Rand</w:t>
      </w:r>
      <w:r w:rsidR="003D13FF">
        <w:br/>
        <w:t>Sin</w:t>
      </w:r>
      <w:r w:rsidR="003D13FF">
        <w:br/>
        <w:t>Sinh</w:t>
      </w:r>
      <w:r w:rsidR="003D13FF">
        <w:br/>
        <w:t>Sqrt</w:t>
      </w:r>
      <w:r>
        <w:br/>
        <w:t>Tan</w:t>
      </w:r>
      <w:r>
        <w:br/>
        <w:t>Tanh</w:t>
      </w:r>
      <w:r>
        <w:br/>
        <w:t>Truncate</w:t>
      </w:r>
    </w:p>
    <w:p w:rsidR="0057466D" w:rsidRDefault="0057466D" w:rsidP="00671182">
      <w:pPr>
        <w:pStyle w:val="bodytext"/>
        <w:tabs>
          <w:tab w:val="left" w:pos="420"/>
        </w:tabs>
        <w:spacing w:after="0"/>
        <w:rPr>
          <w:b/>
        </w:rPr>
      </w:pPr>
    </w:p>
    <w:p w:rsidR="00B61478" w:rsidRDefault="009F6044" w:rsidP="00B61478">
      <w:pPr>
        <w:pStyle w:val="bodytext"/>
        <w:tabs>
          <w:tab w:val="left" w:pos="420"/>
        </w:tabs>
        <w:spacing w:after="0"/>
        <w:rPr>
          <w:b/>
        </w:rPr>
      </w:pPr>
      <w:hyperlink w:anchor="_Formatting_Functions" w:history="1">
        <w:r w:rsidR="00B61478">
          <w:rPr>
            <w:rStyle w:val="Hyperlink"/>
          </w:rPr>
          <w:t>Formatting</w:t>
        </w:r>
      </w:hyperlink>
      <w:r w:rsidR="00B61478" w:rsidRPr="00671182">
        <w:rPr>
          <w:b/>
        </w:rPr>
        <w:t>:</w:t>
      </w:r>
    </w:p>
    <w:p w:rsidR="00B61478" w:rsidRDefault="00B61478" w:rsidP="00B61478">
      <w:pPr>
        <w:pStyle w:val="bodytext"/>
        <w:tabs>
          <w:tab w:val="left" w:pos="420"/>
        </w:tabs>
        <w:spacing w:after="0"/>
        <w:ind w:left="420"/>
      </w:pPr>
      <w:r>
        <w:t>Bold</w:t>
      </w:r>
    </w:p>
    <w:p w:rsidR="00B61478" w:rsidRDefault="00B61478" w:rsidP="00B61478">
      <w:pPr>
        <w:pStyle w:val="bodytext"/>
        <w:tabs>
          <w:tab w:val="left" w:pos="420"/>
        </w:tabs>
        <w:spacing w:after="0"/>
        <w:ind w:left="420"/>
      </w:pPr>
      <w:r>
        <w:t>Italic</w:t>
      </w:r>
    </w:p>
    <w:p w:rsidR="0017044C" w:rsidRDefault="00B61478" w:rsidP="0017044C">
      <w:pPr>
        <w:pStyle w:val="bodytext"/>
        <w:tabs>
          <w:tab w:val="left" w:pos="420"/>
        </w:tabs>
        <w:spacing w:after="0"/>
        <w:ind w:left="420"/>
      </w:pPr>
      <w:r>
        <w:t>Underline</w:t>
      </w:r>
    </w:p>
    <w:p w:rsidR="00671182" w:rsidRDefault="005256AE" w:rsidP="0017044C">
      <w:pPr>
        <w:pStyle w:val="bodytext"/>
        <w:tabs>
          <w:tab w:val="left" w:pos="420"/>
        </w:tabs>
        <w:spacing w:after="0"/>
        <w:rPr>
          <w:b/>
        </w:rPr>
      </w:pPr>
      <w:r>
        <w:rPr>
          <w:b/>
        </w:rPr>
        <w:br w:type="column"/>
      </w:r>
      <w:hyperlink w:anchor="__RefHeading__11311_1934010483" w:history="1">
        <w:r w:rsidR="00671182" w:rsidRPr="003F0686">
          <w:rPr>
            <w:rStyle w:val="Hyperlink"/>
          </w:rPr>
          <w:t>String</w:t>
        </w:r>
      </w:hyperlink>
      <w:r w:rsidR="00671182">
        <w:rPr>
          <w:b/>
        </w:rPr>
        <w:t>:</w:t>
      </w:r>
    </w:p>
    <w:p w:rsidR="00671182" w:rsidRDefault="00671182" w:rsidP="0057466D">
      <w:pPr>
        <w:pStyle w:val="bodytext"/>
        <w:tabs>
          <w:tab w:val="left" w:pos="420"/>
        </w:tabs>
        <w:ind w:left="420"/>
      </w:pPr>
      <w:r>
        <w:t>Concatenate</w:t>
      </w:r>
      <w:r>
        <w:br/>
        <w:t>Left</w:t>
      </w:r>
      <w:r>
        <w:br/>
        <w:t>Len</w:t>
      </w:r>
      <w:r>
        <w:br/>
        <w:t>Lower</w:t>
      </w:r>
      <w:r>
        <w:br/>
        <w:t>Mid</w:t>
      </w:r>
      <w:r>
        <w:br/>
        <w:t>NewLine</w:t>
      </w:r>
      <w:r>
        <w:br/>
        <w:t>Replace</w:t>
      </w:r>
      <w:r>
        <w:br/>
        <w:t>Right</w:t>
      </w:r>
      <w:r>
        <w:br/>
        <w:t>Trim</w:t>
      </w:r>
      <w:r>
        <w:br/>
        <w:t>Upper</w:t>
      </w:r>
      <w:r>
        <w:br/>
        <w:t>Value</w:t>
      </w:r>
    </w:p>
    <w:p w:rsidR="0057466D" w:rsidRDefault="0057466D" w:rsidP="0057466D">
      <w:pPr>
        <w:pStyle w:val="bodytext"/>
        <w:tabs>
          <w:tab w:val="left" w:pos="420"/>
        </w:tabs>
        <w:spacing w:after="0"/>
      </w:pPr>
      <w:r w:rsidRPr="00671182">
        <w:rPr>
          <w:b/>
        </w:rPr>
        <w:t>Operators</w:t>
      </w:r>
      <w:r>
        <w:t>:</w:t>
      </w:r>
    </w:p>
    <w:p w:rsidR="0057466D" w:rsidRPr="00671182" w:rsidRDefault="0057466D" w:rsidP="00453F90">
      <w:pPr>
        <w:pStyle w:val="bodytext"/>
        <w:tabs>
          <w:tab w:val="left" w:pos="450"/>
        </w:tabs>
        <w:spacing w:after="0"/>
        <w:ind w:left="450"/>
      </w:pPr>
      <w:r w:rsidRPr="00671182">
        <w:t>&amp;</w:t>
      </w:r>
      <w:r w:rsidRPr="00671182">
        <w:br/>
        <w:t>+</w:t>
      </w:r>
    </w:p>
    <w:p w:rsidR="0057466D" w:rsidRPr="00671182"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Pr="00671182" w:rsidRDefault="0057466D" w:rsidP="0057466D">
      <w:pPr>
        <w:pStyle w:val="bodytext"/>
        <w:tabs>
          <w:tab w:val="left" w:pos="420"/>
        </w:tabs>
        <w:spacing w:after="0"/>
        <w:rPr>
          <w:b/>
        </w:rPr>
      </w:pPr>
      <w:r>
        <w:br/>
      </w:r>
      <w:hyperlink w:anchor="_Logical_Functions_1" w:history="1">
        <w:r w:rsidRPr="003F0686">
          <w:rPr>
            <w:rStyle w:val="Hyperlink"/>
          </w:rPr>
          <w:t>Logical</w:t>
        </w:r>
      </w:hyperlink>
      <w:r w:rsidRPr="00671182">
        <w:rPr>
          <w:b/>
        </w:rPr>
        <w:t>:</w:t>
      </w:r>
    </w:p>
    <w:p w:rsidR="00671182" w:rsidRDefault="0057466D" w:rsidP="0057466D">
      <w:pPr>
        <w:pStyle w:val="bodytext"/>
        <w:tabs>
          <w:tab w:val="left" w:pos="420"/>
        </w:tabs>
        <w:ind w:left="420"/>
      </w:pPr>
      <w:r>
        <w:t>And</w:t>
      </w:r>
      <w:r>
        <w:br/>
        <w:t>False</w:t>
      </w:r>
      <w:r>
        <w:br/>
        <w:t>If</w:t>
      </w:r>
      <w:r>
        <w:br/>
        <w:t>Not</w:t>
      </w:r>
      <w:r>
        <w:br/>
        <w:t>Or</w:t>
      </w:r>
      <w:r w:rsidR="00F36947">
        <w:br/>
        <w:t>Switch</w:t>
      </w:r>
      <w:r>
        <w:br/>
        <w:t>True</w:t>
      </w:r>
    </w:p>
    <w:p w:rsidR="009D5DCD" w:rsidRPr="00671182" w:rsidRDefault="009F6044" w:rsidP="009D5DCD">
      <w:pPr>
        <w:pStyle w:val="bodytext"/>
        <w:tabs>
          <w:tab w:val="left" w:pos="420"/>
        </w:tabs>
        <w:spacing w:after="0"/>
        <w:rPr>
          <w:b/>
        </w:rPr>
      </w:pPr>
      <w:hyperlink w:anchor="__RefHeading__11303_1934010483" w:history="1">
        <w:r w:rsidR="0022197A">
          <w:rPr>
            <w:rStyle w:val="Hyperlink"/>
          </w:rPr>
          <w:t xml:space="preserve">Database &amp; </w:t>
        </w:r>
        <w:r w:rsidR="009D5DCD" w:rsidRPr="009D5DCD">
          <w:rPr>
            <w:rStyle w:val="Hyperlink"/>
          </w:rPr>
          <w:t>Data Type</w:t>
        </w:r>
      </w:hyperlink>
      <w:r w:rsidR="009D5DCD" w:rsidRPr="00671182">
        <w:rPr>
          <w:b/>
        </w:rPr>
        <w:t>:</w:t>
      </w:r>
    </w:p>
    <w:p w:rsidR="00A87693" w:rsidRDefault="009D5DCD" w:rsidP="009D5DCD">
      <w:pPr>
        <w:pStyle w:val="bodytext"/>
        <w:tabs>
          <w:tab w:val="left" w:pos="420"/>
        </w:tabs>
        <w:ind w:left="420"/>
      </w:pPr>
      <w:r w:rsidRPr="009D5DCD">
        <w:t>IsEven</w:t>
      </w:r>
      <w:r w:rsidRPr="009D5DCD">
        <w:br/>
        <w:t>IsLogical</w:t>
      </w:r>
      <w:r w:rsidRPr="009D5DCD">
        <w:br/>
        <w:t>IsNonText</w:t>
      </w:r>
      <w:r w:rsidRPr="009D5DCD">
        <w:br/>
        <w:t>IsNumber</w:t>
      </w:r>
      <w:r w:rsidRPr="009D5DCD">
        <w:br/>
        <w:t>IsOdd</w:t>
      </w:r>
      <w:r w:rsidRPr="009D5DCD">
        <w:br/>
        <w:t>IsText</w:t>
      </w:r>
      <w:r w:rsidRPr="009D5DCD">
        <w:br/>
        <w:t>Null</w:t>
      </w:r>
      <w:r w:rsidRPr="009D5DCD">
        <w:br/>
        <w:t>Type</w:t>
      </w:r>
    </w:p>
    <w:p w:rsidR="00671182" w:rsidRPr="00671182" w:rsidRDefault="009F6044" w:rsidP="00671182">
      <w:pPr>
        <w:pStyle w:val="bodytext"/>
        <w:tabs>
          <w:tab w:val="left" w:pos="420"/>
        </w:tabs>
        <w:spacing w:after="0"/>
        <w:rPr>
          <w:b/>
        </w:rPr>
      </w:pPr>
      <w:hyperlink w:anchor="_Other_Functions" w:history="1">
        <w:r w:rsidR="00671182" w:rsidRPr="003F0686">
          <w:rPr>
            <w:rStyle w:val="Hyperlink"/>
          </w:rPr>
          <w:t>Other</w:t>
        </w:r>
      </w:hyperlink>
      <w:r w:rsidR="00671182" w:rsidRPr="00671182">
        <w:rPr>
          <w:b/>
        </w:rPr>
        <w:t xml:space="preserve">: </w:t>
      </w:r>
    </w:p>
    <w:p w:rsidR="00797A09" w:rsidRPr="00797A09" w:rsidRDefault="00797A09" w:rsidP="00671182">
      <w:pPr>
        <w:pStyle w:val="bodytext"/>
        <w:tabs>
          <w:tab w:val="left" w:pos="420"/>
        </w:tabs>
        <w:spacing w:after="0"/>
        <w:ind w:left="420"/>
        <w:sectPr w:rsidR="00797A09" w:rsidRPr="00797A09" w:rsidSect="00300112">
          <w:type w:val="continuous"/>
          <w:pgSz w:w="12240" w:h="15840"/>
          <w:pgMar w:top="1440" w:right="1080" w:bottom="1152" w:left="1080" w:header="432" w:footer="432" w:gutter="0"/>
          <w:cols w:num="3" w:space="720"/>
        </w:sectPr>
      </w:pPr>
      <w:r>
        <w:t>CellValue</w:t>
      </w:r>
      <w:r>
        <w:br/>
      </w:r>
      <w:r w:rsidR="00671182">
        <w:t>FilterValue</w:t>
      </w:r>
      <w:r>
        <w:br/>
        <w:t>Hyperlink</w:t>
      </w:r>
      <w:r w:rsidR="00671182">
        <w:br/>
        <w:t>LoadImage</w:t>
      </w:r>
      <w:r w:rsidR="00671182">
        <w:br/>
        <w:t>Strip</w:t>
      </w:r>
      <w:r w:rsidR="00F625EC">
        <w:t>HTML</w:t>
      </w:r>
      <w:r w:rsidR="00671182">
        <w:t>Tag</w:t>
      </w:r>
      <w:r>
        <w:br/>
      </w:r>
      <w:r>
        <w:lastRenderedPageBreak/>
        <w:t>ExcelFormula</w:t>
      </w:r>
      <w:r>
        <w:br/>
      </w:r>
    </w:p>
    <w:p w:rsidR="00507BD8" w:rsidRDefault="00507BD8" w:rsidP="00F01A30">
      <w:pPr>
        <w:pStyle w:val="Heading2"/>
      </w:pPr>
      <w:bookmarkStart w:id="272" w:name="__RefHeading__11297_1934010483"/>
      <w:bookmarkStart w:id="273" w:name="_Formula_Functions"/>
      <w:bookmarkStart w:id="274" w:name="_Toc296683287"/>
      <w:bookmarkStart w:id="275" w:name="_Toc306613116"/>
      <w:bookmarkStart w:id="276" w:name="_Toc468348421"/>
      <w:bookmarkEnd w:id="272"/>
      <w:bookmarkEnd w:id="273"/>
      <w:r>
        <w:lastRenderedPageBreak/>
        <w:t xml:space="preserve">Full Description of </w:t>
      </w:r>
      <w:bookmarkEnd w:id="274"/>
      <w:r>
        <w:t>Functions</w:t>
      </w:r>
      <w:bookmarkEnd w:id="275"/>
      <w:bookmarkEnd w:id="276"/>
    </w:p>
    <w:p w:rsidR="00507BD8" w:rsidRDefault="00AF1104" w:rsidP="00507BD8">
      <w:pPr>
        <w:pStyle w:val="bodytext"/>
      </w:pPr>
      <w:r>
        <w:t>This section provides d</w:t>
      </w:r>
      <w:r w:rsidR="00507BD8">
        <w:t>etailed information on the</w:t>
      </w:r>
      <w:r>
        <w:t xml:space="preserve"> available</w:t>
      </w:r>
      <w:r w:rsidR="00507BD8">
        <w:t xml:space="preserve"> </w:t>
      </w:r>
      <w:r>
        <w:t>functions</w:t>
      </w:r>
      <w:r w:rsidR="00507BD8">
        <w:t>.</w:t>
      </w:r>
    </w:p>
    <w:p w:rsidR="00507BD8" w:rsidRDefault="00FA4C4D" w:rsidP="00507BD8">
      <w:pPr>
        <w:pStyle w:val="bodytext"/>
        <w:rPr>
          <w:b/>
          <w:bCs/>
        </w:rPr>
      </w:pPr>
      <w:r w:rsidRPr="00E05E36">
        <w:rPr>
          <w:b/>
          <w:bCs/>
        </w:rPr>
        <w:t>Types</w:t>
      </w:r>
      <w:r>
        <w:rPr>
          <w:b/>
          <w:bCs/>
        </w:rPr>
        <w:t xml:space="preserve"> of Functions:</w:t>
      </w:r>
    </w:p>
    <w:p w:rsidR="00507BD8" w:rsidRPr="00E05E36" w:rsidRDefault="00507BD8" w:rsidP="00BD52E2">
      <w:pPr>
        <w:pStyle w:val="bodytext"/>
        <w:numPr>
          <w:ilvl w:val="0"/>
          <w:numId w:val="79"/>
        </w:numPr>
        <w:rPr>
          <w:rStyle w:val="linkorange"/>
          <w:bCs w:val="0"/>
          <w:color w:val="FF4D00"/>
        </w:rPr>
      </w:pPr>
      <w:r w:rsidRPr="00E05E36">
        <w:rPr>
          <w:b/>
          <w:color w:val="FF4D00"/>
        </w:rPr>
        <w:t>Aggregate Functions</w:t>
      </w:r>
    </w:p>
    <w:p w:rsidR="00507BD8" w:rsidRPr="00E05E36" w:rsidRDefault="00507BD8" w:rsidP="00BD52E2">
      <w:pPr>
        <w:pStyle w:val="bodytext"/>
        <w:numPr>
          <w:ilvl w:val="0"/>
          <w:numId w:val="79"/>
        </w:numPr>
        <w:rPr>
          <w:rStyle w:val="linkorange"/>
          <w:bCs w:val="0"/>
          <w:color w:val="FF4D00"/>
        </w:rPr>
      </w:pPr>
      <w:r w:rsidRPr="00E05E36">
        <w:rPr>
          <w:b/>
          <w:color w:val="FF4D00"/>
        </w:rPr>
        <w:t>Logical Functions</w:t>
      </w:r>
    </w:p>
    <w:p w:rsidR="00507BD8" w:rsidRPr="00E05E36" w:rsidRDefault="00507BD8" w:rsidP="00BD52E2">
      <w:pPr>
        <w:pStyle w:val="bodytext"/>
        <w:numPr>
          <w:ilvl w:val="0"/>
          <w:numId w:val="79"/>
        </w:numPr>
        <w:rPr>
          <w:rStyle w:val="linkorange"/>
          <w:bCs w:val="0"/>
          <w:color w:val="FF4D00"/>
        </w:rPr>
      </w:pPr>
      <w:r w:rsidRPr="00E05E36">
        <w:rPr>
          <w:b/>
          <w:color w:val="FF4D00"/>
        </w:rPr>
        <w:t>Date Functions</w:t>
      </w:r>
    </w:p>
    <w:p w:rsidR="00507BD8" w:rsidRPr="00E05E36" w:rsidRDefault="00507BD8" w:rsidP="00BD52E2">
      <w:pPr>
        <w:pStyle w:val="bodytext"/>
        <w:numPr>
          <w:ilvl w:val="0"/>
          <w:numId w:val="79"/>
        </w:numPr>
        <w:rPr>
          <w:rStyle w:val="linkorange"/>
          <w:bCs w:val="0"/>
          <w:color w:val="FF4D00"/>
        </w:rPr>
      </w:pPr>
      <w:r w:rsidRPr="00E05E36">
        <w:rPr>
          <w:b/>
          <w:color w:val="FF4D00"/>
        </w:rPr>
        <w:t>Financial Functions</w:t>
      </w:r>
    </w:p>
    <w:p w:rsidR="00507BD8" w:rsidRPr="00E05E36" w:rsidRDefault="00507BD8" w:rsidP="00BD52E2">
      <w:pPr>
        <w:pStyle w:val="bodytext"/>
        <w:numPr>
          <w:ilvl w:val="0"/>
          <w:numId w:val="79"/>
        </w:numPr>
        <w:rPr>
          <w:rStyle w:val="Hyperlink"/>
          <w:color w:val="FF4D00"/>
        </w:rPr>
      </w:pPr>
      <w:r w:rsidRPr="00E05E36">
        <w:rPr>
          <w:b/>
          <w:color w:val="FF4D00"/>
        </w:rPr>
        <w:t>Database and Data Type Functions</w:t>
      </w:r>
    </w:p>
    <w:p w:rsidR="00507BD8" w:rsidRPr="00E05E36" w:rsidRDefault="00507BD8" w:rsidP="00BD52E2">
      <w:pPr>
        <w:pStyle w:val="bodytext"/>
        <w:numPr>
          <w:ilvl w:val="0"/>
          <w:numId w:val="79"/>
        </w:numPr>
        <w:rPr>
          <w:rStyle w:val="Hyperlink"/>
          <w:color w:val="FF4D00"/>
        </w:rPr>
      </w:pPr>
      <w:r w:rsidRPr="00E05E36">
        <w:rPr>
          <w:b/>
          <w:color w:val="FF4D00"/>
        </w:rPr>
        <w:t>Arithmetic and Geometric Functions</w:t>
      </w:r>
    </w:p>
    <w:p w:rsidR="006713E7" w:rsidRPr="00E05E36" w:rsidRDefault="006713E7" w:rsidP="00BD52E2">
      <w:pPr>
        <w:pStyle w:val="bodytext"/>
        <w:numPr>
          <w:ilvl w:val="0"/>
          <w:numId w:val="79"/>
        </w:numPr>
        <w:rPr>
          <w:rStyle w:val="Hyperlink"/>
          <w:color w:val="FF4D00"/>
        </w:rPr>
      </w:pPr>
      <w:r w:rsidRPr="00E05E36">
        <w:rPr>
          <w:b/>
          <w:color w:val="FF4D00"/>
        </w:rPr>
        <w:t>String Functions</w:t>
      </w:r>
    </w:p>
    <w:p w:rsidR="006713E7" w:rsidRPr="00E05E36" w:rsidRDefault="006713E7" w:rsidP="00BD52E2">
      <w:pPr>
        <w:pStyle w:val="bodytext"/>
        <w:numPr>
          <w:ilvl w:val="0"/>
          <w:numId w:val="79"/>
        </w:numPr>
        <w:rPr>
          <w:rStyle w:val="Hyperlink"/>
          <w:color w:val="FF4D00"/>
        </w:rPr>
      </w:pPr>
      <w:r w:rsidRPr="00E05E36">
        <w:rPr>
          <w:b/>
          <w:color w:val="FF4D00"/>
        </w:rPr>
        <w:t>Formatting Functions</w:t>
      </w:r>
    </w:p>
    <w:p w:rsidR="00507BD8" w:rsidRPr="00E05E36" w:rsidRDefault="003F0686" w:rsidP="00BD52E2">
      <w:pPr>
        <w:pStyle w:val="bodytext"/>
        <w:numPr>
          <w:ilvl w:val="0"/>
          <w:numId w:val="79"/>
        </w:numPr>
        <w:rPr>
          <w:rStyle w:val="Hyperlink"/>
          <w:color w:val="FF4D00"/>
        </w:rPr>
      </w:pPr>
      <w:r w:rsidRPr="00E05E36">
        <w:rPr>
          <w:b/>
          <w:color w:val="FF4D00"/>
        </w:rPr>
        <w:t>Other Functions</w:t>
      </w:r>
    </w:p>
    <w:p w:rsidR="00507BD8" w:rsidRDefault="00507BD8" w:rsidP="00702EE1">
      <w:pPr>
        <w:pStyle w:val="Heading3"/>
        <w:pageBreakBefore/>
        <w:spacing w:before="0"/>
      </w:pPr>
      <w:bookmarkStart w:id="277" w:name="_Agregate_Functions"/>
      <w:bookmarkStart w:id="278" w:name="_Aggregate_Functions"/>
      <w:bookmarkStart w:id="279" w:name="_Toc306613117"/>
      <w:bookmarkStart w:id="280" w:name="_Toc468348422"/>
      <w:bookmarkEnd w:id="277"/>
      <w:bookmarkEnd w:id="278"/>
      <w:r>
        <w:lastRenderedPageBreak/>
        <w:t>Aggregate Functions</w:t>
      </w:r>
      <w:bookmarkEnd w:id="279"/>
      <w:bookmarkEnd w:id="280"/>
    </w:p>
    <w:p w:rsidR="00A32821" w:rsidRDefault="00507BD8" w:rsidP="00453F90">
      <w:pPr>
        <w:pStyle w:val="bodytext"/>
      </w:pPr>
      <w:r>
        <w:t>Aggregate functions c</w:t>
      </w:r>
      <w:r w:rsidRPr="00886F0B">
        <w:t>an be executed on non-numeric fields</w:t>
      </w:r>
      <w:r>
        <w:t>.</w:t>
      </w:r>
    </w:p>
    <w:p w:rsidR="006D6C24" w:rsidRDefault="00122B3B" w:rsidP="00453F90">
      <w:pPr>
        <w:pStyle w:val="bodytext"/>
      </w:pPr>
      <w:r w:rsidRPr="00453F90">
        <w:rPr>
          <w:b/>
        </w:rPr>
        <w:t>AggAvg</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38034E" w:rsidRDefault="006D6C24" w:rsidP="00453F90">
            <w:pPr>
              <w:pStyle w:val="bodytext"/>
              <w:rPr>
                <w:rFonts w:ascii="Verdana" w:hAnsi="Verdana"/>
                <w:sz w:val="17"/>
                <w:szCs w:val="17"/>
              </w:rPr>
            </w:pPr>
            <w:r w:rsidRPr="0038034E">
              <w:rPr>
                <w:rFonts w:ascii="Verdana" w:hAnsi="Verdana"/>
                <w:sz w:val="17"/>
                <w:szCs w:val="17"/>
              </w:rPr>
              <w:t>Returns the average of the values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38034E" w:rsidRDefault="00C95267" w:rsidP="00453F90">
            <w:pPr>
              <w:pStyle w:val="bodytext"/>
              <w:rPr>
                <w:sz w:val="17"/>
                <w:szCs w:val="17"/>
              </w:rPr>
            </w:pPr>
            <w:r w:rsidRPr="0038034E">
              <w:rPr>
                <w:sz w:val="17"/>
                <w:szCs w:val="17"/>
              </w:rPr>
              <w:t xml:space="preserve">Only accepts </w:t>
            </w:r>
            <w:r w:rsidR="000E52BA" w:rsidRPr="0038034E">
              <w:rPr>
                <w:sz w:val="17"/>
                <w:szCs w:val="17"/>
              </w:rPr>
              <w:t>D</w:t>
            </w:r>
            <w:r w:rsidRPr="0038034E">
              <w:rPr>
                <w:sz w:val="17"/>
                <w:szCs w:val="17"/>
              </w:rPr>
              <w:t xml:space="preserve">ata </w:t>
            </w:r>
            <w:r w:rsidR="000E52BA" w:rsidRPr="0038034E">
              <w:rPr>
                <w:sz w:val="17"/>
                <w:szCs w:val="17"/>
              </w:rPr>
              <w:t>Fields</w:t>
            </w:r>
            <w:r w:rsidRPr="0038034E">
              <w:rPr>
                <w:sz w:val="17"/>
                <w:szCs w:val="17"/>
              </w:rPr>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38034E" w:rsidRDefault="00FA4AB6" w:rsidP="00453F90">
            <w:pPr>
              <w:pStyle w:val="bodytext"/>
              <w:rPr>
                <w:sz w:val="17"/>
                <w:szCs w:val="17"/>
              </w:rPr>
            </w:pPr>
            <w:r>
              <w:rPr>
                <w:sz w:val="17"/>
                <w:szCs w:val="17"/>
              </w:rPr>
              <w:t>E.g.</w:t>
            </w:r>
            <w:r w:rsidR="006D6C24" w:rsidRPr="0038034E">
              <w:rPr>
                <w:sz w:val="17"/>
                <w:szCs w:val="17"/>
              </w:rPr>
              <w:t xml:space="preserve"> </w:t>
            </w:r>
            <w:r w:rsidR="006D6C24" w:rsidRPr="0038034E">
              <w:rPr>
                <w:rStyle w:val="Emphasis"/>
                <w:rFonts w:ascii="Verdana" w:hAnsi="Verdana"/>
                <w:b/>
                <w:bCs/>
                <w:sz w:val="17"/>
                <w:szCs w:val="17"/>
              </w:rPr>
              <w:t>a</w:t>
            </w:r>
            <w:r w:rsidR="00E756A6" w:rsidRPr="0038034E">
              <w:rPr>
                <w:rStyle w:val="Emphasis"/>
                <w:rFonts w:ascii="Verdana" w:hAnsi="Verdana"/>
                <w:b/>
                <w:bCs/>
                <w:sz w:val="17"/>
                <w:szCs w:val="17"/>
              </w:rPr>
              <w:t>ggAvg(</w:t>
            </w:r>
            <w:r w:rsidR="00C64AF2" w:rsidRPr="0038034E">
              <w:rPr>
                <w:rStyle w:val="Emphasis"/>
                <w:rFonts w:ascii="Verdana" w:hAnsi="Verdana"/>
                <w:b/>
                <w:bCs/>
                <w:sz w:val="17"/>
                <w:szCs w:val="17"/>
              </w:rPr>
              <w:t>{Order</w:t>
            </w:r>
            <w:r w:rsidR="006D6C24" w:rsidRPr="0038034E">
              <w:rPr>
                <w:rStyle w:val="Emphasis"/>
                <w:rFonts w:ascii="Verdana" w:hAnsi="Verdana"/>
                <w:b/>
                <w:bCs/>
                <w:sz w:val="17"/>
                <w:szCs w:val="17"/>
              </w:rPr>
              <w:t xml:space="preserve">Detail.Quantity}) </w:t>
            </w:r>
            <w:r w:rsidR="006D6C24" w:rsidRPr="0038034E">
              <w:rPr>
                <w:sz w:val="17"/>
                <w:szCs w:val="17"/>
              </w:rPr>
              <w:t>- returns the average quantity of sales orders.</w:t>
            </w:r>
          </w:p>
        </w:tc>
      </w:tr>
    </w:tbl>
    <w:p w:rsidR="00724347" w:rsidRDefault="00122B3B" w:rsidP="00453F90">
      <w:pPr>
        <w:pStyle w:val="bodytext"/>
        <w:rPr>
          <w:rFonts w:ascii="Verdana" w:hAnsi="Verdana"/>
          <w:sz w:val="17"/>
          <w:szCs w:val="17"/>
        </w:rPr>
      </w:pPr>
      <w:r w:rsidRPr="00453F90">
        <w:rPr>
          <w:b/>
        </w:rPr>
        <w:t>AggCount</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Description</w:t>
            </w:r>
          </w:p>
        </w:tc>
        <w:tc>
          <w:tcPr>
            <w:tcW w:w="7804" w:type="dxa"/>
            <w:shd w:val="clear" w:color="auto" w:fill="auto"/>
          </w:tcPr>
          <w:p w:rsidR="000D5D9C" w:rsidRPr="0038034E" w:rsidRDefault="000D5D9C" w:rsidP="00453F90">
            <w:pPr>
              <w:pStyle w:val="bodytext"/>
              <w:rPr>
                <w:sz w:val="17"/>
                <w:szCs w:val="17"/>
              </w:rPr>
            </w:pPr>
            <w:r w:rsidRPr="0038034E">
              <w:rPr>
                <w:sz w:val="17"/>
                <w:szCs w:val="17"/>
              </w:rPr>
              <w:t xml:space="preserve">Returns the </w:t>
            </w:r>
            <w:r w:rsidR="00C33330" w:rsidRPr="0038034E">
              <w:rPr>
                <w:sz w:val="17"/>
                <w:szCs w:val="17"/>
              </w:rPr>
              <w:t>number of unique entities in the Data Category.</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Remark</w:t>
            </w:r>
          </w:p>
        </w:tc>
        <w:tc>
          <w:tcPr>
            <w:tcW w:w="7804" w:type="dxa"/>
            <w:shd w:val="clear" w:color="auto" w:fill="auto"/>
          </w:tcPr>
          <w:p w:rsidR="000D5D9C" w:rsidRPr="0038034E" w:rsidRDefault="006D6C24" w:rsidP="00453F90">
            <w:pPr>
              <w:pStyle w:val="bodytext"/>
              <w:rPr>
                <w:b/>
                <w:sz w:val="17"/>
                <w:szCs w:val="17"/>
              </w:rPr>
            </w:pPr>
            <w:r w:rsidRPr="0038034E">
              <w:rPr>
                <w:sz w:val="17"/>
                <w:szCs w:val="17"/>
              </w:rPr>
              <w:t xml:space="preserve">The aggCount </w:t>
            </w:r>
            <w:r w:rsidR="000D5D9C" w:rsidRPr="0038034E">
              <w:rPr>
                <w:sz w:val="17"/>
                <w:szCs w:val="17"/>
              </w:rPr>
              <w:t>function uses the Data Category, not the Data Field. For example, the function “aggCount( {Officer.Salary} )” counts the number of Officers. You could replace “Officer.Salary” with any other field in the Officer Data Category and the function would still count the number of officers.</w:t>
            </w:r>
            <w:r w:rsidR="00C95267" w:rsidRPr="0038034E">
              <w:rPr>
                <w:sz w:val="17"/>
                <w:szCs w:val="17"/>
              </w:rPr>
              <w:br/>
            </w:r>
            <w:r w:rsidR="00C95267" w:rsidRPr="0038034E">
              <w:rPr>
                <w:sz w:val="17"/>
                <w:szCs w:val="17"/>
              </w:rPr>
              <w:br/>
              <w:t xml:space="preserve">Only accepts </w:t>
            </w:r>
            <w:r w:rsidR="000E52BA" w:rsidRPr="0038034E">
              <w:rPr>
                <w:sz w:val="17"/>
                <w:szCs w:val="17"/>
              </w:rPr>
              <w:t>Data</w:t>
            </w:r>
            <w:r w:rsidR="00C95267" w:rsidRPr="0038034E">
              <w:rPr>
                <w:sz w:val="17"/>
                <w:szCs w:val="17"/>
              </w:rPr>
              <w:t xml:space="preserve"> </w:t>
            </w:r>
            <w:r w:rsidR="000E52BA" w:rsidRPr="0038034E">
              <w:rPr>
                <w:sz w:val="17"/>
                <w:szCs w:val="17"/>
              </w:rPr>
              <w:t>Fields</w:t>
            </w:r>
            <w:r w:rsidR="00C95267" w:rsidRPr="0038034E">
              <w:rPr>
                <w:sz w:val="17"/>
                <w:szCs w:val="17"/>
              </w:rPr>
              <w:t xml:space="preserve"> as input.</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Example</w:t>
            </w:r>
          </w:p>
        </w:tc>
        <w:tc>
          <w:tcPr>
            <w:tcW w:w="7804" w:type="dxa"/>
            <w:shd w:val="clear" w:color="auto" w:fill="auto"/>
          </w:tcPr>
          <w:p w:rsidR="000D5D9C" w:rsidRPr="0038034E" w:rsidRDefault="00FA4AB6" w:rsidP="00453F90">
            <w:pPr>
              <w:pStyle w:val="bodytext"/>
              <w:rPr>
                <w:sz w:val="17"/>
                <w:szCs w:val="17"/>
              </w:rPr>
            </w:pPr>
            <w:r>
              <w:rPr>
                <w:sz w:val="17"/>
                <w:szCs w:val="17"/>
              </w:rPr>
              <w:t>E.g.</w:t>
            </w:r>
            <w:r w:rsidR="00E756A6" w:rsidRPr="0038034E">
              <w:rPr>
                <w:b/>
                <w:i/>
                <w:color w:val="000000"/>
                <w:sz w:val="17"/>
                <w:szCs w:val="17"/>
              </w:rPr>
              <w:t xml:space="preserve"> </w:t>
            </w:r>
            <w:r w:rsidR="000E52BA" w:rsidRPr="0038034E">
              <w:rPr>
                <w:rStyle w:val="Emphasis"/>
                <w:rFonts w:ascii="Verdana" w:hAnsi="Verdana"/>
                <w:b/>
                <w:bCs/>
                <w:sz w:val="17"/>
                <w:szCs w:val="17"/>
              </w:rPr>
              <w:t>aggCount</w:t>
            </w:r>
            <w:r w:rsidR="00C64AF2" w:rsidRPr="0038034E">
              <w:rPr>
                <w:rStyle w:val="Emphasis"/>
                <w:rFonts w:ascii="Verdana" w:hAnsi="Verdana"/>
                <w:b/>
                <w:bCs/>
                <w:sz w:val="17"/>
                <w:szCs w:val="17"/>
              </w:rPr>
              <w:t>( {Order</w:t>
            </w:r>
            <w:r w:rsidR="00C33330" w:rsidRPr="0038034E">
              <w:rPr>
                <w:rStyle w:val="Emphasis"/>
                <w:rFonts w:ascii="Verdana" w:hAnsi="Verdana"/>
                <w:b/>
                <w:bCs/>
                <w:sz w:val="17"/>
                <w:szCs w:val="17"/>
              </w:rPr>
              <w:t>s</w:t>
            </w:r>
            <w:r w:rsidR="000D5D9C" w:rsidRPr="0038034E">
              <w:rPr>
                <w:rStyle w:val="Emphasis"/>
                <w:rFonts w:ascii="Verdana" w:hAnsi="Verdana"/>
                <w:b/>
                <w:bCs/>
                <w:sz w:val="17"/>
                <w:szCs w:val="17"/>
              </w:rPr>
              <w:t>.</w:t>
            </w:r>
            <w:r w:rsidR="00C33330" w:rsidRPr="0038034E">
              <w:rPr>
                <w:rStyle w:val="Emphasis"/>
                <w:rFonts w:ascii="Verdana" w:hAnsi="Verdana"/>
                <w:b/>
                <w:bCs/>
                <w:sz w:val="17"/>
                <w:szCs w:val="17"/>
              </w:rPr>
              <w:t>ProductPrice</w:t>
            </w:r>
            <w:r w:rsidR="000D5D9C" w:rsidRPr="0038034E">
              <w:rPr>
                <w:rStyle w:val="Emphasis"/>
                <w:rFonts w:ascii="Verdana" w:hAnsi="Verdana"/>
                <w:b/>
                <w:bCs/>
                <w:sz w:val="17"/>
                <w:szCs w:val="17"/>
              </w:rPr>
              <w:t>})</w:t>
            </w:r>
            <w:r w:rsidR="000D5D9C" w:rsidRPr="0038034E">
              <w:rPr>
                <w:rStyle w:val="Emphasis"/>
                <w:b/>
                <w:bCs/>
                <w:sz w:val="17"/>
                <w:szCs w:val="17"/>
              </w:rPr>
              <w:t xml:space="preserve"> </w:t>
            </w:r>
            <w:r w:rsidR="000D5D9C" w:rsidRPr="0038034E">
              <w:rPr>
                <w:sz w:val="17"/>
                <w:szCs w:val="17"/>
              </w:rPr>
              <w:t xml:space="preserve">- returns the </w:t>
            </w:r>
            <w:r w:rsidR="000E52BA" w:rsidRPr="0038034E">
              <w:rPr>
                <w:sz w:val="17"/>
                <w:szCs w:val="17"/>
              </w:rPr>
              <w:t>number</w:t>
            </w:r>
            <w:r w:rsidR="000D5D9C" w:rsidRPr="0038034E">
              <w:rPr>
                <w:sz w:val="17"/>
                <w:szCs w:val="17"/>
              </w:rPr>
              <w:t xml:space="preserve"> of sales orders.</w:t>
            </w:r>
          </w:p>
        </w:tc>
      </w:tr>
    </w:tbl>
    <w:p w:rsidR="00C33330" w:rsidRDefault="00C33330" w:rsidP="00453F90">
      <w:pPr>
        <w:pStyle w:val="bodytext"/>
        <w:rPr>
          <w:rFonts w:ascii="Verdana" w:hAnsi="Verdana"/>
          <w:sz w:val="17"/>
          <w:szCs w:val="17"/>
        </w:rPr>
      </w:pPr>
      <w:r w:rsidRPr="00453F90">
        <w:rPr>
          <w:b/>
        </w:rPr>
        <w:t>AggDistinctCount</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Description</w:t>
            </w:r>
          </w:p>
        </w:tc>
        <w:tc>
          <w:tcPr>
            <w:tcW w:w="7894" w:type="dxa"/>
            <w:shd w:val="clear" w:color="auto" w:fill="auto"/>
          </w:tcPr>
          <w:p w:rsidR="00C33330" w:rsidRPr="00E04808" w:rsidRDefault="00C33330" w:rsidP="00453F90">
            <w:pPr>
              <w:pStyle w:val="bodytextTable"/>
            </w:pPr>
            <w:r w:rsidRPr="00E04808">
              <w:t xml:space="preserve">Returns the </w:t>
            </w:r>
            <w:r>
              <w:t>number of unique</w:t>
            </w:r>
            <w:r w:rsidRPr="00E04808">
              <w:t xml:space="preserve"> values in the</w:t>
            </w:r>
            <w:r>
              <w:t xml:space="preserve"> Data F</w:t>
            </w:r>
            <w:r w:rsidRPr="00E04808">
              <w:t>ield.</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Remark</w:t>
            </w:r>
          </w:p>
        </w:tc>
        <w:tc>
          <w:tcPr>
            <w:tcW w:w="7894" w:type="dxa"/>
            <w:shd w:val="clear" w:color="auto" w:fill="auto"/>
          </w:tcPr>
          <w:p w:rsidR="00C33330" w:rsidRPr="00C95267" w:rsidRDefault="00C33330" w:rsidP="00453F90">
            <w:pPr>
              <w:pStyle w:val="bodytextTable"/>
              <w:rPr>
                <w:b/>
              </w:rPr>
            </w:pPr>
            <w:r>
              <w:t>Unlike aggCount, aggDistinctCount returns the number of unique values of the Data Field.</w:t>
            </w:r>
            <w:r>
              <w:br/>
            </w:r>
            <w:r>
              <w:br/>
            </w:r>
            <w:r w:rsidRPr="00C95267">
              <w:t xml:space="preserve">Only accepts </w:t>
            </w:r>
            <w:r>
              <w:t>Data</w:t>
            </w:r>
            <w:r w:rsidRPr="00C95267">
              <w:t xml:space="preserve"> </w:t>
            </w:r>
            <w:r>
              <w:t>Fields</w:t>
            </w:r>
            <w:r w:rsidRPr="00C95267">
              <w:t xml:space="preserve"> as input.</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Example</w:t>
            </w:r>
          </w:p>
        </w:tc>
        <w:tc>
          <w:tcPr>
            <w:tcW w:w="7894" w:type="dxa"/>
            <w:shd w:val="clear" w:color="auto" w:fill="auto"/>
          </w:tcPr>
          <w:p w:rsidR="00C33330" w:rsidRPr="00E04808" w:rsidRDefault="00FA4AB6" w:rsidP="00453F90">
            <w:pPr>
              <w:pStyle w:val="bodytextTable"/>
            </w:pPr>
            <w:r>
              <w:t>E.g.</w:t>
            </w:r>
            <w:r w:rsidR="00C33330">
              <w:rPr>
                <w:b/>
                <w:i/>
                <w:color w:val="000000"/>
              </w:rPr>
              <w:t xml:space="preserve"> </w:t>
            </w:r>
            <w:r w:rsidR="00C33330" w:rsidRPr="008721E5">
              <w:rPr>
                <w:rStyle w:val="Emphasis"/>
                <w:rFonts w:ascii="Verdana" w:hAnsi="Verdana"/>
                <w:b/>
                <w:bCs/>
              </w:rPr>
              <w:t>aggDistinctCount({OrderDetail.Quantity})</w:t>
            </w:r>
            <w:r w:rsidR="00C33330" w:rsidRPr="00E04808">
              <w:rPr>
                <w:rStyle w:val="Emphasis"/>
                <w:b/>
                <w:bCs/>
              </w:rPr>
              <w:t xml:space="preserve"> </w:t>
            </w:r>
            <w:r w:rsidR="00C33330" w:rsidRPr="00E04808">
              <w:t xml:space="preserve">- returns the </w:t>
            </w:r>
            <w:r w:rsidR="00C33330">
              <w:t>number</w:t>
            </w:r>
            <w:r w:rsidR="00C33330" w:rsidRPr="00E04808">
              <w:t xml:space="preserve"> </w:t>
            </w:r>
            <w:r w:rsidR="00C33330">
              <w:t>distinct quantities</w:t>
            </w:r>
            <w:r w:rsidR="00EB531C">
              <w:t xml:space="preserve"> in an order</w:t>
            </w:r>
            <w:r w:rsidR="00C33330">
              <w:t xml:space="preserve">. </w:t>
            </w:r>
          </w:p>
        </w:tc>
      </w:tr>
    </w:tbl>
    <w:p w:rsidR="006D6C24" w:rsidRDefault="00122B3B" w:rsidP="008721E5">
      <w:pPr>
        <w:pStyle w:val="bodytext"/>
        <w:rPr>
          <w:rFonts w:ascii="Verdana" w:hAnsi="Verdana"/>
          <w:sz w:val="17"/>
          <w:szCs w:val="17"/>
        </w:rPr>
      </w:pPr>
      <w:r w:rsidRPr="008721E5">
        <w:rPr>
          <w:b/>
        </w:rPr>
        <w:t>AggMax</w:t>
      </w:r>
      <w:r>
        <w:t>:</w:t>
      </w:r>
      <w:r w:rsidRPr="00122B3B">
        <w:rPr>
          <w:rFonts w:ascii="Verdana" w:hAnsi="Verdana"/>
          <w:sz w:val="17"/>
          <w:szCs w:val="17"/>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122B3B">
              <w:t>Returns the maximum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64AF2" w:rsidP="008721E5">
            <w:pPr>
              <w:pStyle w:val="bodytextTable"/>
            </w:pPr>
            <w:r>
              <w:t>Only accepts D</w:t>
            </w:r>
            <w:r w:rsidR="00C95267" w:rsidRPr="00C95267">
              <w:t xml:space="preserve">ata </w:t>
            </w:r>
            <w:r>
              <w:t>Fields</w:t>
            </w:r>
            <w:r w:rsidR="00C95267" w:rsidRPr="00C95267">
              <w:t xml:space="preserve"> as input.</w:t>
            </w:r>
          </w:p>
        </w:tc>
      </w:tr>
      <w:tr w:rsidR="006D6C24" w:rsidRPr="00E04808" w:rsidTr="00E756A6">
        <w:trPr>
          <w:trHeight w:val="413"/>
        </w:trPr>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E04808" w:rsidRDefault="00FA4AB6" w:rsidP="008721E5">
            <w:pPr>
              <w:pStyle w:val="bodytextTable"/>
            </w:pPr>
            <w:r>
              <w:t>E.g.</w:t>
            </w:r>
            <w:r w:rsidR="006D6C24">
              <w:t xml:space="preserve"> </w:t>
            </w:r>
            <w:r w:rsidR="006D6C24" w:rsidRPr="008721E5">
              <w:rPr>
                <w:rStyle w:val="Emphasis"/>
                <w:rFonts w:ascii="Verdana" w:hAnsi="Verdana"/>
                <w:b/>
                <w:bCs/>
              </w:rPr>
              <w:t>aggMax({</w:t>
            </w:r>
            <w:r w:rsidR="00C64AF2" w:rsidRPr="008721E5">
              <w:rPr>
                <w:rStyle w:val="Emphasis"/>
                <w:rFonts w:ascii="Verdana" w:hAnsi="Verdana"/>
                <w:b/>
                <w:bCs/>
              </w:rPr>
              <w:t>Order</w:t>
            </w:r>
            <w:r w:rsidR="006D6C24" w:rsidRPr="008721E5">
              <w:rPr>
                <w:rStyle w:val="Emphasis"/>
                <w:rFonts w:ascii="Verdana" w:hAnsi="Verdana"/>
                <w:b/>
                <w:bCs/>
              </w:rPr>
              <w:t>Detail.Discount})</w:t>
            </w:r>
            <w:r w:rsidR="006D6C24">
              <w:rPr>
                <w:rStyle w:val="Emphasis"/>
                <w:b/>
                <w:bCs/>
              </w:rPr>
              <w:t xml:space="preserve"> </w:t>
            </w:r>
            <w:r w:rsidR="006D6C24" w:rsidRPr="00FD49E0">
              <w:t>- returns</w:t>
            </w:r>
            <w:r w:rsidR="006D6C24">
              <w:t xml:space="preserve"> the </w:t>
            </w:r>
            <w:r w:rsidR="006D6C24" w:rsidRPr="005178D7">
              <w:t>largest discount.</w:t>
            </w:r>
          </w:p>
        </w:tc>
      </w:tr>
    </w:tbl>
    <w:p w:rsidR="006D6C24" w:rsidRPr="00A32821" w:rsidRDefault="00A32821" w:rsidP="008721E5">
      <w:pPr>
        <w:pStyle w:val="bodytext"/>
        <w:rPr>
          <w:rFonts w:ascii="Verdana" w:hAnsi="Verdana"/>
          <w:sz w:val="17"/>
          <w:szCs w:val="17"/>
        </w:rPr>
      </w:pPr>
      <w:r w:rsidRPr="008721E5">
        <w:rPr>
          <w:b/>
        </w:rPr>
        <w:t>AggMin</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A32821">
              <w:t>Returns the minimum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95267" w:rsidP="008721E5">
            <w:pPr>
              <w:pStyle w:val="bodytextTable"/>
            </w:pPr>
            <w:r w:rsidRPr="00C95267">
              <w:t xml:space="preserve">Only accepts </w:t>
            </w:r>
            <w:r w:rsidR="00C64AF2">
              <w:t>Data Fields</w:t>
            </w:r>
            <w:r w:rsidRPr="00C95267">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lastRenderedPageBreak/>
              <w:t>Example</w:t>
            </w:r>
          </w:p>
        </w:tc>
        <w:tc>
          <w:tcPr>
            <w:tcW w:w="7894" w:type="dxa"/>
            <w:shd w:val="clear" w:color="auto" w:fill="auto"/>
          </w:tcPr>
          <w:p w:rsidR="006D6C24" w:rsidRPr="00E04808" w:rsidRDefault="00FA4AB6" w:rsidP="008721E5">
            <w:pPr>
              <w:pStyle w:val="bodytextTable"/>
            </w:pPr>
            <w:r>
              <w:t>E.g.</w:t>
            </w:r>
            <w:r w:rsidR="006D6C24">
              <w:t xml:space="preserve"> </w:t>
            </w:r>
            <w:r w:rsidR="00C64AF2" w:rsidRPr="008721E5">
              <w:rPr>
                <w:rStyle w:val="Emphasis"/>
                <w:rFonts w:ascii="Verdana" w:hAnsi="Verdana"/>
                <w:b/>
                <w:bCs/>
                <w:i w:val="0"/>
              </w:rPr>
              <w:t>aggMin</w:t>
            </w:r>
            <w:r w:rsidR="006D6C24" w:rsidRPr="008721E5">
              <w:rPr>
                <w:rStyle w:val="Emphasis"/>
                <w:rFonts w:ascii="Verdana" w:hAnsi="Verdana"/>
                <w:b/>
                <w:bCs/>
                <w:i w:val="0"/>
              </w:rPr>
              <w:t>({OrderDetail.Discount})</w:t>
            </w:r>
            <w:r w:rsidR="006D6C24" w:rsidRPr="008721E5">
              <w:rPr>
                <w:rStyle w:val="Emphasis"/>
                <w:rFonts w:ascii="Verdana" w:hAnsi="Verdana"/>
                <w:b/>
                <w:bCs/>
              </w:rPr>
              <w:t xml:space="preserve"> </w:t>
            </w:r>
            <w:r w:rsidR="006D6C24" w:rsidRPr="00FD49E0">
              <w:t>- returns</w:t>
            </w:r>
            <w:r w:rsidR="006D6C24">
              <w:t xml:space="preserve"> the </w:t>
            </w:r>
            <w:r w:rsidR="00C64AF2">
              <w:t>smallest</w:t>
            </w:r>
            <w:r w:rsidR="006D6C24" w:rsidRPr="005178D7">
              <w:t xml:space="preserve"> discount.</w:t>
            </w:r>
          </w:p>
        </w:tc>
      </w:tr>
    </w:tbl>
    <w:p w:rsidR="00B40A84" w:rsidRDefault="00A32821" w:rsidP="008721E5">
      <w:pPr>
        <w:pStyle w:val="bodytext"/>
        <w:rPr>
          <w:b/>
        </w:rPr>
      </w:pPr>
      <w:r w:rsidRPr="008721E5">
        <w:rPr>
          <w:b/>
        </w:rPr>
        <w:t>AggSum</w:t>
      </w:r>
      <w:r>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Description</w:t>
            </w:r>
          </w:p>
        </w:tc>
        <w:tc>
          <w:tcPr>
            <w:tcW w:w="7894" w:type="dxa"/>
            <w:shd w:val="clear" w:color="auto" w:fill="auto"/>
          </w:tcPr>
          <w:p w:rsidR="00B40A84" w:rsidRPr="00E04808" w:rsidRDefault="00B40A84" w:rsidP="008721E5">
            <w:pPr>
              <w:pStyle w:val="bodytextTable"/>
            </w:pPr>
            <w:r w:rsidRPr="00A32821">
              <w:t>Returns the sum of the values in the field.</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Remark</w:t>
            </w:r>
          </w:p>
        </w:tc>
        <w:tc>
          <w:tcPr>
            <w:tcW w:w="7894" w:type="dxa"/>
            <w:shd w:val="clear" w:color="auto" w:fill="auto"/>
          </w:tcPr>
          <w:p w:rsidR="00B40A84" w:rsidRPr="00E04808" w:rsidRDefault="00C95267" w:rsidP="008721E5">
            <w:pPr>
              <w:pStyle w:val="bodytextTable"/>
            </w:pPr>
            <w:r w:rsidRPr="00C95267">
              <w:t xml:space="preserve">Only accepts </w:t>
            </w:r>
            <w:r w:rsidR="00C64AF2">
              <w:t>Data Fields</w:t>
            </w:r>
            <w:r w:rsidRPr="00C95267">
              <w:t xml:space="preserve"> as input.</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Example</w:t>
            </w:r>
          </w:p>
        </w:tc>
        <w:tc>
          <w:tcPr>
            <w:tcW w:w="7894" w:type="dxa"/>
            <w:shd w:val="clear" w:color="auto" w:fill="auto"/>
          </w:tcPr>
          <w:p w:rsidR="00B40A84" w:rsidRPr="00E04808" w:rsidRDefault="00FA4AB6" w:rsidP="008721E5">
            <w:pPr>
              <w:pStyle w:val="bodytextTable"/>
            </w:pPr>
            <w:r>
              <w:t>E.g.</w:t>
            </w:r>
            <w:r w:rsidR="00B40A84">
              <w:t xml:space="preserve"> </w:t>
            </w:r>
            <w:r w:rsidR="00C64AF2" w:rsidRPr="008721E5">
              <w:rPr>
                <w:rStyle w:val="Emphasis"/>
                <w:rFonts w:ascii="Verdana" w:hAnsi="Verdana"/>
                <w:b/>
                <w:bCs/>
              </w:rPr>
              <w:t>aggSum({Order</w:t>
            </w:r>
            <w:r w:rsidR="00B40A84" w:rsidRPr="008721E5">
              <w:rPr>
                <w:rStyle w:val="Emphasis"/>
                <w:rFonts w:ascii="Verdana" w:hAnsi="Verdana"/>
                <w:b/>
                <w:bCs/>
              </w:rPr>
              <w:t>Detail.Quantity}) -</w:t>
            </w:r>
            <w:r w:rsidR="00B40A84" w:rsidRPr="00E756A6">
              <w:rPr>
                <w:b/>
                <w:i/>
              </w:rPr>
              <w:t xml:space="preserve"> </w:t>
            </w:r>
            <w:r w:rsidR="00B40A84" w:rsidRPr="00FD49E0">
              <w:t>returns</w:t>
            </w:r>
            <w:r w:rsidR="00B40A84">
              <w:t xml:space="preserve"> the total quantity of units ordered.</w:t>
            </w:r>
          </w:p>
        </w:tc>
      </w:tr>
    </w:tbl>
    <w:p w:rsidR="00507BD8" w:rsidRDefault="00507BD8" w:rsidP="00507BD8">
      <w:pPr>
        <w:pStyle w:val="Heading3"/>
        <w:pageBreakBefore/>
        <w:spacing w:before="0"/>
      </w:pPr>
      <w:bookmarkStart w:id="281" w:name="_Logical_Functions_1"/>
      <w:bookmarkStart w:id="282" w:name="chapter_10_using_formulas_append_8392"/>
      <w:bookmarkStart w:id="283" w:name="chapter_10_using_formulas_append_6803"/>
      <w:bookmarkStart w:id="284" w:name="_Toc296683291"/>
      <w:bookmarkStart w:id="285" w:name="_Toc306613118"/>
      <w:bookmarkStart w:id="286" w:name="_Toc468348423"/>
      <w:bookmarkEnd w:id="281"/>
      <w:r>
        <w:lastRenderedPageBreak/>
        <w:t>Logical Functions</w:t>
      </w:r>
      <w:bookmarkEnd w:id="282"/>
      <w:bookmarkEnd w:id="283"/>
      <w:bookmarkEnd w:id="284"/>
      <w:bookmarkEnd w:id="285"/>
      <w:bookmarkEnd w:id="286"/>
    </w:p>
    <w:p w:rsidR="0002063A" w:rsidRDefault="004F075E" w:rsidP="001468C6">
      <w:pPr>
        <w:pStyle w:val="bodytext"/>
      </w:pPr>
      <w:r>
        <w:t>Logical</w:t>
      </w:r>
      <w:r w:rsidR="0002063A">
        <w:t xml:space="preserve"> functions </w:t>
      </w:r>
      <w:r>
        <w:t>ca</w:t>
      </w:r>
      <w:r w:rsidR="003825F3">
        <w:t>n be used to handle conditional</w:t>
      </w:r>
      <w:r>
        <w:t xml:space="preserve"> information.</w:t>
      </w:r>
    </w:p>
    <w:p w:rsidR="0002063A" w:rsidRPr="00F93346" w:rsidRDefault="0002063A" w:rsidP="0033091A">
      <w:pPr>
        <w:pStyle w:val="bodytext"/>
      </w:pPr>
      <w:r w:rsidRPr="0033091A">
        <w:rPr>
          <w:b/>
        </w:rPr>
        <w:t>And</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02063A" w:rsidP="0033091A">
            <w:pPr>
              <w:pStyle w:val="bodytextTable"/>
            </w:pPr>
            <w:r w:rsidRPr="0002063A">
              <w:t xml:space="preserve">Returns </w:t>
            </w:r>
            <w:r w:rsidRPr="0002063A">
              <w:rPr>
                <w:b/>
              </w:rPr>
              <w:t>TRUE</w:t>
            </w:r>
            <w:r w:rsidRPr="0002063A">
              <w:t xml:space="preserve"> if all its arguments are </w:t>
            </w:r>
            <w:r w:rsidRPr="0002063A">
              <w:rPr>
                <w:b/>
              </w:rPr>
              <w:t>TRUE</w:t>
            </w:r>
            <w:r w:rsidRPr="0002063A">
              <w:t xml:space="preserve">; returns </w:t>
            </w:r>
            <w:r w:rsidRPr="0002063A">
              <w:rPr>
                <w:b/>
              </w:rPr>
              <w:t>FALSE</w:t>
            </w:r>
            <w:r w:rsidRPr="0002063A">
              <w:t xml:space="preserve"> if </w:t>
            </w:r>
            <w:r w:rsidR="005F1443">
              <w:t xml:space="preserve">any </w:t>
            </w:r>
            <w:r w:rsidRPr="0002063A">
              <w:t xml:space="preserve">argument is </w:t>
            </w:r>
            <w:r w:rsidRPr="0002063A">
              <w:rPr>
                <w:b/>
              </w:rPr>
              <w:t>FALSE</w:t>
            </w:r>
            <w:r w:rsidRPr="0002063A">
              <w: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02063A" w:rsidP="0033091A">
            <w:pPr>
              <w:pStyle w:val="bodytextTable"/>
            </w:pPr>
            <w:r w:rsidRPr="0002063A">
              <w:t xml:space="preserve">The arguments must evaluate to </w:t>
            </w:r>
            <w:r w:rsidRPr="0002063A">
              <w:rPr>
                <w:b/>
              </w:rPr>
              <w:t>TRUE</w:t>
            </w:r>
            <w:r w:rsidRPr="0002063A">
              <w:t xml:space="preserve"> or </w:t>
            </w:r>
            <w:r w:rsidRPr="0002063A">
              <w:rPr>
                <w:b/>
              </w:rPr>
              <w:t>FALSE</w:t>
            </w:r>
            <w:r>
              <w:t>.</w:t>
            </w:r>
            <w:r w:rsidR="005F1443">
              <w:t xml:space="preserve"> </w:t>
            </w:r>
          </w:p>
          <w:p w:rsidR="005F1443" w:rsidRPr="005F1443" w:rsidRDefault="005F1443" w:rsidP="0033091A">
            <w:pPr>
              <w:pStyle w:val="bodytextTable"/>
              <w:rPr>
                <w:b/>
              </w:rPr>
            </w:pPr>
            <w:r>
              <w:t xml:space="preserve">The And function can take </w:t>
            </w:r>
            <w:r w:rsidRPr="005F1443">
              <w:t>more than two arguments as input.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Example</w:t>
            </w:r>
          </w:p>
        </w:tc>
        <w:tc>
          <w:tcPr>
            <w:tcW w:w="7804" w:type="dxa"/>
            <w:shd w:val="clear" w:color="auto" w:fill="auto"/>
          </w:tcPr>
          <w:p w:rsidR="0002063A" w:rsidRPr="00E04808" w:rsidRDefault="00FA4AB6" w:rsidP="0033091A">
            <w:pPr>
              <w:pStyle w:val="bodytextTable"/>
            </w:pPr>
            <w:r>
              <w:t>E.g.</w:t>
            </w:r>
            <w:r w:rsidR="0002063A">
              <w:t xml:space="preserve"> </w:t>
            </w:r>
            <w:r w:rsidR="0002063A" w:rsidRPr="0033091A">
              <w:rPr>
                <w:b/>
              </w:rPr>
              <w:t xml:space="preserve">AND(2+2=4, </w:t>
            </w:r>
            <w:r w:rsidR="005F1443" w:rsidRPr="0033091A">
              <w:rPr>
                <w:b/>
              </w:rPr>
              <w:t xml:space="preserve">4+0=4, </w:t>
            </w:r>
            <w:r w:rsidR="0002063A" w:rsidRPr="0033091A">
              <w:rPr>
                <w:b/>
              </w:rPr>
              <w:t xml:space="preserve">2+3=6) </w:t>
            </w:r>
            <w:r w:rsidR="001A7F09" w:rsidRPr="0033091A">
              <w:t>–</w:t>
            </w:r>
            <w:r w:rsidR="0002063A" w:rsidRPr="0033091A">
              <w:t xml:space="preserve"> </w:t>
            </w:r>
            <w:r w:rsidR="001A7F09" w:rsidRPr="0033091A">
              <w:t>returns</w:t>
            </w:r>
            <w:r w:rsidR="001A7F09">
              <w:rPr>
                <w:color w:val="000000"/>
              </w:rPr>
              <w:t xml:space="preserve"> </w:t>
            </w:r>
            <w:r w:rsidR="001A7F09">
              <w:rPr>
                <w:b/>
              </w:rPr>
              <w:t>FALSE</w:t>
            </w:r>
            <w:r w:rsidR="0002063A">
              <w:rPr>
                <w:color w:val="000000"/>
              </w:rPr>
              <w:t>.</w:t>
            </w:r>
          </w:p>
        </w:tc>
      </w:tr>
    </w:tbl>
    <w:p w:rsidR="0002063A" w:rsidRPr="00F93346" w:rsidRDefault="00F93346" w:rsidP="0033091A">
      <w:pPr>
        <w:pStyle w:val="bodytext"/>
      </w:pPr>
      <w:r w:rsidRPr="0033091A">
        <w:rPr>
          <w:b/>
        </w:rPr>
        <w:t>False</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C6EDC">
        <w:tc>
          <w:tcPr>
            <w:tcW w:w="1481" w:type="dxa"/>
            <w:shd w:val="clear" w:color="auto" w:fill="D9D9D9"/>
          </w:tcPr>
          <w:p w:rsidR="0002063A" w:rsidRPr="0033091A" w:rsidRDefault="0002063A" w:rsidP="0033091A">
            <w:pPr>
              <w:pStyle w:val="bodytext"/>
              <w:spacing w:after="0"/>
              <w:jc w:val="center"/>
              <w:rPr>
                <w:b/>
              </w:rPr>
            </w:pPr>
            <w:r w:rsidRPr="0033091A">
              <w:rPr>
                <w:b/>
              </w:rPr>
              <w:t>Description</w:t>
            </w:r>
          </w:p>
        </w:tc>
        <w:tc>
          <w:tcPr>
            <w:tcW w:w="7627" w:type="dxa"/>
            <w:shd w:val="clear" w:color="auto" w:fill="auto"/>
          </w:tcPr>
          <w:p w:rsidR="0002063A" w:rsidRPr="00E04808" w:rsidRDefault="00F93346" w:rsidP="0033091A">
            <w:pPr>
              <w:pStyle w:val="bodytextTable"/>
            </w:pPr>
            <w:r w:rsidRPr="00F93346">
              <w:t xml:space="preserve">Returns the logical value </w:t>
            </w:r>
            <w:r w:rsidRPr="00F93346">
              <w:rPr>
                <w:b/>
              </w:rPr>
              <w:t>FALSE</w:t>
            </w:r>
            <w:r w:rsidRPr="00F93346">
              <w:t>.</w:t>
            </w:r>
          </w:p>
        </w:tc>
      </w:tr>
      <w:tr w:rsidR="0002063A" w:rsidRPr="00E04808" w:rsidTr="00AC6EDC">
        <w:tc>
          <w:tcPr>
            <w:tcW w:w="1481" w:type="dxa"/>
            <w:shd w:val="clear" w:color="auto" w:fill="D9D9D9"/>
          </w:tcPr>
          <w:p w:rsidR="0002063A" w:rsidRPr="0033091A" w:rsidRDefault="0002063A" w:rsidP="0033091A">
            <w:pPr>
              <w:pStyle w:val="bodytext"/>
              <w:spacing w:after="0"/>
              <w:jc w:val="center"/>
              <w:rPr>
                <w:b/>
              </w:rPr>
            </w:pPr>
            <w:r w:rsidRPr="0033091A">
              <w:rPr>
                <w:b/>
              </w:rPr>
              <w:t>Remark</w:t>
            </w:r>
          </w:p>
        </w:tc>
        <w:tc>
          <w:tcPr>
            <w:tcW w:w="7627" w:type="dxa"/>
            <w:shd w:val="clear" w:color="auto" w:fill="auto"/>
          </w:tcPr>
          <w:p w:rsidR="0002063A" w:rsidRPr="00E04808" w:rsidRDefault="00F93346" w:rsidP="0033091A">
            <w:pPr>
              <w:pStyle w:val="bodytextTable"/>
            </w:pPr>
            <w:r w:rsidRPr="00F93346">
              <w:t xml:space="preserve">You can also type the word </w:t>
            </w:r>
            <w:r w:rsidRPr="00F93346">
              <w:rPr>
                <w:b/>
              </w:rPr>
              <w:t>FALSE</w:t>
            </w:r>
            <w:r w:rsidRPr="00F93346">
              <w:t xml:space="preserve"> directly onto the worksheet or into a formula; it is interpreted as the logical value </w:t>
            </w:r>
            <w:r w:rsidRPr="00F93346">
              <w:rPr>
                <w:b/>
              </w:rPr>
              <w:t>FALSE</w:t>
            </w:r>
            <w:r w:rsidRPr="00F93346">
              <w:t>.</w:t>
            </w:r>
          </w:p>
        </w:tc>
      </w:tr>
    </w:tbl>
    <w:p w:rsidR="0002063A" w:rsidRPr="00F93346" w:rsidRDefault="00F93346" w:rsidP="0033091A">
      <w:pPr>
        <w:pStyle w:val="bodytext"/>
      </w:pPr>
      <w:r w:rsidRPr="0033091A">
        <w:rPr>
          <w:b/>
        </w:rPr>
        <w:t>If</w:t>
      </w:r>
      <w:r w:rsidR="0002063A">
        <w:t>:</w:t>
      </w:r>
      <w:r w:rsidR="0002063A"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A11B3D" w:rsidP="0033091A">
            <w:pPr>
              <w:pStyle w:val="bodytextTable"/>
            </w:pPr>
            <w:r>
              <w:t xml:space="preserve">Takes three arguments as input. Returns the second argument if the first evaluates to </w:t>
            </w:r>
            <w:r w:rsidRPr="00A11B3D">
              <w:rPr>
                <w:b/>
              </w:rPr>
              <w:t>TRUE</w:t>
            </w:r>
            <w:r>
              <w:t>. Otherwise returns the third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F36947" w:rsidRPr="00E04808" w:rsidRDefault="00EC577C" w:rsidP="0033091A">
            <w:pPr>
              <w:pStyle w:val="bodytextTable"/>
            </w:pPr>
            <w:r>
              <w:t xml:space="preserve">The first input must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02063A">
              <w:t xml:space="preserve"> </w:t>
            </w:r>
            <w:r w:rsidR="00E756A6" w:rsidRPr="0033091A">
              <w:rPr>
                <w:b/>
              </w:rPr>
              <w:t>if(</w:t>
            </w:r>
            <w:r w:rsidR="0069427A" w:rsidRPr="0033091A">
              <w:rPr>
                <w:b/>
              </w:rPr>
              <w:t>{OrderDetail.Pric</w:t>
            </w:r>
            <w:r w:rsidR="00D775C7">
              <w:rPr>
                <w:b/>
              </w:rPr>
              <w:t>e}= 0,</w:t>
            </w:r>
            <w:r w:rsidR="003E6BBF" w:rsidRPr="003E6BBF">
              <w:rPr>
                <w:b/>
              </w:rPr>
              <w:t>'</w:t>
            </w:r>
            <w:r w:rsidR="00D775C7">
              <w:rPr>
                <w:b/>
              </w:rPr>
              <w:t>FREE</w:t>
            </w:r>
            <w:r w:rsidR="003E6BBF" w:rsidRPr="003E6BBF">
              <w:rPr>
                <w:b/>
              </w:rPr>
              <w:t>'</w:t>
            </w:r>
            <w:r w:rsidR="00D775C7">
              <w:rPr>
                <w:b/>
              </w:rPr>
              <w:t>,{OrderDetail.Price}</w:t>
            </w:r>
            <w:r w:rsidR="0069427A" w:rsidRPr="0033091A">
              <w:rPr>
                <w:b/>
              </w:rPr>
              <w:t>)</w:t>
            </w:r>
            <w:r w:rsidR="0002063A" w:rsidRPr="0033091A">
              <w:rPr>
                <w:b/>
              </w:rPr>
              <w:t xml:space="preserve"> -</w:t>
            </w:r>
            <w:r w:rsidR="0002063A" w:rsidRPr="00FD49E0">
              <w:t xml:space="preserve"> returns</w:t>
            </w:r>
            <w:r w:rsidR="0002063A">
              <w:t xml:space="preserve"> </w:t>
            </w:r>
            <w:r w:rsidR="003825F3">
              <w:t>FREE if the price is 0, otherwise</w:t>
            </w:r>
            <w:r w:rsidR="000163BB">
              <w:t xml:space="preserve"> it returns the price. </w:t>
            </w:r>
          </w:p>
        </w:tc>
      </w:tr>
    </w:tbl>
    <w:p w:rsidR="0002063A" w:rsidRPr="00451718" w:rsidRDefault="00451718" w:rsidP="0033091A">
      <w:pPr>
        <w:pStyle w:val="bodytext"/>
      </w:pPr>
      <w:r w:rsidRPr="0033091A">
        <w:rPr>
          <w:b/>
        </w:rPr>
        <w:t>Not</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5935B0" w:rsidP="0033091A">
            <w:pPr>
              <w:pStyle w:val="bodytextTable"/>
            </w:pPr>
            <w:r w:rsidRPr="005935B0">
              <w:t>Reverses the value of its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02063A" w:rsidRPr="00E04808" w:rsidRDefault="005935B0" w:rsidP="0033091A">
            <w:pPr>
              <w:pStyle w:val="bodytextTable"/>
            </w:pPr>
            <w:r>
              <w:t xml:space="preserve">Argument should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5935B0">
              <w:t xml:space="preserve"> </w:t>
            </w:r>
            <w:r w:rsidR="005935B0" w:rsidRPr="0033091A">
              <w:rPr>
                <w:b/>
              </w:rPr>
              <w:t>Not(FALSE)</w:t>
            </w:r>
            <w:r w:rsidR="005935B0">
              <w:rPr>
                <w:rStyle w:val="Emphasis"/>
                <w:b/>
                <w:bCs/>
              </w:rPr>
              <w:t xml:space="preserve"> </w:t>
            </w:r>
            <w:r w:rsidR="005935B0" w:rsidRPr="00FD49E0">
              <w:t>- returns</w:t>
            </w:r>
            <w:r w:rsidR="005935B0">
              <w:t xml:space="preserve"> </w:t>
            </w:r>
            <w:r w:rsidR="005935B0" w:rsidRPr="005935B0">
              <w:rPr>
                <w:b/>
              </w:rPr>
              <w:t>TRUE</w:t>
            </w:r>
            <w:r w:rsidR="005935B0">
              <w:t>.</w:t>
            </w:r>
          </w:p>
        </w:tc>
      </w:tr>
    </w:tbl>
    <w:p w:rsidR="0002063A" w:rsidRDefault="005935B0" w:rsidP="0033091A">
      <w:pPr>
        <w:pStyle w:val="bodytext"/>
      </w:pPr>
      <w:r w:rsidRPr="0033091A">
        <w:rPr>
          <w:b/>
        </w:rPr>
        <w:t>Or</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5935B0" w:rsidP="0033091A">
            <w:pPr>
              <w:pStyle w:val="bodytextTable"/>
            </w:pPr>
            <w:r w:rsidRPr="005935B0">
              <w:t xml:space="preserve">Returns </w:t>
            </w:r>
            <w:r w:rsidRPr="005935B0">
              <w:rPr>
                <w:b/>
              </w:rPr>
              <w:t>TRUE</w:t>
            </w:r>
            <w:r w:rsidRPr="005935B0">
              <w:t xml:space="preserve"> if any argument is </w:t>
            </w:r>
            <w:r w:rsidRPr="005935B0">
              <w:rPr>
                <w:b/>
              </w:rPr>
              <w:t>TRUE</w:t>
            </w:r>
            <w:r>
              <w:rPr>
                <w:b/>
              </w:rPr>
              <w: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AB7D4D" w:rsidP="0033091A">
            <w:pPr>
              <w:pStyle w:val="bodytextTable"/>
              <w:rPr>
                <w:b/>
              </w:rPr>
            </w:pPr>
            <w:r w:rsidRPr="00AB7D4D">
              <w:t xml:space="preserve">The arguments must evaluate to logical values such as </w:t>
            </w:r>
            <w:r w:rsidRPr="00AB7D4D">
              <w:rPr>
                <w:b/>
              </w:rPr>
              <w:t>TRUE</w:t>
            </w:r>
            <w:r w:rsidRPr="00AB7D4D">
              <w:t xml:space="preserve"> or </w:t>
            </w:r>
            <w:r w:rsidRPr="00AB7D4D">
              <w:rPr>
                <w:b/>
              </w:rPr>
              <w:t>FALSE</w:t>
            </w:r>
            <w:r>
              <w:rPr>
                <w:b/>
              </w:rPr>
              <w:t>.</w:t>
            </w:r>
          </w:p>
          <w:p w:rsidR="005F1443" w:rsidRPr="00E04808" w:rsidRDefault="00F466F5" w:rsidP="0033091A">
            <w:pPr>
              <w:pStyle w:val="bodytextTable"/>
            </w:pPr>
            <w:r>
              <w:t xml:space="preserve">The </w:t>
            </w:r>
            <w:r w:rsidR="003E6BBF" w:rsidRPr="003E6BBF">
              <w:t>'</w:t>
            </w:r>
            <w:r w:rsidR="005F1443">
              <w:t>Or</w:t>
            </w:r>
            <w:r w:rsidR="003E6BBF" w:rsidRPr="003E6BBF">
              <w:t>'</w:t>
            </w:r>
            <w:r w:rsidR="005F1443">
              <w:t xml:space="preserve"> function can take </w:t>
            </w:r>
            <w:r w:rsidR="005F1443" w:rsidRPr="005F1443">
              <w:t>more than two arguments as input.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lastRenderedPageBreak/>
              <w:t>Example</w:t>
            </w:r>
          </w:p>
        </w:tc>
        <w:tc>
          <w:tcPr>
            <w:tcW w:w="7804" w:type="dxa"/>
            <w:shd w:val="clear" w:color="auto" w:fill="auto"/>
          </w:tcPr>
          <w:p w:rsidR="0002063A" w:rsidRPr="00E04808" w:rsidRDefault="00FA4AB6" w:rsidP="0033091A">
            <w:pPr>
              <w:pStyle w:val="bodytextTable"/>
            </w:pPr>
            <w:r>
              <w:t>E.g.</w:t>
            </w:r>
            <w:r w:rsidR="0002063A">
              <w:t xml:space="preserve"> </w:t>
            </w:r>
            <w:r w:rsidR="001A7F09" w:rsidRPr="0033091A">
              <w:rPr>
                <w:b/>
              </w:rPr>
              <w:t>OR(2+2=4,</w:t>
            </w:r>
            <w:r w:rsidR="005F1443" w:rsidRPr="0033091A">
              <w:rPr>
                <w:b/>
              </w:rPr>
              <w:t xml:space="preserve"> 4+0=8,</w:t>
            </w:r>
            <w:r w:rsidR="001A7F09" w:rsidRPr="0033091A">
              <w:rPr>
                <w:b/>
              </w:rPr>
              <w:t xml:space="preserve"> 2+3=6)</w:t>
            </w:r>
            <w:r w:rsidR="001A7F09">
              <w:rPr>
                <w:color w:val="000000"/>
              </w:rPr>
              <w:t xml:space="preserve"> </w:t>
            </w:r>
            <w:r w:rsidR="0002063A" w:rsidRPr="00FD49E0">
              <w:t>- returns</w:t>
            </w:r>
            <w:r w:rsidR="0002063A">
              <w:t xml:space="preserve"> </w:t>
            </w:r>
            <w:r w:rsidR="001A7F09" w:rsidRPr="001A7F09">
              <w:rPr>
                <w:b/>
              </w:rPr>
              <w:t>TRUE</w:t>
            </w:r>
            <w:r w:rsidR="00AB7D4D">
              <w:rPr>
                <w:b/>
              </w:rPr>
              <w:t>.</w:t>
            </w:r>
          </w:p>
        </w:tc>
      </w:tr>
    </w:tbl>
    <w:p w:rsidR="00AB7D4D" w:rsidRDefault="00F36947" w:rsidP="0033091A">
      <w:pPr>
        <w:pStyle w:val="bodytext"/>
      </w:pPr>
      <w:r w:rsidRPr="0033091A">
        <w:rPr>
          <w:b/>
        </w:rPr>
        <w:t>Switch</w:t>
      </w:r>
      <w:r w:rsidR="00AB7D4D">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Description</w:t>
            </w:r>
          </w:p>
        </w:tc>
        <w:tc>
          <w:tcPr>
            <w:tcW w:w="7804" w:type="dxa"/>
            <w:shd w:val="clear" w:color="auto" w:fill="auto"/>
          </w:tcPr>
          <w:p w:rsidR="00F36947" w:rsidRDefault="00F36947" w:rsidP="0033091A">
            <w:pPr>
              <w:pStyle w:val="bodytextTable"/>
            </w:pPr>
            <w:r>
              <w:t>This functions should be used instead of placing if() function inside of if() functions.</w:t>
            </w:r>
          </w:p>
          <w:p w:rsidR="00AB7D4D" w:rsidRPr="00E04808" w:rsidRDefault="00F36947" w:rsidP="0033091A">
            <w:pPr>
              <w:pStyle w:val="bodytextTable"/>
            </w:pPr>
            <w:r>
              <w:t>Takes any even number of inputs arguments</w:t>
            </w:r>
            <w:r w:rsidR="00BA3A7A">
              <w:t>.</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Remark</w:t>
            </w:r>
          </w:p>
        </w:tc>
        <w:tc>
          <w:tcPr>
            <w:tcW w:w="7804" w:type="dxa"/>
            <w:shd w:val="clear" w:color="auto" w:fill="auto"/>
          </w:tcPr>
          <w:p w:rsidR="00AB7D4D" w:rsidRDefault="00F36947" w:rsidP="0033091A">
            <w:pPr>
              <w:pStyle w:val="bodytextTable"/>
            </w:pPr>
            <w:r>
              <w:t xml:space="preserve">The </w:t>
            </w:r>
            <w:r w:rsidR="00BA3A7A">
              <w:t>1</w:t>
            </w:r>
            <w:r w:rsidR="00BA3A7A" w:rsidRPr="00BA3A7A">
              <w:rPr>
                <w:vertAlign w:val="superscript"/>
              </w:rPr>
              <w:t>st</w:t>
            </w:r>
            <w:r>
              <w:t xml:space="preserve"> argument will be the test value to compare to.</w:t>
            </w:r>
          </w:p>
          <w:p w:rsidR="00F36947" w:rsidRDefault="00F36947" w:rsidP="0033091A">
            <w:pPr>
              <w:pStyle w:val="bodytextTable"/>
            </w:pPr>
            <w:r>
              <w:t xml:space="preserve">The </w:t>
            </w:r>
            <w:r w:rsidR="00BA3A7A">
              <w:t>2</w:t>
            </w:r>
            <w:r w:rsidR="00BA3A7A" w:rsidRPr="00BA3A7A">
              <w:rPr>
                <w:vertAlign w:val="superscript"/>
              </w:rPr>
              <w:t>nd</w:t>
            </w:r>
            <w:r>
              <w:t xml:space="preserve"> argument will be returned if none of the comparisons return true.</w:t>
            </w:r>
          </w:p>
          <w:p w:rsidR="00BA3A7A" w:rsidRDefault="00BA3A7A" w:rsidP="0033091A">
            <w:pPr>
              <w:pStyle w:val="bodytextTable"/>
            </w:pPr>
            <w:r>
              <w:t>The 3</w:t>
            </w:r>
            <w:r w:rsidRPr="00BA3A7A">
              <w:rPr>
                <w:vertAlign w:val="superscript"/>
              </w:rPr>
              <w:t>rd</w:t>
            </w:r>
            <w:r>
              <w:t>, 5</w:t>
            </w:r>
            <w:r w:rsidRPr="00BA3A7A">
              <w:rPr>
                <w:vertAlign w:val="superscript"/>
              </w:rPr>
              <w:t>th</w:t>
            </w:r>
            <w:r>
              <w:t>, 7</w:t>
            </w:r>
            <w:r w:rsidRPr="00BA3A7A">
              <w:rPr>
                <w:vertAlign w:val="superscript"/>
              </w:rPr>
              <w:t>th</w:t>
            </w:r>
            <w:r>
              <w:t>… arguments will be compared to the 1</w:t>
            </w:r>
            <w:r w:rsidRPr="00BA3A7A">
              <w:rPr>
                <w:vertAlign w:val="superscript"/>
              </w:rPr>
              <w:t>st</w:t>
            </w:r>
            <w:r>
              <w:t xml:space="preserve"> argument. When the first match occurs the following argument will be returned. </w:t>
            </w:r>
          </w:p>
          <w:p w:rsidR="00F36947" w:rsidRPr="00BA3A7A" w:rsidRDefault="00BA3A7A" w:rsidP="0033091A">
            <w:pPr>
              <w:pStyle w:val="bodytextTable"/>
            </w:pPr>
            <w:r>
              <w:t>For example if argument 3 matches argument 1 then the 4</w:t>
            </w:r>
            <w:r w:rsidRPr="00BA3A7A">
              <w:rPr>
                <w:vertAlign w:val="superscript"/>
              </w:rPr>
              <w:t>th</w:t>
            </w:r>
            <w:r>
              <w:t xml:space="preserve"> argument will be returned. </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Example</w:t>
            </w:r>
          </w:p>
        </w:tc>
        <w:tc>
          <w:tcPr>
            <w:tcW w:w="7804" w:type="dxa"/>
            <w:shd w:val="clear" w:color="auto" w:fill="auto"/>
          </w:tcPr>
          <w:p w:rsidR="00AB7D4D" w:rsidRPr="00E04808" w:rsidRDefault="00FA4AB6" w:rsidP="0033091A">
            <w:pPr>
              <w:pStyle w:val="bodytextTable"/>
            </w:pPr>
            <w:r>
              <w:t>E.g.</w:t>
            </w:r>
            <w:r w:rsidR="00F36947">
              <w:t xml:space="preserve"> </w:t>
            </w:r>
            <w:r w:rsidR="00F36947" w:rsidRPr="00F36947">
              <w:rPr>
                <w:b/>
              </w:rPr>
              <w:t>Switch({Categories.CategoryName},”NOT FOUND”, “Beverages”, “Drink up!”, “Condiments”, “Enhance</w:t>
            </w:r>
            <w:r w:rsidR="00F36947">
              <w:rPr>
                <w:b/>
              </w:rPr>
              <w:t xml:space="preserve">”, “Confections”, “Sweet Tooth”) </w:t>
            </w:r>
            <w:r w:rsidR="00F36947" w:rsidRPr="00F36947">
              <w:t xml:space="preserve">– returns a string </w:t>
            </w:r>
            <w:r w:rsidR="00F36947">
              <w:t>based on the Category Name.</w:t>
            </w:r>
          </w:p>
        </w:tc>
      </w:tr>
    </w:tbl>
    <w:p w:rsidR="00F36947" w:rsidRDefault="00F36947" w:rsidP="0033091A">
      <w:pPr>
        <w:pStyle w:val="bodytext"/>
      </w:pPr>
      <w:r w:rsidRPr="0033091A">
        <w:rPr>
          <w:b/>
        </w:rPr>
        <w:t>True</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36947" w:rsidRPr="00E04808" w:rsidTr="00AC6EDC">
        <w:tc>
          <w:tcPr>
            <w:tcW w:w="1481" w:type="dxa"/>
            <w:shd w:val="clear" w:color="auto" w:fill="D9D9D9"/>
          </w:tcPr>
          <w:p w:rsidR="00F36947" w:rsidRPr="0033091A" w:rsidRDefault="00F36947" w:rsidP="0033091A">
            <w:pPr>
              <w:pStyle w:val="bodytext"/>
              <w:spacing w:after="0"/>
              <w:jc w:val="center"/>
              <w:rPr>
                <w:b/>
              </w:rPr>
            </w:pPr>
            <w:r w:rsidRPr="0033091A">
              <w:rPr>
                <w:b/>
              </w:rPr>
              <w:t>Description</w:t>
            </w:r>
          </w:p>
        </w:tc>
        <w:tc>
          <w:tcPr>
            <w:tcW w:w="7627" w:type="dxa"/>
            <w:shd w:val="clear" w:color="auto" w:fill="auto"/>
          </w:tcPr>
          <w:p w:rsidR="00F36947" w:rsidRPr="00E04808" w:rsidRDefault="00F36947" w:rsidP="0033091A">
            <w:pPr>
              <w:pStyle w:val="bodytextTable"/>
            </w:pPr>
            <w:r w:rsidRPr="005935B0">
              <w:t xml:space="preserve">Returns </w:t>
            </w:r>
            <w:r w:rsidRPr="00F93346">
              <w:t xml:space="preserve">the logical value </w:t>
            </w:r>
            <w:r w:rsidRPr="005935B0">
              <w:rPr>
                <w:b/>
              </w:rPr>
              <w:t>TRUE</w:t>
            </w:r>
            <w:r>
              <w:t>.</w:t>
            </w:r>
          </w:p>
        </w:tc>
      </w:tr>
      <w:tr w:rsidR="00F36947" w:rsidRPr="00E04808" w:rsidTr="00AC6EDC">
        <w:tc>
          <w:tcPr>
            <w:tcW w:w="1481" w:type="dxa"/>
            <w:shd w:val="clear" w:color="auto" w:fill="D9D9D9"/>
          </w:tcPr>
          <w:p w:rsidR="00F36947" w:rsidRPr="0033091A" w:rsidRDefault="00F36947" w:rsidP="0033091A">
            <w:pPr>
              <w:pStyle w:val="bodytext"/>
              <w:spacing w:after="0"/>
              <w:jc w:val="center"/>
              <w:rPr>
                <w:b/>
              </w:rPr>
            </w:pPr>
            <w:r w:rsidRPr="0033091A">
              <w:rPr>
                <w:b/>
              </w:rPr>
              <w:t>Remark</w:t>
            </w:r>
          </w:p>
        </w:tc>
        <w:tc>
          <w:tcPr>
            <w:tcW w:w="7627" w:type="dxa"/>
            <w:shd w:val="clear" w:color="auto" w:fill="auto"/>
          </w:tcPr>
          <w:p w:rsidR="00F36947" w:rsidRPr="00E04808" w:rsidRDefault="00F36947" w:rsidP="0033091A">
            <w:pPr>
              <w:pStyle w:val="bodytextTable"/>
            </w:pPr>
            <w:r w:rsidRPr="00F93346">
              <w:t xml:space="preserve">You can also type the word </w:t>
            </w:r>
            <w:r>
              <w:rPr>
                <w:b/>
              </w:rPr>
              <w:t>TRUE</w:t>
            </w:r>
            <w:r w:rsidRPr="00F93346">
              <w:t xml:space="preserve"> directly onto the worksheet or into a formula; it is interpreted as the logical value </w:t>
            </w:r>
            <w:r>
              <w:rPr>
                <w:b/>
              </w:rPr>
              <w:t>TRUE</w:t>
            </w:r>
            <w:r w:rsidRPr="00F93346">
              <w:t>.</w:t>
            </w:r>
          </w:p>
        </w:tc>
      </w:tr>
    </w:tbl>
    <w:p w:rsidR="00F36947" w:rsidRDefault="00F36947" w:rsidP="00F36947">
      <w:pPr>
        <w:pStyle w:val="Standard"/>
      </w:pPr>
    </w:p>
    <w:p w:rsidR="00507BD8" w:rsidRDefault="00507BD8" w:rsidP="00507BD8">
      <w:pPr>
        <w:pStyle w:val="bodytext"/>
      </w:pPr>
    </w:p>
    <w:p w:rsidR="004F075E" w:rsidRDefault="00507BD8" w:rsidP="004F075E">
      <w:pPr>
        <w:pStyle w:val="Heading3"/>
        <w:pageBreakBefore/>
        <w:spacing w:before="0"/>
      </w:pPr>
      <w:bookmarkStart w:id="287" w:name="__RefHeading__11299_1934010483"/>
      <w:bookmarkStart w:id="288" w:name="_Date_&amp;_Time"/>
      <w:bookmarkStart w:id="289" w:name="_Date_Functions"/>
      <w:bookmarkStart w:id="290" w:name="chapter_10_using_formulas_append_7563"/>
      <w:bookmarkStart w:id="291" w:name="chapter_10_using_formulas_append_9197"/>
      <w:bookmarkStart w:id="292" w:name="_Toc296683288"/>
      <w:bookmarkStart w:id="293" w:name="_Toc306613119"/>
      <w:bookmarkStart w:id="294" w:name="_Toc468348424"/>
      <w:bookmarkEnd w:id="287"/>
      <w:bookmarkEnd w:id="288"/>
      <w:bookmarkEnd w:id="289"/>
      <w:r>
        <w:lastRenderedPageBreak/>
        <w:t>Date</w:t>
      </w:r>
      <w:bookmarkEnd w:id="290"/>
      <w:bookmarkEnd w:id="291"/>
      <w:r>
        <w:t xml:space="preserve"> Functions</w:t>
      </w:r>
      <w:bookmarkEnd w:id="292"/>
      <w:bookmarkEnd w:id="293"/>
      <w:bookmarkEnd w:id="294"/>
      <w:r w:rsidR="004F075E" w:rsidRPr="004F075E">
        <w:t xml:space="preserve"> </w:t>
      </w:r>
    </w:p>
    <w:p w:rsidR="004F075E" w:rsidRDefault="0066142B" w:rsidP="0033091A">
      <w:pPr>
        <w:pStyle w:val="bodytext"/>
      </w:pPr>
      <w:r>
        <w:t>Date</w:t>
      </w:r>
      <w:r w:rsidR="004F075E">
        <w:t xml:space="preserve"> functions </w:t>
      </w:r>
      <w:r>
        <w:t xml:space="preserve">can be used to do calculations and formatting on Date values. </w:t>
      </w:r>
    </w:p>
    <w:p w:rsidR="004F075E" w:rsidRPr="00F93346" w:rsidRDefault="0066142B" w:rsidP="0033091A">
      <w:pPr>
        <w:pStyle w:val="bodytext"/>
        <w:spacing w:after="0"/>
      </w:pPr>
      <w:r w:rsidRPr="0033091A">
        <w:rPr>
          <w:b/>
        </w:rPr>
        <w:t>Date</w:t>
      </w:r>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Creates a date value from three numeric values.</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4F075E" w:rsidRPr="00E04808" w:rsidRDefault="0066142B" w:rsidP="0033091A">
            <w:pPr>
              <w:pStyle w:val="bodytextTable"/>
            </w:pPr>
            <w:r w:rsidRPr="0066142B">
              <w:t>This function should be used to represent a date to other functions instead of representing a date as text</w:t>
            </w:r>
            <w:r w:rsidR="003825F3">
              <w:t>.</w:t>
            </w:r>
          </w:p>
        </w:tc>
      </w:tr>
      <w:tr w:rsidR="004F075E" w:rsidRPr="00E04808" w:rsidTr="00367D98">
        <w:trPr>
          <w:trHeight w:val="143"/>
        </w:trPr>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66142B" w:rsidRDefault="00FA4AB6" w:rsidP="0033091A">
            <w:pPr>
              <w:pStyle w:val="bodytextTable"/>
              <w:rPr>
                <w:b/>
                <w:vertAlign w:val="superscript"/>
              </w:rPr>
            </w:pPr>
            <w:r>
              <w:t>E.g.</w:t>
            </w:r>
            <w:r w:rsidR="004F075E">
              <w:t xml:space="preserve"> </w:t>
            </w:r>
            <w:r w:rsidR="0066142B" w:rsidRPr="0033091A">
              <w:rPr>
                <w:b/>
              </w:rPr>
              <w:t>Date</w:t>
            </w:r>
            <w:r w:rsidR="004F075E" w:rsidRPr="0033091A">
              <w:rPr>
                <w:b/>
              </w:rPr>
              <w:t>(</w:t>
            </w:r>
            <w:r w:rsidR="0066142B" w:rsidRPr="0033091A">
              <w:rPr>
                <w:b/>
              </w:rPr>
              <w:t>201</w:t>
            </w:r>
            <w:r w:rsidR="003825F3" w:rsidRPr="0033091A">
              <w:rPr>
                <w:b/>
              </w:rPr>
              <w:t>2</w:t>
            </w:r>
            <w:r w:rsidR="0066142B" w:rsidRPr="0033091A">
              <w:rPr>
                <w:b/>
              </w:rPr>
              <w:t>,7,4</w:t>
            </w:r>
            <w:r w:rsidR="004F075E" w:rsidRPr="0033091A">
              <w:rPr>
                <w:b/>
              </w:rPr>
              <w:t xml:space="preserve">) </w:t>
            </w:r>
            <w:r w:rsidR="004F075E" w:rsidRPr="0033091A">
              <w:t xml:space="preserve">– returns </w:t>
            </w:r>
            <w:r w:rsidR="0066142B" w:rsidRPr="0033091A">
              <w:t xml:space="preserve">the date July </w:t>
            </w:r>
            <w:r w:rsidR="00367D98" w:rsidRPr="0033091A">
              <w:t>4th</w:t>
            </w:r>
            <w:r w:rsidR="0088744B" w:rsidRPr="0033091A">
              <w:t>,</w:t>
            </w:r>
            <w:r w:rsidR="0066142B" w:rsidRPr="0033091A">
              <w:t xml:space="preserve"> 201</w:t>
            </w:r>
            <w:r w:rsidR="003825F3" w:rsidRPr="0033091A">
              <w:t>2</w:t>
            </w:r>
            <w:r w:rsidR="004F075E" w:rsidRPr="0033091A">
              <w:t>.</w:t>
            </w:r>
          </w:p>
        </w:tc>
      </w:tr>
    </w:tbl>
    <w:p w:rsidR="004F075E" w:rsidRPr="00F93346" w:rsidRDefault="00367D98" w:rsidP="0033091A">
      <w:pPr>
        <w:pStyle w:val="bodytext"/>
        <w:spacing w:after="0"/>
      </w:pPr>
      <w:r w:rsidRPr="0033091A">
        <w:rPr>
          <w:b/>
        </w:rPr>
        <w:t>DateAdd</w:t>
      </w:r>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 xml:space="preserve">Returns </w:t>
            </w:r>
            <w:r w:rsidR="0088744B">
              <w:t xml:space="preserve">the </w:t>
            </w:r>
            <w:r>
              <w:t>sum of a date and a quantity of time.</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367D98" w:rsidRDefault="00367D98" w:rsidP="0033091A">
            <w:pPr>
              <w:pStyle w:val="bodytextTable"/>
            </w:pPr>
            <w:r>
              <w:t xml:space="preserve">DateAdd takes three input arguments. </w:t>
            </w:r>
          </w:p>
          <w:p w:rsidR="00367D98" w:rsidRPr="00FC4C51" w:rsidRDefault="00367D98" w:rsidP="0033091A">
            <w:pPr>
              <w:pStyle w:val="bodytextTable"/>
            </w:pPr>
            <w:r>
              <w:t xml:space="preserve">A string representing the interval you want to add. The interval can be. </w:t>
            </w:r>
            <w:r w:rsidRPr="00FC4C51">
              <w:t xml:space="preserve">"yyyy" (year), "y" (days), "d" (days), "w" (weeks), "m" (months), "h" (hours), "n" (minutes), "s" (seconds), "ww" (weeks of year), or "q" (quarters). </w:t>
            </w:r>
          </w:p>
          <w:p w:rsidR="00367D98" w:rsidRPr="00FC4C51" w:rsidRDefault="00367D98" w:rsidP="0033091A">
            <w:pPr>
              <w:pStyle w:val="bodytextTable"/>
            </w:pPr>
            <w:r w:rsidRPr="00FC4C51">
              <w:t xml:space="preserve">A real number representing how much time you want to add to the date. </w:t>
            </w:r>
          </w:p>
          <w:p w:rsidR="00367D98" w:rsidRPr="00FC4C51" w:rsidRDefault="00367D98" w:rsidP="0033091A">
            <w:pPr>
              <w:pStyle w:val="bodytextTable"/>
            </w:pPr>
            <w:r w:rsidRPr="00FC4C51">
              <w:t>A DateVa</w:t>
            </w:r>
            <w:r w:rsidR="00FC4C51" w:rsidRPr="00FC4C51">
              <w:t>l</w:t>
            </w:r>
            <w:r w:rsidRPr="00FC4C51">
              <w:t>ue</w:t>
            </w:r>
            <w:r w:rsidR="00FC4C51" w:rsidRPr="00FC4C51">
              <w:t>.</w:t>
            </w:r>
          </w:p>
          <w:p w:rsidR="004F075E" w:rsidRPr="00E04808" w:rsidRDefault="004F075E" w:rsidP="0033091A">
            <w:pPr>
              <w:pStyle w:val="bodytextTable"/>
            </w:pP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367D98">
              <w:t xml:space="preserve"> </w:t>
            </w:r>
            <w:r w:rsidR="00367D98" w:rsidRPr="0033091A">
              <w:rPr>
                <w:b/>
              </w:rPr>
              <w:t>DateAdd(</w:t>
            </w:r>
            <w:r w:rsidR="003E6BBF" w:rsidRPr="003E6BBF">
              <w:rPr>
                <w:b/>
              </w:rPr>
              <w:t>'</w:t>
            </w:r>
            <w:r w:rsidR="00367D98" w:rsidRPr="0033091A">
              <w:rPr>
                <w:b/>
              </w:rPr>
              <w:t>h</w:t>
            </w:r>
            <w:r w:rsidR="003E6BBF" w:rsidRPr="003E6BBF">
              <w:rPr>
                <w:b/>
              </w:rPr>
              <w:t>'</w:t>
            </w:r>
            <w:r w:rsidR="00367D98" w:rsidRPr="0033091A">
              <w:rPr>
                <w:b/>
              </w:rPr>
              <w:t>,1,</w:t>
            </w:r>
            <w:r w:rsidR="001D0343" w:rsidRPr="0033091A">
              <w:rPr>
                <w:b/>
              </w:rPr>
              <w:t>N</w:t>
            </w:r>
            <w:r w:rsidR="00367D98" w:rsidRPr="0033091A">
              <w:rPr>
                <w:b/>
              </w:rPr>
              <w:t>ow())</w:t>
            </w:r>
            <w:r w:rsidR="00367D98" w:rsidRPr="0033091A">
              <w:t xml:space="preserve"> – returns the date and time 1 hour from now.</w:t>
            </w:r>
          </w:p>
        </w:tc>
      </w:tr>
    </w:tbl>
    <w:p w:rsidR="004F075E" w:rsidRPr="00F93346" w:rsidRDefault="00191095" w:rsidP="0033091A">
      <w:pPr>
        <w:pStyle w:val="bodytext"/>
        <w:spacing w:after="0"/>
      </w:pPr>
      <w:r w:rsidRPr="0033091A">
        <w:rPr>
          <w:b/>
        </w:rPr>
        <w:t>DateDif</w:t>
      </w:r>
      <w:r w:rsidR="004F075E" w:rsidRPr="0033091A">
        <w:rPr>
          <w:b/>
        </w:rPr>
        <w:t>f</w:t>
      </w:r>
      <w:r w:rsidR="004F075E">
        <w:t>:</w:t>
      </w:r>
      <w:r w:rsidR="004F075E"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191095" w:rsidP="0033091A">
            <w:pPr>
              <w:pStyle w:val="bodytextTable"/>
            </w:pPr>
            <w:r>
              <w:t xml:space="preserve">Returns the amount of time between two dates. </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FC4C51" w:rsidRDefault="00FC4C51" w:rsidP="0033091A">
            <w:pPr>
              <w:pStyle w:val="bodytextTable"/>
            </w:pPr>
            <w:r>
              <w:t xml:space="preserve">DateDiff takes three input arguments. </w:t>
            </w:r>
          </w:p>
          <w:p w:rsidR="00FC4C51" w:rsidRDefault="00FC4C51" w:rsidP="0033091A">
            <w:pPr>
              <w:pStyle w:val="bodytextTable"/>
            </w:pPr>
            <w:r>
              <w:t xml:space="preserve">A string representing the interval you want to add. The interval can be. "yyyy" (year), "y" (days), "d" (days), "w" (weeks), "m" (months), "h" (hours), "n" (minutes), "s" (seconds), "ww" (weeks of year), or "q" (quarters). </w:t>
            </w:r>
          </w:p>
          <w:p w:rsidR="00FC4C51" w:rsidRDefault="00FC4C51" w:rsidP="0033091A">
            <w:pPr>
              <w:pStyle w:val="bodytextTable"/>
            </w:pPr>
            <w:r>
              <w:t>The first date value.</w:t>
            </w:r>
          </w:p>
          <w:p w:rsidR="004F075E" w:rsidRPr="00FC4C51" w:rsidRDefault="00FC4C51" w:rsidP="0033091A">
            <w:pPr>
              <w:pStyle w:val="bodytextTable"/>
            </w:pPr>
            <w:r>
              <w:t>The second date value.</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4F075E">
              <w:t xml:space="preserve"> </w:t>
            </w:r>
            <w:r w:rsidR="00FC4C51" w:rsidRPr="0033091A">
              <w:rPr>
                <w:b/>
              </w:rPr>
              <w:t>DateDiff(“yyyy”, date(1787,9,17),</w:t>
            </w:r>
            <w:r w:rsidR="00EB65E5" w:rsidRPr="0033091A">
              <w:rPr>
                <w:b/>
              </w:rPr>
              <w:t xml:space="preserve"> </w:t>
            </w:r>
            <w:r w:rsidR="00FC4C51" w:rsidRPr="0033091A">
              <w:rPr>
                <w:b/>
              </w:rPr>
              <w:t>now())</w:t>
            </w:r>
            <w:r w:rsidR="004F075E" w:rsidRPr="0033091A">
              <w:rPr>
                <w:b/>
              </w:rPr>
              <w:t>-</w:t>
            </w:r>
            <w:r w:rsidR="004F075E" w:rsidRPr="00FD49E0">
              <w:t xml:space="preserve"> returns</w:t>
            </w:r>
            <w:r w:rsidR="004F075E">
              <w:t xml:space="preserve"> </w:t>
            </w:r>
            <w:r w:rsidR="00FC4C51">
              <w:t>the number of</w:t>
            </w:r>
            <w:r w:rsidR="0088744B">
              <w:t xml:space="preserve"> years since the signing of the </w:t>
            </w:r>
            <w:r w:rsidR="00FC4C51">
              <w:t>United States</w:t>
            </w:r>
            <w:r w:rsidR="003E6BBF" w:rsidRPr="003E6BBF">
              <w:t>'</w:t>
            </w:r>
            <w:r w:rsidR="0088744B">
              <w:t xml:space="preserve"> Constitution</w:t>
            </w:r>
          </w:p>
        </w:tc>
      </w:tr>
    </w:tbl>
    <w:p w:rsidR="00E105CE" w:rsidRPr="00F93346" w:rsidRDefault="00E105CE" w:rsidP="0033091A">
      <w:pPr>
        <w:pStyle w:val="bodytext"/>
        <w:spacing w:after="0"/>
      </w:pPr>
      <w:r w:rsidRPr="0033091A">
        <w:rPr>
          <w:b/>
        </w:rPr>
        <w:t>DateValue</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Description</w:t>
            </w:r>
          </w:p>
        </w:tc>
        <w:tc>
          <w:tcPr>
            <w:tcW w:w="7804" w:type="dxa"/>
            <w:shd w:val="clear" w:color="auto" w:fill="auto"/>
          </w:tcPr>
          <w:p w:rsidR="00E105CE" w:rsidRPr="006D47D0" w:rsidRDefault="006D47D0" w:rsidP="0033091A">
            <w:pPr>
              <w:pStyle w:val="bodytextTable"/>
            </w:pPr>
            <w:r w:rsidRPr="006D47D0">
              <w:t xml:space="preserve">Converts a date represented as text (e.g. </w:t>
            </w:r>
            <w:r w:rsidR="003E6BBF" w:rsidRPr="003E6BBF">
              <w:t>'</w:t>
            </w:r>
            <w:r w:rsidRPr="006D47D0">
              <w:t>30-jan-2008</w:t>
            </w:r>
            <w:r w:rsidR="003E6BBF" w:rsidRPr="003E6BBF">
              <w:t>'</w:t>
            </w:r>
            <w:r w:rsidRPr="006D47D0">
              <w:t>) to a date value.</w:t>
            </w:r>
            <w:r w:rsidR="00E359F1">
              <w:t xml:space="preserve"> </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Remark</w:t>
            </w:r>
          </w:p>
        </w:tc>
        <w:tc>
          <w:tcPr>
            <w:tcW w:w="7804" w:type="dxa"/>
            <w:shd w:val="clear" w:color="auto" w:fill="auto"/>
          </w:tcPr>
          <w:p w:rsidR="00E105CE" w:rsidRDefault="00E105CE" w:rsidP="0033091A">
            <w:pPr>
              <w:pStyle w:val="bodytextTable"/>
            </w:pPr>
            <w:r>
              <w:t xml:space="preserve">Any time information in the Date_text is ignored. The ticks returned always represent </w:t>
            </w:r>
            <w:r>
              <w:lastRenderedPageBreak/>
              <w:t>a time-of-day of Midnight (in the server</w:t>
            </w:r>
            <w:r w:rsidR="003E6BBF" w:rsidRPr="003E6BBF">
              <w:t>'</w:t>
            </w:r>
            <w:r>
              <w:t>s local time).</w:t>
            </w:r>
          </w:p>
          <w:p w:rsidR="00E359F1" w:rsidRDefault="00E105CE" w:rsidP="0033091A">
            <w:pPr>
              <w:pStyle w:val="bodytextTable"/>
            </w:pPr>
            <w:r>
              <w:t xml:space="preserve">If the year portion of Date_text is omitted, </w:t>
            </w:r>
            <w:r>
              <w:rPr>
                <w:rStyle w:val="StrongEmphasis"/>
                <w:rFonts w:ascii="Verdana" w:hAnsi="Verdana"/>
              </w:rPr>
              <w:t>DATEVALUE</w:t>
            </w:r>
            <w:r>
              <w:t xml:space="preserve"> uses the current year on the server.</w:t>
            </w:r>
          </w:p>
          <w:p w:rsidR="00E359F1" w:rsidRPr="00FC4C51" w:rsidRDefault="00E359F1" w:rsidP="0033091A">
            <w:pPr>
              <w:pStyle w:val="bodytextTable"/>
            </w:pPr>
            <w:r>
              <w:t>Use this function when comparing two dates.</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lastRenderedPageBreak/>
              <w:t>Example</w:t>
            </w:r>
          </w:p>
        </w:tc>
        <w:tc>
          <w:tcPr>
            <w:tcW w:w="7804" w:type="dxa"/>
            <w:shd w:val="clear" w:color="auto" w:fill="auto"/>
          </w:tcPr>
          <w:p w:rsidR="00E105CE" w:rsidRDefault="00FA4AB6" w:rsidP="0033091A">
            <w:pPr>
              <w:pStyle w:val="bodytextTable"/>
            </w:pPr>
            <w:r>
              <w:t>E.g.</w:t>
            </w:r>
            <w:r w:rsidR="00E105CE">
              <w:t xml:space="preserve"> </w:t>
            </w:r>
            <w:r w:rsidR="00E105CE" w:rsidRPr="0033091A">
              <w:rPr>
                <w:b/>
              </w:rPr>
              <w:t>DateValue</w:t>
            </w:r>
            <w:r w:rsidR="00C92056" w:rsidRPr="0033091A">
              <w:rPr>
                <w:b/>
              </w:rPr>
              <w:t>(</w:t>
            </w:r>
            <w:r w:rsidR="00E105CE" w:rsidRPr="0033091A">
              <w:rPr>
                <w:b/>
              </w:rPr>
              <w:t>30-jun-2011)</w:t>
            </w:r>
            <w:r w:rsidR="00D42A48" w:rsidRPr="0033091A">
              <w:rPr>
                <w:b/>
              </w:rPr>
              <w:t xml:space="preserve"> </w:t>
            </w:r>
            <w:r w:rsidR="00D42A48" w:rsidRPr="00D42A48">
              <w:t>–</w:t>
            </w:r>
            <w:r w:rsidR="00E105CE" w:rsidRPr="00FD49E0">
              <w:t xml:space="preserve"> returns</w:t>
            </w:r>
            <w:r w:rsidR="00E105CE">
              <w:t xml:space="preserve"> the date object 6/30/2011.</w:t>
            </w:r>
          </w:p>
          <w:p w:rsidR="00E359F1" w:rsidRPr="00E04808" w:rsidRDefault="00FA4AB6" w:rsidP="0033091A">
            <w:pPr>
              <w:pStyle w:val="bodytextTable"/>
            </w:pPr>
            <w:r>
              <w:t>E.g.</w:t>
            </w:r>
            <w:r w:rsidR="00E359F1">
              <w:t xml:space="preserve"> </w:t>
            </w:r>
            <w:r w:rsidR="00E359F1" w:rsidRPr="00E359F1">
              <w:rPr>
                <w:b/>
              </w:rPr>
              <w:t>DateValue({Orders.OrderDate}) &gt; DateValue(Today())</w:t>
            </w:r>
            <w:r w:rsidR="00D42A48">
              <w:rPr>
                <w:b/>
              </w:rPr>
              <w:t xml:space="preserve"> </w:t>
            </w:r>
            <w:r w:rsidR="00D42A48" w:rsidRPr="00D42A48">
              <w:t>– compares the order date to today.</w:t>
            </w:r>
          </w:p>
        </w:tc>
      </w:tr>
    </w:tbl>
    <w:p w:rsidR="009513D8" w:rsidRPr="00F93346" w:rsidRDefault="009513D8" w:rsidP="0033091A">
      <w:pPr>
        <w:pStyle w:val="bodytext"/>
        <w:spacing w:after="0"/>
      </w:pPr>
      <w:r w:rsidRPr="0033091A">
        <w:rPr>
          <w:b/>
        </w:rPr>
        <w:t>Day</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Description</w:t>
            </w:r>
          </w:p>
        </w:tc>
        <w:tc>
          <w:tcPr>
            <w:tcW w:w="7804" w:type="dxa"/>
            <w:shd w:val="clear" w:color="auto" w:fill="auto"/>
          </w:tcPr>
          <w:p w:rsidR="009513D8" w:rsidRPr="00E04808" w:rsidRDefault="00C92056" w:rsidP="0033091A">
            <w:pPr>
              <w:pStyle w:val="bodytextTable"/>
              <w:rPr>
                <w:bCs/>
              </w:rPr>
            </w:pPr>
            <w:r>
              <w:t>Returns the day portion of a date as a whole number.</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Remark</w:t>
            </w:r>
          </w:p>
        </w:tc>
        <w:tc>
          <w:tcPr>
            <w:tcW w:w="7804" w:type="dxa"/>
            <w:shd w:val="clear" w:color="auto" w:fill="auto"/>
          </w:tcPr>
          <w:p w:rsidR="009513D8" w:rsidRPr="00FC4C51" w:rsidRDefault="00C92056"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Example</w:t>
            </w:r>
          </w:p>
        </w:tc>
        <w:tc>
          <w:tcPr>
            <w:tcW w:w="7804" w:type="dxa"/>
            <w:shd w:val="clear" w:color="auto" w:fill="auto"/>
          </w:tcPr>
          <w:p w:rsidR="009513D8" w:rsidRPr="00E04808" w:rsidRDefault="00FA4AB6" w:rsidP="0033091A">
            <w:pPr>
              <w:pStyle w:val="bodytextTable"/>
              <w:rPr>
                <w:bCs/>
              </w:rPr>
            </w:pPr>
            <w:r>
              <w:rPr>
                <w:bCs/>
              </w:rPr>
              <w:t>E.g.</w:t>
            </w:r>
            <w:r w:rsidR="009513D8">
              <w:t xml:space="preserve"> </w:t>
            </w:r>
            <w:r w:rsidR="009513D8" w:rsidRPr="0033091A">
              <w:rPr>
                <w:b/>
              </w:rPr>
              <w:t>Da</w:t>
            </w:r>
            <w:r w:rsidR="00C92056" w:rsidRPr="0033091A">
              <w:rPr>
                <w:b/>
              </w:rPr>
              <w:t>y</w:t>
            </w:r>
            <w:r w:rsidR="009513D8" w:rsidRPr="0033091A">
              <w:rPr>
                <w:b/>
              </w:rPr>
              <w:t>(</w:t>
            </w:r>
            <w:r w:rsidR="00C92056" w:rsidRPr="0033091A">
              <w:rPr>
                <w:b/>
              </w:rPr>
              <w:t>{Appointment.Date}</w:t>
            </w:r>
            <w:r w:rsidR="009513D8" w:rsidRPr="0033091A">
              <w:rPr>
                <w:b/>
              </w:rPr>
              <w:t>)</w:t>
            </w:r>
            <w:r w:rsidR="0033091A">
              <w:rPr>
                <w:b/>
                <w:i/>
                <w:iCs/>
                <w:color w:val="000000"/>
              </w:rPr>
              <w:t xml:space="preserve"> </w:t>
            </w:r>
            <w:r w:rsidR="009513D8" w:rsidRPr="00FD49E0">
              <w:t>- returns</w:t>
            </w:r>
            <w:r w:rsidR="009513D8">
              <w:t xml:space="preserve"> the </w:t>
            </w:r>
            <w:r w:rsidR="00C92056">
              <w:t>day of the appointment.</w:t>
            </w:r>
          </w:p>
        </w:tc>
      </w:tr>
    </w:tbl>
    <w:p w:rsidR="00C465E0" w:rsidRDefault="00C465E0" w:rsidP="00C465E0">
      <w:pPr>
        <w:pStyle w:val="Standard"/>
        <w:snapToGrid w:val="0"/>
        <w:rPr>
          <w:rFonts w:ascii="Times New Roman" w:hAnsi="Times New Roman" w:cs="Times New Roman"/>
          <w:b/>
          <w:bCs/>
          <w:color w:val="000000"/>
          <w:sz w:val="22"/>
          <w:szCs w:val="22"/>
        </w:rPr>
      </w:pPr>
    </w:p>
    <w:p w:rsidR="00C465E0" w:rsidRPr="00F93346" w:rsidRDefault="00C465E0" w:rsidP="0033091A">
      <w:pPr>
        <w:pStyle w:val="bodytext"/>
        <w:spacing w:after="0"/>
      </w:pPr>
      <w:r w:rsidRPr="0033091A">
        <w:rPr>
          <w:b/>
        </w:rPr>
        <w:t>Day360</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Description</w:t>
            </w:r>
          </w:p>
        </w:tc>
        <w:tc>
          <w:tcPr>
            <w:tcW w:w="7804" w:type="dxa"/>
            <w:shd w:val="clear" w:color="auto" w:fill="auto"/>
          </w:tcPr>
          <w:p w:rsidR="00C465E0" w:rsidRPr="00E04808" w:rsidRDefault="00C465E0" w:rsidP="0033091A">
            <w:pPr>
              <w:pStyle w:val="bodytextTable"/>
              <w:rPr>
                <w:bCs/>
              </w:rPr>
            </w:pPr>
            <w:r>
              <w:t xml:space="preserve">Returns the number of days between two dates based on a 360-day year. </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Remark</w:t>
            </w:r>
          </w:p>
        </w:tc>
        <w:tc>
          <w:tcPr>
            <w:tcW w:w="7804" w:type="dxa"/>
            <w:shd w:val="clear" w:color="auto" w:fill="auto"/>
          </w:tcPr>
          <w:p w:rsidR="00C465E0" w:rsidRDefault="00C465E0" w:rsidP="0033091A">
            <w:pPr>
              <w:pStyle w:val="bodytextTable"/>
              <w:rPr>
                <w:bCs/>
              </w:rPr>
            </w:pPr>
            <w:r>
              <w:t>Often used in accounting applications.</w:t>
            </w:r>
          </w:p>
          <w:p w:rsidR="00C465E0" w:rsidRDefault="00C465E0" w:rsidP="0033091A">
            <w:pPr>
              <w:pStyle w:val="bodytextTable"/>
              <w:rPr>
                <w:bCs/>
              </w:rPr>
            </w:pPr>
            <w:r>
              <w:rPr>
                <w:bCs/>
              </w:rPr>
              <w:t xml:space="preserve">Date360 takes three input arguments. </w:t>
            </w:r>
          </w:p>
          <w:p w:rsidR="00C465E0" w:rsidRDefault="00C465E0" w:rsidP="0033091A">
            <w:pPr>
              <w:pStyle w:val="bodytextTable"/>
              <w:rPr>
                <w:bCs/>
              </w:rPr>
            </w:pPr>
            <w:r>
              <w:rPr>
                <w:bCs/>
              </w:rPr>
              <w:t>The first date value.</w:t>
            </w:r>
          </w:p>
          <w:p w:rsidR="00C465E0" w:rsidRPr="00C465E0" w:rsidRDefault="00C465E0" w:rsidP="0033091A">
            <w:pPr>
              <w:pStyle w:val="bodytextTable"/>
              <w:rPr>
                <w:bCs/>
              </w:rPr>
            </w:pPr>
            <w:r w:rsidRPr="00C465E0">
              <w:rPr>
                <w:bCs/>
              </w:rPr>
              <w:t>The second date value.</w:t>
            </w:r>
          </w:p>
          <w:p w:rsidR="00C465E0" w:rsidRPr="00C465E0" w:rsidRDefault="00C465E0" w:rsidP="0033091A">
            <w:pPr>
              <w:pStyle w:val="bodytextTable"/>
              <w:rPr>
                <w:bCs/>
              </w:rPr>
            </w:pPr>
            <w:r w:rsidRPr="00C465E0">
              <w:rPr>
                <w:bCs/>
              </w:rPr>
              <w:t>Optional: True/False indicating to use European or American method of computation. If not included the American method is used.</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Example</w:t>
            </w:r>
          </w:p>
        </w:tc>
        <w:tc>
          <w:tcPr>
            <w:tcW w:w="7804" w:type="dxa"/>
            <w:shd w:val="clear" w:color="auto" w:fill="auto"/>
          </w:tcPr>
          <w:p w:rsidR="00C465E0" w:rsidRPr="00E04808" w:rsidRDefault="00FA4AB6" w:rsidP="0033091A">
            <w:pPr>
              <w:pStyle w:val="bodytextTable"/>
              <w:rPr>
                <w:bCs/>
              </w:rPr>
            </w:pPr>
            <w:r>
              <w:rPr>
                <w:bCs/>
              </w:rPr>
              <w:t>E.g.</w:t>
            </w:r>
            <w:r w:rsidR="00C465E0">
              <w:t xml:space="preserve"> </w:t>
            </w:r>
            <w:r w:rsidR="00C465E0" w:rsidRPr="0033091A">
              <w:rPr>
                <w:b/>
              </w:rPr>
              <w:t>Day</w:t>
            </w:r>
            <w:r w:rsidR="00843AA6" w:rsidRPr="0033091A">
              <w:rPr>
                <w:b/>
              </w:rPr>
              <w:t>360</w:t>
            </w:r>
            <w:r w:rsidR="00C465E0" w:rsidRPr="0033091A">
              <w:rPr>
                <w:b/>
              </w:rPr>
              <w:t>({Appointment.Date}</w:t>
            </w:r>
            <w:r w:rsidR="00843AA6" w:rsidRPr="0033091A">
              <w:rPr>
                <w:b/>
              </w:rPr>
              <w:t>,today()</w:t>
            </w:r>
            <w:r w:rsidR="00C465E0" w:rsidRPr="0033091A">
              <w:rPr>
                <w:b/>
              </w:rPr>
              <w:t>)-</w:t>
            </w:r>
            <w:r w:rsidR="00C465E0" w:rsidRPr="00FD49E0">
              <w:t xml:space="preserve"> returns</w:t>
            </w:r>
            <w:r w:rsidR="00C465E0">
              <w:t xml:space="preserve"> </w:t>
            </w:r>
            <w:r w:rsidR="00843AA6">
              <w:t>the number of days between today and the appointment date</w:t>
            </w:r>
            <w:r w:rsidR="00C465E0">
              <w:t>.</w:t>
            </w:r>
          </w:p>
        </w:tc>
      </w:tr>
    </w:tbl>
    <w:p w:rsidR="008B4F45" w:rsidRDefault="008B4F45" w:rsidP="00830311">
      <w:pPr>
        <w:pStyle w:val="Standard"/>
        <w:snapToGrid w:val="0"/>
        <w:rPr>
          <w:rFonts w:ascii="Times New Roman" w:hAnsi="Times New Roman" w:cs="Times New Roman"/>
          <w:b/>
          <w:bCs/>
          <w:color w:val="000000"/>
          <w:sz w:val="22"/>
          <w:szCs w:val="22"/>
        </w:rPr>
      </w:pPr>
    </w:p>
    <w:p w:rsidR="00830311" w:rsidRPr="00F93346" w:rsidRDefault="00830311" w:rsidP="0033091A">
      <w:pPr>
        <w:pStyle w:val="bodytext"/>
        <w:spacing w:after="0"/>
      </w:pPr>
      <w:r w:rsidRPr="0033091A">
        <w:rPr>
          <w:b/>
        </w:rPr>
        <w:t>GlobalDateFormat</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Description</w:t>
            </w:r>
          </w:p>
        </w:tc>
        <w:tc>
          <w:tcPr>
            <w:tcW w:w="7804" w:type="dxa"/>
            <w:shd w:val="clear" w:color="auto" w:fill="auto"/>
          </w:tcPr>
          <w:p w:rsidR="00830311" w:rsidRPr="00E04808" w:rsidRDefault="00830311" w:rsidP="0033091A">
            <w:pPr>
              <w:pStyle w:val="bodytextTable"/>
              <w:rPr>
                <w:bCs/>
              </w:rPr>
            </w:pPr>
            <w:r w:rsidRPr="00956D9B">
              <w:t xml:space="preserve">Returns a </w:t>
            </w:r>
            <w:r w:rsidRPr="00956D9B">
              <w:rPr>
                <w:b/>
              </w:rPr>
              <w:t>DATE</w:t>
            </w:r>
            <w:r w:rsidRPr="00956D9B">
              <w:t xml:space="preserve"> value whose format is based on the session format.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Remark</w:t>
            </w:r>
          </w:p>
        </w:tc>
        <w:tc>
          <w:tcPr>
            <w:tcW w:w="7804" w:type="dxa"/>
            <w:shd w:val="clear" w:color="auto" w:fill="auto"/>
          </w:tcPr>
          <w:p w:rsidR="00830311" w:rsidRPr="00FC4C51" w:rsidRDefault="00C95267" w:rsidP="0033091A">
            <w:pPr>
              <w:pStyle w:val="bodytextTable"/>
            </w:pPr>
            <w:r>
              <w:t>Only accepts data objects as input.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Example</w:t>
            </w:r>
          </w:p>
        </w:tc>
        <w:tc>
          <w:tcPr>
            <w:tcW w:w="7804" w:type="dxa"/>
            <w:shd w:val="clear" w:color="auto" w:fill="auto"/>
          </w:tcPr>
          <w:p w:rsidR="00830311" w:rsidRPr="00E04808" w:rsidRDefault="00FA4AB6" w:rsidP="0033091A">
            <w:pPr>
              <w:pStyle w:val="bodytextTable"/>
              <w:rPr>
                <w:bCs/>
              </w:rPr>
            </w:pPr>
            <w:r>
              <w:rPr>
                <w:bCs/>
              </w:rPr>
              <w:t>E.g.</w:t>
            </w:r>
            <w:r w:rsidR="00830311">
              <w:t xml:space="preserve"> </w:t>
            </w:r>
            <w:r w:rsidR="00830311" w:rsidRPr="0033091A">
              <w:rPr>
                <w:b/>
              </w:rPr>
              <w:t>GlobalDateFormat({Appointment.Date})</w:t>
            </w:r>
            <w:r w:rsidR="00830311" w:rsidRPr="00FD49E0">
              <w:t>- returns</w:t>
            </w:r>
            <w:r w:rsidR="00830311">
              <w:t xml:space="preserve"> the date of the appointment based on the session format.</w:t>
            </w:r>
          </w:p>
        </w:tc>
      </w:tr>
    </w:tbl>
    <w:p w:rsidR="008B4F45" w:rsidRDefault="008B4F45" w:rsidP="0058056E">
      <w:pPr>
        <w:pStyle w:val="Standard"/>
        <w:snapToGrid w:val="0"/>
        <w:rPr>
          <w:rFonts w:ascii="Times New Roman" w:hAnsi="Times New Roman" w:cs="Times New Roman"/>
          <w:b/>
          <w:bCs/>
          <w:color w:val="000000"/>
          <w:sz w:val="22"/>
          <w:szCs w:val="22"/>
        </w:rPr>
      </w:pPr>
    </w:p>
    <w:p w:rsidR="0058056E" w:rsidRPr="00F93346" w:rsidRDefault="0058056E" w:rsidP="0033091A">
      <w:pPr>
        <w:pStyle w:val="bodytext"/>
        <w:spacing w:after="0"/>
      </w:pPr>
      <w:r w:rsidRPr="0033091A">
        <w:rPr>
          <w:b/>
        </w:rPr>
        <w:t>GlobalDateTimeFormat</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Description</w:t>
            </w:r>
          </w:p>
        </w:tc>
        <w:tc>
          <w:tcPr>
            <w:tcW w:w="7804" w:type="dxa"/>
            <w:shd w:val="clear" w:color="auto" w:fill="auto"/>
          </w:tcPr>
          <w:p w:rsidR="0058056E" w:rsidRPr="00F466F5" w:rsidRDefault="0058056E" w:rsidP="0033091A">
            <w:pPr>
              <w:pStyle w:val="bodytext"/>
              <w:rPr>
                <w:rFonts w:ascii="Verdana" w:hAnsi="Verdana"/>
                <w:bCs/>
                <w:sz w:val="17"/>
                <w:szCs w:val="17"/>
              </w:rPr>
            </w:pPr>
            <w:r w:rsidRPr="00F466F5">
              <w:rPr>
                <w:rFonts w:ascii="Verdana" w:hAnsi="Verdana"/>
                <w:sz w:val="17"/>
                <w:szCs w:val="17"/>
              </w:rPr>
              <w:t xml:space="preserve">Returns a </w:t>
            </w:r>
            <w:r w:rsidRPr="00F466F5">
              <w:rPr>
                <w:rFonts w:ascii="Verdana" w:hAnsi="Verdana"/>
                <w:b/>
                <w:sz w:val="17"/>
                <w:szCs w:val="17"/>
              </w:rPr>
              <w:t>DATETIME</w:t>
            </w:r>
            <w:r w:rsidRPr="00F466F5">
              <w:rPr>
                <w:rFonts w:ascii="Verdana" w:hAnsi="Verdana"/>
                <w:sz w:val="17"/>
                <w:szCs w:val="17"/>
              </w:rPr>
              <w:t xml:space="preserve"> value whose format is based on the session format.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lastRenderedPageBreak/>
              <w:t>Remark</w:t>
            </w:r>
          </w:p>
        </w:tc>
        <w:tc>
          <w:tcPr>
            <w:tcW w:w="7804" w:type="dxa"/>
            <w:shd w:val="clear" w:color="auto" w:fill="auto"/>
          </w:tcPr>
          <w:p w:rsidR="0058056E" w:rsidRPr="00F466F5" w:rsidRDefault="00C95267" w:rsidP="0033091A">
            <w:pPr>
              <w:pStyle w:val="bodytext"/>
              <w:rPr>
                <w:rFonts w:ascii="Verdana" w:hAnsi="Verdana"/>
                <w:sz w:val="17"/>
                <w:szCs w:val="17"/>
              </w:rPr>
            </w:pPr>
            <w:r w:rsidRPr="00F466F5">
              <w:rPr>
                <w:rFonts w:ascii="Verdana" w:hAnsi="Verdana"/>
                <w:sz w:val="17"/>
                <w:szCs w:val="17"/>
              </w:rPr>
              <w:t>Only accepts data objects as input.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Example</w:t>
            </w:r>
          </w:p>
        </w:tc>
        <w:tc>
          <w:tcPr>
            <w:tcW w:w="7804" w:type="dxa"/>
            <w:shd w:val="clear" w:color="auto" w:fill="auto"/>
          </w:tcPr>
          <w:p w:rsidR="0058056E" w:rsidRPr="00F466F5" w:rsidRDefault="00FA4AB6" w:rsidP="0033091A">
            <w:pPr>
              <w:pStyle w:val="bodytext"/>
              <w:rPr>
                <w:rFonts w:ascii="Verdana" w:hAnsi="Verdana"/>
                <w:bCs/>
                <w:sz w:val="17"/>
                <w:szCs w:val="17"/>
              </w:rPr>
            </w:pPr>
            <w:r>
              <w:rPr>
                <w:rFonts w:ascii="Verdana" w:hAnsi="Verdana"/>
                <w:bCs/>
                <w:sz w:val="17"/>
                <w:szCs w:val="17"/>
              </w:rPr>
              <w:t>E.g.</w:t>
            </w:r>
            <w:r w:rsidR="0058056E" w:rsidRPr="00F466F5">
              <w:rPr>
                <w:sz w:val="17"/>
                <w:szCs w:val="17"/>
              </w:rPr>
              <w:t xml:space="preserve"> </w:t>
            </w:r>
            <w:r w:rsidR="0058056E" w:rsidRPr="00F466F5">
              <w:rPr>
                <w:b/>
                <w:sz w:val="17"/>
                <w:szCs w:val="17"/>
              </w:rPr>
              <w:t>GlobalDateTimeFormat({Appointment.Date})-</w:t>
            </w:r>
            <w:r w:rsidR="0058056E" w:rsidRPr="00F466F5">
              <w:rPr>
                <w:rFonts w:ascii="Verdana" w:hAnsi="Verdana"/>
                <w:sz w:val="17"/>
                <w:szCs w:val="17"/>
              </w:rPr>
              <w:t xml:space="preserve"> returns the date and time of the appointment based on the session format.</w:t>
            </w:r>
          </w:p>
        </w:tc>
      </w:tr>
    </w:tbl>
    <w:p w:rsidR="00054C36" w:rsidRPr="00F93346" w:rsidRDefault="00054C36" w:rsidP="0033091A">
      <w:pPr>
        <w:pStyle w:val="bodytext"/>
        <w:spacing w:after="0"/>
      </w:pPr>
      <w:r w:rsidRPr="0033091A">
        <w:rPr>
          <w:b/>
        </w:rPr>
        <w:t>Hour</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Description</w:t>
            </w:r>
          </w:p>
        </w:tc>
        <w:tc>
          <w:tcPr>
            <w:tcW w:w="7804" w:type="dxa"/>
            <w:shd w:val="clear" w:color="auto" w:fill="auto"/>
          </w:tcPr>
          <w:p w:rsidR="00054C36" w:rsidRPr="00F466F5" w:rsidRDefault="00054C36" w:rsidP="0033091A">
            <w:pPr>
              <w:pStyle w:val="bodytext"/>
              <w:rPr>
                <w:rFonts w:ascii="Verdana" w:hAnsi="Verdana"/>
                <w:bCs/>
                <w:sz w:val="17"/>
                <w:szCs w:val="17"/>
              </w:rPr>
            </w:pPr>
            <w:r w:rsidRPr="00F466F5">
              <w:rPr>
                <w:rFonts w:ascii="Verdana" w:hAnsi="Verdana"/>
                <w:sz w:val="17"/>
                <w:szCs w:val="17"/>
              </w:rPr>
              <w:t xml:space="preserve">Returns the hour of a time value ranging from 0 (12:00 AM) to 23 (11:00 PM). </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Remark</w:t>
            </w:r>
          </w:p>
        </w:tc>
        <w:tc>
          <w:tcPr>
            <w:tcW w:w="7804" w:type="dxa"/>
            <w:shd w:val="clear" w:color="auto" w:fill="auto"/>
          </w:tcPr>
          <w:p w:rsidR="00054C36" w:rsidRPr="00F466F5" w:rsidRDefault="00054C36" w:rsidP="0033091A">
            <w:pPr>
              <w:pStyle w:val="bodytext"/>
              <w:rPr>
                <w:rFonts w:ascii="Verdana" w:hAnsi="Verdana"/>
                <w:sz w:val="17"/>
                <w:szCs w:val="17"/>
              </w:rPr>
            </w:pPr>
            <w:r w:rsidRPr="00F466F5">
              <w:rPr>
                <w:rFonts w:ascii="Verdana" w:hAnsi="Verdana"/>
                <w:sz w:val="17"/>
                <w:szCs w:val="17"/>
              </w:rPr>
              <w:t>Times may be entered as text strings within quotation marks</w:t>
            </w:r>
            <w:r w:rsidR="008C3501" w:rsidRPr="00F466F5">
              <w:rPr>
                <w:rFonts w:ascii="Verdana" w:hAnsi="Verdana"/>
                <w:sz w:val="17"/>
                <w:szCs w:val="17"/>
              </w:rPr>
              <w:t xml:space="preserve"> or a date time value.</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Example</w:t>
            </w:r>
          </w:p>
        </w:tc>
        <w:tc>
          <w:tcPr>
            <w:tcW w:w="7804" w:type="dxa"/>
            <w:shd w:val="clear" w:color="auto" w:fill="auto"/>
          </w:tcPr>
          <w:p w:rsidR="00054C36" w:rsidRPr="00F466F5" w:rsidRDefault="00FA4AB6" w:rsidP="0033091A">
            <w:pPr>
              <w:pStyle w:val="bodytext"/>
              <w:rPr>
                <w:rFonts w:ascii="Verdana" w:hAnsi="Verdana"/>
                <w:bCs/>
                <w:sz w:val="17"/>
                <w:szCs w:val="17"/>
              </w:rPr>
            </w:pPr>
            <w:r>
              <w:rPr>
                <w:rFonts w:ascii="Verdana" w:hAnsi="Verdana"/>
                <w:bCs/>
                <w:sz w:val="17"/>
                <w:szCs w:val="17"/>
              </w:rPr>
              <w:t>E.g.</w:t>
            </w:r>
            <w:r w:rsidR="00054C36" w:rsidRPr="00F466F5">
              <w:rPr>
                <w:rFonts w:ascii="Verdana" w:hAnsi="Verdana"/>
                <w:sz w:val="17"/>
                <w:szCs w:val="17"/>
              </w:rPr>
              <w:t xml:space="preserve"> </w:t>
            </w:r>
            <w:r w:rsidR="00054C36" w:rsidRPr="00F466F5">
              <w:rPr>
                <w:rFonts w:ascii="Verdana" w:hAnsi="Verdana"/>
                <w:b/>
                <w:i/>
                <w:iCs/>
                <w:color w:val="000000"/>
                <w:sz w:val="17"/>
                <w:szCs w:val="17"/>
              </w:rPr>
              <w:t xml:space="preserve"> </w:t>
            </w:r>
            <w:r w:rsidR="008C3501" w:rsidRPr="00F466F5">
              <w:rPr>
                <w:rFonts w:ascii="Verdana" w:hAnsi="Verdana"/>
                <w:b/>
                <w:sz w:val="17"/>
                <w:szCs w:val="17"/>
              </w:rPr>
              <w:t>Hour</w:t>
            </w:r>
            <w:r w:rsidR="00054C36" w:rsidRPr="00F466F5">
              <w:rPr>
                <w:rFonts w:ascii="Verdana" w:hAnsi="Verdana"/>
                <w:b/>
                <w:sz w:val="17"/>
                <w:szCs w:val="17"/>
              </w:rPr>
              <w:t>("2:50:05PM")</w:t>
            </w:r>
            <w:r w:rsidR="00054C36" w:rsidRPr="00F466F5">
              <w:rPr>
                <w:rFonts w:ascii="Verdana" w:hAnsi="Verdana"/>
                <w:sz w:val="17"/>
                <w:szCs w:val="17"/>
              </w:rPr>
              <w:t xml:space="preserve"> – returns 14.</w:t>
            </w:r>
          </w:p>
        </w:tc>
      </w:tr>
    </w:tbl>
    <w:p w:rsidR="008C3501" w:rsidRPr="0033091A" w:rsidRDefault="008C3501" w:rsidP="008C3501">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Minute: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Description</w:t>
            </w:r>
          </w:p>
        </w:tc>
        <w:tc>
          <w:tcPr>
            <w:tcW w:w="7804" w:type="dxa"/>
            <w:shd w:val="clear" w:color="auto" w:fill="auto"/>
          </w:tcPr>
          <w:p w:rsidR="008C3501" w:rsidRPr="00E04808" w:rsidRDefault="008C3501" w:rsidP="0033091A">
            <w:pPr>
              <w:pStyle w:val="bodytextTable"/>
              <w:rPr>
                <w:bCs/>
              </w:rPr>
            </w:pPr>
            <w:r>
              <w:t xml:space="preserve">Returns the Minute of a time value ranging from 0 to 59. </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Remark</w:t>
            </w:r>
          </w:p>
        </w:tc>
        <w:tc>
          <w:tcPr>
            <w:tcW w:w="7804" w:type="dxa"/>
            <w:shd w:val="clear" w:color="auto" w:fill="auto"/>
          </w:tcPr>
          <w:p w:rsidR="008C3501" w:rsidRPr="00FC4C51" w:rsidRDefault="008C3501" w:rsidP="0033091A">
            <w:pPr>
              <w:pStyle w:val="bodytextTable"/>
            </w:pPr>
            <w:r>
              <w:t>Times may be entered as text strings within quotation marks or a date time value.</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Example</w:t>
            </w:r>
          </w:p>
        </w:tc>
        <w:tc>
          <w:tcPr>
            <w:tcW w:w="7804" w:type="dxa"/>
            <w:shd w:val="clear" w:color="auto" w:fill="auto"/>
          </w:tcPr>
          <w:p w:rsidR="008C3501" w:rsidRPr="00E04808" w:rsidRDefault="00FA4AB6" w:rsidP="0033091A">
            <w:pPr>
              <w:pStyle w:val="bodytextTable"/>
              <w:rPr>
                <w:bCs/>
              </w:rPr>
            </w:pPr>
            <w:r>
              <w:rPr>
                <w:bCs/>
              </w:rPr>
              <w:t>E.g.</w:t>
            </w:r>
            <w:r w:rsidR="008C3501">
              <w:t xml:space="preserve"> </w:t>
            </w:r>
            <w:r w:rsidR="008C3501">
              <w:rPr>
                <w:b/>
                <w:i/>
                <w:iCs/>
                <w:color w:val="000000"/>
              </w:rPr>
              <w:t xml:space="preserve"> </w:t>
            </w:r>
            <w:r w:rsidR="008C3501" w:rsidRPr="0033091A">
              <w:rPr>
                <w:b/>
              </w:rPr>
              <w:t>Minute("2:50:05PM")</w:t>
            </w:r>
            <w:r w:rsidR="008C3501">
              <w:t xml:space="preserve"> – </w:t>
            </w:r>
            <w:r w:rsidR="008C3501" w:rsidRPr="00FD49E0">
              <w:t>returns</w:t>
            </w:r>
            <w:r w:rsidR="008C3501">
              <w:t xml:space="preserve"> 50.</w:t>
            </w:r>
          </w:p>
        </w:tc>
      </w:tr>
    </w:tbl>
    <w:p w:rsidR="00C609F4" w:rsidRPr="0033091A" w:rsidRDefault="00C609F4" w:rsidP="00C609F4">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Month: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Description</w:t>
            </w:r>
          </w:p>
        </w:tc>
        <w:tc>
          <w:tcPr>
            <w:tcW w:w="7804" w:type="dxa"/>
            <w:shd w:val="clear" w:color="auto" w:fill="auto"/>
          </w:tcPr>
          <w:p w:rsidR="00C609F4" w:rsidRPr="00E04808" w:rsidRDefault="00D164C7" w:rsidP="0033091A">
            <w:pPr>
              <w:pStyle w:val="bodytextTable"/>
              <w:rPr>
                <w:bCs/>
              </w:rPr>
            </w:pPr>
            <w:r>
              <w:t>Returns the month portion of a date as a whole number, ranging from 1 (January) to 12 (December).</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Remark</w:t>
            </w:r>
          </w:p>
        </w:tc>
        <w:tc>
          <w:tcPr>
            <w:tcW w:w="7804" w:type="dxa"/>
            <w:shd w:val="clear" w:color="auto" w:fill="auto"/>
          </w:tcPr>
          <w:p w:rsidR="00C609F4" w:rsidRPr="00FC4C51" w:rsidRDefault="00D164C7"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Example</w:t>
            </w:r>
          </w:p>
        </w:tc>
        <w:tc>
          <w:tcPr>
            <w:tcW w:w="7804" w:type="dxa"/>
            <w:shd w:val="clear" w:color="auto" w:fill="auto"/>
          </w:tcPr>
          <w:p w:rsidR="00C609F4" w:rsidRPr="00E04808" w:rsidRDefault="00FA4AB6" w:rsidP="0033091A">
            <w:pPr>
              <w:pStyle w:val="bodytextTable"/>
              <w:rPr>
                <w:bCs/>
              </w:rPr>
            </w:pPr>
            <w:r>
              <w:rPr>
                <w:bCs/>
              </w:rPr>
              <w:t>E.g.</w:t>
            </w:r>
            <w:r w:rsidR="00D164C7">
              <w:t xml:space="preserve"> </w:t>
            </w:r>
            <w:r w:rsidR="00D164C7" w:rsidRPr="0033091A">
              <w:rPr>
                <w:b/>
              </w:rPr>
              <w:t>Month({Appointment.Date})-</w:t>
            </w:r>
            <w:r w:rsidR="00D164C7" w:rsidRPr="00FD49E0">
              <w:t xml:space="preserve"> returns</w:t>
            </w:r>
            <w:r w:rsidR="00D164C7">
              <w:t xml:space="preserve"> the month of the appointment.</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Now: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Returns today</w:t>
            </w:r>
            <w:r w:rsidR="003E6BBF" w:rsidRPr="003E6BBF">
              <w:t>'</w:t>
            </w:r>
            <w:r>
              <w:t>s date and time (in local server time).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Pr="00FC4C51" w:rsidRDefault="00EA50E5" w:rsidP="0033091A">
            <w:pPr>
              <w:pStyle w:val="bodytextTable"/>
            </w:pPr>
            <w:r>
              <w:t>If embedding in other functions use Now(</w:t>
            </w:r>
            <w:r w:rsidR="003E6BBF" w:rsidRPr="003E6BBF">
              <w:t>'</w:t>
            </w:r>
            <w:r>
              <w:t>false</w:t>
            </w:r>
            <w:r w:rsidR="003E6BBF" w:rsidRPr="003E6BBF">
              <w:t>'</w:t>
            </w:r>
            <w:r>
              <w:t>).</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A50E5" w:rsidRDefault="00FA4AB6" w:rsidP="0033091A">
            <w:pPr>
              <w:pStyle w:val="bodytextTable"/>
              <w:rPr>
                <w:bCs/>
              </w:rPr>
            </w:pPr>
            <w:r>
              <w:rPr>
                <w:bCs/>
              </w:rPr>
              <w:t>E.g.</w:t>
            </w:r>
            <w:r w:rsidR="00F83C03">
              <w:t xml:space="preserve"> </w:t>
            </w:r>
            <w:r w:rsidR="00F83C03" w:rsidRPr="0033091A">
              <w:rPr>
                <w:b/>
              </w:rPr>
              <w:t>Now()</w:t>
            </w:r>
            <w:r w:rsidR="0088744B" w:rsidRPr="0088744B">
              <w:t xml:space="preserve"> </w:t>
            </w:r>
            <w:r w:rsidR="00F83C03" w:rsidRPr="0088744B">
              <w:t>-</w:t>
            </w:r>
            <w:r w:rsidR="00F83C03" w:rsidRPr="00FD49E0">
              <w:t xml:space="preserve"> returns</w:t>
            </w:r>
            <w:r w:rsidR="00F83C03">
              <w:t xml:space="preserve"> the current date and time.</w:t>
            </w:r>
            <w:r w:rsidR="00EA50E5">
              <w:t xml:space="preserve"> </w:t>
            </w:r>
            <w:r w:rsidR="00EA50E5">
              <w:br/>
            </w:r>
            <w:r w:rsidR="00EA50E5">
              <w:rPr>
                <w:b/>
              </w:rPr>
              <w:t>Now(</w:t>
            </w:r>
            <w:r w:rsidR="003E6BBF" w:rsidRPr="003E6BBF">
              <w:rPr>
                <w:b/>
              </w:rPr>
              <w:t>'</w:t>
            </w:r>
            <w:r w:rsidR="00EA50E5">
              <w:rPr>
                <w:b/>
              </w:rPr>
              <w:t>false</w:t>
            </w:r>
            <w:r w:rsidR="003E6BBF" w:rsidRPr="003E6BBF">
              <w:rPr>
                <w:b/>
              </w:rPr>
              <w:t>'</w:t>
            </w:r>
            <w:r w:rsidR="00EA50E5">
              <w:rPr>
                <w:b/>
              </w:rPr>
              <w:t xml:space="preserve">) </w:t>
            </w:r>
            <w:r w:rsidR="00EA50E5">
              <w:t>returns the current date and time formatted MM/dd/yyyy hh:mm:ss.</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Second: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 xml:space="preserve">Returns the seconds of a time value ranging from 0 to 59. </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Default="00F83C03" w:rsidP="0033091A">
            <w:pPr>
              <w:pStyle w:val="bodytextTable"/>
            </w:pPr>
            <w:r>
              <w:t>When a time omits seconds, 0 (zero) is assumed.</w:t>
            </w:r>
          </w:p>
          <w:p w:rsidR="00F83C03" w:rsidRPr="00FC4C51" w:rsidRDefault="00F83C03" w:rsidP="0033091A">
            <w:pPr>
              <w:pStyle w:val="bodytextTable"/>
            </w:pPr>
            <w:r>
              <w:t>Times may be entered as text strings within quotation marks or a date time value.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04808" w:rsidRDefault="00FA4AB6" w:rsidP="0033091A">
            <w:pPr>
              <w:pStyle w:val="bodytextTable"/>
              <w:rPr>
                <w:bCs/>
              </w:rPr>
            </w:pPr>
            <w:r>
              <w:rPr>
                <w:bCs/>
              </w:rPr>
              <w:t>E.g.</w:t>
            </w:r>
            <w:r w:rsidR="00F83C03">
              <w:t xml:space="preserve"> </w:t>
            </w:r>
            <w:r w:rsidR="00F83C03">
              <w:rPr>
                <w:b/>
                <w:i/>
                <w:iCs/>
                <w:color w:val="000000"/>
              </w:rPr>
              <w:t xml:space="preserve"> </w:t>
            </w:r>
            <w:r w:rsidR="00F83C03" w:rsidRPr="0033091A">
              <w:rPr>
                <w:b/>
              </w:rPr>
              <w:t>Second("2:50:05PM")</w:t>
            </w:r>
            <w:r w:rsidR="00F83C03">
              <w:t xml:space="preserve"> – </w:t>
            </w:r>
            <w:r w:rsidR="00F83C03" w:rsidRPr="00FD49E0">
              <w:t>returns</w:t>
            </w:r>
            <w:r w:rsidR="00F83C03">
              <w:t xml:space="preserve"> 5.</w:t>
            </w:r>
          </w:p>
        </w:tc>
      </w:tr>
    </w:tbl>
    <w:p w:rsidR="00657D2F" w:rsidRPr="0033091A" w:rsidRDefault="00657D2F" w:rsidP="00657D2F">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Time: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Description</w:t>
            </w:r>
          </w:p>
        </w:tc>
        <w:tc>
          <w:tcPr>
            <w:tcW w:w="7804" w:type="dxa"/>
            <w:shd w:val="clear" w:color="auto" w:fill="auto"/>
          </w:tcPr>
          <w:p w:rsidR="00657D2F" w:rsidRPr="00E04808" w:rsidRDefault="007B6F00" w:rsidP="0033091A">
            <w:pPr>
              <w:pStyle w:val="bodytextTable"/>
            </w:pPr>
            <w:r>
              <w:t xml:space="preserve">Returns the number of </w:t>
            </w:r>
            <w:r w:rsidR="003825F3">
              <w:t>ticks</w:t>
            </w:r>
            <w:r>
              <w:t xml:space="preserve"> </w:t>
            </w:r>
            <w:r w:rsidR="003825F3">
              <w:t>in a period of hours, minutes and 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Remark</w:t>
            </w:r>
          </w:p>
        </w:tc>
        <w:tc>
          <w:tcPr>
            <w:tcW w:w="7804" w:type="dxa"/>
            <w:shd w:val="clear" w:color="auto" w:fill="auto"/>
          </w:tcPr>
          <w:p w:rsidR="00657D2F" w:rsidRDefault="00657D2F" w:rsidP="0033091A">
            <w:pPr>
              <w:pStyle w:val="bodytextTable"/>
            </w:pPr>
            <w:r w:rsidRPr="0066142B">
              <w:t xml:space="preserve">This function should be used to represent a </w:t>
            </w:r>
            <w:r>
              <w:t>time</w:t>
            </w:r>
            <w:r w:rsidRPr="0066142B">
              <w:t xml:space="preserve"> to other functions instead of </w:t>
            </w:r>
            <w:r w:rsidRPr="0066142B">
              <w:lastRenderedPageBreak/>
              <w:t xml:space="preserve">representing a </w:t>
            </w:r>
            <w:r>
              <w:t>time</w:t>
            </w:r>
            <w:r w:rsidR="003825F3">
              <w:t xml:space="preserve"> as text.</w:t>
            </w:r>
          </w:p>
          <w:p w:rsidR="003825F3" w:rsidRDefault="003825F3" w:rsidP="0033091A">
            <w:pPr>
              <w:pStyle w:val="bodytextTable"/>
              <w:spacing w:after="0"/>
            </w:pPr>
            <w:r>
              <w:t xml:space="preserve">Time takes three input arguments. </w:t>
            </w:r>
          </w:p>
          <w:p w:rsidR="003825F3" w:rsidRDefault="003825F3" w:rsidP="0033091A">
            <w:pPr>
              <w:pStyle w:val="bodytextTable"/>
              <w:spacing w:before="0" w:after="0"/>
            </w:pPr>
            <w:r>
              <w:t>Hours</w:t>
            </w:r>
          </w:p>
          <w:p w:rsidR="003825F3" w:rsidRDefault="003825F3" w:rsidP="0033091A">
            <w:pPr>
              <w:pStyle w:val="bodytextTable"/>
              <w:spacing w:before="0" w:after="0"/>
            </w:pPr>
            <w:r>
              <w:t>Minutes</w:t>
            </w:r>
          </w:p>
          <w:p w:rsidR="003825F3" w:rsidRPr="003825F3" w:rsidRDefault="003825F3" w:rsidP="0033091A">
            <w:pPr>
              <w:pStyle w:val="bodytextTable"/>
              <w:spacing w:before="0" w:after="0"/>
            </w:pPr>
            <w:r>
              <w:t>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lastRenderedPageBreak/>
              <w:t>Example</w:t>
            </w:r>
          </w:p>
        </w:tc>
        <w:tc>
          <w:tcPr>
            <w:tcW w:w="7804" w:type="dxa"/>
            <w:shd w:val="clear" w:color="auto" w:fill="auto"/>
          </w:tcPr>
          <w:p w:rsidR="00657D2F" w:rsidRPr="00E04808" w:rsidRDefault="00FA4AB6" w:rsidP="0033091A">
            <w:pPr>
              <w:pStyle w:val="bodytextTable"/>
            </w:pPr>
            <w:r>
              <w:t>E.g.</w:t>
            </w:r>
            <w:r w:rsidR="00657D2F">
              <w:t xml:space="preserve"> </w:t>
            </w:r>
            <w:r w:rsidR="00657D2F">
              <w:rPr>
                <w:b/>
                <w:i/>
                <w:iCs/>
                <w:color w:val="000000"/>
              </w:rPr>
              <w:t xml:space="preserve"> </w:t>
            </w:r>
            <w:r w:rsidR="00657D2F" w:rsidRPr="0033091A">
              <w:rPr>
                <w:b/>
              </w:rPr>
              <w:t>Time(14,50,5)</w:t>
            </w:r>
            <w:r w:rsidR="00657D2F">
              <w:t xml:space="preserve"> – </w:t>
            </w:r>
            <w:r w:rsidR="00657D2F" w:rsidRPr="00FD49E0">
              <w:t>returns</w:t>
            </w:r>
            <w:r w:rsidR="00657D2F">
              <w:t xml:space="preserve"> </w:t>
            </w:r>
            <w:r w:rsidR="00657D2F" w:rsidRPr="00657D2F">
              <w:t>534050000000</w:t>
            </w:r>
            <w:r w:rsidR="007B6F00">
              <w:t>.</w:t>
            </w:r>
          </w:p>
        </w:tc>
      </w:tr>
    </w:tbl>
    <w:p w:rsidR="007B6F00" w:rsidRPr="0033091A" w:rsidRDefault="00AC6EDC" w:rsidP="00AC6EDC">
      <w:pPr>
        <w:pStyle w:val="BodyText0"/>
        <w:spacing w:after="0"/>
        <w:rPr>
          <w:rFonts w:ascii="Open Sans" w:eastAsia="Times New Roman" w:hAnsi="Open Sans"/>
          <w:b/>
          <w:color w:val="607886"/>
          <w:sz w:val="22"/>
          <w:szCs w:val="22"/>
        </w:rPr>
      </w:pPr>
      <w:r>
        <w:rPr>
          <w:rFonts w:ascii="Open Sans" w:eastAsia="Times New Roman" w:hAnsi="Open Sans"/>
          <w:b/>
          <w:color w:val="607886"/>
          <w:sz w:val="22"/>
          <w:szCs w:val="22"/>
        </w:rPr>
        <w:t>TimeFormat1:</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6F00" w:rsidRPr="00E04808" w:rsidTr="006B46AC">
        <w:tc>
          <w:tcPr>
            <w:tcW w:w="1304" w:type="dxa"/>
            <w:shd w:val="clear" w:color="auto" w:fill="D9D9D9"/>
          </w:tcPr>
          <w:p w:rsidR="007B6F00" w:rsidRPr="0033091A" w:rsidRDefault="007B6F00" w:rsidP="00AC6EDC">
            <w:pPr>
              <w:pStyle w:val="bodytext"/>
              <w:spacing w:after="0"/>
              <w:jc w:val="center"/>
              <w:rPr>
                <w:b/>
              </w:rPr>
            </w:pPr>
            <w:r w:rsidRPr="0033091A">
              <w:rPr>
                <w:b/>
              </w:rPr>
              <w:t>Description</w:t>
            </w:r>
          </w:p>
        </w:tc>
        <w:tc>
          <w:tcPr>
            <w:tcW w:w="7804" w:type="dxa"/>
            <w:shd w:val="clear" w:color="auto" w:fill="auto"/>
          </w:tcPr>
          <w:p w:rsidR="007B6F00" w:rsidRPr="00E04808" w:rsidRDefault="007B6F00" w:rsidP="004169EF">
            <w:pPr>
              <w:pStyle w:val="bodytextTable"/>
              <w:rPr>
                <w:bCs/>
              </w:rPr>
            </w:pPr>
            <w:r w:rsidRPr="00956D9B">
              <w:t xml:space="preserve">Returns </w:t>
            </w:r>
            <w:r w:rsidR="00E11F92">
              <w:t xml:space="preserve">the </w:t>
            </w:r>
            <w:r w:rsidRPr="00956D9B">
              <w:t xml:space="preserve">time component of a </w:t>
            </w:r>
            <w:r w:rsidRPr="00956D9B">
              <w:rPr>
                <w:b/>
              </w:rPr>
              <w:t>DATETIME</w:t>
            </w:r>
            <w:r w:rsidRPr="00956D9B">
              <w:t xml:space="preserve"> input </w:t>
            </w:r>
            <w:r w:rsidR="004169EF">
              <w:t>as a time object.</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7B6F00" w:rsidRDefault="007B6F00" w:rsidP="0033091A">
            <w:pPr>
              <w:pStyle w:val="bodytextTable"/>
              <w:rPr>
                <w:bCs/>
              </w:rPr>
            </w:pPr>
            <w:r w:rsidRPr="0066142B">
              <w:rPr>
                <w:bCs/>
              </w:rPr>
              <w:t xml:space="preserve">This function should be used to represent a </w:t>
            </w:r>
            <w:r>
              <w:rPr>
                <w:bCs/>
              </w:rPr>
              <w:t>time</w:t>
            </w:r>
            <w:r w:rsidRPr="0066142B">
              <w:rPr>
                <w:bCs/>
              </w:rPr>
              <w:t xml:space="preserve"> to other functions instead of representing a </w:t>
            </w:r>
            <w:r>
              <w:rPr>
                <w:bCs/>
              </w:rPr>
              <w:t>time</w:t>
            </w:r>
            <w:r w:rsidRPr="0066142B">
              <w:rPr>
                <w:bCs/>
              </w:rPr>
              <w:t xml:space="preserve"> as text</w:t>
            </w:r>
            <w:r w:rsidR="003825F3">
              <w:rPr>
                <w:bCs/>
              </w:rPr>
              <w:t>.</w:t>
            </w:r>
          </w:p>
          <w:p w:rsidR="004169EF" w:rsidRPr="00FC4C51" w:rsidRDefault="004169EF" w:rsidP="001C2B7C">
            <w:pPr>
              <w:pStyle w:val="bodytextTable"/>
            </w:pPr>
            <w:r>
              <w:rPr>
                <w:bCs/>
              </w:rPr>
              <w:t xml:space="preserve">The return value of this function should be </w:t>
            </w:r>
            <w:r w:rsidR="001C2B7C">
              <w:rPr>
                <w:bCs/>
              </w:rPr>
              <w:t>formatted as Text</w:t>
            </w:r>
            <w:r>
              <w:rPr>
                <w:bCs/>
              </w:rPr>
              <w:t xml:space="preserve">. </w:t>
            </w:r>
            <w:r w:rsidR="001C2B7C">
              <w:rPr>
                <w:bCs/>
              </w:rPr>
              <w:t>C</w:t>
            </w:r>
            <w:r>
              <w:rPr>
                <w:bCs/>
              </w:rPr>
              <w:t>ells formatted as General or Date may contain an erroneous placeholder date.</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4169EF">
            <w:pPr>
              <w:pStyle w:val="bodytextTable"/>
              <w:rPr>
                <w:bCs/>
              </w:rPr>
            </w:pPr>
            <w:r>
              <w:rPr>
                <w:bCs/>
              </w:rPr>
              <w:t>E.g.</w:t>
            </w:r>
            <w:r w:rsidR="007B6F00">
              <w:t xml:space="preserve"> </w:t>
            </w:r>
            <w:r w:rsidR="007B6F00">
              <w:rPr>
                <w:b/>
                <w:i/>
                <w:iCs/>
                <w:color w:val="000000"/>
              </w:rPr>
              <w:t xml:space="preserve"> </w:t>
            </w:r>
            <w:r w:rsidR="007B6F00" w:rsidRPr="0033091A">
              <w:rPr>
                <w:b/>
              </w:rPr>
              <w:t>Timeformat1(</w:t>
            </w:r>
            <w:r w:rsidR="003825F3" w:rsidRPr="0033091A">
              <w:rPr>
                <w:b/>
              </w:rPr>
              <w:t>{</w:t>
            </w:r>
            <w:r w:rsidR="007B6F00" w:rsidRPr="0033091A">
              <w:rPr>
                <w:b/>
              </w:rPr>
              <w:t>Appointment.Date</w:t>
            </w:r>
            <w:r w:rsidR="003825F3" w:rsidRPr="0033091A">
              <w:rPr>
                <w:b/>
              </w:rPr>
              <w:t>}</w:t>
            </w:r>
            <w:r w:rsidR="007B6F00" w:rsidRPr="0033091A">
              <w:rPr>
                <w:b/>
              </w:rPr>
              <w:t>)</w:t>
            </w:r>
            <w:r w:rsidR="004169EF">
              <w:t xml:space="preserve"> </w:t>
            </w:r>
            <w:r w:rsidR="007B6F00">
              <w:t xml:space="preserve">– </w:t>
            </w:r>
            <w:r w:rsidR="007B6F00" w:rsidRPr="00FD49E0">
              <w:t>returns</w:t>
            </w:r>
            <w:r w:rsidR="007B6F00">
              <w:t xml:space="preserve"> the </w:t>
            </w:r>
            <w:r w:rsidR="004169EF">
              <w:t xml:space="preserve">time component of the </w:t>
            </w:r>
            <w:r w:rsidR="007B6F00">
              <w:t xml:space="preserve">appointment date in the format </w:t>
            </w:r>
            <w:r w:rsidR="003E6BBF" w:rsidRPr="003E6BBF">
              <w:t>'</w:t>
            </w:r>
            <w:r w:rsidR="007B6F00">
              <w:t>hh:mm tt</w:t>
            </w:r>
            <w:r w:rsidR="003E6BBF" w:rsidRPr="003E6BBF">
              <w:t>'</w:t>
            </w:r>
            <w:r w:rsidR="007B6F00">
              <w:t>.</w:t>
            </w:r>
          </w:p>
        </w:tc>
      </w:tr>
    </w:tbl>
    <w:p w:rsidR="007B6F00" w:rsidRPr="0033091A" w:rsidRDefault="00AC6EDC" w:rsidP="007B6F00">
      <w:pPr>
        <w:pStyle w:val="Standard"/>
        <w:snapToGrid w:val="0"/>
        <w:rPr>
          <w:rFonts w:ascii="Open Sans" w:hAnsi="Open Sans" w:cs="Times New Roman"/>
          <w:b/>
          <w:color w:val="607886"/>
          <w:sz w:val="22"/>
          <w:szCs w:val="22"/>
        </w:rPr>
      </w:pPr>
      <w:r>
        <w:rPr>
          <w:rFonts w:ascii="Open Sans" w:hAnsi="Open Sans" w:cs="Times New Roman"/>
          <w:b/>
          <w:color w:val="607886"/>
          <w:sz w:val="22"/>
          <w:szCs w:val="22"/>
        </w:rPr>
        <w:t>TimeValue: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Description</w:t>
            </w:r>
          </w:p>
        </w:tc>
        <w:tc>
          <w:tcPr>
            <w:tcW w:w="7804" w:type="dxa"/>
            <w:shd w:val="clear" w:color="auto" w:fill="auto"/>
          </w:tcPr>
          <w:p w:rsidR="007B6F00" w:rsidRPr="00E04808" w:rsidRDefault="007B6F00" w:rsidP="0033091A">
            <w:pPr>
              <w:pStyle w:val="bodytextTable"/>
            </w:pPr>
            <w:r w:rsidRPr="00E105CE">
              <w:t xml:space="preserve">Convert a </w:t>
            </w:r>
            <w:r w:rsidR="000B5132">
              <w:t>time</w:t>
            </w:r>
            <w:r w:rsidRPr="00E105CE">
              <w:t xml:space="preserve"> represented in text (</w:t>
            </w:r>
            <w:r w:rsidRPr="00E105CE">
              <w:rPr>
                <w:i/>
                <w:iCs/>
              </w:rPr>
              <w:t>i.e.,</w:t>
            </w:r>
            <w:r w:rsidRPr="00E105CE">
              <w:t xml:space="preserve"> </w:t>
            </w:r>
            <w:r w:rsidR="000B5132">
              <w:t>“HH-mm-ss”</w:t>
            </w:r>
            <w:r w:rsidRPr="00E105CE">
              <w:t xml:space="preserve">) into </w:t>
            </w:r>
            <w:r w:rsidR="000B5132">
              <w:t>time values</w:t>
            </w:r>
            <w:r w:rsidRPr="00E105CE">
              <w:t xml:space="preserve"> that can be passed to other functions.</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0B5132" w:rsidRDefault="000B5132" w:rsidP="0033091A">
            <w:pPr>
              <w:pStyle w:val="bodytextTable"/>
            </w:pPr>
            <w:r>
              <w:t>Acceptable formats include "5:55 PM" and "17:55". A time separator is mandatory ("17:00" is acceptable, "1700" is not).</w:t>
            </w:r>
          </w:p>
          <w:p w:rsidR="007B6F00" w:rsidRDefault="000B5132" w:rsidP="0033091A">
            <w:pPr>
              <w:pStyle w:val="bodytextTable"/>
            </w:pPr>
            <w:r>
              <w:t>If AM/PM is not present AM is assumed. When specifying AM or PM, do not use periods ("A.M." or "P.M." will return an error).</w:t>
            </w:r>
          </w:p>
          <w:p w:rsidR="00EA0F54" w:rsidRPr="00FC4C51" w:rsidRDefault="00EA0F54" w:rsidP="0033091A">
            <w:pPr>
              <w:pStyle w:val="bodytextTable"/>
            </w:pPr>
            <w:r>
              <w:rPr>
                <w:bCs/>
              </w:rPr>
              <w:t>The return value of this function should be formatted as Text. Cells formatted as General or Date may contain an erroneous placeholder date.</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33091A">
            <w:pPr>
              <w:pStyle w:val="bodytextTable"/>
            </w:pPr>
            <w:r>
              <w:t>E.g.</w:t>
            </w:r>
            <w:r w:rsidR="007B6F00" w:rsidRPr="004B5DCD">
              <w:rPr>
                <w:b/>
                <w:i/>
                <w:iCs/>
                <w:color w:val="000000"/>
              </w:rPr>
              <w:t xml:space="preserve"> </w:t>
            </w:r>
            <w:r w:rsidR="004B5DCD" w:rsidRPr="004169EF">
              <w:rPr>
                <w:b/>
              </w:rPr>
              <w:t>TimeValue(Time(14,50,5))</w:t>
            </w:r>
            <w:r w:rsidR="004169EF">
              <w:t xml:space="preserve"> –</w:t>
            </w:r>
            <w:r w:rsidR="004B5DCD">
              <w:rPr>
                <w:b/>
                <w:i/>
                <w:iCs/>
                <w:color w:val="000000"/>
              </w:rPr>
              <w:t xml:space="preserve"> </w:t>
            </w:r>
            <w:r w:rsidR="007B6F00" w:rsidRPr="00FD49E0">
              <w:t>returns</w:t>
            </w:r>
            <w:r w:rsidR="007B6F00">
              <w:t xml:space="preserve"> the </w:t>
            </w:r>
            <w:r w:rsidR="004B5DCD">
              <w:t xml:space="preserve">time object </w:t>
            </w:r>
            <w:r w:rsidR="004B5DCD" w:rsidRPr="004B5DCD">
              <w:t>14:50:05.</w:t>
            </w:r>
          </w:p>
        </w:tc>
      </w:tr>
    </w:tbl>
    <w:p w:rsidR="002E1F12" w:rsidRPr="0033091A" w:rsidRDefault="00AC6EDC" w:rsidP="002E1F12">
      <w:pPr>
        <w:pStyle w:val="Standard"/>
        <w:snapToGrid w:val="0"/>
        <w:rPr>
          <w:rFonts w:ascii="Open Sans" w:hAnsi="Open Sans" w:cs="Times New Roman"/>
          <w:b/>
          <w:color w:val="607886"/>
          <w:sz w:val="22"/>
          <w:szCs w:val="22"/>
        </w:rPr>
      </w:pPr>
      <w:r>
        <w:rPr>
          <w:rFonts w:ascii="Open Sans" w:hAnsi="Open Sans" w:cs="Times New Roman"/>
          <w:b/>
          <w:color w:val="607886"/>
          <w:sz w:val="22"/>
          <w:szCs w:val="22"/>
        </w:rPr>
        <w:t>Today:</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Description</w:t>
            </w:r>
          </w:p>
        </w:tc>
        <w:tc>
          <w:tcPr>
            <w:tcW w:w="7804" w:type="dxa"/>
            <w:shd w:val="clear" w:color="auto" w:fill="auto"/>
          </w:tcPr>
          <w:p w:rsidR="002E1F12" w:rsidRPr="00E04808" w:rsidRDefault="002E1F12" w:rsidP="0033091A">
            <w:pPr>
              <w:pStyle w:val="bodytextTable"/>
            </w:pPr>
            <w:r>
              <w:t>Returns today</w:t>
            </w:r>
            <w:r w:rsidR="003E6BBF" w:rsidRPr="003E6BBF">
              <w:t>'</w:t>
            </w:r>
            <w:r>
              <w:t>s date with no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Remark</w:t>
            </w:r>
          </w:p>
        </w:tc>
        <w:tc>
          <w:tcPr>
            <w:tcW w:w="7804" w:type="dxa"/>
            <w:shd w:val="clear" w:color="auto" w:fill="auto"/>
          </w:tcPr>
          <w:p w:rsidR="00EA50E5" w:rsidRDefault="00EA50E5" w:rsidP="0033091A">
            <w:pPr>
              <w:pStyle w:val="bodytextTable"/>
            </w:pPr>
            <w:r>
              <w:t>If embedding in other functions use Today(</w:t>
            </w:r>
            <w:r w:rsidR="003E6BBF" w:rsidRPr="003E6BBF">
              <w:t>'</w:t>
            </w:r>
            <w:r>
              <w:t>false</w:t>
            </w:r>
            <w:r w:rsidR="003E6BBF" w:rsidRPr="003E6BBF">
              <w:t>'</w:t>
            </w:r>
            <w:r>
              <w:t>).</w:t>
            </w:r>
          </w:p>
          <w:p w:rsidR="002E1F12" w:rsidRPr="00FC4C51" w:rsidRDefault="002E1F12" w:rsidP="0033091A">
            <w:pPr>
              <w:pStyle w:val="bodytextTable"/>
            </w:pPr>
            <w:r>
              <w:t xml:space="preserve">See the </w:t>
            </w:r>
            <w:r w:rsidR="00EA50E5">
              <w:rPr>
                <w:rStyle w:val="Emphasis"/>
                <w:rFonts w:ascii="Verdana" w:hAnsi="Verdana"/>
                <w:bCs/>
              </w:rPr>
              <w:t>Now</w:t>
            </w:r>
            <w:r w:rsidR="00EA50E5" w:rsidRPr="00EA50E5">
              <w:rPr>
                <w:rStyle w:val="Emphasis"/>
                <w:rFonts w:ascii="Verdana" w:hAnsi="Verdana"/>
                <w:bCs/>
              </w:rPr>
              <w:t>(</w:t>
            </w:r>
            <w:r w:rsidRPr="00EA50E5">
              <w:rPr>
                <w:rStyle w:val="Emphasis"/>
                <w:rFonts w:ascii="Verdana" w:hAnsi="Verdana"/>
                <w:bCs/>
              </w:rPr>
              <w:t>)</w:t>
            </w:r>
            <w:r>
              <w:t xml:space="preserve"> function to get today</w:t>
            </w:r>
            <w:r w:rsidR="003E6BBF" w:rsidRPr="003E6BBF">
              <w:t>'</w:t>
            </w:r>
            <w:r>
              <w:t xml:space="preserve">s date </w:t>
            </w:r>
            <w:r>
              <w:rPr>
                <w:rStyle w:val="Emphasis"/>
                <w:rFonts w:ascii="Verdana" w:hAnsi="Verdana"/>
              </w:rPr>
              <w:t>with</w:t>
            </w:r>
            <w:r>
              <w:t xml:space="preserve"> its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Example</w:t>
            </w:r>
          </w:p>
        </w:tc>
        <w:tc>
          <w:tcPr>
            <w:tcW w:w="7804" w:type="dxa"/>
            <w:shd w:val="clear" w:color="auto" w:fill="auto"/>
          </w:tcPr>
          <w:p w:rsidR="002E1F12" w:rsidRDefault="00FA4AB6" w:rsidP="0033091A">
            <w:pPr>
              <w:pStyle w:val="bodytextTable"/>
            </w:pPr>
            <w:r>
              <w:t>E.g.</w:t>
            </w:r>
            <w:r w:rsidR="002E1F12" w:rsidRPr="004B5DCD">
              <w:rPr>
                <w:b/>
                <w:i/>
                <w:iCs/>
                <w:color w:val="000000"/>
              </w:rPr>
              <w:t xml:space="preserve"> </w:t>
            </w:r>
            <w:r w:rsidR="002E1F12" w:rsidRPr="0033091A">
              <w:rPr>
                <w:b/>
              </w:rPr>
              <w:t xml:space="preserve">Today()- </w:t>
            </w:r>
            <w:r w:rsidR="002E1F12" w:rsidRPr="00FD49E0">
              <w:t>returns</w:t>
            </w:r>
            <w:r w:rsidR="002E1F12">
              <w:t xml:space="preserve"> the </w:t>
            </w:r>
            <w:r w:rsidR="00EA50E5">
              <w:t>current date</w:t>
            </w:r>
            <w:r w:rsidR="002E1F12">
              <w:t>.</w:t>
            </w:r>
          </w:p>
          <w:p w:rsidR="00EA50E5" w:rsidRPr="00E04808" w:rsidRDefault="00EA50E5" w:rsidP="0033091A">
            <w:pPr>
              <w:pStyle w:val="bodytextTable"/>
            </w:pPr>
            <w:r>
              <w:rPr>
                <w:b/>
              </w:rPr>
              <w:t>Today(</w:t>
            </w:r>
            <w:r w:rsidR="003E6BBF" w:rsidRPr="003E6BBF">
              <w:rPr>
                <w:b/>
              </w:rPr>
              <w:t>'</w:t>
            </w:r>
            <w:r>
              <w:rPr>
                <w:b/>
              </w:rPr>
              <w:t>false</w:t>
            </w:r>
            <w:r w:rsidR="003E6BBF" w:rsidRPr="003E6BBF">
              <w:rPr>
                <w:b/>
              </w:rPr>
              <w:t>'</w:t>
            </w:r>
            <w:r>
              <w:rPr>
                <w:b/>
              </w:rPr>
              <w:t xml:space="preserve">) </w:t>
            </w:r>
            <w:r>
              <w:t>returns the current date formatted as MM/dd/yyyy.</w:t>
            </w:r>
          </w:p>
        </w:tc>
      </w:tr>
    </w:tbl>
    <w:p w:rsidR="00B70414" w:rsidRPr="0033091A" w:rsidRDefault="00AC6EDC" w:rsidP="00B70414">
      <w:pPr>
        <w:pStyle w:val="Standard"/>
        <w:snapToGrid w:val="0"/>
        <w:rPr>
          <w:rFonts w:ascii="Open Sans" w:hAnsi="Open Sans" w:cs="Times New Roman"/>
          <w:b/>
          <w:color w:val="607886"/>
          <w:sz w:val="22"/>
          <w:szCs w:val="22"/>
        </w:rPr>
      </w:pPr>
      <w:r>
        <w:rPr>
          <w:rFonts w:ascii="Open Sans" w:hAnsi="Open Sans" w:cs="Times New Roman"/>
          <w:b/>
          <w:color w:val="607886"/>
          <w:sz w:val="22"/>
          <w:szCs w:val="22"/>
        </w:rPr>
        <w:t>Year:</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Description</w:t>
            </w:r>
          </w:p>
        </w:tc>
        <w:tc>
          <w:tcPr>
            <w:tcW w:w="7627" w:type="dxa"/>
            <w:shd w:val="clear" w:color="auto" w:fill="auto"/>
          </w:tcPr>
          <w:p w:rsidR="00B70414" w:rsidRPr="00E04808" w:rsidRDefault="008F5125" w:rsidP="0033091A">
            <w:pPr>
              <w:pStyle w:val="bodytextTable"/>
              <w:rPr>
                <w:bCs/>
              </w:rPr>
            </w:pPr>
            <w:r>
              <w:t>Returns the year portion of a date as a whole number, ranging from 1 to 9999.</w:t>
            </w:r>
          </w:p>
        </w:tc>
      </w:tr>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Example</w:t>
            </w:r>
          </w:p>
        </w:tc>
        <w:tc>
          <w:tcPr>
            <w:tcW w:w="7627" w:type="dxa"/>
            <w:shd w:val="clear" w:color="auto" w:fill="auto"/>
          </w:tcPr>
          <w:p w:rsidR="00B70414" w:rsidRPr="00E04808" w:rsidRDefault="00FA4AB6" w:rsidP="0033091A">
            <w:pPr>
              <w:pStyle w:val="bodytextTable"/>
              <w:rPr>
                <w:bCs/>
              </w:rPr>
            </w:pPr>
            <w:r>
              <w:rPr>
                <w:bCs/>
              </w:rPr>
              <w:t>E.g.</w:t>
            </w:r>
            <w:r w:rsidR="00B70414">
              <w:t xml:space="preserve"> </w:t>
            </w:r>
            <w:r w:rsidR="00B70414">
              <w:rPr>
                <w:b/>
                <w:i/>
                <w:iCs/>
                <w:color w:val="000000"/>
              </w:rPr>
              <w:t xml:space="preserve"> </w:t>
            </w:r>
            <w:r w:rsidR="008F5125" w:rsidRPr="0033091A">
              <w:rPr>
                <w:b/>
              </w:rPr>
              <w:t>Year</w:t>
            </w:r>
            <w:r w:rsidR="00B70414" w:rsidRPr="0033091A">
              <w:rPr>
                <w:b/>
              </w:rPr>
              <w:t>(</w:t>
            </w:r>
            <w:r w:rsidR="008F5125" w:rsidRPr="0033091A">
              <w:rPr>
                <w:b/>
              </w:rPr>
              <w:t>today()</w:t>
            </w:r>
            <w:r w:rsidR="00B70414" w:rsidRPr="0033091A">
              <w:rPr>
                <w:b/>
              </w:rPr>
              <w:t>) –</w:t>
            </w:r>
            <w:r w:rsidR="00B70414">
              <w:t xml:space="preserve"> </w:t>
            </w:r>
            <w:r w:rsidR="00B70414" w:rsidRPr="00FD49E0">
              <w:t>returns</w:t>
            </w:r>
            <w:r w:rsidR="00B70414">
              <w:t xml:space="preserve"> </w:t>
            </w:r>
            <w:r w:rsidR="008F5125">
              <w:t>2011</w:t>
            </w:r>
            <w:r w:rsidR="00B70414">
              <w:t>.</w:t>
            </w:r>
          </w:p>
        </w:tc>
      </w:tr>
    </w:tbl>
    <w:p w:rsidR="00507BD8" w:rsidRDefault="00507BD8" w:rsidP="00507BD8">
      <w:pPr>
        <w:pStyle w:val="Heading3"/>
        <w:pageBreakBefore/>
        <w:spacing w:before="0"/>
      </w:pPr>
      <w:bookmarkStart w:id="295" w:name="__RefHeading__11301_1934010483"/>
      <w:bookmarkStart w:id="296" w:name="_Financial_Functions"/>
      <w:bookmarkStart w:id="297" w:name="chapter_10_using_formulas_append_2678"/>
      <w:bookmarkStart w:id="298" w:name="chapter_10_using_formulas_append_5791"/>
      <w:bookmarkStart w:id="299" w:name="_Toc296683289"/>
      <w:bookmarkStart w:id="300" w:name="_Toc306613120"/>
      <w:bookmarkStart w:id="301" w:name="_Toc468348425"/>
      <w:bookmarkEnd w:id="295"/>
      <w:bookmarkEnd w:id="296"/>
      <w:r>
        <w:lastRenderedPageBreak/>
        <w:t>Financial Functions</w:t>
      </w:r>
      <w:bookmarkEnd w:id="297"/>
      <w:bookmarkEnd w:id="298"/>
      <w:bookmarkEnd w:id="299"/>
      <w:bookmarkEnd w:id="300"/>
      <w:bookmarkEnd w:id="301"/>
    </w:p>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Description</w:t>
            </w:r>
          </w:p>
        </w:tc>
        <w:tc>
          <w:tcPr>
            <w:tcW w:w="7804" w:type="dxa"/>
            <w:shd w:val="clear" w:color="auto" w:fill="auto"/>
          </w:tcPr>
          <w:p w:rsidR="00A227DE" w:rsidRPr="00E04808" w:rsidRDefault="00A227DE" w:rsidP="00C3705F">
            <w:pPr>
              <w:pStyle w:val="bodytextTable"/>
              <w:rPr>
                <w:bCs/>
              </w:rPr>
            </w:pPr>
            <w:r>
              <w:t xml:space="preserve">Returns the depreciation of an asset for a specified period using the </w:t>
            </w:r>
            <w:r>
              <w:rPr>
                <w:rStyle w:val="Emphasis"/>
                <w:rFonts w:ascii="Verdana" w:hAnsi="Verdana"/>
                <w:b/>
                <w:bCs/>
              </w:rPr>
              <w:t>fixed-declining balance</w:t>
            </w:r>
            <w:r>
              <w:t xml:space="preserve"> method.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rPr>
              <w:t>salvage value</w:t>
            </w:r>
            <w:r>
              <w:t xml:space="preserve"> of the asset). </w:t>
            </w:r>
            <w:r>
              <w:rPr>
                <w:rStyle w:val="StrongEmphasis"/>
                <w:rFonts w:ascii="Verdana" w:hAnsi="Verdana"/>
              </w:rPr>
              <w:t>Life</w:t>
            </w:r>
            <w:r>
              <w:t xml:space="preserve"> is the </w:t>
            </w:r>
            <w:r>
              <w:rPr>
                <w:rStyle w:val="Emphasis"/>
                <w:rFonts w:ascii="Verdana" w:hAnsi="Verdana"/>
              </w:rPr>
              <w:t>number of periods</w:t>
            </w:r>
            <w:r>
              <w:t xml:space="preserve"> over which the asset is being depreciated (sometimes called the </w:t>
            </w:r>
            <w:r>
              <w:rPr>
                <w:rStyle w:val="Emphasis"/>
                <w:rFonts w:ascii="Verdana" w:hAnsi="Verdana"/>
              </w:rPr>
              <w:t>useful life</w:t>
            </w:r>
            <w:r>
              <w:t xml:space="preserve"> of the asset). </w:t>
            </w:r>
            <w:r>
              <w:rPr>
                <w:rStyle w:val="StrongEmphasis"/>
                <w:rFonts w:ascii="Verdana" w:hAnsi="Verdana"/>
              </w:rPr>
              <w:t>Period</w:t>
            </w:r>
            <w:r>
              <w:t xml:space="preserve"> is the </w:t>
            </w:r>
            <w:r>
              <w:rPr>
                <w:rStyle w:val="Emphasis"/>
                <w:rFonts w:ascii="Verdana" w:hAnsi="Verdana"/>
              </w:rPr>
              <w:t>period</w:t>
            </w:r>
            <w:r>
              <w:t xml:space="preserve">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Month</w:t>
            </w:r>
            <w:r>
              <w:t xml:space="preserve"> is the number of months in the first year. If month is omitted, it is assumed to be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fixed-declining balance</w:t>
            </w:r>
            <w:r>
              <w:t xml:space="preserve"> method computes depreciation at a fixed rate. </w:t>
            </w:r>
            <w:r>
              <w:rPr>
                <w:rStyle w:val="StrongEmphasis"/>
                <w:rFonts w:ascii="Verdana" w:hAnsi="Verdana"/>
              </w:rPr>
              <w:t>DB</w:t>
            </w:r>
            <w:r>
              <w:t xml:space="preserve"> uses the following formulas to calculate depreciation for a period: (cost - total depreciation from prior periods) * rate where: rate = 1 - ((salvage / cost) ^ (1 / life)), rounded to three decimal places. Depreciation for the first and last periods is a special case. For the first period, </w:t>
            </w:r>
            <w:r>
              <w:rPr>
                <w:rStyle w:val="StrongEmphasis"/>
                <w:rFonts w:ascii="Verdana" w:hAnsi="Verdana"/>
              </w:rPr>
              <w:t>DB</w:t>
            </w:r>
            <w:r>
              <w:t xml:space="preserve"> uses this formula: cost * rate * month / 12. For the last period, </w:t>
            </w:r>
            <w:r>
              <w:rPr>
                <w:rStyle w:val="StrongEmphasis"/>
                <w:rFonts w:ascii="Verdana" w:hAnsi="Verdana"/>
              </w:rPr>
              <w:t>DB</w:t>
            </w:r>
            <w:r>
              <w:t xml:space="preserve"> uses this formula: ((cost - total depreciation from prior periods) * rate * (12 - month)) /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Example</w:t>
            </w:r>
          </w:p>
        </w:tc>
        <w:tc>
          <w:tcPr>
            <w:tcW w:w="7804" w:type="dxa"/>
            <w:shd w:val="clear" w:color="auto" w:fill="auto"/>
          </w:tcPr>
          <w:p w:rsidR="00A227DE" w:rsidRDefault="00A227DE" w:rsidP="00C3705F">
            <w:pPr>
              <w:pStyle w:val="bodytext"/>
              <w:rPr>
                <w:rFonts w:ascii="Verdana" w:hAnsi="Verdana"/>
                <w:sz w:val="17"/>
                <w:szCs w:val="17"/>
              </w:rPr>
            </w:pPr>
            <w:r w:rsidRPr="00C3705F">
              <w:rPr>
                <w:rFonts w:ascii="Verdana" w:hAnsi="Verdana"/>
                <w:b/>
                <w:sz w:val="17"/>
                <w:szCs w:val="17"/>
              </w:rPr>
              <w:t>Da</w:t>
            </w:r>
            <w:r w:rsidR="00A46E83" w:rsidRPr="00C3705F">
              <w:rPr>
                <w:rFonts w:ascii="Verdana" w:hAnsi="Verdana"/>
                <w:b/>
                <w:sz w:val="17"/>
                <w:szCs w:val="17"/>
              </w:rPr>
              <w:t>ta Assumptions</w:t>
            </w:r>
            <w:r w:rsidR="00A46E83">
              <w:rPr>
                <w:rFonts w:ascii="Verdana" w:hAnsi="Verdana"/>
                <w:sz w:val="17"/>
                <w:szCs w:val="17"/>
              </w:rPr>
              <w:t xml:space="preserve">: </w:t>
            </w:r>
            <w:r>
              <w:rPr>
                <w:rFonts w:ascii="Verdana" w:hAnsi="Verdana"/>
                <w:sz w:val="17"/>
                <w:szCs w:val="17"/>
              </w:rPr>
              <w:t xml:space="preserve">Initial cost=1,000,000 (A2); Salvage value=100,000 (A3); Lifetime in years=6 (A4). </w:t>
            </w:r>
          </w:p>
          <w:p w:rsidR="00A227DE" w:rsidRPr="00A227DE" w:rsidRDefault="00FA4AB6" w:rsidP="00C3705F">
            <w:pPr>
              <w:pStyle w:val="bodytextTable"/>
            </w:pPr>
            <w:r>
              <w:t>E.g.</w:t>
            </w:r>
            <w:r w:rsidR="00104DC4">
              <w:t xml:space="preserve"> </w:t>
            </w:r>
            <w:r w:rsidR="00A227DE" w:rsidRPr="00C3705F">
              <w:rPr>
                <w:b/>
              </w:rPr>
              <w:t>DB([A2],[A3],[A4],1,7)</w:t>
            </w:r>
            <w:r w:rsidR="00A227DE">
              <w:t xml:space="preserve"> </w:t>
            </w:r>
            <w:r w:rsidR="00104DC4">
              <w:t xml:space="preserve">- </w:t>
            </w:r>
            <w:r w:rsidR="00A227DE">
              <w:t xml:space="preserve">Depreciation in </w:t>
            </w:r>
            <w:r w:rsidR="00A227DE" w:rsidRPr="00A227DE">
              <w:t>first</w:t>
            </w:r>
            <w:r w:rsidR="00A227DE">
              <w:t xml:space="preserve"> year, with only 7 months calculated (186,083.33). </w:t>
            </w:r>
            <w:r w:rsidR="00A227DE">
              <w:br/>
            </w:r>
            <w:r>
              <w:t>E.g.</w:t>
            </w:r>
            <w:r w:rsidR="00104DC4">
              <w:t xml:space="preserve"> </w:t>
            </w:r>
            <w:r w:rsidR="00A227DE" w:rsidRPr="00C3705F">
              <w:rPr>
                <w:b/>
              </w:rPr>
              <w:t>DB([A2],[A3],[A4],2,7)</w:t>
            </w:r>
            <w:r w:rsidR="00A227DE">
              <w:t xml:space="preserve"> </w:t>
            </w:r>
            <w:r w:rsidR="00104DC4">
              <w:t xml:space="preserve">- </w:t>
            </w:r>
            <w:r w:rsidR="00A227DE">
              <w:t xml:space="preserve">Depreciation in </w:t>
            </w:r>
            <w:r w:rsidR="00A227DE" w:rsidRPr="00A227DE">
              <w:t>second</w:t>
            </w:r>
            <w:r w:rsidR="00A227DE">
              <w:t xml:space="preserve"> year (259,639.42). </w:t>
            </w:r>
            <w:r w:rsidR="00104DC4">
              <w:br/>
            </w:r>
            <w:r>
              <w:t>E.g.</w:t>
            </w:r>
            <w:r w:rsidR="00104DC4">
              <w:t xml:space="preserve"> </w:t>
            </w:r>
            <w:r w:rsidR="00A227DE" w:rsidRPr="00C3705F">
              <w:rPr>
                <w:b/>
              </w:rPr>
              <w:t>DB([A2],[A3],[A4],3,7)</w:t>
            </w:r>
            <w:r w:rsidR="00A227DE" w:rsidRPr="00104DC4">
              <w:rPr>
                <w:b/>
                <w:i/>
                <w:iCs/>
                <w:color w:val="000000"/>
              </w:rPr>
              <w:t xml:space="preserve"> </w:t>
            </w:r>
            <w:r w:rsidR="00104DC4">
              <w:rPr>
                <w:b/>
                <w:i/>
                <w:iCs/>
                <w:color w:val="000000"/>
              </w:rPr>
              <w:t xml:space="preserve">- </w:t>
            </w:r>
            <w:r w:rsidR="00A227DE">
              <w:t xml:space="preserve">Depreciation in </w:t>
            </w:r>
            <w:r w:rsidR="00A227DE" w:rsidRPr="00A227DE">
              <w:t>third</w:t>
            </w:r>
            <w:r w:rsidR="00A227DE">
              <w:t xml:space="preserve"> year (17</w:t>
            </w:r>
            <w:r w:rsidR="00104DC4">
              <w:t>6,814.44).</w:t>
            </w:r>
            <w:r w:rsidR="00104DC4">
              <w:br/>
            </w:r>
            <w:r>
              <w:t>E.g.</w:t>
            </w:r>
            <w:r w:rsidR="00104DC4">
              <w:t xml:space="preserve"> </w:t>
            </w:r>
            <w:r w:rsidR="00A227DE" w:rsidRPr="00C3705F">
              <w:rPr>
                <w:b/>
              </w:rPr>
              <w:t>DB([A2],[A3],[A4],4,7)</w:t>
            </w:r>
            <w:r w:rsidR="00A227DE">
              <w:t xml:space="preserve"> </w:t>
            </w:r>
            <w:r w:rsidR="00104DC4">
              <w:t xml:space="preserve">- </w:t>
            </w:r>
            <w:r w:rsidR="00A227DE">
              <w:t xml:space="preserve">Depreciation in </w:t>
            </w:r>
            <w:r w:rsidR="00A227DE" w:rsidRPr="00A227DE">
              <w:t>fourth</w:t>
            </w:r>
            <w:r w:rsidR="00A227DE">
              <w:t xml:space="preserve"> year (120,410.64). </w:t>
            </w:r>
            <w:r w:rsidR="00104DC4">
              <w:br/>
            </w:r>
            <w:r>
              <w:t>E.g.</w:t>
            </w:r>
            <w:r w:rsidR="00104DC4">
              <w:t xml:space="preserve"> </w:t>
            </w:r>
            <w:r w:rsidR="00A227DE" w:rsidRPr="00C3705F">
              <w:rPr>
                <w:b/>
              </w:rPr>
              <w:t>DB([A2],[A3],[A4],5,7)</w:t>
            </w:r>
            <w:r w:rsidR="00A227DE">
              <w:t xml:space="preserve"> </w:t>
            </w:r>
            <w:r w:rsidR="00104DC4">
              <w:t xml:space="preserve">- </w:t>
            </w:r>
            <w:r w:rsidR="00A227DE">
              <w:t xml:space="preserve">Depreciation in </w:t>
            </w:r>
            <w:r w:rsidR="00A227DE" w:rsidRPr="00A227DE">
              <w:t>fifth</w:t>
            </w:r>
            <w:r w:rsidR="00A227DE">
              <w:t xml:space="preserve"> year (81,999.64). </w:t>
            </w:r>
            <w:r w:rsidR="00A227DE">
              <w:br/>
            </w:r>
            <w:r>
              <w:t>E.g.</w:t>
            </w:r>
            <w:r w:rsidR="00104DC4">
              <w:t xml:space="preserve"> </w:t>
            </w:r>
            <w:r w:rsidR="00A227DE" w:rsidRPr="00C3705F">
              <w:rPr>
                <w:b/>
              </w:rPr>
              <w:t>DB([A2],[A3],[A4],6,7)</w:t>
            </w:r>
            <w:r w:rsidR="00A227DE">
              <w:t xml:space="preserve"> </w:t>
            </w:r>
            <w:r w:rsidR="00104DC4">
              <w:t xml:space="preserve">- </w:t>
            </w:r>
            <w:r w:rsidR="00A227DE">
              <w:t xml:space="preserve">Depreciation in </w:t>
            </w:r>
            <w:r w:rsidR="00A227DE" w:rsidRPr="00A227DE">
              <w:t>sixth</w:t>
            </w:r>
            <w:r w:rsidR="00A227DE">
              <w:t xml:space="preserve"> year (55,841.76). </w:t>
            </w:r>
            <w:r w:rsidR="00104DC4">
              <w:br/>
            </w:r>
            <w:r>
              <w:t>E.g.</w:t>
            </w:r>
            <w:r w:rsidR="00104DC4">
              <w:t xml:space="preserve"> </w:t>
            </w:r>
            <w:r w:rsidR="00A227DE" w:rsidRPr="00C3705F">
              <w:rPr>
                <w:b/>
              </w:rPr>
              <w:t>DB([A2],[A3],[A4],7,7)</w:t>
            </w:r>
            <w:r w:rsidR="00A227DE">
              <w:t xml:space="preserve"> </w:t>
            </w:r>
            <w:r w:rsidR="00104DC4">
              <w:t xml:space="preserve">- </w:t>
            </w:r>
            <w:r w:rsidR="00A227DE">
              <w:t xml:space="preserve">Depreciation in </w:t>
            </w:r>
            <w:r w:rsidR="00A227DE" w:rsidRPr="00A227DE">
              <w:t>seventh</w:t>
            </w:r>
            <w:r w:rsidR="00A227DE">
              <w:t xml:space="preserve"> year, </w:t>
            </w:r>
            <w:r w:rsidR="00A227DE" w:rsidRPr="00A227DE">
              <w:t xml:space="preserve">with only 5 months </w:t>
            </w:r>
            <w:r w:rsidR="00A227DE" w:rsidRPr="00A227DE">
              <w:br/>
              <w:t>calculated</w:t>
            </w:r>
            <w:r w:rsidR="00A227DE">
              <w:t xml:space="preserve"> (15,845.10).</w:t>
            </w:r>
          </w:p>
        </w:tc>
      </w:tr>
    </w:tbl>
    <w:p w:rsidR="00A227DE" w:rsidRPr="00C3705F" w:rsidRDefault="00A227DE" w:rsidP="00C3705F">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 DDB: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F466F5" w:rsidRDefault="00A227DE" w:rsidP="00C3705F">
            <w:pPr>
              <w:pStyle w:val="bodytextTable"/>
            </w:pPr>
            <w:r>
              <w:t xml:space="preserve">Returns the depreciation of an asset for a specified period using the </w:t>
            </w:r>
            <w:r>
              <w:rPr>
                <w:rStyle w:val="Emphasis"/>
                <w:rFonts w:ascii="Verdana" w:hAnsi="Verdana"/>
                <w:b/>
                <w:bCs/>
              </w:rPr>
              <w:t>double-declining balance</w:t>
            </w:r>
            <w:r>
              <w:t xml:space="preserve"> method or some other method you specify.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b/>
                <w:bCs/>
              </w:rPr>
              <w:t>salvage value</w:t>
            </w:r>
            <w:r>
              <w:t xml:space="preserve"> of the asset). </w:t>
            </w:r>
            <w:r>
              <w:rPr>
                <w:rStyle w:val="StrongEmphasis"/>
                <w:rFonts w:ascii="Verdana" w:hAnsi="Verdana"/>
              </w:rPr>
              <w:t>Life</w:t>
            </w:r>
            <w:r>
              <w:t xml:space="preserve"> is the number of periods over which the asset is being depreciated (sometimes called the </w:t>
            </w:r>
            <w:r>
              <w:rPr>
                <w:rStyle w:val="Emphasis"/>
                <w:rFonts w:ascii="Verdana" w:hAnsi="Verdana"/>
                <w:b/>
                <w:bCs/>
              </w:rPr>
              <w:t>useful life</w:t>
            </w:r>
            <w:r>
              <w:t xml:space="preserve"> of the asset). </w:t>
            </w:r>
            <w:r>
              <w:rPr>
                <w:rStyle w:val="StrongEmphasis"/>
                <w:rFonts w:ascii="Verdana" w:hAnsi="Verdana"/>
              </w:rPr>
              <w:t>Period</w:t>
            </w:r>
            <w:r>
              <w:t xml:space="preserve"> is the period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Factor</w:t>
            </w:r>
            <w:r>
              <w:t xml:space="preserve"> is the rate at which the balance declines. If factor is omitted, it is assumed to be 2 (the </w:t>
            </w:r>
            <w:r>
              <w:rPr>
                <w:rStyle w:val="Emphasis"/>
                <w:rFonts w:ascii="Verdana" w:hAnsi="Verdana"/>
                <w:b/>
                <w:bCs/>
              </w:rPr>
              <w:t>double-declining balance</w:t>
            </w:r>
            <w:r>
              <w:t xml:space="preserve"> method). </w:t>
            </w:r>
          </w:p>
          <w:p w:rsidR="00A227DE" w:rsidRPr="00E04808" w:rsidRDefault="00F466F5" w:rsidP="00C3705F">
            <w:pPr>
              <w:pStyle w:val="bodytextTable"/>
              <w:rPr>
                <w:bCs/>
              </w:rPr>
            </w:pPr>
            <w:r>
              <w:t>A</w:t>
            </w:r>
            <w:r w:rsidR="00A227DE">
              <w:t xml:space="preserve">ll </w:t>
            </w:r>
            <w:r w:rsidR="00A227DE">
              <w:rPr>
                <w:rStyle w:val="Emphasis"/>
                <w:rFonts w:ascii="Verdana" w:hAnsi="Verdana"/>
                <w:b/>
                <w:bCs/>
              </w:rPr>
              <w:t>five</w:t>
            </w:r>
            <w:r w:rsidR="00A227DE">
              <w:t xml:space="preserve"> arguments must be positive numbers.</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double-declining balance</w:t>
            </w:r>
            <w:r>
              <w:t xml:space="preserve"> method computes depreciation at an accelerated rate. </w:t>
            </w:r>
            <w:r>
              <w:rPr>
                <w:rStyle w:val="StrongEmphasis"/>
                <w:rFonts w:ascii="Verdana" w:hAnsi="Verdana"/>
              </w:rPr>
              <w:t>Depreciation</w:t>
            </w:r>
            <w:r>
              <w:t xml:space="preserve"> is highest in the first period and decreases in successive periods. </w:t>
            </w:r>
            <w:r>
              <w:rPr>
                <w:rStyle w:val="StrongEmphasis"/>
                <w:rFonts w:ascii="Verdana" w:hAnsi="Verdana"/>
              </w:rPr>
              <w:t>DDB</w:t>
            </w:r>
            <w:r>
              <w:t xml:space="preserve"> uses the following formula to calculate depreciation for a period: ((cost-salvage) - total depreciation from prior periods) * (factor/life). Change factor if you do not want to use the </w:t>
            </w:r>
            <w:r>
              <w:rPr>
                <w:rStyle w:val="Emphasis"/>
                <w:rFonts w:ascii="Verdana" w:hAnsi="Verdana"/>
                <w:b/>
                <w:bCs/>
              </w:rPr>
              <w:t>double-declining balance</w:t>
            </w:r>
            <w:r>
              <w:t xml:space="preserve"> method. Use the </w:t>
            </w:r>
            <w:r>
              <w:rPr>
                <w:rStyle w:val="StrongEmphasis"/>
                <w:rFonts w:ascii="Verdana" w:hAnsi="Verdana"/>
              </w:rPr>
              <w:t>VDB</w:t>
            </w:r>
            <w:r>
              <w:t xml:space="preserve"> function if you want to switch to the </w:t>
            </w:r>
            <w:r>
              <w:rPr>
                <w:rStyle w:val="Emphasis"/>
                <w:rFonts w:ascii="Verdana" w:hAnsi="Verdana"/>
                <w:b/>
                <w:bCs/>
              </w:rPr>
              <w:t>straight-line depreciation</w:t>
            </w:r>
            <w:r>
              <w:t xml:space="preserve"> method when depreciation is greater than the </w:t>
            </w:r>
            <w:r>
              <w:rPr>
                <w:rStyle w:val="Emphasis"/>
                <w:rFonts w:ascii="Verdana" w:hAnsi="Verdana"/>
                <w:b/>
                <w:bCs/>
              </w:rPr>
              <w:t>declining balance</w:t>
            </w:r>
            <w:r>
              <w:t xml:space="preserve"> calculation.</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46E83" w:rsidP="00C3705F">
            <w:pPr>
              <w:pStyle w:val="bodytextTable"/>
            </w:pPr>
            <w:r w:rsidRPr="00C3705F">
              <w:rPr>
                <w:b/>
              </w:rPr>
              <w:t>Data Assumptions:</w:t>
            </w:r>
            <w:r>
              <w:t xml:space="preserve"> </w:t>
            </w:r>
            <w:r w:rsidR="00A227DE" w:rsidRPr="00A227DE">
              <w:t xml:space="preserve">Initial cost=2400 (A2); Salvage value=300 (A3); Lifetime in years=10 (A4). </w:t>
            </w:r>
          </w:p>
          <w:p w:rsidR="00A227DE" w:rsidRDefault="00FA4AB6" w:rsidP="00C3705F">
            <w:pPr>
              <w:pStyle w:val="bodytextTable"/>
            </w:pPr>
            <w:r>
              <w:t>E.g.</w:t>
            </w:r>
            <w:r w:rsidR="0099441D">
              <w:t xml:space="preserve"> </w:t>
            </w:r>
            <w:r w:rsidR="00A227DE" w:rsidRPr="00C3705F">
              <w:rPr>
                <w:b/>
              </w:rPr>
              <w:t>DDB([A2],[A3],[A4]*365,1)</w:t>
            </w:r>
            <w:r w:rsidR="00A227DE" w:rsidRPr="00A227DE">
              <w:t xml:space="preserve"> </w:t>
            </w:r>
            <w:r w:rsidR="0099441D">
              <w:t xml:space="preserve"> - </w:t>
            </w:r>
            <w:r w:rsidR="00A227DE" w:rsidRPr="00A227DE">
              <w:t>First day</w:t>
            </w:r>
            <w:r w:rsidR="003E6BBF" w:rsidRPr="003E6BBF">
              <w:t>'</w:t>
            </w:r>
            <w:r w:rsidR="00A227DE" w:rsidRPr="00A227DE">
              <w:t xml:space="preserve">s depreciation. </w:t>
            </w:r>
            <w:r w:rsidR="0099441D">
              <w:br/>
            </w:r>
            <w:r>
              <w:t>E.g.</w:t>
            </w:r>
            <w:r w:rsidR="0099441D">
              <w:t xml:space="preserve"> </w:t>
            </w:r>
            <w:r w:rsidR="00A227DE" w:rsidRPr="00C3705F">
              <w:rPr>
                <w:b/>
              </w:rPr>
              <w:t>DDB([A2],[A3],[A4]*12,1,2)</w:t>
            </w:r>
            <w:r w:rsidR="00A227DE" w:rsidRPr="00A227DE">
              <w:t xml:space="preserve"> </w:t>
            </w:r>
            <w:r w:rsidR="0099441D">
              <w:t xml:space="preserve">- </w:t>
            </w:r>
            <w:r w:rsidR="00A227DE" w:rsidRPr="00A227DE">
              <w:t>First month</w:t>
            </w:r>
            <w:r w:rsidR="003E6BBF" w:rsidRPr="003E6BBF">
              <w:t>'</w:t>
            </w:r>
            <w:r w:rsidR="00A227DE" w:rsidRPr="00A227DE">
              <w:t xml:space="preserve">s depreciation (40.00). </w:t>
            </w:r>
            <w:r w:rsidR="0099441D">
              <w:br/>
            </w:r>
            <w:r>
              <w:lastRenderedPageBreak/>
              <w:t>E.g.</w:t>
            </w:r>
            <w:r w:rsidR="0099441D">
              <w:t xml:space="preserve"> </w:t>
            </w:r>
            <w:r w:rsidR="00A227DE" w:rsidRPr="00C3705F">
              <w:rPr>
                <w:b/>
              </w:rPr>
              <w:t>DDB([A2],[A3],[A4],1,2)</w:t>
            </w:r>
            <w:r w:rsidR="00A227DE" w:rsidRPr="00A227DE">
              <w:t xml:space="preserve"> </w:t>
            </w:r>
            <w:r w:rsidR="0099441D">
              <w:t xml:space="preserve">- </w:t>
            </w:r>
            <w:r w:rsidR="00A227DE" w:rsidRPr="00A227DE">
              <w:t>First year</w:t>
            </w:r>
            <w:r w:rsidR="003E6BBF" w:rsidRPr="003E6BBF">
              <w:t>'</w:t>
            </w:r>
            <w:r w:rsidR="00A227DE" w:rsidRPr="00A227DE">
              <w:t xml:space="preserve">s depreciation (480.00). </w:t>
            </w:r>
            <w:r w:rsidR="0099441D">
              <w:br/>
            </w:r>
            <w:r>
              <w:t>E.g.</w:t>
            </w:r>
            <w:r w:rsidR="0099441D">
              <w:t xml:space="preserve"> </w:t>
            </w:r>
            <w:r w:rsidR="00A227DE" w:rsidRPr="00C3705F">
              <w:rPr>
                <w:b/>
              </w:rPr>
              <w:t>DDB([A2],[A3],[A4],10)</w:t>
            </w:r>
            <w:r w:rsidR="00A227DE" w:rsidRPr="0099441D">
              <w:rPr>
                <w:b/>
                <w:i/>
                <w:iCs/>
                <w:color w:val="000000"/>
              </w:rPr>
              <w:t xml:space="preserve"> </w:t>
            </w:r>
            <w:r w:rsidR="0099441D">
              <w:t xml:space="preserve">- </w:t>
            </w:r>
            <w:r w:rsidR="00A227DE" w:rsidRPr="00A227DE">
              <w:t>Tenth year</w:t>
            </w:r>
            <w:r w:rsidR="003E6BBF" w:rsidRPr="003E6BBF">
              <w:t>'</w:t>
            </w:r>
            <w:r w:rsidR="00A227DE" w:rsidRPr="00A227DE">
              <w:t xml:space="preserve">s depreciation. </w:t>
            </w:r>
          </w:p>
          <w:p w:rsidR="00A227DE" w:rsidRPr="00E04808" w:rsidRDefault="00897A7D" w:rsidP="00C3705F">
            <w:pPr>
              <w:pStyle w:val="bodytextTable"/>
              <w:rPr>
                <w:bCs/>
              </w:rPr>
            </w:pPr>
            <w:r>
              <w:t>T</w:t>
            </w:r>
            <w:r w:rsidR="00A227DE" w:rsidRPr="00A227DE">
              <w:t>he results are rounded to two decimal places.</w:t>
            </w:r>
          </w:p>
        </w:tc>
      </w:tr>
    </w:tbl>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lastRenderedPageBreak/>
        <w:t xml:space="preserve">FV: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A227DE" w:rsidRPr="00E04808" w:rsidRDefault="00A227DE" w:rsidP="00C3705F">
            <w:pPr>
              <w:pStyle w:val="bodytextTable"/>
              <w:rPr>
                <w:bCs/>
              </w:rPr>
            </w:pPr>
            <w:r>
              <w:t>Returns the future value of an investment based on periodic, constant payments and a constant interest rate.</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For a more complete description of the arguments in </w:t>
            </w:r>
            <w:r>
              <w:rPr>
                <w:rStyle w:val="StrongEmphasis"/>
              </w:rPr>
              <w:t>FV</w:t>
            </w:r>
            <w:r>
              <w:t xml:space="preserve"> and for more information on annuity functions, see </w:t>
            </w:r>
            <w:r>
              <w:rPr>
                <w:rStyle w:val="StrongEmphasis"/>
              </w:rPr>
              <w:t>PV</w:t>
            </w:r>
            <w:r>
              <w:t xml:space="preserve"> (Above). </w:t>
            </w:r>
            <w:r>
              <w:rPr>
                <w:rStyle w:val="StrongEmphasis"/>
              </w:rPr>
              <w:t>Rate</w:t>
            </w:r>
            <w:r>
              <w:t xml:space="preserve"> is the interest rate per period. </w:t>
            </w:r>
            <w:r>
              <w:rPr>
                <w:rStyle w:val="StrongEmphasis"/>
              </w:rPr>
              <w:t>Nper</w:t>
            </w:r>
            <w:r>
              <w:t xml:space="preserve"> is the total number of payment periods in an annuity. </w:t>
            </w:r>
            <w:r>
              <w:rPr>
                <w:rStyle w:val="StrongEmphasis"/>
              </w:rPr>
              <w:t>Pmt</w:t>
            </w:r>
            <w:r>
              <w:t xml:space="preserve"> is the payment made each period; it cannot change over the life of the annuity. Typically, </w:t>
            </w:r>
            <w:r>
              <w:rPr>
                <w:rStyle w:val="StrongEmphasis"/>
              </w:rPr>
              <w:t>pmt</w:t>
            </w:r>
            <w:r>
              <w:t xml:space="preserve"> contains principal and interest but no other fees or taxes. If </w:t>
            </w:r>
            <w:r>
              <w:rPr>
                <w:rStyle w:val="StrongEmphasis"/>
              </w:rPr>
              <w:t>pmt</w:t>
            </w:r>
            <w:r>
              <w:t xml:space="preserve"> is omitted, you must include the </w:t>
            </w:r>
            <w:r>
              <w:rPr>
                <w:rStyle w:val="StrongEmphasis"/>
              </w:rPr>
              <w:t>pv</w:t>
            </w:r>
            <w:r>
              <w:t xml:space="preserve"> argument. </w:t>
            </w:r>
            <w:r>
              <w:rPr>
                <w:rStyle w:val="StrongEmphasis"/>
              </w:rPr>
              <w:t>Pv</w:t>
            </w:r>
            <w:r>
              <w:t xml:space="preserve"> is the present value, or the lump-sum amount that a series of future payments is worth right now. If </w:t>
            </w:r>
            <w:r>
              <w:rPr>
                <w:rStyle w:val="StrongEmphasis"/>
              </w:rPr>
              <w:t>pv</w:t>
            </w:r>
            <w:r>
              <w:t xml:space="preserve"> is omitted, it is assumed to be 0 (zero), and you must include the </w:t>
            </w:r>
            <w:r>
              <w:rPr>
                <w:rStyle w:val="StrongEmphasis"/>
              </w:rPr>
              <w:t>pmt</w:t>
            </w:r>
            <w:r>
              <w:t xml:space="preserve"> argument. </w:t>
            </w:r>
            <w:r>
              <w:rPr>
                <w:rStyle w:val="StrongEmphasis"/>
              </w:rPr>
              <w:t>Type</w:t>
            </w:r>
            <w:r>
              <w:t xml:space="preserve"> is the number 0 or 1 and indicates when payments are due. If </w:t>
            </w:r>
            <w:r>
              <w:rPr>
                <w:rStyle w:val="StrongEmphasis"/>
              </w:rPr>
              <w:t>type</w:t>
            </w:r>
            <w:r>
              <w:t xml:space="preserve"> is omitted, then it is assumed to be 0. Make sure that you are consistent about the units you use for specifying rate and </w:t>
            </w:r>
            <w:r>
              <w:rPr>
                <w:rStyle w:val="StrongEmphasis"/>
                <w:rFonts w:ascii="Verdana" w:hAnsi="Verdana"/>
              </w:rPr>
              <w:t>nper</w:t>
            </w:r>
            <w:r>
              <w:t xml:space="preserve">. If you make monthly payments on a four-year loan at 12 percent annual interest, use 12%/12 for rate and 4*12 for </w:t>
            </w:r>
            <w:r>
              <w:rPr>
                <w:rStyle w:val="StrongEmphasis"/>
                <w:rFonts w:ascii="Verdana" w:hAnsi="Verdana"/>
              </w:rPr>
              <w:t>nper</w:t>
            </w:r>
            <w:r>
              <w:t xml:space="preserve">. If you make annual payments on the same loan, use 12% for rate and 4 for </w:t>
            </w:r>
            <w:r>
              <w:rPr>
                <w:rStyle w:val="StrongEmphasis"/>
                <w:rFonts w:ascii="Verdana" w:hAnsi="Verdana"/>
              </w:rPr>
              <w:t>nper</w:t>
            </w:r>
            <w:r>
              <w:t>. For all the arguments, cash you pay out, such as deposits to savings, is represented by negative numbers; cash you receive, such as dividend checks, is represented by positive numbers.</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227DE" w:rsidP="00C3705F">
            <w:pPr>
              <w:pStyle w:val="bodytextTable"/>
            </w:pPr>
            <w:r w:rsidRPr="00A227DE">
              <w:rPr>
                <w:b/>
                <w:bCs/>
              </w:rPr>
              <w:t>Data Assumption</w:t>
            </w:r>
            <w:r>
              <w:rPr>
                <w:b/>
                <w:bCs/>
              </w:rPr>
              <w:t>s:</w:t>
            </w:r>
            <w:r w:rsidR="008B69EC">
              <w:rPr>
                <w:b/>
                <w:bCs/>
              </w:rPr>
              <w:t xml:space="preserve"> </w:t>
            </w:r>
            <w:r>
              <w:t xml:space="preserve">Annual interest rate=6% (A2); Number of payments=10 (A3); Amount of the payment=-200 (A4); Present value=-500 (A5); Payment is due at the beginning of the period=1 (A6)...(see above). </w:t>
            </w:r>
          </w:p>
          <w:p w:rsidR="00A227DE" w:rsidRPr="00E04808" w:rsidRDefault="00FA4AB6" w:rsidP="00C3705F">
            <w:pPr>
              <w:pStyle w:val="bodytextTable"/>
              <w:rPr>
                <w:bCs/>
              </w:rPr>
            </w:pPr>
            <w:r>
              <w:rPr>
                <w:iCs/>
              </w:rPr>
              <w:t>E.g.</w:t>
            </w:r>
            <w:r w:rsidR="00A227DE">
              <w:rPr>
                <w:i/>
                <w:iCs/>
              </w:rPr>
              <w:t xml:space="preserve"> </w:t>
            </w:r>
            <w:r w:rsidR="00A227DE" w:rsidRPr="00A46E83">
              <w:rPr>
                <w:rFonts w:cs="Arial"/>
                <w:b/>
                <w:i/>
                <w:iCs/>
              </w:rPr>
              <w:t>FV([A2]/12, [A3], [A4], [A5], [A6])</w:t>
            </w:r>
            <w:r w:rsidR="00A227DE">
              <w:t xml:space="preserve"> – returns f</w:t>
            </w:r>
            <w:r w:rsidR="00A227DE" w:rsidRPr="00A227DE">
              <w:t>uture value of an investment with these terms (2,581.40)</w:t>
            </w:r>
            <w:r w:rsidR="00A46E83">
              <w:t>.</w:t>
            </w:r>
          </w:p>
        </w:tc>
      </w:tr>
    </w:tbl>
    <w:p w:rsidR="00104DC4" w:rsidRPr="00F93346" w:rsidRDefault="00A227DE" w:rsidP="00104DC4">
      <w:pPr>
        <w:pStyle w:val="Standard"/>
        <w:snapToGrid w:val="0"/>
        <w:rPr>
          <w:rFonts w:ascii="Times New Roman" w:hAnsi="Times New Roman" w:cs="Times New Roman"/>
          <w:b/>
          <w:bCs/>
          <w:color w:val="000000"/>
          <w:sz w:val="22"/>
          <w:szCs w:val="22"/>
        </w:rPr>
      </w:pPr>
      <w:r>
        <w:t> </w:t>
      </w:r>
      <w:r w:rsidR="00104DC4" w:rsidRPr="00C3705F">
        <w:rPr>
          <w:rFonts w:ascii="Open Sans" w:hAnsi="Open Sans" w:cs="Times New Roman"/>
          <w:b/>
          <w:color w:val="607886"/>
          <w:sz w:val="22"/>
          <w:szCs w:val="22"/>
        </w:rPr>
        <w:t>Intrate:</w:t>
      </w:r>
      <w:r w:rsidR="00104DC4" w:rsidRPr="00F93346">
        <w:rPr>
          <w:rFonts w:ascii="Times New Roman" w:hAnsi="Times New Roman" w:cs="Times New Roman"/>
          <w:b/>
          <w:bCs/>
          <w:color w:val="000000"/>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38034E" w:rsidRDefault="00104DC4" w:rsidP="00C3705F">
            <w:pPr>
              <w:pStyle w:val="bodytextTable"/>
            </w:pPr>
            <w:r>
              <w:t xml:space="preserve">Returns the interest rate for a fully invested security. </w:t>
            </w:r>
          </w:p>
          <w:p w:rsidR="0038034E" w:rsidRDefault="0038034E" w:rsidP="0038034E">
            <w:pPr>
              <w:pStyle w:val="bodytextTable"/>
            </w:pPr>
            <w:r>
              <w:t>D</w:t>
            </w:r>
            <w:r w:rsidR="00104DC4">
              <w:t xml:space="preserve">ates should be entered by using the </w:t>
            </w:r>
            <w:r w:rsidR="00104DC4">
              <w:rPr>
                <w:rStyle w:val="StrongEmphasis"/>
                <w:rFonts w:ascii="Verdana" w:hAnsi="Verdana"/>
              </w:rPr>
              <w:t>DATE</w:t>
            </w:r>
            <w:r w:rsidR="00104DC4">
              <w:t xml:space="preserve"> function, or as results of other formulas or functions. </w:t>
            </w:r>
          </w:p>
          <w:p w:rsidR="00104DC4" w:rsidRPr="00E04808" w:rsidRDefault="00104DC4" w:rsidP="0038034E">
            <w:pPr>
              <w:pStyle w:val="bodytextTable"/>
              <w:rPr>
                <w:bCs/>
              </w:rPr>
            </w:pPr>
            <w:r>
              <w:t xml:space="preserve">For example, use </w:t>
            </w:r>
            <w:r>
              <w:rPr>
                <w:rStyle w:val="Emphasis"/>
                <w:rFonts w:ascii="Verdana" w:hAnsi="Verdana"/>
                <w:b/>
                <w:bCs/>
              </w:rPr>
              <w:t>DATE(2008,5,23)</w:t>
            </w:r>
            <w:r>
              <w:t xml:space="preserve"> for the 23rd day of May, 2008. Problems can occur if dates are entered as text. </w:t>
            </w:r>
            <w:r>
              <w:rPr>
                <w:rStyle w:val="StrongEmphasis"/>
                <w:rFonts w:ascii="Verdana" w:hAnsi="Verdana"/>
              </w:rPr>
              <w:t>Settlement</w:t>
            </w:r>
            <w:r>
              <w:t xml:space="preserve"> is the security</w:t>
            </w:r>
            <w:r w:rsidR="003E6BBF" w:rsidRPr="003E6BBF">
              <w:t>'</w:t>
            </w:r>
            <w:r>
              <w:t xml:space="preserve">s settlement date. The </w:t>
            </w:r>
            <w:r>
              <w:rPr>
                <w:rStyle w:val="StrongEmphasis"/>
                <w:rFonts w:ascii="Verdana" w:hAnsi="Verdana"/>
              </w:rPr>
              <w:t>security settlement date</w:t>
            </w:r>
            <w:r>
              <w:t xml:space="preserve"> is the date after the issue date when the security is traded to the buyer. </w:t>
            </w:r>
            <w:r>
              <w:rPr>
                <w:rStyle w:val="StrongEmphasis"/>
                <w:rFonts w:ascii="Verdana" w:hAnsi="Verdana"/>
              </w:rPr>
              <w:t>Maturity</w:t>
            </w:r>
            <w:r>
              <w:t xml:space="preserve"> is the security</w:t>
            </w:r>
            <w:r w:rsidR="003E6BBF" w:rsidRPr="003E6BBF">
              <w:t>'</w:t>
            </w:r>
            <w:r>
              <w:t xml:space="preserve">s maturity date. The </w:t>
            </w:r>
            <w:r>
              <w:rPr>
                <w:rStyle w:val="StrongEmphasis"/>
                <w:rFonts w:ascii="Verdana" w:hAnsi="Verdana"/>
              </w:rPr>
              <w:t>maturity date</w:t>
            </w:r>
            <w:r>
              <w:t xml:space="preserve"> is the date when the security expires. </w:t>
            </w:r>
            <w:r>
              <w:rPr>
                <w:rStyle w:val="StrongEmphasis"/>
                <w:rFonts w:ascii="Verdana" w:hAnsi="Verdana"/>
              </w:rPr>
              <w:t>Investment</w:t>
            </w:r>
            <w:r>
              <w:t xml:space="preserve"> is the amount invested in the security. </w:t>
            </w:r>
            <w:r>
              <w:rPr>
                <w:rStyle w:val="StrongEmphasis"/>
                <w:rFonts w:ascii="Verdana" w:hAnsi="Verdana"/>
              </w:rPr>
              <w:t>Redemption</w:t>
            </w:r>
            <w:r>
              <w:t xml:space="preserve"> is the amount to be received at maturity. </w:t>
            </w:r>
            <w:r>
              <w:rPr>
                <w:rStyle w:val="StrongEmphasis"/>
                <w:rFonts w:ascii="Verdana" w:hAnsi="Verdana"/>
              </w:rPr>
              <w:t>Basis</w:t>
            </w:r>
            <w:r>
              <w:t xml:space="preserve"> is the type of day count basis to use.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104DC4" w:rsidRPr="00FC4C51" w:rsidRDefault="00104DC4" w:rsidP="00C3705F">
            <w:pPr>
              <w:pStyle w:val="bodytextTable"/>
            </w:pPr>
            <w:r>
              <w:t xml:space="preserve">The </w:t>
            </w:r>
            <w:r>
              <w:rPr>
                <w:rStyle w:val="StrongEmphasis"/>
                <w:rFonts w:ascii="Verdana" w:hAnsi="Verdana"/>
              </w:rPr>
              <w:t>settlement date</w:t>
            </w:r>
            <w:r>
              <w:t xml:space="preserve"> is the date a buyer purchases a coupon, such as a bond. The </w:t>
            </w:r>
            <w:r>
              <w:rPr>
                <w:rStyle w:val="StrongEmphasis"/>
                <w:rFonts w:ascii="Verdana" w:hAnsi="Verdana"/>
              </w:rPr>
              <w:t>maturity date</w:t>
            </w:r>
            <w:r>
              <w:t xml:space="preserve"> is the date when a coupon expires. For example, suppose a 30-year bond is issued on January 1, 2008, and is purchased by a buyer six months later. The issue date would be January 1, 2008, the </w:t>
            </w:r>
            <w:r>
              <w:rPr>
                <w:rStyle w:val="StrongEmphasis"/>
                <w:rFonts w:ascii="Verdana" w:hAnsi="Verdana"/>
              </w:rPr>
              <w:t>settlement date</w:t>
            </w:r>
            <w:r>
              <w:t xml:space="preserve"> would be July 1, 2008, and the maturity date would be January 1, 2038, which is 30 years after the January 1, 2008, issue date. </w:t>
            </w:r>
            <w:r>
              <w:rPr>
                <w:rStyle w:val="StrongEmphasis"/>
                <w:rFonts w:ascii="Verdana" w:hAnsi="Verdana"/>
              </w:rPr>
              <w:t>Settlement</w:t>
            </w:r>
            <w:r>
              <w:t xml:space="preserve">, </w:t>
            </w:r>
            <w:r>
              <w:rPr>
                <w:rStyle w:val="StrongEmphasis"/>
                <w:rFonts w:ascii="Verdana" w:hAnsi="Verdana"/>
              </w:rPr>
              <w:t>maturity</w:t>
            </w:r>
            <w:r>
              <w:t xml:space="preserve">, and </w:t>
            </w:r>
            <w:r>
              <w:rPr>
                <w:rStyle w:val="StrongEmphasis"/>
                <w:rFonts w:ascii="Verdana" w:hAnsi="Verdana"/>
              </w:rPr>
              <w:t>basis</w:t>
            </w:r>
            <w:r>
              <w:t xml:space="preserve"> are truncated to integers. If settlement or maturity is not a valid date, </w:t>
            </w:r>
            <w:r>
              <w:rPr>
                <w:rStyle w:val="StrongEmphasis"/>
                <w:rFonts w:ascii="Verdana" w:hAnsi="Verdana"/>
              </w:rPr>
              <w:t>INTRATE</w:t>
            </w:r>
            <w:r>
              <w:t xml:space="preserve"> returns the </w:t>
            </w:r>
            <w:r>
              <w:rPr>
                <w:rStyle w:val="StrongEmphasis"/>
                <w:rFonts w:ascii="Verdana" w:hAnsi="Verdana"/>
              </w:rPr>
              <w:t>#VALUE!</w:t>
            </w:r>
            <w:r>
              <w:t xml:space="preserve"> error value. If investment = 0 or if redemption = 0, </w:t>
            </w:r>
            <w:r>
              <w:rPr>
                <w:rStyle w:val="StrongEmphasis"/>
                <w:rFonts w:ascii="Verdana" w:hAnsi="Verdana"/>
              </w:rPr>
              <w:t>INTRATE</w:t>
            </w:r>
            <w:r>
              <w:t xml:space="preserve"> returns the </w:t>
            </w:r>
            <w:r>
              <w:rPr>
                <w:rStyle w:val="StrongEmphasis"/>
                <w:rFonts w:ascii="Verdana" w:hAnsi="Verdana"/>
              </w:rPr>
              <w:t>#NUM!</w:t>
            </w:r>
            <w:r>
              <w:t xml:space="preserve"> error value. If basis &lt; 0 or if basis &gt; 4, </w:t>
            </w:r>
            <w:r>
              <w:rPr>
                <w:rStyle w:val="StrongEmphasis"/>
                <w:rFonts w:ascii="Verdana" w:hAnsi="Verdana"/>
              </w:rPr>
              <w:t>INTRATE</w:t>
            </w:r>
            <w:r>
              <w:t xml:space="preserve"> returns the </w:t>
            </w:r>
            <w:r>
              <w:rPr>
                <w:rStyle w:val="StrongEmphasis"/>
                <w:rFonts w:ascii="Verdana" w:hAnsi="Verdana"/>
              </w:rPr>
              <w:t>#NUM!</w:t>
            </w:r>
            <w:r>
              <w:t xml:space="preserve"> error value. If </w:t>
            </w:r>
            <w:r>
              <w:rPr>
                <w:rStyle w:val="Emphasis"/>
                <w:rFonts w:ascii="Verdana" w:hAnsi="Verdana"/>
                <w:b/>
                <w:bCs/>
              </w:rPr>
              <w:t>settlement = maturity</w:t>
            </w:r>
            <w:r>
              <w:t xml:space="preserve">, </w:t>
            </w:r>
            <w:r>
              <w:rPr>
                <w:rStyle w:val="StrongEmphasis"/>
                <w:rFonts w:ascii="Verdana" w:hAnsi="Verdana"/>
              </w:rPr>
              <w:t>INTRATE</w:t>
            </w:r>
            <w:r>
              <w:t xml:space="preserve"> returns the </w:t>
            </w:r>
            <w:r>
              <w:rPr>
                <w:rStyle w:val="StrongEmphasis"/>
                <w:rFonts w:ascii="Verdana" w:hAnsi="Verdana"/>
              </w:rPr>
              <w:t>#NUM!</w:t>
            </w:r>
            <w:r>
              <w:t xml:space="preserve"> error value.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lastRenderedPageBreak/>
              <w:t>Example</w:t>
            </w:r>
          </w:p>
        </w:tc>
        <w:tc>
          <w:tcPr>
            <w:tcW w:w="7804" w:type="dxa"/>
            <w:shd w:val="clear" w:color="auto" w:fill="auto"/>
          </w:tcPr>
          <w:p w:rsidR="00104DC4" w:rsidRPr="00C3705F" w:rsidRDefault="00104DC4" w:rsidP="00C3705F">
            <w:pPr>
              <w:pStyle w:val="bodytextTable"/>
            </w:pPr>
            <w:r w:rsidRPr="00C3705F">
              <w:rPr>
                <w:rStyle w:val="StrongEmphasis"/>
                <w:rFonts w:ascii="Verdana" w:hAnsi="Verdana"/>
                <w:bCs w:val="0"/>
              </w:rPr>
              <w:t>Data Assumptions...</w:t>
            </w:r>
            <w:r w:rsidRPr="00C3705F">
              <w:t xml:space="preserve">Settlement date=February 15, 2008 (A2); Maturity date=May 15, 2008 (A3); Investment=1,000,000 (A4); Redemption value=1,014,420 (A5); Actual/360 basis (see above)=2 (A6). </w:t>
            </w:r>
          </w:p>
          <w:p w:rsidR="00104DC4" w:rsidRPr="00E04808" w:rsidRDefault="00FA4AB6" w:rsidP="00C3705F">
            <w:pPr>
              <w:pStyle w:val="bodytextTable"/>
              <w:rPr>
                <w:bCs/>
              </w:rPr>
            </w:pPr>
            <w:r>
              <w:t>E.g.</w:t>
            </w:r>
            <w:r w:rsidR="00104DC4" w:rsidRPr="00C3705F">
              <w:t xml:space="preserve"> </w:t>
            </w:r>
            <w:r w:rsidR="00104DC4" w:rsidRPr="00C3705F">
              <w:rPr>
                <w:b/>
              </w:rPr>
              <w:t>INTRATE([A2],[A3],[A4],[A5],[A6])</w:t>
            </w:r>
            <w:r w:rsidR="00104DC4" w:rsidRPr="00C3705F">
              <w:t xml:space="preserve">  - returns discount rate, for the terms of the bond above (0.05768 or 5.77%).</w:t>
            </w:r>
          </w:p>
        </w:tc>
      </w:tr>
    </w:tbl>
    <w:p w:rsidR="00857C2B" w:rsidRPr="00F93346" w:rsidRDefault="00857C2B" w:rsidP="00857C2B">
      <w:pPr>
        <w:pStyle w:val="Standard"/>
        <w:snapToGrid w:val="0"/>
        <w:rPr>
          <w:rFonts w:ascii="Times New Roman" w:hAnsi="Times New Roman" w:cs="Times New Roman"/>
          <w:b/>
          <w:bCs/>
          <w:color w:val="000000"/>
          <w:sz w:val="22"/>
          <w:szCs w:val="22"/>
        </w:rPr>
      </w:pPr>
      <w:r w:rsidRPr="00C3705F">
        <w:rPr>
          <w:rFonts w:ascii="Open Sans" w:hAnsi="Open Sans" w:cs="Times New Roman"/>
          <w:b/>
          <w:color w:val="607886"/>
          <w:sz w:val="22"/>
          <w:szCs w:val="22"/>
        </w:rPr>
        <w:t xml:space="preserve">Ipmt: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interest payment for a given period for an investment based on periodic, constant payments and a constant interest rate. For a more complete description of the arguments in </w:t>
            </w:r>
            <w:r>
              <w:rPr>
                <w:rStyle w:val="StrongEmphasis"/>
                <w:rFonts w:ascii="Verdana" w:hAnsi="Verdana"/>
              </w:rPr>
              <w:t>IPMT</w:t>
            </w:r>
            <w:r>
              <w:t xml:space="preserve"> and for more information about annuity functions, see </w:t>
            </w:r>
            <w:r>
              <w:rPr>
                <w:rStyle w:val="StrongEmphasis"/>
                <w:rFonts w:ascii="Verdana" w:hAnsi="Verdana"/>
              </w:rPr>
              <w:t>PV</w:t>
            </w:r>
            <w:r>
              <w:t xml:space="preserve">. </w:t>
            </w:r>
            <w:r>
              <w:rPr>
                <w:rStyle w:val="StrongEmphasis"/>
                <w:rFonts w:ascii="Verdana" w:hAnsi="Verdana"/>
              </w:rPr>
              <w:t>Rate</w:t>
            </w:r>
            <w:r>
              <w:t xml:space="preserve"> is the interest rate per period. </w:t>
            </w:r>
            <w:r>
              <w:rPr>
                <w:rStyle w:val="StrongEmphasis"/>
                <w:rFonts w:ascii="Verdana" w:hAnsi="Verdana"/>
              </w:rPr>
              <w:t>Per</w:t>
            </w:r>
            <w:r>
              <w:t xml:space="preserve"> is the period for which you want to find the interest and must be in the range 1 to </w:t>
            </w:r>
            <w:r>
              <w:rPr>
                <w:rStyle w:val="StrongEmphasis"/>
                <w:rFonts w:ascii="Verdana" w:hAnsi="Verdana"/>
              </w:rPr>
              <w:t>nper</w:t>
            </w:r>
            <w:r>
              <w:t xml:space="preserve">. </w:t>
            </w:r>
            <w:r>
              <w:rPr>
                <w:rStyle w:val="StrongEmphasis"/>
                <w:rFonts w:ascii="Verdana" w:hAnsi="Verdana"/>
              </w:rPr>
              <w:t>Nper</w:t>
            </w:r>
            <w:r>
              <w:t xml:space="preserve"> is the total number of payment periods in an annuity. </w:t>
            </w:r>
            <w:r>
              <w:rPr>
                <w:rStyle w:val="StrongEmphasis"/>
                <w:rFonts w:ascii="Verdana" w:hAnsi="Verdana"/>
              </w:rPr>
              <w:t>Pv</w:t>
            </w:r>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 If type is omitted, it is assumed to be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Make sure that you are consistent about the units you use for specifying </w:t>
            </w:r>
            <w:r>
              <w:rPr>
                <w:rStyle w:val="StrongEmphasis"/>
                <w:rFonts w:ascii="Verdana" w:hAnsi="Verdana"/>
              </w:rPr>
              <w:t>rate</w:t>
            </w:r>
            <w:r>
              <w:t xml:space="preserve"> and </w:t>
            </w:r>
            <w:r>
              <w:rPr>
                <w:rStyle w:val="StrongEmphasis"/>
                <w:rFonts w:ascii="Verdana" w:hAnsi="Verdana"/>
              </w:rPr>
              <w:t>nper</w:t>
            </w:r>
            <w:r>
              <w:t xml:space="preserve">. If you make monthly payments on a four-year loan at 12 percent annual interest, use 12%/12 for rate and 4*12 for </w:t>
            </w:r>
            <w:r>
              <w:rPr>
                <w:rStyle w:val="StrongEmphasis"/>
                <w:rFonts w:ascii="Verdana" w:hAnsi="Verdana"/>
              </w:rPr>
              <w:t>nper</w:t>
            </w:r>
            <w:r>
              <w:t xml:space="preserve">. If you make annual payments on the same loan, use 12% for rate and 4 for </w:t>
            </w:r>
            <w:r>
              <w:rPr>
                <w:rStyle w:val="StrongEmphasis"/>
                <w:rFonts w:ascii="Verdana" w:hAnsi="Verdana"/>
              </w:rPr>
              <w:t>nper</w:t>
            </w:r>
            <w:r>
              <w:t>. For all the arguments, cash you pay out, such as deposits to savings, is represented by negative numbers; cash you receive, such as dividend checks, is represented by positive numbers.</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C3705F" w:rsidRDefault="00857C2B" w:rsidP="00C3705F">
            <w:pPr>
              <w:pStyle w:val="bodytextTable"/>
            </w:pPr>
            <w:r w:rsidRPr="00C3705F">
              <w:rPr>
                <w:rStyle w:val="StrongEmphasis"/>
                <w:rFonts w:ascii="Verdana" w:hAnsi="Verdana"/>
                <w:bCs w:val="0"/>
              </w:rPr>
              <w:t xml:space="preserve">Data Assumptions: </w:t>
            </w:r>
            <w:r w:rsidRPr="00C3705F">
              <w:t xml:space="preserve">Annual interest=10% (A2); Period for which you want to find the interest=1 (A3); Years of loan=3 (A5); Present value of loan=8000 (A6). </w:t>
            </w:r>
          </w:p>
          <w:p w:rsidR="0038034E" w:rsidRPr="006F3C48" w:rsidRDefault="00FA4AB6" w:rsidP="00C3705F">
            <w:pPr>
              <w:pStyle w:val="bodytextTable"/>
              <w:rPr>
                <w:rStyle w:val="StrongEmphasis"/>
                <w:rFonts w:ascii="Verdana" w:hAnsi="Verdana"/>
                <w:b w:val="0"/>
                <w:bCs w:val="0"/>
                <w:sz w:val="16"/>
                <w:szCs w:val="16"/>
                <w:shd w:val="clear" w:color="auto" w:fill="FBD4B4"/>
              </w:rPr>
            </w:pPr>
            <w:r>
              <w:rPr>
                <w:rStyle w:val="Emphasis"/>
                <w:rFonts w:ascii="Verdana" w:hAnsi="Verdana"/>
                <w:i w:val="0"/>
                <w:iCs w:val="0"/>
              </w:rPr>
              <w:t>E.g.</w:t>
            </w:r>
            <w:r w:rsidR="00857C2B" w:rsidRPr="00C3705F">
              <w:rPr>
                <w:rStyle w:val="Emphasis"/>
                <w:rFonts w:ascii="Verdana" w:hAnsi="Verdana"/>
                <w:i w:val="0"/>
                <w:iCs w:val="0"/>
              </w:rPr>
              <w:t xml:space="preserve"> </w:t>
            </w:r>
            <w:r w:rsidR="00857C2B" w:rsidRPr="00C3705F">
              <w:rPr>
                <w:b/>
              </w:rPr>
              <w:t>IPMT([A2]/12, [A3]*3, [A4], [A5])</w:t>
            </w:r>
            <w:r w:rsidR="00857C2B" w:rsidRPr="00C3705F">
              <w:t xml:space="preserve"> - Interest due in the first month for a loan with the terms above (-22.41). </w:t>
            </w:r>
            <w:r w:rsidR="00857C2B" w:rsidRPr="00C3705F">
              <w:br/>
            </w:r>
          </w:p>
          <w:p w:rsidR="00857C2B" w:rsidRPr="006B46AC" w:rsidRDefault="0038034E" w:rsidP="0038034E">
            <w:pPr>
              <w:pStyle w:val="bodytextTable"/>
            </w:pPr>
            <w:r>
              <w:t>T</w:t>
            </w:r>
            <w:r w:rsidR="00857C2B" w:rsidRPr="00C3705F">
              <w:t>he interest rate is divided by 12 to get a monthly rate. The years the money is paid out is multiplied by 12 to get the number of payments.</w:t>
            </w:r>
          </w:p>
        </w:tc>
      </w:tr>
    </w:tbl>
    <w:p w:rsidR="00857C2B" w:rsidRPr="00C3705F" w:rsidRDefault="00857C2B" w:rsidP="00857C2B">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Nper: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number of periods for an investment based on periodic, constant payments and a constant interest rate. For a more complete description of the arguments in </w:t>
            </w:r>
            <w:r>
              <w:rPr>
                <w:rStyle w:val="StrongEmphasis"/>
                <w:rFonts w:ascii="Verdana" w:hAnsi="Verdana"/>
              </w:rPr>
              <w:t>NPER</w:t>
            </w:r>
            <w:r>
              <w:t xml:space="preserve"> and for more information about annuity functions,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Pmt</w:t>
            </w:r>
            <w:r>
              <w:t xml:space="preserve"> is the payment made each period; it cannot change over the life of the annuity. Typically, </w:t>
            </w:r>
            <w:r>
              <w:rPr>
                <w:rStyle w:val="StrongEmphasis"/>
                <w:rFonts w:ascii="Verdana" w:hAnsi="Verdana"/>
              </w:rPr>
              <w:t>pmt</w:t>
            </w:r>
            <w:r>
              <w:t xml:space="preserve"> contains principal and interest but no other fees or taxes. </w:t>
            </w:r>
            <w:r>
              <w:rPr>
                <w:rStyle w:val="StrongEmphasis"/>
                <w:rFonts w:ascii="Verdana" w:hAnsi="Verdana"/>
              </w:rPr>
              <w:t>Pv</w:t>
            </w:r>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fv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Set Type equal to </w:t>
            </w:r>
            <w:r>
              <w:rPr>
                <w:rStyle w:val="StrongEmphasis"/>
                <w:rFonts w:ascii="Verdana" w:hAnsi="Verdana"/>
              </w:rPr>
              <w:t>0</w:t>
            </w:r>
            <w:r>
              <w:t xml:space="preserve"> (or omitted) if payments are due at the end of the period; Set type equal to </w:t>
            </w:r>
            <w:r>
              <w:rPr>
                <w:rStyle w:val="StrongEmphasis"/>
                <w:rFonts w:ascii="Verdana" w:hAnsi="Verdana"/>
              </w:rPr>
              <w:t>1</w:t>
            </w:r>
            <w:r>
              <w:t xml:space="preserve"> if payments are due at the beginning of the period.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 xml:space="preserve">Annual interest rate=12% (A2); Payment made each period=-100 (A3); Present Value=-1000 (A4); Future Value=10000 (A5); Payment is due at the beginning of the period=1 (A6). </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NPER([A2]/12, [A3], [A4], [A5], 1)</w:t>
            </w:r>
            <w:r w:rsidR="00857C2B" w:rsidRPr="004D3206">
              <w:t xml:space="preserve"> - Periods for the investment with the </w:t>
            </w:r>
            <w:r w:rsidR="00857C2B" w:rsidRPr="004D3206">
              <w:lastRenderedPageBreak/>
              <w:t xml:space="preserve">above terms (60). </w:t>
            </w:r>
            <w:r w:rsidR="00857C2B" w:rsidRPr="004D3206">
              <w:br/>
            </w: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 xml:space="preserve">NPER([A2]/12, [A3], [A4], [A5]) </w:t>
            </w:r>
            <w:r w:rsidR="00857C2B" w:rsidRPr="004D3206">
              <w:t xml:space="preserve">- Periods for the investment with the above terms, except payments are made at the beginning of the period (60). </w:t>
            </w:r>
            <w:r w:rsidR="00857C2B" w:rsidRPr="004D3206">
              <w:br/>
            </w: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NPER([A2]/12, [A3], [A4])</w:t>
            </w:r>
            <w:r w:rsidR="00857C2B" w:rsidRPr="004D3206">
              <w:t xml:space="preserve"> - Periods for the investment with the above terms, except with a future value of 0 (-9.578).</w:t>
            </w:r>
          </w:p>
        </w:tc>
      </w:tr>
    </w:tbl>
    <w:p w:rsidR="00857C2B" w:rsidRPr="00C3705F" w:rsidRDefault="00857C2B" w:rsidP="00857C2B">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lastRenderedPageBreak/>
        <w:t xml:space="preserve">Npv: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4D3206">
            <w:pPr>
              <w:pStyle w:val="bodytextTable"/>
              <w:rPr>
                <w:bCs/>
              </w:rPr>
            </w:pPr>
            <w:r>
              <w:t xml:space="preserve">Calculates the net present value of an investment by using a discount rate and a series of future payments (negative values) and income (positive values). </w:t>
            </w:r>
            <w:r>
              <w:rPr>
                <w:rStyle w:val="StrongEmphasis"/>
                <w:rFonts w:ascii="Verdana" w:hAnsi="Verdana"/>
              </w:rPr>
              <w:t>Rate</w:t>
            </w:r>
            <w:r>
              <w:t xml:space="preserve"> is the rate of discount over the length of one period. Value1, value2, ...are 1 to 29 arguments representing the payments and income. Value1, value2, ...must be equally spaced in time and occur at the end of each period. </w:t>
            </w:r>
            <w:r>
              <w:rPr>
                <w:rStyle w:val="StrongEmphasis"/>
                <w:rFonts w:ascii="Verdana" w:hAnsi="Verdana"/>
              </w:rPr>
              <w:t>NPV</w:t>
            </w:r>
            <w:r>
              <w:t xml:space="preserve"> uses the order of value1, value2, ...to interpret the order of cash flows. Be sure to enter your payment and income values in the correct sequence. Arguments that are numbers, empty cells, logical values, or text representations of numbers are counted; arguments that are error values or text that cannot be translated into numbers are ignored. If an argument is an array or reference, then only numbers in that array or reference are counted. Empty cells, logical values, text, or error values in the array or reference are ignored.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4D3206">
            <w:pPr>
              <w:pStyle w:val="bodytextTable"/>
            </w:pPr>
            <w:r>
              <w:t xml:space="preserve">The </w:t>
            </w:r>
            <w:r>
              <w:rPr>
                <w:rStyle w:val="StrongEmphasis"/>
                <w:rFonts w:ascii="Verdana" w:hAnsi="Verdana"/>
              </w:rPr>
              <w:t>NPV</w:t>
            </w:r>
            <w:r>
              <w:t xml:space="preserve"> investment begins one period before the date of the </w:t>
            </w:r>
            <w:r>
              <w:rPr>
                <w:rStyle w:val="StrongEmphasis"/>
                <w:rFonts w:ascii="Verdana" w:hAnsi="Verdana"/>
              </w:rPr>
              <w:t>value1</w:t>
            </w:r>
            <w:r>
              <w:t xml:space="preserve"> cash flow and ends with the last cash flow in the list. The </w:t>
            </w:r>
            <w:r>
              <w:rPr>
                <w:rStyle w:val="StrongEmphasis"/>
                <w:rFonts w:ascii="Verdana" w:hAnsi="Verdana"/>
              </w:rPr>
              <w:t>NPV</w:t>
            </w:r>
            <w:r>
              <w:t xml:space="preserve"> calculation is based on future cash flows. If your first cash flow occurs at the beginning of the first period, the first value must be added to the </w:t>
            </w:r>
            <w:r>
              <w:rPr>
                <w:rStyle w:val="StrongEmphasis"/>
                <w:rFonts w:ascii="Verdana" w:hAnsi="Verdana"/>
              </w:rPr>
              <w:t>NPV</w:t>
            </w:r>
            <w:r>
              <w:t xml:space="preserve"> result, not included in the values arguments. For more information, see the example below. </w:t>
            </w:r>
            <w:r>
              <w:rPr>
                <w:rStyle w:val="StrongEmphasis"/>
                <w:rFonts w:ascii="Verdana" w:hAnsi="Verdana"/>
              </w:rPr>
              <w:t>NPV</w:t>
            </w:r>
            <w:r>
              <w:t xml:space="preserve"> is similar to the </w:t>
            </w:r>
            <w:r>
              <w:rPr>
                <w:rStyle w:val="StrongEmphasis"/>
                <w:rFonts w:ascii="Verdana" w:hAnsi="Verdana"/>
              </w:rPr>
              <w:t>PV</w:t>
            </w:r>
            <w:r>
              <w:t xml:space="preserve"> function (present value). The primary difference between </w:t>
            </w:r>
            <w:r>
              <w:rPr>
                <w:rStyle w:val="StrongEmphasis"/>
                <w:rFonts w:ascii="Verdana" w:hAnsi="Verdana"/>
              </w:rPr>
              <w:t>PV</w:t>
            </w:r>
            <w:r>
              <w:t xml:space="preserve"> and </w:t>
            </w:r>
            <w:r>
              <w:rPr>
                <w:rStyle w:val="StrongEmphasis"/>
                <w:rFonts w:ascii="Verdana" w:hAnsi="Verdana"/>
              </w:rPr>
              <w:t>NPV</w:t>
            </w:r>
            <w:r>
              <w:t xml:space="preserve"> is that </w:t>
            </w:r>
            <w:r>
              <w:rPr>
                <w:rStyle w:val="StrongEmphasis"/>
                <w:rFonts w:ascii="Verdana" w:hAnsi="Verdana"/>
              </w:rPr>
              <w:t>PV</w:t>
            </w:r>
            <w:r>
              <w:t xml:space="preserve"> allows cash flows to begin either at the end or at the beginning of the period. Unlike the variable </w:t>
            </w:r>
            <w:r>
              <w:rPr>
                <w:rStyle w:val="StrongEmphasis"/>
                <w:rFonts w:ascii="Verdana" w:hAnsi="Verdana"/>
              </w:rPr>
              <w:t>NPV</w:t>
            </w:r>
            <w:r>
              <w:t xml:space="preserve"> cash flow values, </w:t>
            </w:r>
            <w:r>
              <w:rPr>
                <w:rStyle w:val="StrongEmphasis"/>
                <w:rFonts w:ascii="Verdana" w:hAnsi="Verdana"/>
              </w:rPr>
              <w:t>PV</w:t>
            </w:r>
            <w:r>
              <w:t xml:space="preserve"> cash flows must be constant throughout the investment. For information about annuities and financial functions, see </w:t>
            </w:r>
            <w:r>
              <w:rPr>
                <w:rStyle w:val="StrongEmphasis"/>
                <w:rFonts w:ascii="Verdana" w:hAnsi="Verdana"/>
              </w:rPr>
              <w:t>PV</w:t>
            </w:r>
            <w:r>
              <w:t xml:space="preserve">. </w:t>
            </w:r>
            <w:r>
              <w:rPr>
                <w:rStyle w:val="StrongEmphasis"/>
                <w:rFonts w:ascii="Verdana" w:hAnsi="Verdana"/>
              </w:rPr>
              <w:t>NPV</w:t>
            </w:r>
            <w:r>
              <w:t xml:space="preserve"> is also related to the </w:t>
            </w:r>
            <w:r>
              <w:rPr>
                <w:rStyle w:val="StrongEmphasis"/>
                <w:rFonts w:ascii="Verdana" w:hAnsi="Verdana"/>
              </w:rPr>
              <w:t>IRR</w:t>
            </w:r>
            <w:r>
              <w:t xml:space="preserve"> function (internal rate of return). </w:t>
            </w:r>
            <w:r>
              <w:rPr>
                <w:rStyle w:val="StrongEmphasis"/>
                <w:rFonts w:ascii="Verdana" w:hAnsi="Verdana"/>
              </w:rPr>
              <w:t>IRR</w:t>
            </w:r>
            <w:r>
              <w:t xml:space="preserve"> is the rate for which </w:t>
            </w:r>
            <w:r>
              <w:rPr>
                <w:rStyle w:val="Emphasis"/>
                <w:rFonts w:ascii="Verdana" w:hAnsi="Verdana"/>
                <w:b/>
                <w:bCs/>
              </w:rPr>
              <w:t>NPV equals zero: NPV(IRR(...), ...) =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Annual discount rate=10% (A2); Initial cost of investment one year from today=-10,000 (A3); Return from first year=3,000 (A5); Return from second year=4,200 (A6).</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 xml:space="preserve">NPV([A2], [A3], [A4], [A5], [A6]) </w:t>
            </w:r>
            <w:r w:rsidR="00857C2B" w:rsidRPr="004D3206">
              <w:t>- Net present value of this investment (1,188.44) ...In the preceding example, you include the initial $10,000 cost as one of the values, because the payment occurs at the end of the first period.</w:t>
            </w:r>
          </w:p>
        </w:tc>
      </w:tr>
    </w:tbl>
    <w:p w:rsidR="00334E6E" w:rsidRPr="004D3206" w:rsidRDefault="00334E6E" w:rsidP="004D3206">
      <w:pPr>
        <w:pStyle w:val="bodytext"/>
        <w:spacing w:after="0"/>
        <w:rPr>
          <w:b/>
        </w:rPr>
      </w:pPr>
      <w:r w:rsidRPr="004D3206">
        <w:rPr>
          <w:b/>
        </w:rPr>
        <w:t xml:space="preserve">Pmt: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Description</w:t>
            </w:r>
          </w:p>
        </w:tc>
        <w:tc>
          <w:tcPr>
            <w:tcW w:w="7804" w:type="dxa"/>
            <w:shd w:val="clear" w:color="auto" w:fill="auto"/>
          </w:tcPr>
          <w:p w:rsidR="00334E6E" w:rsidRPr="00E04808" w:rsidRDefault="00334E6E" w:rsidP="00CC548D">
            <w:pPr>
              <w:pStyle w:val="bodytextTable"/>
              <w:rPr>
                <w:bCs/>
              </w:rPr>
            </w:pPr>
            <w:r>
              <w:t xml:space="preserve">Calculates the payment for a loan based on constant payments and a constant interest rate. For a more complete description of the arguments in </w:t>
            </w:r>
            <w:r>
              <w:rPr>
                <w:rStyle w:val="StrongEmphasis"/>
                <w:rFonts w:ascii="Verdana" w:hAnsi="Verdana"/>
              </w:rPr>
              <w:t>PMT</w:t>
            </w:r>
            <w:r>
              <w:t xml:space="preserve">, see the </w:t>
            </w:r>
            <w:r>
              <w:rPr>
                <w:rStyle w:val="StrongEmphasis"/>
                <w:rFonts w:ascii="Verdana" w:hAnsi="Verdana"/>
              </w:rPr>
              <w:t>PV</w:t>
            </w:r>
            <w:r>
              <w:t xml:space="preserve"> function. </w:t>
            </w:r>
            <w:r>
              <w:rPr>
                <w:rStyle w:val="StrongEmphasis"/>
                <w:rFonts w:ascii="Verdana" w:hAnsi="Verdana"/>
              </w:rPr>
              <w:t>Rate</w:t>
            </w:r>
            <w:r>
              <w:t xml:space="preserve"> is the interest rate for the loan. </w:t>
            </w:r>
            <w:r>
              <w:rPr>
                <w:rStyle w:val="StrongEmphasis"/>
                <w:rFonts w:ascii="Verdana" w:hAnsi="Verdana"/>
              </w:rPr>
              <w:t>Nper</w:t>
            </w:r>
            <w:r>
              <w:t xml:space="preserve"> is the total number of payments for the loan. </w:t>
            </w:r>
            <w:r>
              <w:rPr>
                <w:rStyle w:val="StrongEmphasis"/>
                <w:rFonts w:ascii="Verdana" w:hAnsi="Verdana"/>
              </w:rPr>
              <w:t>Pv</w:t>
            </w:r>
            <w:r>
              <w:t xml:space="preserve"> is the present value, or the total amount that a series of future payments is worth now; also known as the principal.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(zero) or 1 and indicates when payments are due.</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Remark</w:t>
            </w:r>
          </w:p>
        </w:tc>
        <w:tc>
          <w:tcPr>
            <w:tcW w:w="7804" w:type="dxa"/>
            <w:shd w:val="clear" w:color="auto" w:fill="auto"/>
          </w:tcPr>
          <w:p w:rsidR="00334E6E" w:rsidRPr="00FC4C51" w:rsidRDefault="002E43ED" w:rsidP="00CC548D">
            <w:pPr>
              <w:pStyle w:val="bodytextTable"/>
            </w:pPr>
            <w:r>
              <w:t xml:space="preserve">The payment returned by </w:t>
            </w:r>
            <w:r>
              <w:rPr>
                <w:rStyle w:val="StrongEmphasis"/>
                <w:rFonts w:ascii="Verdana" w:hAnsi="Verdana"/>
              </w:rPr>
              <w:t>PMT</w:t>
            </w:r>
            <w:r>
              <w:t xml:space="preserve"> includes principal and interest but no taxes, reserve payments, or fees sometimes associated with loans. Make sure that you are consistent about the units you use for specifying rate and </w:t>
            </w:r>
            <w:r>
              <w:rPr>
                <w:rStyle w:val="StrongEmphasis"/>
                <w:rFonts w:ascii="Verdana" w:hAnsi="Verdana"/>
              </w:rPr>
              <w:t>nper</w:t>
            </w:r>
            <w:r>
              <w:t xml:space="preserve">. If you make monthly payments on a four-year loan at an annual interest rate of 12 percent, use 12%/12 for rate and 4*12 for </w:t>
            </w:r>
            <w:r>
              <w:rPr>
                <w:rStyle w:val="StrongEmphasis"/>
                <w:rFonts w:ascii="Verdana" w:hAnsi="Verdana"/>
              </w:rPr>
              <w:t>nper</w:t>
            </w:r>
            <w:r>
              <w:t xml:space="preserve">. If you make annual payments on the same loan, use 12 percent for rate and 4 for </w:t>
            </w:r>
            <w:r>
              <w:rPr>
                <w:rStyle w:val="StrongEmphasis"/>
                <w:rFonts w:ascii="Verdana" w:hAnsi="Verdana"/>
              </w:rPr>
              <w:t>nper</w:t>
            </w:r>
            <w:r>
              <w:t>.</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Example</w:t>
            </w:r>
          </w:p>
        </w:tc>
        <w:tc>
          <w:tcPr>
            <w:tcW w:w="7804" w:type="dxa"/>
            <w:shd w:val="clear" w:color="auto" w:fill="auto"/>
          </w:tcPr>
          <w:p w:rsidR="00334E6E" w:rsidRPr="00CC548D" w:rsidRDefault="00334E6E"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E43ED" w:rsidRPr="00CC548D">
              <w:t xml:space="preserve">Annual interest rate=8% (A2); Number of months of </w:t>
            </w:r>
            <w:r w:rsidR="002E43ED" w:rsidRPr="00CC548D">
              <w:lastRenderedPageBreak/>
              <w:t>payments=10 (A3); Amount of loan=10000 (A4).</w:t>
            </w:r>
          </w:p>
          <w:p w:rsidR="00334E6E" w:rsidRPr="00E04808" w:rsidRDefault="00FA4AB6" w:rsidP="00CC548D">
            <w:pPr>
              <w:pStyle w:val="bodytextTable"/>
              <w:rPr>
                <w:bCs/>
              </w:rPr>
            </w:pPr>
            <w:r>
              <w:rPr>
                <w:rStyle w:val="Emphasis"/>
                <w:rFonts w:ascii="Verdana" w:hAnsi="Verdana"/>
                <w:i w:val="0"/>
                <w:iCs w:val="0"/>
              </w:rPr>
              <w:t>E.g.</w:t>
            </w:r>
            <w:r w:rsidR="00334E6E" w:rsidRPr="00CC548D">
              <w:rPr>
                <w:rStyle w:val="Emphasis"/>
                <w:rFonts w:ascii="Verdana" w:hAnsi="Verdana"/>
                <w:i w:val="0"/>
                <w:iCs w:val="0"/>
              </w:rPr>
              <w:t xml:space="preserve"> </w:t>
            </w:r>
            <w:r w:rsidR="002E43ED" w:rsidRPr="00CC548D">
              <w:rPr>
                <w:b/>
              </w:rPr>
              <w:t>PMT([A2]/12, [A3], [A4])</w:t>
            </w:r>
            <w:r w:rsidR="002E43ED" w:rsidRPr="00CC548D">
              <w:t xml:space="preserve"> </w:t>
            </w:r>
            <w:r w:rsidR="00334E6E" w:rsidRPr="00CC548D">
              <w:t xml:space="preserve">- </w:t>
            </w:r>
            <w:r w:rsidR="002E43ED" w:rsidRPr="00CC548D">
              <w:t>Monthly payment for a loan with the above terms (-1,037.03).</w:t>
            </w:r>
            <w:r w:rsidR="002E43ED" w:rsidRPr="00CC548D">
              <w:br/>
            </w:r>
            <w:r>
              <w:rPr>
                <w:rStyle w:val="Emphasis"/>
                <w:rFonts w:ascii="Verdana" w:hAnsi="Verdana"/>
                <w:i w:val="0"/>
                <w:iCs w:val="0"/>
              </w:rPr>
              <w:t>E.g.</w:t>
            </w:r>
            <w:r w:rsidR="002E43ED" w:rsidRPr="00CC548D">
              <w:rPr>
                <w:rStyle w:val="Emphasis"/>
                <w:rFonts w:ascii="Verdana" w:hAnsi="Verdana"/>
                <w:i w:val="0"/>
                <w:iCs w:val="0"/>
              </w:rPr>
              <w:t xml:space="preserve"> </w:t>
            </w:r>
            <w:r w:rsidR="002E43ED" w:rsidRPr="00CC548D">
              <w:rPr>
                <w:b/>
              </w:rPr>
              <w:t>PMT([A2]/12, [A3], [A4], 0, 1)</w:t>
            </w:r>
            <w:r w:rsidR="002E43ED" w:rsidRPr="00CC548D">
              <w:t xml:space="preserve"> - Monthly payment for a loan with the above terms, except payments are due at the beginning of the period (-1,030.16).</w:t>
            </w:r>
          </w:p>
        </w:tc>
      </w:tr>
    </w:tbl>
    <w:p w:rsidR="006B46AC" w:rsidRPr="004D3206" w:rsidRDefault="006B46AC" w:rsidP="004D3206">
      <w:pPr>
        <w:pStyle w:val="bodytext"/>
        <w:spacing w:after="0"/>
        <w:rPr>
          <w:b/>
        </w:rPr>
      </w:pPr>
      <w:r w:rsidRPr="004D3206">
        <w:rPr>
          <w:b/>
        </w:rPr>
        <w:lastRenderedPageBreak/>
        <w:t xml:space="preserve">Ppmt: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payment on the principal for a given period for an investment based on periodic, constant payments and a constant interest rate. For a more complete description of the arguments in </w:t>
            </w:r>
            <w:r>
              <w:rPr>
                <w:rStyle w:val="StrongEmphasis"/>
                <w:rFonts w:ascii="Verdana" w:hAnsi="Verdana"/>
              </w:rPr>
              <w:t>PPMT</w:t>
            </w:r>
            <w:r>
              <w:t xml:space="preserve">,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Per</w:t>
            </w:r>
            <w:r>
              <w:t xml:space="preserve"> specifies the period and must be in the range 1 to </w:t>
            </w:r>
            <w:r>
              <w:rPr>
                <w:rStyle w:val="StrongEmphasis"/>
                <w:rFonts w:ascii="Verdana" w:hAnsi="Verdana"/>
              </w:rPr>
              <w:t>nper</w:t>
            </w:r>
            <w:r>
              <w:t xml:space="preserve">. </w:t>
            </w:r>
            <w:r>
              <w:rPr>
                <w:rStyle w:val="StrongEmphasis"/>
                <w:rFonts w:ascii="Verdana" w:hAnsi="Verdana"/>
              </w:rPr>
              <w:t>Nper</w:t>
            </w:r>
            <w:r>
              <w:t xml:space="preserve"> is the total number of payment periods in an annuity. </w:t>
            </w:r>
            <w:r>
              <w:rPr>
                <w:rStyle w:val="StrongEmphasis"/>
                <w:rFonts w:ascii="Verdana" w:hAnsi="Verdana"/>
              </w:rPr>
              <w:t>Pv</w:t>
            </w:r>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r>
              <w:rPr>
                <w:rStyle w:val="StrongEmphasis"/>
                <w:rFonts w:ascii="Verdana" w:hAnsi="Verdana"/>
              </w:rPr>
              <w:t>nper</w:t>
            </w:r>
            <w:r>
              <w:t xml:space="preserve">. If you make monthly payments on a four-year loan at 12 percent annual interest, use 12%/12 for rate and 4*12 for </w:t>
            </w:r>
            <w:r>
              <w:rPr>
                <w:rStyle w:val="StrongEmphasis"/>
                <w:rFonts w:ascii="Verdana" w:hAnsi="Verdana"/>
              </w:rPr>
              <w:t>nper</w:t>
            </w:r>
            <w:r>
              <w:t xml:space="preserve">. If you make annual payments on the same loan, use 12% for rate and 4 for </w:t>
            </w:r>
            <w:r>
              <w:rPr>
                <w:rStyle w:val="StrongEmphasis"/>
                <w:rFonts w:ascii="Verdana" w:hAnsi="Verdana"/>
              </w:rPr>
              <w:t>nper</w:t>
            </w:r>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Verdana" w:hAnsi="Verdana"/>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Annual interest rate=10% (A2); Number of years in the loan=2 (A3); Amount of loan=2000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 xml:space="preserve">PPMT([A2]/12, 1, [A3]*12, [A4]) </w:t>
            </w:r>
            <w:r w:rsidRPr="00CC548D">
              <w:t xml:space="preserve">- Payment on principle for the first month of loan (-75.62). </w:t>
            </w:r>
            <w:r w:rsidRPr="00CC548D">
              <w:br/>
            </w:r>
          </w:p>
          <w:p w:rsidR="006B46AC" w:rsidRPr="00CC548D" w:rsidRDefault="00FF4680" w:rsidP="00CC548D">
            <w:pPr>
              <w:pStyle w:val="bodytextTable"/>
            </w:pPr>
            <w:r>
              <w:t>T</w:t>
            </w:r>
            <w:r w:rsidR="006B46AC" w:rsidRPr="00CC548D">
              <w:t>he interest rate is divided by 12 to get a monthly rate. The number of years the money is paid out is multiplied by 12 to get the number of payments.</w:t>
            </w:r>
          </w:p>
        </w:tc>
      </w:tr>
    </w:tbl>
    <w:p w:rsidR="006B46AC" w:rsidRPr="00F93346" w:rsidRDefault="006B46AC" w:rsidP="00CC548D">
      <w:pPr>
        <w:pStyle w:val="bodytext"/>
        <w:spacing w:after="0"/>
      </w:pPr>
      <w:r w:rsidRPr="00CC548D">
        <w:rPr>
          <w:b/>
        </w:rPr>
        <w:t>Pv</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present value of an investment. The present value is the total amount that a series of future payments is worth now. For example, when you borrow money, the loan amount is the present value to the lender. Rate is the interest rate per period. For example, if you obtain a car loan at a 10% annual interest rate and make monthly payments, your interest rate per month is 10%/12, or 0.83%. You would enter 10%/12, or 0.83%, or 0.0083, into the formula as the rate. </w:t>
            </w:r>
            <w:r>
              <w:rPr>
                <w:rStyle w:val="StrongEmphasis"/>
                <w:rFonts w:ascii="Verdana" w:hAnsi="Verdana"/>
              </w:rPr>
              <w:t>Nper</w:t>
            </w:r>
            <w:r>
              <w:t xml:space="preserve"> is the total number of payment periods in an annuity. For example, if you get a four-year car loan and make monthly payments, your loan has 4*12 (or 48) periods. You would enter 48 into the formula for </w:t>
            </w:r>
            <w:r>
              <w:rPr>
                <w:rStyle w:val="StrongEmphasis"/>
                <w:rFonts w:ascii="Verdana" w:hAnsi="Verdana"/>
              </w:rPr>
              <w:t>nper</w:t>
            </w:r>
            <w:r>
              <w:t xml:space="preserve">.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For example, the monthly payments on a $10,000, four-year car loan at 12 percent are $263.33. You would enter -263.33 into the formula as the </w:t>
            </w:r>
            <w:r>
              <w:rPr>
                <w:rStyle w:val="StrongEmphasis"/>
                <w:rFonts w:ascii="Verdana" w:hAnsi="Verdana"/>
              </w:rPr>
              <w:t>pmt</w:t>
            </w:r>
            <w:r>
              <w:t xml:space="preserve">.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then it is assumed to be 0 (the future value of a loan, for example, is 0). For example, if you want to save $50,000 to pay for a special project in 18 years, then $50,000 is the future value. You could then make a conservative guess at an interest rate and determine how much you must save each month. If </w:t>
            </w:r>
            <w:r>
              <w:rPr>
                <w:rStyle w:val="StrongEmphasis"/>
                <w:rFonts w:ascii="Verdana" w:hAnsi="Verdana"/>
              </w:rPr>
              <w:t>fv</w:t>
            </w:r>
            <w:r>
              <w:t xml:space="preserve"> is omitted, then you must include the </w:t>
            </w:r>
            <w:r>
              <w:rPr>
                <w:rStyle w:val="StrongEmphasis"/>
                <w:rFonts w:ascii="Verdana" w:hAnsi="Verdana"/>
              </w:rPr>
              <w:t>pmt</w:t>
            </w:r>
            <w:r>
              <w:t xml:space="preserve"> argument.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r>
              <w:rPr>
                <w:rStyle w:val="StrongEmphasis"/>
                <w:rFonts w:ascii="Verdana" w:hAnsi="Verdana"/>
              </w:rPr>
              <w:t>nper</w:t>
            </w:r>
            <w:r>
              <w:t xml:space="preserve">. If you make monthly payments on a four-year loan at 12 percent annual interest, use 12%/12 for rate and 4*12 for </w:t>
            </w:r>
            <w:r>
              <w:rPr>
                <w:rStyle w:val="StrongEmphasis"/>
                <w:rFonts w:ascii="Verdana" w:hAnsi="Verdana"/>
              </w:rPr>
              <w:t>nper</w:t>
            </w:r>
            <w:r>
              <w:t xml:space="preserve">. If you make annual payments on the same loan, use 12% for rate and 4 for </w:t>
            </w:r>
            <w:r>
              <w:rPr>
                <w:rStyle w:val="StrongEmphasis"/>
                <w:rFonts w:ascii="Verdana" w:hAnsi="Verdana"/>
              </w:rPr>
              <w:t>nper</w:t>
            </w:r>
            <w:r>
              <w:t xml:space="preserve">. In annuity functions, cash you pay </w:t>
            </w:r>
            <w:r>
              <w:lastRenderedPageBreak/>
              <w:t xml:space="preserve">out, such as a deposit to savings, is represented by a negative number; cash you receive, such as a dividend check, is represented by a positive number. For example, a $1,000 deposit to the bank would be represented by the argument </w:t>
            </w:r>
            <w:r>
              <w:rPr>
                <w:rStyle w:val="StrongEmphasis"/>
                <w:rFonts w:ascii="Verdana" w:hAnsi="Verdana"/>
              </w:rPr>
              <w:t>-1000</w:t>
            </w:r>
            <w:r>
              <w:t xml:space="preserve"> if you are the depositor and by the argument </w:t>
            </w:r>
            <w:r>
              <w:rPr>
                <w:rStyle w:val="StrongEmphasis"/>
                <w:rFonts w:ascii="Verdana" w:hAnsi="Verdana"/>
              </w:rPr>
              <w:t>1000</w:t>
            </w:r>
            <w:r>
              <w:t xml:space="preserve"> if you are the bank.</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Example</w:t>
            </w:r>
          </w:p>
        </w:tc>
        <w:tc>
          <w:tcPr>
            <w:tcW w:w="7804" w:type="dxa"/>
            <w:shd w:val="clear" w:color="auto" w:fill="auto"/>
          </w:tcPr>
          <w:p w:rsidR="0038034E" w:rsidRDefault="006B46AC"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Money paid out of an insurance annuity at the end of every month=500 (A2); 8% is the interest rate earned on the money paid out (A3); 20 is the number of years the money will be paid out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Pv([A3]/12, 12*[A4], [A2], , 0)</w:t>
            </w:r>
            <w:r w:rsidRPr="00CC548D">
              <w:t xml:space="preserve"> - </w:t>
            </w:r>
            <w:r w:rsidRPr="00CC548D">
              <w:rPr>
                <w:rStyle w:val="Emphasis"/>
                <w:rFonts w:ascii="Verdana" w:hAnsi="Verdana"/>
                <w:i w:val="0"/>
                <w:iCs w:val="0"/>
              </w:rPr>
              <w:t>Present value of an annuity with the stated terms (-59,777.15)</w:t>
            </w:r>
            <w:r w:rsidRPr="00CC548D">
              <w:t xml:space="preserve">. The result is negative because it represents money that you would pay in an outgoing cash flow. If you are asked to pay ($60,000) for the annuity, you would determine this would not be a good investment because the present value of the annuity (59,777.15) is less than what you are asked to pay. </w:t>
            </w:r>
          </w:p>
          <w:p w:rsidR="006B46AC" w:rsidRPr="00CC548D" w:rsidRDefault="00FF4680" w:rsidP="00CC548D">
            <w:pPr>
              <w:pStyle w:val="bodytextTable"/>
            </w:pPr>
            <w:r>
              <w:t>T</w:t>
            </w:r>
            <w:r w:rsidR="006B46AC" w:rsidRPr="00CC548D">
              <w:t>he interest rate is divided by 12 to get a monthly rate. The years the money is paid out is multiplied by 12 to get the number of payments.</w:t>
            </w:r>
          </w:p>
        </w:tc>
      </w:tr>
    </w:tbl>
    <w:p w:rsidR="006B46AC" w:rsidRPr="00CC548D" w:rsidRDefault="006B46AC" w:rsidP="00CC548D">
      <w:pPr>
        <w:pStyle w:val="bodytext"/>
        <w:spacing w:after="0"/>
        <w:rPr>
          <w:b/>
        </w:rPr>
      </w:pPr>
      <w:r w:rsidRPr="00CC548D">
        <w:rPr>
          <w:b/>
        </w:rPr>
        <w:t xml:space="preserve">Rate: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interest rate per period of an annuity. </w:t>
            </w:r>
            <w:r>
              <w:rPr>
                <w:rStyle w:val="StrongEmphasis"/>
                <w:rFonts w:ascii="Verdana" w:hAnsi="Verdana"/>
              </w:rPr>
              <w:t>RATE</w:t>
            </w:r>
            <w:r>
              <w:t xml:space="preserve"> is calculated by iteration and can have zero or more solutions. If the successive results of </w:t>
            </w:r>
            <w:r>
              <w:rPr>
                <w:rStyle w:val="StrongEmphasis"/>
                <w:rFonts w:ascii="Verdana" w:hAnsi="Verdana"/>
              </w:rPr>
              <w:t>RATE</w:t>
            </w:r>
            <w:r>
              <w:t xml:space="preserve"> do not converge to within 0.0000001 after 20 iterations, </w:t>
            </w:r>
            <w:r>
              <w:rPr>
                <w:rStyle w:val="StrongEmphasis"/>
                <w:rFonts w:ascii="Verdana" w:hAnsi="Verdana"/>
              </w:rPr>
              <w:t>RATE</w:t>
            </w:r>
            <w:r>
              <w:t xml:space="preserve"> returns the </w:t>
            </w:r>
            <w:r>
              <w:rPr>
                <w:rStyle w:val="StrongEmphasis"/>
                <w:rFonts w:ascii="Verdana" w:hAnsi="Verdana"/>
              </w:rPr>
              <w:t>#NUM!</w:t>
            </w:r>
            <w:r>
              <w:t xml:space="preserve"> error value. For a complete description of the arguments </w:t>
            </w:r>
            <w:r>
              <w:rPr>
                <w:rStyle w:val="StrongEmphasis"/>
                <w:rFonts w:ascii="Verdana" w:hAnsi="Verdana"/>
              </w:rPr>
              <w:t>nper</w:t>
            </w:r>
            <w:r>
              <w:t xml:space="preserve">, </w:t>
            </w:r>
            <w:r>
              <w:rPr>
                <w:rStyle w:val="StrongEmphasis"/>
                <w:rFonts w:ascii="Verdana" w:hAnsi="Verdana"/>
              </w:rPr>
              <w:t>pmt</w:t>
            </w:r>
            <w:r>
              <w:t xml:space="preserve">, </w:t>
            </w:r>
            <w:r>
              <w:rPr>
                <w:rStyle w:val="StrongEmphasis"/>
                <w:rFonts w:ascii="Verdana" w:hAnsi="Verdana"/>
              </w:rPr>
              <w:t>pv</w:t>
            </w:r>
            <w:r>
              <w:t xml:space="preserve">, </w:t>
            </w:r>
            <w:r>
              <w:rPr>
                <w:rStyle w:val="StrongEmphasis"/>
                <w:rFonts w:ascii="Verdana" w:hAnsi="Verdana"/>
              </w:rPr>
              <w:t>fv</w:t>
            </w:r>
            <w:r>
              <w:t xml:space="preserve">, and type, see </w:t>
            </w:r>
            <w:r>
              <w:rPr>
                <w:rStyle w:val="StrongEmphasis"/>
                <w:rFonts w:ascii="Verdana" w:hAnsi="Verdana"/>
              </w:rPr>
              <w:t>PV</w:t>
            </w:r>
            <w:r>
              <w:t xml:space="preserve">. </w:t>
            </w:r>
            <w:r>
              <w:rPr>
                <w:rStyle w:val="StrongEmphasis"/>
                <w:rFonts w:ascii="Verdana" w:hAnsi="Verdana"/>
              </w:rPr>
              <w:t>Nper</w:t>
            </w:r>
            <w:r>
              <w:t xml:space="preserve"> is the total number of payment periods in an annuity.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r>
              <w:rPr>
                <w:rStyle w:val="StrongEmphasis"/>
                <w:rFonts w:ascii="Verdana" w:hAnsi="Verdana"/>
              </w:rPr>
              <w:t>Pv</w:t>
            </w:r>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rPr>
                <w:rStyle w:val="StrongEmphasis"/>
                <w:rFonts w:ascii="Verdana" w:hAnsi="Verdana"/>
              </w:rPr>
              <w:t>Guess</w:t>
            </w:r>
            <w:r>
              <w:t xml:space="preserve"> is your </w:t>
            </w:r>
            <w:r>
              <w:rPr>
                <w:rStyle w:val="Emphasis"/>
                <w:rFonts w:ascii="Verdana" w:hAnsi="Verdana"/>
              </w:rPr>
              <w:t>guess</w:t>
            </w:r>
            <w:r>
              <w:t xml:space="preserve"> for what the rate will be. If you omit </w:t>
            </w:r>
            <w:r>
              <w:rPr>
                <w:rStyle w:val="StrongEmphasis"/>
                <w:rFonts w:ascii="Verdana" w:hAnsi="Verdana"/>
              </w:rPr>
              <w:t>guess</w:t>
            </w:r>
            <w:r>
              <w:t xml:space="preserve">, it is assumed to be 10 percent. If </w:t>
            </w:r>
            <w:r>
              <w:rPr>
                <w:rStyle w:val="StrongEmphasis"/>
                <w:rFonts w:ascii="Verdana" w:hAnsi="Verdana"/>
              </w:rPr>
              <w:t>RATE</w:t>
            </w:r>
            <w:r>
              <w:t xml:space="preserve"> does not converge, try different values for </w:t>
            </w:r>
            <w:r>
              <w:rPr>
                <w:rStyle w:val="StrongEmphasis"/>
                <w:rFonts w:ascii="Verdana" w:hAnsi="Verdana"/>
              </w:rPr>
              <w:t>guess</w:t>
            </w:r>
            <w:r>
              <w:t xml:space="preserve">. </w:t>
            </w:r>
            <w:r>
              <w:rPr>
                <w:rStyle w:val="StrongEmphasis"/>
                <w:rFonts w:ascii="Verdana" w:hAnsi="Verdana"/>
              </w:rPr>
              <w:t>RATE</w:t>
            </w:r>
            <w:r>
              <w:t xml:space="preserve"> usually converges if </w:t>
            </w:r>
            <w:r>
              <w:rPr>
                <w:rStyle w:val="StrongEmphasis"/>
                <w:rFonts w:ascii="Verdana" w:hAnsi="Verdana"/>
              </w:rPr>
              <w:t>guess</w:t>
            </w:r>
            <w:r>
              <w:t xml:space="preserve"> is between 0 and 1. Make sure that you are consistent about the units you use for specifying </w:t>
            </w:r>
            <w:r>
              <w:rPr>
                <w:rStyle w:val="StrongEmphasis"/>
                <w:rFonts w:ascii="Verdana" w:hAnsi="Verdana"/>
              </w:rPr>
              <w:t>guess</w:t>
            </w:r>
            <w:r>
              <w:t xml:space="preserve"> and </w:t>
            </w:r>
            <w:r>
              <w:rPr>
                <w:rStyle w:val="StrongEmphasis"/>
                <w:rFonts w:ascii="Verdana" w:hAnsi="Verdana"/>
              </w:rPr>
              <w:t>nper</w:t>
            </w:r>
            <w:r>
              <w:t xml:space="preserve">. If you make monthly payments on a four-year loan at 12 percent annual interest, use 12%/12 for guess and 4*12 for </w:t>
            </w:r>
            <w:r>
              <w:rPr>
                <w:rStyle w:val="StrongEmphasis"/>
                <w:rFonts w:ascii="Verdana" w:hAnsi="Verdana"/>
              </w:rPr>
              <w:t>nper</w:t>
            </w:r>
            <w:r>
              <w:t xml:space="preserve">. If you make annual payments on the same loan, use 12% for guess and 4 for </w:t>
            </w:r>
            <w:r>
              <w:rPr>
                <w:rStyle w:val="StrongEmphasis"/>
                <w:rFonts w:ascii="Verdana" w:hAnsi="Verdana"/>
              </w:rPr>
              <w:t>nper</w:t>
            </w:r>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Open Sans" w:hAnsi="Open Sans"/>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635BE" w:rsidRPr="00CC548D">
              <w:t>Years of the loan=4 (A2); Monthly payment=-200 (A3); Amount of the loan=8000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002635BE" w:rsidRPr="00CC548D">
              <w:rPr>
                <w:b/>
              </w:rPr>
              <w:t>Rate</w:t>
            </w:r>
            <w:r w:rsidRPr="00CC548D">
              <w:rPr>
                <w:b/>
              </w:rPr>
              <w:t>([A2]</w:t>
            </w:r>
            <w:r w:rsidR="002635BE" w:rsidRPr="00CC548D">
              <w:rPr>
                <w:b/>
              </w:rPr>
              <w:t>*</w:t>
            </w:r>
            <w:r w:rsidRPr="00CC548D">
              <w:rPr>
                <w:b/>
              </w:rPr>
              <w:t>12, [A3], [A4])</w:t>
            </w:r>
            <w:r w:rsidRPr="00CC548D">
              <w:t xml:space="preserve"> - </w:t>
            </w:r>
            <w:r w:rsidR="002635BE" w:rsidRPr="00CC548D">
              <w:t>Monthly rate of the l</w:t>
            </w:r>
            <w:r w:rsidR="0038034E">
              <w:t>oan with the stated terms (1%).</w:t>
            </w:r>
          </w:p>
          <w:p w:rsidR="006B46AC" w:rsidRPr="006F3C48" w:rsidRDefault="00FF4680" w:rsidP="00CC548D">
            <w:pPr>
              <w:pStyle w:val="bodytextTable"/>
              <w:rPr>
                <w:rFonts w:ascii="Open Sans" w:hAnsi="Open Sans"/>
                <w:sz w:val="16"/>
                <w:szCs w:val="16"/>
                <w:shd w:val="clear" w:color="auto" w:fill="FBD4B4"/>
              </w:rPr>
            </w:pPr>
            <w:r>
              <w:t>T</w:t>
            </w:r>
            <w:r w:rsidR="002635BE" w:rsidRPr="00CC548D">
              <w:t>he number of years of the loan is multiplied by 12 to get the number of months.</w:t>
            </w:r>
          </w:p>
        </w:tc>
      </w:tr>
    </w:tbl>
    <w:p w:rsidR="005C7997" w:rsidRPr="00CC548D" w:rsidRDefault="005C7997" w:rsidP="00CC548D">
      <w:pPr>
        <w:pStyle w:val="bodytext"/>
        <w:spacing w:after="0"/>
        <w:rPr>
          <w:b/>
        </w:rPr>
      </w:pPr>
      <w:r w:rsidRPr="00CC548D">
        <w:rPr>
          <w:b/>
        </w:rPr>
        <w:t xml:space="preserve">Sln: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5C7997" w:rsidRPr="00E04808" w:rsidRDefault="005C7997" w:rsidP="00CC548D">
            <w:pPr>
              <w:pStyle w:val="bodytextTable"/>
              <w:rPr>
                <w:bCs/>
              </w:rPr>
            </w:pPr>
            <w:r>
              <w:t>Returns the straight-line depreciation of an asset for one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w:t>
            </w:r>
          </w:p>
        </w:tc>
      </w:tr>
      <w:tr w:rsidR="005C7997" w:rsidRPr="00E04808" w:rsidTr="00CC548D">
        <w:trPr>
          <w:trHeight w:val="989"/>
        </w:trPr>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Cost=30,000 (A2); Salvage value=7,500 (A3); Years of useful life=10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Sln([A2], [A3], [A4])</w:t>
            </w:r>
            <w:r w:rsidRPr="00CC548D">
              <w:t xml:space="preserve"> - The depreciation allowance for each year (2,250).</w:t>
            </w:r>
          </w:p>
        </w:tc>
      </w:tr>
    </w:tbl>
    <w:p w:rsidR="005C7997" w:rsidRPr="00CC548D" w:rsidRDefault="005C7997" w:rsidP="00CC548D">
      <w:pPr>
        <w:pStyle w:val="bodytext"/>
        <w:spacing w:after="0"/>
        <w:rPr>
          <w:b/>
        </w:rPr>
      </w:pPr>
      <w:r w:rsidRPr="00CC548D">
        <w:rPr>
          <w:b/>
        </w:rPr>
        <w:t xml:space="preserve">Syd: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5C7997" w:rsidRPr="00E04808" w:rsidRDefault="005C7997" w:rsidP="00CC548D">
            <w:pPr>
              <w:pStyle w:val="bodytextTable"/>
              <w:rPr>
                <w:bCs/>
              </w:rPr>
            </w:pPr>
            <w:r>
              <w:t>Returns the sum-of-years</w:t>
            </w:r>
            <w:r w:rsidR="003E6BBF" w:rsidRPr="003E6BBF">
              <w:t>'</w:t>
            </w:r>
            <w:r>
              <w:t xml:space="preserve"> digits depreciation of an asset for a specified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 </w:t>
            </w:r>
            <w:r>
              <w:rPr>
                <w:rStyle w:val="StrongEmphasis"/>
                <w:rFonts w:ascii="Verdana" w:hAnsi="Verdana"/>
              </w:rPr>
              <w:t>Per</w:t>
            </w:r>
            <w:r>
              <w:t xml:space="preserve"> is the period and must use the same units as life.</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CC548D">
              <w:rPr>
                <w:rStyle w:val="StrongEmphasis"/>
                <w:rFonts w:ascii="Verdana" w:hAnsi="Verdana"/>
                <w:b w:val="0"/>
                <w:bCs w:val="0"/>
              </w:rPr>
              <w:t>i</w:t>
            </w:r>
            <w:r w:rsidRPr="00CC548D">
              <w:t>nitial cost=30,000 (A2); Salvage value=7,500 (A3); Lifespan in years=10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Syd([A2], [A3], [A4], 1)</w:t>
            </w:r>
            <w:r w:rsidRPr="00CC548D">
              <w:t xml:space="preserve"> - Yearly depreciation allowance for the </w:t>
            </w:r>
            <w:r w:rsidRPr="00CC548D">
              <w:rPr>
                <w:rStyle w:val="StrongEmphasis"/>
                <w:rFonts w:ascii="Verdana" w:hAnsi="Verdana"/>
                <w:b w:val="0"/>
                <w:bCs w:val="0"/>
              </w:rPr>
              <w:t>first</w:t>
            </w:r>
            <w:r w:rsidRPr="00CC548D">
              <w:t xml:space="preserve"> year (4,090.91).</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Syd([A2], [A3], [A4], 10)</w:t>
            </w:r>
            <w:r w:rsidRPr="00CC548D">
              <w:t xml:space="preserve"> - Yearly depreciation allowance for the </w:t>
            </w:r>
            <w:r w:rsidRPr="00CC548D">
              <w:rPr>
                <w:rStyle w:val="StrongEmphasis"/>
                <w:rFonts w:ascii="Verdana" w:hAnsi="Verdana"/>
                <w:b w:val="0"/>
                <w:bCs w:val="0"/>
              </w:rPr>
              <w:t>tenth</w:t>
            </w:r>
            <w:r w:rsidRPr="00CC548D">
              <w:t xml:space="preserve"> year (409.09).</w:t>
            </w:r>
          </w:p>
        </w:tc>
      </w:tr>
    </w:tbl>
    <w:p w:rsidR="00A227DE" w:rsidRPr="00A227DE" w:rsidRDefault="00A227DE" w:rsidP="00A227DE">
      <w:pPr>
        <w:pStyle w:val="Textbody"/>
      </w:pPr>
    </w:p>
    <w:p w:rsidR="00507BD8" w:rsidRDefault="00507BD8" w:rsidP="00507BD8">
      <w:pPr>
        <w:pStyle w:val="Heading3"/>
        <w:pageBreakBefore/>
        <w:spacing w:before="0"/>
      </w:pPr>
      <w:bookmarkStart w:id="302" w:name="__RefHeading__11303_1934010483"/>
      <w:bookmarkStart w:id="303" w:name="_Informational_Functions"/>
      <w:bookmarkStart w:id="304" w:name="_Database_and_Data"/>
      <w:bookmarkStart w:id="305" w:name="_Database_&amp;_Data"/>
      <w:bookmarkStart w:id="306" w:name="chapter_10_using_formulas_append_4168"/>
      <w:bookmarkStart w:id="307" w:name="chapter_10_using_formulas_append_9318"/>
      <w:bookmarkStart w:id="308" w:name="_Toc296683290"/>
      <w:bookmarkStart w:id="309" w:name="_Toc306613121"/>
      <w:bookmarkStart w:id="310" w:name="_Toc468348426"/>
      <w:bookmarkEnd w:id="302"/>
      <w:bookmarkEnd w:id="303"/>
      <w:bookmarkEnd w:id="304"/>
      <w:bookmarkEnd w:id="305"/>
      <w:r>
        <w:lastRenderedPageBreak/>
        <w:t xml:space="preserve">Database </w:t>
      </w:r>
      <w:r w:rsidR="0022197A">
        <w:t>&amp;</w:t>
      </w:r>
      <w:r>
        <w:t xml:space="preserve"> Data Type Functions</w:t>
      </w:r>
      <w:bookmarkEnd w:id="306"/>
      <w:bookmarkEnd w:id="307"/>
      <w:bookmarkEnd w:id="308"/>
      <w:bookmarkEnd w:id="309"/>
      <w:bookmarkEnd w:id="310"/>
    </w:p>
    <w:p w:rsidR="00E63DC9" w:rsidRPr="00CC548D" w:rsidRDefault="00E63DC9" w:rsidP="00CC548D">
      <w:pPr>
        <w:pStyle w:val="bodytext"/>
        <w:spacing w:after="0"/>
        <w:rPr>
          <w:b/>
        </w:rPr>
      </w:pPr>
      <w:r w:rsidRPr="00CC548D">
        <w:rPr>
          <w:b/>
        </w:rPr>
        <w:t xml:space="preserve">DataRowCount: </w:t>
      </w:r>
      <w:r w:rsidRPr="00CC548D">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E63DC9" w:rsidRPr="00E04808" w:rsidRDefault="00E63DC9" w:rsidP="00013D4F">
            <w:pPr>
              <w:pStyle w:val="bodytextTable"/>
              <w:rPr>
                <w:bCs/>
              </w:rPr>
            </w:pPr>
            <w:r w:rsidRPr="00383D3C">
              <w:t xml:space="preserve">Returns the </w:t>
            </w:r>
            <w:r>
              <w:t>number of rows retrieved from the data source when executing the report.</w:t>
            </w:r>
          </w:p>
        </w:tc>
      </w:tr>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E63DC9" w:rsidRPr="00013D4F" w:rsidRDefault="00E63DC9" w:rsidP="00013D4F">
            <w:pPr>
              <w:pStyle w:val="bodytextTable"/>
            </w:pPr>
            <w:r w:rsidRPr="00013D4F">
              <w:t>Suppose report is run to retrieve basic information on 10 employees</w:t>
            </w:r>
          </w:p>
          <w:p w:rsidR="00E63DC9" w:rsidRPr="00E04808" w:rsidRDefault="00FA4AB6" w:rsidP="00013D4F">
            <w:pPr>
              <w:pStyle w:val="bodytextTable"/>
              <w:rPr>
                <w:bCs/>
              </w:rPr>
            </w:pPr>
            <w:r>
              <w:t>E.g.</w:t>
            </w:r>
            <w:r w:rsidR="00E63DC9" w:rsidRPr="00013D4F">
              <w:t xml:space="preserve"> </w:t>
            </w:r>
            <w:r w:rsidR="00E63DC9" w:rsidRPr="00013D4F">
              <w:rPr>
                <w:b/>
              </w:rPr>
              <w:t>DataRowCount()</w:t>
            </w:r>
            <w:r w:rsidR="00E63DC9" w:rsidRPr="00013D4F">
              <w:t xml:space="preserve"> should return 10.</w:t>
            </w:r>
          </w:p>
        </w:tc>
      </w:tr>
    </w:tbl>
    <w:p w:rsidR="009937A6" w:rsidRPr="00013D4F" w:rsidRDefault="009937A6" w:rsidP="00013D4F">
      <w:pPr>
        <w:pStyle w:val="bodytext"/>
        <w:spacing w:after="0"/>
        <w:rPr>
          <w:b/>
        </w:rPr>
      </w:pPr>
      <w:r w:rsidRPr="00013D4F">
        <w:rPr>
          <w:b/>
        </w:rPr>
        <w:t xml:space="preserve">IsEven: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 a value is an even number.</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r w:rsidR="009937A6" w:rsidRPr="00013D4F">
              <w:rPr>
                <w:b/>
              </w:rPr>
              <w:t>Is</w:t>
            </w:r>
            <w:r w:rsidR="00391F71" w:rsidRPr="00013D4F">
              <w:rPr>
                <w:b/>
              </w:rPr>
              <w:t>Even</w:t>
            </w:r>
            <w:r w:rsidR="009937A6" w:rsidRPr="00013D4F">
              <w:rPr>
                <w:b/>
              </w:rPr>
              <w:t>([A1])</w:t>
            </w:r>
            <w:r w:rsidR="009937A6" w:rsidRPr="00013D4F">
              <w:t xml:space="preserve"> – returns TRUE if the cell [A1] contains an even number, FALSE otherwise.</w:t>
            </w:r>
          </w:p>
        </w:tc>
      </w:tr>
    </w:tbl>
    <w:p w:rsidR="009937A6" w:rsidRPr="00013D4F" w:rsidRDefault="009937A6" w:rsidP="00013D4F">
      <w:pPr>
        <w:pStyle w:val="bodytext"/>
        <w:spacing w:after="0"/>
        <w:rPr>
          <w:b/>
        </w:rPr>
      </w:pPr>
      <w:r w:rsidRPr="00013D4F">
        <w:rPr>
          <w:b/>
        </w:rPr>
        <w:t xml:space="preserve">IsLogical: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 xml:space="preserve">Checks if </w:t>
            </w:r>
            <w:r w:rsidR="003825F3" w:rsidRPr="00013D4F">
              <w:t xml:space="preserve">a </w:t>
            </w:r>
            <w:r w:rsidRPr="00013D4F">
              <w:t>value is TRUE or FALSE.</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r w:rsidR="009937A6" w:rsidRPr="00013D4F">
              <w:rPr>
                <w:b/>
              </w:rPr>
              <w:t>Is</w:t>
            </w:r>
            <w:r w:rsidR="00391F71" w:rsidRPr="00013D4F">
              <w:rPr>
                <w:b/>
              </w:rPr>
              <w:t>Logical</w:t>
            </w:r>
            <w:r w:rsidR="009937A6" w:rsidRPr="00013D4F">
              <w:rPr>
                <w:b/>
              </w:rPr>
              <w:t>([A1])</w:t>
            </w:r>
            <w:r w:rsidR="009937A6" w:rsidRPr="00013D4F">
              <w:t xml:space="preserve"> – returns TRUE if the cell [A1] contains TRUE/FALSE, FALSE otherwise.</w:t>
            </w:r>
          </w:p>
        </w:tc>
      </w:tr>
    </w:tbl>
    <w:p w:rsidR="009937A6" w:rsidRPr="00013D4F" w:rsidRDefault="009937A6" w:rsidP="00013D4F">
      <w:pPr>
        <w:pStyle w:val="bodytext"/>
        <w:spacing w:after="0"/>
        <w:rPr>
          <w:b/>
        </w:rPr>
      </w:pPr>
      <w:r w:rsidRPr="00013D4F">
        <w:rPr>
          <w:b/>
        </w:rPr>
        <w:t xml:space="preserve">IsNonText: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w:t>
            </w:r>
            <w:r w:rsidR="00E11F92" w:rsidRPr="00013D4F">
              <w:t xml:space="preserve"> a</w:t>
            </w:r>
            <w:r w:rsidRPr="00013D4F">
              <w:t xml:space="preserve"> value is not text.</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Remark</w:t>
            </w:r>
          </w:p>
        </w:tc>
        <w:tc>
          <w:tcPr>
            <w:tcW w:w="7804" w:type="dxa"/>
            <w:shd w:val="clear" w:color="auto" w:fill="auto"/>
          </w:tcPr>
          <w:p w:rsidR="009937A6" w:rsidRPr="00013D4F" w:rsidRDefault="009937A6" w:rsidP="00013D4F">
            <w:pPr>
              <w:pStyle w:val="bodytextTable"/>
            </w:pPr>
            <w:r w:rsidRPr="00013D4F">
              <w:t>Non Text values include dates, numbers, images and blank cells.</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r w:rsidR="009937A6" w:rsidRPr="00013D4F">
              <w:rPr>
                <w:b/>
              </w:rPr>
              <w:t>Is</w:t>
            </w:r>
            <w:r w:rsidR="00391F71" w:rsidRPr="00013D4F">
              <w:rPr>
                <w:b/>
              </w:rPr>
              <w:t>NonText</w:t>
            </w:r>
            <w:r w:rsidR="009937A6" w:rsidRPr="00013D4F">
              <w:rPr>
                <w:b/>
              </w:rPr>
              <w:t>([A1])</w:t>
            </w:r>
            <w:r w:rsidR="009937A6" w:rsidRPr="00013D4F">
              <w:t xml:space="preserve"> – returns TRUE if the cell [A1] contains non text, FALSE otherwise.</w:t>
            </w:r>
          </w:p>
        </w:tc>
      </w:tr>
    </w:tbl>
    <w:p w:rsidR="00726BC7" w:rsidRPr="00013D4F" w:rsidRDefault="00726BC7" w:rsidP="00013D4F">
      <w:pPr>
        <w:pStyle w:val="bodytext"/>
        <w:spacing w:after="0"/>
        <w:rPr>
          <w:b/>
        </w:rPr>
      </w:pPr>
      <w:r w:rsidRPr="00013D4F">
        <w:rPr>
          <w:b/>
        </w:rPr>
        <w:t xml:space="preserve">IsNoDataQualified: </w:t>
      </w:r>
      <w:r w:rsidRPr="00013D4F">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726BC7" w:rsidRPr="00013D4F" w:rsidRDefault="00726BC7" w:rsidP="00013D4F">
            <w:pPr>
              <w:pStyle w:val="bodytextTable"/>
            </w:pPr>
            <w:r w:rsidRPr="00013D4F">
              <w:t>Returns True if no data qualified for the report execution. Otherwise it returns false.</w:t>
            </w:r>
          </w:p>
        </w:tc>
      </w:tr>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726BC7" w:rsidRPr="00013D4F" w:rsidRDefault="00726BC7" w:rsidP="00013D4F">
            <w:pPr>
              <w:pStyle w:val="bodytextTable"/>
            </w:pPr>
            <w:r w:rsidRPr="00013D4F">
              <w:t>Suppose report is run to retrieve basic information on 10 employees</w:t>
            </w:r>
          </w:p>
          <w:p w:rsidR="00726BC7" w:rsidRPr="00013D4F" w:rsidRDefault="00FA4AB6" w:rsidP="00013D4F">
            <w:pPr>
              <w:pStyle w:val="bodytextTable"/>
            </w:pPr>
            <w:r>
              <w:t>E.g.</w:t>
            </w:r>
            <w:r w:rsidR="00726BC7" w:rsidRPr="00013D4F">
              <w:t xml:space="preserve"> </w:t>
            </w:r>
            <w:r w:rsidR="00726BC7" w:rsidRPr="00013D4F">
              <w:rPr>
                <w:b/>
              </w:rPr>
              <w:t>IsNoDataQualified()</w:t>
            </w:r>
            <w:r w:rsidR="00726BC7" w:rsidRPr="00013D4F">
              <w:t xml:space="preserve"> returns false.</w:t>
            </w:r>
          </w:p>
        </w:tc>
      </w:tr>
    </w:tbl>
    <w:p w:rsidR="00391F71" w:rsidRPr="00013D4F" w:rsidRDefault="00391F71" w:rsidP="00013D4F">
      <w:pPr>
        <w:pStyle w:val="bodytext"/>
        <w:spacing w:after="0"/>
        <w:rPr>
          <w:b/>
        </w:rPr>
      </w:pPr>
      <w:r w:rsidRPr="00013D4F">
        <w:rPr>
          <w:b/>
        </w:rPr>
        <w:t xml:space="preserve">IsNumber: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 xml:space="preserve">Checks if </w:t>
            </w:r>
            <w:r w:rsidR="00E11F92" w:rsidRPr="00013D4F">
              <w:t xml:space="preserve">a </w:t>
            </w:r>
            <w:r w:rsidRPr="00013D4F">
              <w:t>value is a number.</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 xml:space="preserve">Does not convert text to numbers. Ex </w:t>
            </w:r>
            <w:r w:rsidRPr="00013D4F">
              <w:rPr>
                <w:b/>
              </w:rPr>
              <w:t>IsNumber(“19”)</w:t>
            </w:r>
            <w:r w:rsidRPr="00013D4F">
              <w:t xml:space="preserve"> returns FALSE.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r w:rsidR="00391F71" w:rsidRPr="00013D4F">
              <w:rPr>
                <w:b/>
              </w:rPr>
              <w:t>IsNumber([A1])</w:t>
            </w:r>
            <w:r w:rsidR="00391F71" w:rsidRPr="00013D4F">
              <w:t xml:space="preserve"> – returns TRUE if the cell [A1] contains a number, FALSE otherwise.</w:t>
            </w:r>
          </w:p>
        </w:tc>
      </w:tr>
    </w:tbl>
    <w:p w:rsidR="00391F71" w:rsidRPr="00013D4F" w:rsidRDefault="00391F71" w:rsidP="00013D4F">
      <w:pPr>
        <w:pStyle w:val="bodytext"/>
        <w:spacing w:after="0"/>
        <w:rPr>
          <w:b/>
        </w:rPr>
      </w:pPr>
      <w:r w:rsidRPr="00013D4F">
        <w:rPr>
          <w:b/>
        </w:rPr>
        <w:t xml:space="preserve">IsOdd: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lastRenderedPageBreak/>
              <w:t>Description</w:t>
            </w:r>
          </w:p>
        </w:tc>
        <w:tc>
          <w:tcPr>
            <w:tcW w:w="7804" w:type="dxa"/>
            <w:shd w:val="clear" w:color="auto" w:fill="auto"/>
          </w:tcPr>
          <w:p w:rsidR="00391F71" w:rsidRPr="00013D4F" w:rsidRDefault="00391F71" w:rsidP="00013D4F">
            <w:pPr>
              <w:pStyle w:val="bodytextTable"/>
            </w:pPr>
            <w:r w:rsidRPr="00013D4F">
              <w:t>Checks if a value is odd.</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r w:rsidR="00391F71" w:rsidRPr="00013D4F">
              <w:rPr>
                <w:b/>
              </w:rPr>
              <w:t>IsOdd([A1])</w:t>
            </w:r>
            <w:r w:rsidR="00391F71" w:rsidRPr="00013D4F">
              <w:t xml:space="preserve"> – returns TRUE if the cell [A1] contains an odd number, FALSE otherwise.</w:t>
            </w:r>
          </w:p>
        </w:tc>
      </w:tr>
    </w:tbl>
    <w:p w:rsidR="00391F71" w:rsidRPr="00013D4F" w:rsidRDefault="00391F71" w:rsidP="00013D4F">
      <w:pPr>
        <w:pStyle w:val="bodytext"/>
        <w:spacing w:after="0"/>
        <w:rPr>
          <w:b/>
        </w:rPr>
      </w:pPr>
      <w:r w:rsidRPr="00013D4F">
        <w:rPr>
          <w:b/>
        </w:rPr>
        <w:t xml:space="preserve">IsText: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Checks if a value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r w:rsidR="00391F71" w:rsidRPr="00013D4F">
              <w:rPr>
                <w:b/>
              </w:rPr>
              <w:t>IsText([A1])</w:t>
            </w:r>
            <w:r w:rsidR="00391F71" w:rsidRPr="00013D4F">
              <w:t xml:space="preserve"> – returns TRUE if the cell [A1] contains text, FALSE otherwise.</w:t>
            </w:r>
          </w:p>
        </w:tc>
      </w:tr>
    </w:tbl>
    <w:p w:rsidR="00391F71" w:rsidRPr="00013D4F" w:rsidRDefault="00391F71" w:rsidP="00013D4F">
      <w:pPr>
        <w:pStyle w:val="bodytext"/>
        <w:spacing w:after="0"/>
        <w:rPr>
          <w:b/>
        </w:rPr>
      </w:pPr>
      <w:r w:rsidRPr="00013D4F">
        <w:rPr>
          <w:b/>
        </w:rPr>
        <w:t xml:space="preserve">Null: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E04808" w:rsidRDefault="00391F71" w:rsidP="00013D4F">
            <w:pPr>
              <w:pStyle w:val="bodytext"/>
              <w:spacing w:after="0"/>
              <w:jc w:val="center"/>
              <w:rPr>
                <w:rFonts w:ascii="Verdana" w:hAnsi="Verdana"/>
                <w:bCs/>
                <w:sz w:val="17"/>
                <w:szCs w:val="17"/>
              </w:rPr>
            </w:pPr>
            <w:r w:rsidRPr="00013D4F">
              <w:rPr>
                <w:b/>
              </w:rPr>
              <w:t>Description</w:t>
            </w:r>
          </w:p>
        </w:tc>
        <w:tc>
          <w:tcPr>
            <w:tcW w:w="7804" w:type="dxa"/>
            <w:shd w:val="clear" w:color="auto" w:fill="auto"/>
          </w:tcPr>
          <w:p w:rsidR="00391F71" w:rsidRPr="00E04808" w:rsidRDefault="00391F71" w:rsidP="00013D4F">
            <w:pPr>
              <w:pStyle w:val="bodytextTable"/>
              <w:rPr>
                <w:bCs/>
              </w:rPr>
            </w:pPr>
            <w:r>
              <w:t>Returns a null value (Nothing in VB).</w:t>
            </w:r>
          </w:p>
        </w:tc>
      </w:tr>
    </w:tbl>
    <w:p w:rsidR="00391F71" w:rsidRPr="00013D4F" w:rsidRDefault="00391F71" w:rsidP="00013D4F">
      <w:pPr>
        <w:pStyle w:val="bodytext"/>
        <w:spacing w:after="0"/>
        <w:rPr>
          <w:b/>
        </w:rPr>
      </w:pPr>
      <w:r w:rsidRPr="00013D4F">
        <w:rPr>
          <w:b/>
        </w:rPr>
        <w:t xml:space="preserve">Type: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Returns the type of value.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Returns 1 if the value is a number, 2 if it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r w:rsidR="00391F71" w:rsidRPr="00013D4F">
              <w:rPr>
                <w:b/>
              </w:rPr>
              <w:t>Type(</w:t>
            </w:r>
            <w:r w:rsidR="00F03D6A" w:rsidRPr="00013D4F">
              <w:rPr>
                <w:b/>
              </w:rPr>
              <w:t xml:space="preserve">“John Smit”) </w:t>
            </w:r>
            <w:r w:rsidR="00F03D6A" w:rsidRPr="00013D4F">
              <w:t>– returns 2.</w:t>
            </w:r>
          </w:p>
        </w:tc>
      </w:tr>
    </w:tbl>
    <w:p w:rsidR="00104C07" w:rsidRPr="00104C07" w:rsidRDefault="00104C07" w:rsidP="00104C07">
      <w:pPr>
        <w:pStyle w:val="Textbody"/>
      </w:pPr>
    </w:p>
    <w:p w:rsidR="00507BD8" w:rsidRDefault="00507BD8" w:rsidP="00507BD8">
      <w:pPr>
        <w:pStyle w:val="inlinenormal"/>
      </w:pPr>
      <w:r>
        <w:t> </w:t>
      </w:r>
    </w:p>
    <w:p w:rsidR="00507BD8" w:rsidRDefault="00507BD8" w:rsidP="00507BD8">
      <w:pPr>
        <w:pStyle w:val="inlinenormal"/>
      </w:pPr>
      <w:r>
        <w:t> </w:t>
      </w:r>
    </w:p>
    <w:p w:rsidR="00507BD8" w:rsidRDefault="00507BD8" w:rsidP="00507BD8">
      <w:pPr>
        <w:pStyle w:val="Heading3"/>
        <w:pageBreakBefore/>
        <w:spacing w:before="0"/>
      </w:pPr>
      <w:bookmarkStart w:id="311" w:name="__RefHeading__11305_1934010483"/>
      <w:bookmarkStart w:id="312" w:name="_Logical_Functions"/>
      <w:bookmarkStart w:id="313" w:name="__RefHeading__11307_1934010483"/>
      <w:bookmarkStart w:id="314" w:name="_Mathematical_Functions"/>
      <w:bookmarkStart w:id="315" w:name="_Arithemetic_and_Geometric"/>
      <w:bookmarkStart w:id="316" w:name="_Arithmetic_and_Geometric"/>
      <w:bookmarkStart w:id="317" w:name="_Arithmetic_&amp;_Geometric"/>
      <w:bookmarkStart w:id="318" w:name="chapter_10_using_formulas_append_7777"/>
      <w:bookmarkStart w:id="319" w:name="chapter_10_using_formulas_append_7821"/>
      <w:bookmarkStart w:id="320" w:name="_Toc296683292"/>
      <w:bookmarkStart w:id="321" w:name="_Toc306613122"/>
      <w:bookmarkStart w:id="322" w:name="_Toc468348427"/>
      <w:bookmarkEnd w:id="311"/>
      <w:bookmarkEnd w:id="312"/>
      <w:bookmarkEnd w:id="313"/>
      <w:bookmarkEnd w:id="314"/>
      <w:bookmarkEnd w:id="315"/>
      <w:bookmarkEnd w:id="316"/>
      <w:bookmarkEnd w:id="317"/>
      <w:r w:rsidRPr="00BD1781">
        <w:lastRenderedPageBreak/>
        <w:t xml:space="preserve">Arithmetic </w:t>
      </w:r>
      <w:r w:rsidR="0022197A">
        <w:t>&amp;</w:t>
      </w:r>
      <w:r w:rsidRPr="00BD1781">
        <w:t xml:space="preserve"> Geometric </w:t>
      </w:r>
      <w:r>
        <w:t>Functions</w:t>
      </w:r>
      <w:bookmarkEnd w:id="318"/>
      <w:bookmarkEnd w:id="319"/>
      <w:bookmarkEnd w:id="320"/>
      <w:bookmarkEnd w:id="321"/>
      <w:bookmarkEnd w:id="322"/>
    </w:p>
    <w:p w:rsidR="00F03D6A" w:rsidRPr="00871257" w:rsidRDefault="00F03D6A" w:rsidP="00871257">
      <w:pPr>
        <w:pStyle w:val="bodytext"/>
        <w:spacing w:after="0"/>
        <w:rPr>
          <w:b/>
        </w:rPr>
      </w:pPr>
      <w:r w:rsidRPr="00871257">
        <w:rPr>
          <w:b/>
        </w:rPr>
        <w:t xml:space="preserve">Abs: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03D6A" w:rsidRPr="00E04808" w:rsidTr="00AC6EDC">
        <w:tc>
          <w:tcPr>
            <w:tcW w:w="1481" w:type="dxa"/>
            <w:shd w:val="clear" w:color="auto" w:fill="D9D9D9"/>
          </w:tcPr>
          <w:p w:rsidR="00F03D6A" w:rsidRPr="00871257" w:rsidRDefault="00F03D6A" w:rsidP="00871257">
            <w:pPr>
              <w:pStyle w:val="bodytext"/>
              <w:spacing w:after="0"/>
              <w:jc w:val="center"/>
              <w:rPr>
                <w:b/>
              </w:rPr>
            </w:pPr>
            <w:r w:rsidRPr="00871257">
              <w:rPr>
                <w:b/>
              </w:rPr>
              <w:t>Description</w:t>
            </w:r>
          </w:p>
        </w:tc>
        <w:tc>
          <w:tcPr>
            <w:tcW w:w="7627" w:type="dxa"/>
            <w:shd w:val="clear" w:color="auto" w:fill="auto"/>
          </w:tcPr>
          <w:p w:rsidR="00F03D6A" w:rsidRPr="00E04808" w:rsidRDefault="00F03D6A" w:rsidP="00871257">
            <w:pPr>
              <w:pStyle w:val="bodytextTable"/>
              <w:rPr>
                <w:bCs/>
              </w:rPr>
            </w:pPr>
            <w:r>
              <w:t>Returns the absolute value of a number.</w:t>
            </w:r>
          </w:p>
        </w:tc>
      </w:tr>
      <w:tr w:rsidR="00F03D6A" w:rsidRPr="00E04808" w:rsidTr="00AC6EDC">
        <w:tc>
          <w:tcPr>
            <w:tcW w:w="1481" w:type="dxa"/>
            <w:shd w:val="clear" w:color="auto" w:fill="D9D9D9"/>
          </w:tcPr>
          <w:p w:rsidR="00F03D6A" w:rsidRPr="00871257" w:rsidRDefault="00F03D6A" w:rsidP="00871257">
            <w:pPr>
              <w:pStyle w:val="bodytext"/>
              <w:spacing w:after="0"/>
              <w:jc w:val="center"/>
              <w:rPr>
                <w:b/>
              </w:rPr>
            </w:pPr>
            <w:r w:rsidRPr="00871257">
              <w:rPr>
                <w:b/>
              </w:rPr>
              <w:t>Example</w:t>
            </w:r>
          </w:p>
        </w:tc>
        <w:tc>
          <w:tcPr>
            <w:tcW w:w="7627" w:type="dxa"/>
            <w:shd w:val="clear" w:color="auto" w:fill="auto"/>
          </w:tcPr>
          <w:p w:rsidR="00F03D6A" w:rsidRPr="00871257" w:rsidRDefault="00FA4AB6" w:rsidP="00871257">
            <w:pPr>
              <w:pStyle w:val="bodytextTable"/>
            </w:pPr>
            <w:r>
              <w:t>E.g.</w:t>
            </w:r>
            <w:r w:rsidR="00F03D6A" w:rsidRPr="00871257">
              <w:t xml:space="preserve"> </w:t>
            </w:r>
            <w:r w:rsidR="007C6D04" w:rsidRPr="00871257">
              <w:rPr>
                <w:b/>
              </w:rPr>
              <w:t>Abs(-23.1)</w:t>
            </w:r>
            <w:r w:rsidR="007C6D04" w:rsidRPr="00871257">
              <w:t xml:space="preserve"> </w:t>
            </w:r>
            <w:r w:rsidR="00F03D6A" w:rsidRPr="00871257">
              <w:t>– returns 2</w:t>
            </w:r>
            <w:r w:rsidR="007C6D04" w:rsidRPr="00871257">
              <w:t>3</w:t>
            </w:r>
            <w:r w:rsidR="00F03D6A" w:rsidRPr="00871257">
              <w:t>.</w:t>
            </w:r>
            <w:r w:rsidR="007C6D04" w:rsidRPr="00871257">
              <w:t>1.</w:t>
            </w:r>
          </w:p>
        </w:tc>
      </w:tr>
    </w:tbl>
    <w:p w:rsidR="007C6D04" w:rsidRPr="00871257" w:rsidRDefault="007C6D04" w:rsidP="00871257">
      <w:pPr>
        <w:pStyle w:val="bodytext"/>
        <w:spacing w:after="0"/>
        <w:rPr>
          <w:b/>
        </w:rPr>
      </w:pPr>
      <w:r w:rsidRPr="00871257">
        <w:rPr>
          <w:b/>
        </w:rPr>
        <w:t xml:space="preserve">Acos: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Description</w:t>
            </w:r>
          </w:p>
        </w:tc>
        <w:tc>
          <w:tcPr>
            <w:tcW w:w="7804" w:type="dxa"/>
            <w:shd w:val="clear" w:color="auto" w:fill="auto"/>
          </w:tcPr>
          <w:p w:rsidR="007C6D04" w:rsidRPr="00E04808" w:rsidRDefault="007C6D04" w:rsidP="00871257">
            <w:pPr>
              <w:pStyle w:val="bodytextTable"/>
              <w:rPr>
                <w:bCs/>
              </w:rPr>
            </w:pPr>
            <w:r>
              <w:t xml:space="preserve">Returns the </w:t>
            </w:r>
            <w:r>
              <w:rPr>
                <w:rStyle w:val="Emphasis"/>
                <w:rFonts w:ascii="Verdana" w:hAnsi="Verdana"/>
                <w:b/>
                <w:bCs/>
              </w:rPr>
              <w:t>arccosine</w:t>
            </w:r>
            <w:r>
              <w:t xml:space="preserve">, or </w:t>
            </w:r>
            <w:r>
              <w:rPr>
                <w:rStyle w:val="Emphasis"/>
                <w:rFonts w:ascii="Verdana" w:hAnsi="Verdana"/>
                <w:b/>
                <w:bCs/>
              </w:rPr>
              <w:t>inverse cosine</w:t>
            </w:r>
            <w:r>
              <w:t xml:space="preserve">, of a number. </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Remark</w:t>
            </w:r>
          </w:p>
        </w:tc>
        <w:tc>
          <w:tcPr>
            <w:tcW w:w="7804" w:type="dxa"/>
            <w:shd w:val="clear" w:color="auto" w:fill="auto"/>
          </w:tcPr>
          <w:p w:rsidR="007C6D04" w:rsidRPr="00FC4C51" w:rsidRDefault="007C6D04" w:rsidP="00871257">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Example</w:t>
            </w:r>
          </w:p>
        </w:tc>
        <w:tc>
          <w:tcPr>
            <w:tcW w:w="7804" w:type="dxa"/>
            <w:shd w:val="clear" w:color="auto" w:fill="auto"/>
          </w:tcPr>
          <w:p w:rsidR="007C6D04" w:rsidRPr="00E04808" w:rsidRDefault="00FA4AB6" w:rsidP="00871257">
            <w:pPr>
              <w:pStyle w:val="bodytextTable"/>
              <w:rPr>
                <w:bCs/>
              </w:rPr>
            </w:pPr>
            <w:r>
              <w:rPr>
                <w:bCs/>
              </w:rPr>
              <w:t>E.g.</w:t>
            </w:r>
            <w:r w:rsidR="007C6D04">
              <w:rPr>
                <w:bCs/>
              </w:rPr>
              <w:t xml:space="preserve"> </w:t>
            </w:r>
            <w:r w:rsidR="007C6D04" w:rsidRPr="00871257">
              <w:rPr>
                <w:b/>
              </w:rPr>
              <w:t>Acos(-.231)</w:t>
            </w:r>
            <w:r w:rsidR="007C6D04" w:rsidRPr="00871257">
              <w:t xml:space="preserve"> – returns 1.80390168255052.</w:t>
            </w:r>
          </w:p>
        </w:tc>
      </w:tr>
    </w:tbl>
    <w:p w:rsidR="00F47AAD" w:rsidRPr="00871257" w:rsidRDefault="00F47AAD" w:rsidP="00871257">
      <w:pPr>
        <w:pStyle w:val="bodytext"/>
        <w:spacing w:after="0"/>
        <w:rPr>
          <w:b/>
        </w:rPr>
      </w:pPr>
      <w:r w:rsidRPr="00871257">
        <w:rPr>
          <w:b/>
        </w:rPr>
        <w:t xml:space="preserve">Acosh: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Description</w:t>
            </w:r>
          </w:p>
        </w:tc>
        <w:tc>
          <w:tcPr>
            <w:tcW w:w="7804" w:type="dxa"/>
            <w:shd w:val="clear" w:color="auto" w:fill="auto"/>
          </w:tcPr>
          <w:p w:rsidR="00F47AAD" w:rsidRPr="00E04808" w:rsidRDefault="00F47AAD" w:rsidP="00871257">
            <w:pPr>
              <w:pStyle w:val="bodytextTable"/>
              <w:rPr>
                <w:bCs/>
              </w:rPr>
            </w:pPr>
            <w:r>
              <w:t xml:space="preserve">Returns the </w:t>
            </w:r>
            <w:r>
              <w:rPr>
                <w:rStyle w:val="Emphasis"/>
                <w:rFonts w:ascii="Verdana" w:hAnsi="Verdana"/>
                <w:b/>
                <w:bCs/>
              </w:rPr>
              <w:t>inverse hyperbolic cosine</w:t>
            </w:r>
            <w:r>
              <w:t xml:space="preserve"> of the given number.</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Remark</w:t>
            </w:r>
          </w:p>
        </w:tc>
        <w:tc>
          <w:tcPr>
            <w:tcW w:w="7804" w:type="dxa"/>
            <w:shd w:val="clear" w:color="auto" w:fill="auto"/>
          </w:tcPr>
          <w:p w:rsidR="00F47AAD" w:rsidRPr="003327F1" w:rsidRDefault="003327F1" w:rsidP="00871257">
            <w:pPr>
              <w:pStyle w:val="bodytextTable"/>
            </w:pPr>
            <w:r w:rsidRPr="003327F1">
              <w:rPr>
                <w:bCs/>
              </w:rPr>
              <w:t>The input must be a real number greater than or equal to 1.</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Example</w:t>
            </w:r>
          </w:p>
        </w:tc>
        <w:tc>
          <w:tcPr>
            <w:tcW w:w="7804" w:type="dxa"/>
            <w:shd w:val="clear" w:color="auto" w:fill="auto"/>
          </w:tcPr>
          <w:p w:rsidR="00F47AAD" w:rsidRPr="00E04808" w:rsidRDefault="00FA4AB6" w:rsidP="00871257">
            <w:pPr>
              <w:pStyle w:val="bodytextTable"/>
              <w:rPr>
                <w:bCs/>
              </w:rPr>
            </w:pPr>
            <w:r>
              <w:rPr>
                <w:bCs/>
              </w:rPr>
              <w:t>E.g.</w:t>
            </w:r>
            <w:r w:rsidR="00F47AAD">
              <w:rPr>
                <w:bCs/>
              </w:rPr>
              <w:t xml:space="preserve"> </w:t>
            </w:r>
            <w:r w:rsidR="00F47AAD" w:rsidRPr="00871257">
              <w:rPr>
                <w:b/>
              </w:rPr>
              <w:t>Acos</w:t>
            </w:r>
            <w:r w:rsidR="003327F1" w:rsidRPr="00871257">
              <w:rPr>
                <w:b/>
              </w:rPr>
              <w:t>h</w:t>
            </w:r>
            <w:r w:rsidR="00F47AAD" w:rsidRPr="00871257">
              <w:rPr>
                <w:b/>
              </w:rPr>
              <w:t>(1</w:t>
            </w:r>
            <w:r w:rsidR="003327F1" w:rsidRPr="00871257">
              <w:rPr>
                <w:b/>
              </w:rPr>
              <w:t>0</w:t>
            </w:r>
            <w:r w:rsidR="00F47AAD" w:rsidRPr="00871257">
              <w:rPr>
                <w:b/>
              </w:rPr>
              <w:t>)</w:t>
            </w:r>
            <w:r w:rsidR="00F47AAD" w:rsidRPr="00871257">
              <w:t xml:space="preserve"> – returns </w:t>
            </w:r>
            <w:r w:rsidR="003327F1" w:rsidRPr="00871257">
              <w:t>2.993223</w:t>
            </w:r>
            <w:r w:rsidR="00F47AAD" w:rsidRPr="00871257">
              <w:t>.</w:t>
            </w:r>
          </w:p>
        </w:tc>
      </w:tr>
    </w:tbl>
    <w:p w:rsidR="00207F64" w:rsidRPr="00C9030F" w:rsidRDefault="00207F64" w:rsidP="00C9030F">
      <w:pPr>
        <w:pStyle w:val="bodytext"/>
        <w:spacing w:after="0"/>
        <w:rPr>
          <w:b/>
        </w:rPr>
      </w:pPr>
      <w:r w:rsidRPr="00C9030F">
        <w:rPr>
          <w:b/>
        </w:rPr>
        <w:t xml:space="preserve">Asin: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Description</w:t>
            </w:r>
          </w:p>
        </w:tc>
        <w:tc>
          <w:tcPr>
            <w:tcW w:w="7804" w:type="dxa"/>
            <w:shd w:val="clear" w:color="auto" w:fill="auto"/>
          </w:tcPr>
          <w:p w:rsidR="00207F64" w:rsidRPr="00E04808" w:rsidRDefault="00207F64" w:rsidP="00C9030F">
            <w:pPr>
              <w:pStyle w:val="bodytextTable"/>
              <w:rPr>
                <w:bCs/>
              </w:rPr>
            </w:pPr>
            <w:r>
              <w:t xml:space="preserve">Returns the </w:t>
            </w:r>
            <w:r>
              <w:rPr>
                <w:rStyle w:val="Emphasis"/>
                <w:rFonts w:ascii="Verdana" w:hAnsi="Verdana"/>
                <w:b/>
                <w:bCs/>
              </w:rPr>
              <w:t>arcsine</w:t>
            </w:r>
            <w:r>
              <w:t xml:space="preserve"> of the given number in radians, in the range -Pi/2 to Pi/2.</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Remark</w:t>
            </w:r>
          </w:p>
        </w:tc>
        <w:tc>
          <w:tcPr>
            <w:tcW w:w="7804" w:type="dxa"/>
            <w:shd w:val="clear" w:color="auto" w:fill="auto"/>
          </w:tcPr>
          <w:p w:rsidR="00207F64" w:rsidRPr="003327F1" w:rsidRDefault="00207F64" w:rsidP="00C9030F">
            <w:pPr>
              <w:pStyle w:val="bodytextTable"/>
            </w:pPr>
            <w:r w:rsidRPr="003327F1">
              <w:rPr>
                <w:bCs/>
              </w:rPr>
              <w:t xml:space="preserve">The input </w:t>
            </w:r>
            <w:r>
              <w:rPr>
                <w:bCs/>
              </w:rPr>
              <w:t>is the sine of the angle you want and must</w:t>
            </w:r>
            <w:r w:rsidR="008F76E4">
              <w:rPr>
                <w:bCs/>
              </w:rPr>
              <w:t xml:space="preserve"> be in the range</w:t>
            </w:r>
            <w:r>
              <w:rPr>
                <w:bCs/>
              </w:rPr>
              <w:t xml:space="preserve"> from -1 to 1.</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Example</w:t>
            </w:r>
          </w:p>
        </w:tc>
        <w:tc>
          <w:tcPr>
            <w:tcW w:w="7804" w:type="dxa"/>
            <w:shd w:val="clear" w:color="auto" w:fill="auto"/>
          </w:tcPr>
          <w:p w:rsidR="00207F64" w:rsidRPr="00E04808" w:rsidRDefault="00FA4AB6" w:rsidP="00C9030F">
            <w:pPr>
              <w:pStyle w:val="bodytextTable"/>
              <w:rPr>
                <w:bCs/>
              </w:rPr>
            </w:pPr>
            <w:r>
              <w:rPr>
                <w:bCs/>
              </w:rPr>
              <w:t>E.g.</w:t>
            </w:r>
            <w:r w:rsidR="00207F64">
              <w:rPr>
                <w:bCs/>
              </w:rPr>
              <w:t xml:space="preserve"> </w:t>
            </w:r>
            <w:r w:rsidR="00207F64" w:rsidRPr="00C9030F">
              <w:rPr>
                <w:b/>
              </w:rPr>
              <w:t xml:space="preserve">Asin(-0.5) </w:t>
            </w:r>
            <w:r w:rsidR="00207F64" w:rsidRPr="00C9030F">
              <w:t>– returns 0.5236.</w:t>
            </w:r>
          </w:p>
        </w:tc>
      </w:tr>
    </w:tbl>
    <w:p w:rsidR="00021FAB" w:rsidRPr="00C9030F" w:rsidRDefault="00021FAB" w:rsidP="00C9030F">
      <w:pPr>
        <w:pStyle w:val="bodytext"/>
        <w:spacing w:after="0"/>
        <w:rPr>
          <w:b/>
        </w:rPr>
      </w:pPr>
      <w:r w:rsidRPr="00C9030F">
        <w:rPr>
          <w:b/>
        </w:rPr>
        <w:t xml:space="preserve">Asinh: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Description</w:t>
            </w:r>
          </w:p>
        </w:tc>
        <w:tc>
          <w:tcPr>
            <w:tcW w:w="7804" w:type="dxa"/>
            <w:shd w:val="clear" w:color="auto" w:fill="auto"/>
          </w:tcPr>
          <w:p w:rsidR="00021FAB" w:rsidRPr="00E04808" w:rsidRDefault="00021FAB" w:rsidP="00C9030F">
            <w:pPr>
              <w:pStyle w:val="bodytextTable"/>
              <w:rPr>
                <w:bCs/>
              </w:rPr>
            </w:pPr>
            <w:r w:rsidRPr="000837D5">
              <w:t xml:space="preserve">Returns the </w:t>
            </w:r>
            <w:r w:rsidRPr="000837D5">
              <w:rPr>
                <w:iCs/>
              </w:rPr>
              <w:t>inverse hyperbolic sine</w:t>
            </w:r>
            <w:r w:rsidRPr="000837D5">
              <w:t xml:space="preserve"> of</w:t>
            </w:r>
            <w:r>
              <w:t xml:space="preserve"> a number.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Remark</w:t>
            </w:r>
          </w:p>
        </w:tc>
        <w:tc>
          <w:tcPr>
            <w:tcW w:w="7804" w:type="dxa"/>
            <w:shd w:val="clear" w:color="auto" w:fill="auto"/>
          </w:tcPr>
          <w:p w:rsidR="00021FAB" w:rsidRDefault="00021FAB" w:rsidP="00C9030F">
            <w:pPr>
              <w:pStyle w:val="bodytextTable"/>
              <w:rPr>
                <w:bCs/>
              </w:rPr>
            </w:pPr>
            <w:r w:rsidRPr="003327F1">
              <w:rPr>
                <w:bCs/>
              </w:rPr>
              <w:t xml:space="preserve">The input </w:t>
            </w:r>
            <w:r>
              <w:rPr>
                <w:bCs/>
              </w:rPr>
              <w:t>can be any real number.</w:t>
            </w:r>
          </w:p>
          <w:p w:rsidR="000837D5" w:rsidRPr="003327F1" w:rsidRDefault="000837D5" w:rsidP="00C9030F">
            <w:pPr>
              <w:pStyle w:val="bodytextTable"/>
            </w:pPr>
            <w:r w:rsidRPr="000837D5">
              <w:rPr>
                <w:rFonts w:cs="Arial"/>
                <w:b/>
                <w:i/>
                <w:iCs/>
              </w:rPr>
              <w:t xml:space="preserve">asinh(sinh(n)) </w:t>
            </w:r>
            <w:r>
              <w:rPr>
                <w:bCs/>
              </w:rPr>
              <w:t xml:space="preserve">returns </w:t>
            </w:r>
            <w:r w:rsidRPr="000837D5">
              <w:rPr>
                <w:b/>
                <w:bCs/>
                <w:i/>
              </w:rPr>
              <w:t>n</w:t>
            </w:r>
            <w:r>
              <w:rPr>
                <w:bCs/>
              </w:rPr>
              <w:t xml:space="preserve">.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Example</w:t>
            </w:r>
          </w:p>
        </w:tc>
        <w:tc>
          <w:tcPr>
            <w:tcW w:w="7804" w:type="dxa"/>
            <w:shd w:val="clear" w:color="auto" w:fill="auto"/>
          </w:tcPr>
          <w:p w:rsidR="00021FAB" w:rsidRPr="00E04808" w:rsidRDefault="00FA4AB6" w:rsidP="00C9030F">
            <w:pPr>
              <w:pStyle w:val="bodytextTable"/>
              <w:rPr>
                <w:bCs/>
              </w:rPr>
            </w:pPr>
            <w:r>
              <w:rPr>
                <w:bCs/>
              </w:rPr>
              <w:t>E.g.</w:t>
            </w:r>
            <w:r w:rsidR="00021FAB">
              <w:rPr>
                <w:bCs/>
              </w:rPr>
              <w:t xml:space="preserve"> </w:t>
            </w:r>
            <w:r w:rsidR="00021FAB" w:rsidRPr="00C9030F">
              <w:rPr>
                <w:b/>
              </w:rPr>
              <w:t>Asin</w:t>
            </w:r>
            <w:r w:rsidR="003825F3" w:rsidRPr="00C9030F">
              <w:rPr>
                <w:b/>
              </w:rPr>
              <w:t>h</w:t>
            </w:r>
            <w:r w:rsidR="00021FAB" w:rsidRPr="00C9030F">
              <w:rPr>
                <w:b/>
              </w:rPr>
              <w:t>(-2.5)</w:t>
            </w:r>
            <w:r w:rsidR="00021FAB" w:rsidRPr="00C9030F">
              <w:t xml:space="preserve"> – returns -1.64723.</w:t>
            </w:r>
          </w:p>
        </w:tc>
      </w:tr>
    </w:tbl>
    <w:p w:rsidR="004A5968" w:rsidRPr="00E221AD" w:rsidRDefault="004A5968" w:rsidP="00E221AD">
      <w:pPr>
        <w:pStyle w:val="bodytext"/>
        <w:spacing w:after="0"/>
        <w:rPr>
          <w:b/>
        </w:rPr>
      </w:pPr>
      <w:r w:rsidRPr="00E221AD">
        <w:rPr>
          <w:b/>
        </w:rPr>
        <w:t xml:space="preserve">Atan: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Description</w:t>
            </w:r>
          </w:p>
        </w:tc>
        <w:tc>
          <w:tcPr>
            <w:tcW w:w="7804" w:type="dxa"/>
            <w:shd w:val="clear" w:color="auto" w:fill="auto"/>
          </w:tcPr>
          <w:p w:rsidR="004A5968" w:rsidRPr="00E04808" w:rsidRDefault="004A5968" w:rsidP="00E221AD">
            <w:pPr>
              <w:pStyle w:val="bodytextTable"/>
              <w:rPr>
                <w:bCs/>
              </w:rPr>
            </w:pPr>
            <w:r w:rsidRPr="000837D5">
              <w:t xml:space="preserve">Returns the </w:t>
            </w:r>
            <w:r>
              <w:t xml:space="preserve">arctangent, inverse tangent of a number. </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Remark</w:t>
            </w:r>
          </w:p>
        </w:tc>
        <w:tc>
          <w:tcPr>
            <w:tcW w:w="7804" w:type="dxa"/>
            <w:shd w:val="clear" w:color="auto" w:fill="auto"/>
          </w:tcPr>
          <w:p w:rsidR="004A5968" w:rsidRDefault="004A5968" w:rsidP="00E221AD">
            <w:pPr>
              <w:pStyle w:val="bodytextTable"/>
              <w:rPr>
                <w:bCs/>
              </w:rPr>
            </w:pPr>
            <w:r w:rsidRPr="003327F1">
              <w:rPr>
                <w:bCs/>
              </w:rPr>
              <w:t xml:space="preserve">The input </w:t>
            </w:r>
            <w:r>
              <w:rPr>
                <w:bCs/>
              </w:rPr>
              <w:t>can be any real number.</w:t>
            </w:r>
          </w:p>
          <w:p w:rsidR="004A5968" w:rsidRPr="003327F1" w:rsidRDefault="004A5968" w:rsidP="00E221AD">
            <w:pPr>
              <w:pStyle w:val="bodytextTable"/>
            </w:pPr>
            <w:r>
              <w:rPr>
                <w:bCs/>
              </w:rPr>
              <w:lastRenderedPageBreak/>
              <w:t xml:space="preserve">Atan returns an angle given in radians </w:t>
            </w:r>
            <w:r>
              <w:t>in the range -Pi/2 to Pi/2.</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lastRenderedPageBreak/>
              <w:t>Example</w:t>
            </w:r>
          </w:p>
        </w:tc>
        <w:tc>
          <w:tcPr>
            <w:tcW w:w="7804" w:type="dxa"/>
            <w:shd w:val="clear" w:color="auto" w:fill="auto"/>
          </w:tcPr>
          <w:p w:rsidR="004A5968" w:rsidRPr="00E221AD" w:rsidRDefault="00FA4AB6" w:rsidP="00E221AD">
            <w:pPr>
              <w:pStyle w:val="bodytextTable"/>
            </w:pPr>
            <w:r>
              <w:t>E.g.</w:t>
            </w:r>
            <w:r w:rsidR="004A5968" w:rsidRPr="00E221AD">
              <w:t xml:space="preserve"> </w:t>
            </w:r>
            <w:r w:rsidR="004A5968" w:rsidRPr="00E221AD">
              <w:rPr>
                <w:b/>
              </w:rPr>
              <w:t>A</w:t>
            </w:r>
            <w:r w:rsidR="00DB4C23" w:rsidRPr="00E221AD">
              <w:rPr>
                <w:b/>
              </w:rPr>
              <w:t>tan</w:t>
            </w:r>
            <w:r w:rsidR="004A5968" w:rsidRPr="00E221AD">
              <w:rPr>
                <w:b/>
              </w:rPr>
              <w:t>(</w:t>
            </w:r>
            <w:r w:rsidR="00DB4C23" w:rsidRPr="00E221AD">
              <w:rPr>
                <w:b/>
              </w:rPr>
              <w:t>1</w:t>
            </w:r>
            <w:r w:rsidR="004A5968" w:rsidRPr="00E221AD">
              <w:rPr>
                <w:b/>
              </w:rPr>
              <w:t>)</w:t>
            </w:r>
            <w:r w:rsidR="004A5968" w:rsidRPr="00E221AD">
              <w:t xml:space="preserve"> – returns </w:t>
            </w:r>
            <w:r w:rsidR="00DB4C23" w:rsidRPr="00E221AD">
              <w:t>0.785398 (pi/4)</w:t>
            </w:r>
            <w:r w:rsidR="004A5968" w:rsidRPr="00E221AD">
              <w:t>.</w:t>
            </w:r>
          </w:p>
        </w:tc>
      </w:tr>
    </w:tbl>
    <w:p w:rsidR="00DB4C23" w:rsidRPr="00E221AD" w:rsidRDefault="00DB4C23" w:rsidP="00E221AD">
      <w:pPr>
        <w:pStyle w:val="bodytext"/>
        <w:spacing w:after="0"/>
        <w:rPr>
          <w:b/>
        </w:rPr>
      </w:pPr>
      <w:r w:rsidRPr="00E221AD">
        <w:rPr>
          <w:b/>
        </w:rPr>
        <w:t xml:space="preserve">Atan2: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DB4C23" w:rsidRDefault="00DB4C23" w:rsidP="00E221AD">
            <w:pPr>
              <w:pStyle w:val="bodytextTable"/>
              <w:rPr>
                <w:iCs/>
              </w:rPr>
            </w:pPr>
            <w:r>
              <w:t xml:space="preserve">Returns the angle from the </w:t>
            </w:r>
            <w:r>
              <w:rPr>
                <w:rStyle w:val="StrongEmphasis"/>
                <w:rFonts w:ascii="Verdana" w:hAnsi="Verdana"/>
              </w:rPr>
              <w:t>x-axis</w:t>
            </w:r>
            <w:r>
              <w:t xml:space="preserve"> to a line containing the origin </w:t>
            </w:r>
            <w:r>
              <w:rPr>
                <w:rStyle w:val="StrongEmphasis"/>
                <w:rFonts w:ascii="Verdana" w:hAnsi="Verdana"/>
              </w:rPr>
              <w:t>(0, 0)</w:t>
            </w:r>
            <w:r>
              <w:t xml:space="preserve"> and a point with coordinates (x,y)</w:t>
            </w:r>
            <w:r w:rsidR="008F76E4">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Default="00DB4C23" w:rsidP="00E221AD">
            <w:pPr>
              <w:pStyle w:val="bodytextTable"/>
              <w:rPr>
                <w:bCs/>
              </w:rPr>
            </w:pPr>
            <w:r w:rsidRPr="003327F1">
              <w:rPr>
                <w:bCs/>
              </w:rPr>
              <w:t xml:space="preserve">The input </w:t>
            </w:r>
            <w:r>
              <w:rPr>
                <w:bCs/>
              </w:rPr>
              <w:t>requires two values, the x and y coordinate</w:t>
            </w:r>
            <w:r w:rsidR="008F76E4">
              <w:rPr>
                <w:bCs/>
              </w:rPr>
              <w:t>s</w:t>
            </w:r>
            <w:r>
              <w:rPr>
                <w:bCs/>
              </w:rPr>
              <w:t xml:space="preserve">. </w:t>
            </w:r>
          </w:p>
          <w:p w:rsidR="00DB4C23" w:rsidRDefault="00DB4C23" w:rsidP="00E221AD">
            <w:pPr>
              <w:pStyle w:val="bodytextTable"/>
              <w:rPr>
                <w:bCs/>
              </w:rPr>
            </w:pPr>
            <w:r>
              <w:rPr>
                <w:bCs/>
              </w:rPr>
              <w:t>If both x,y are 0</w:t>
            </w:r>
            <w:r w:rsidR="00897A7D">
              <w:rPr>
                <w:bCs/>
              </w:rPr>
              <w:t>,</w:t>
            </w:r>
            <w:r>
              <w:rPr>
                <w:bCs/>
              </w:rPr>
              <w:t xml:space="preserve"> then Atan2 will return the error </w:t>
            </w:r>
            <w:r w:rsidRPr="00DB4C23">
              <w:rPr>
                <w:b/>
                <w:bCs/>
              </w:rPr>
              <w:t>#Div/0!</w:t>
            </w:r>
          </w:p>
          <w:p w:rsidR="00DB4C23" w:rsidRPr="003327F1" w:rsidRDefault="00DB4C23" w:rsidP="00E221AD">
            <w:pPr>
              <w:pStyle w:val="bodytextTable"/>
            </w:pPr>
            <w:r>
              <w:t xml:space="preserve">A negative result represents a clockwise angle. </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r w:rsidR="00DB4C23" w:rsidRPr="00E221AD">
              <w:rPr>
                <w:b/>
              </w:rPr>
              <w:t>Atan2(1, 1)</w:t>
            </w:r>
            <w:r w:rsidR="00DB4C23">
              <w:rPr>
                <w:b/>
                <w:i/>
                <w:iCs/>
                <w:color w:val="000000"/>
              </w:rPr>
              <w:t xml:space="preserve"> </w:t>
            </w:r>
            <w:r w:rsidR="00DB4C23">
              <w:rPr>
                <w:bCs/>
              </w:rPr>
              <w:t xml:space="preserve">– </w:t>
            </w:r>
            <w:r w:rsidR="00DB4C23" w:rsidRPr="00207F64">
              <w:rPr>
                <w:bCs/>
              </w:rPr>
              <w:t xml:space="preserve">returns </w:t>
            </w:r>
            <w:r w:rsidR="00DB4C23">
              <w:rPr>
                <w:bCs/>
              </w:rPr>
              <w:t>0.785398 (pi/4)</w:t>
            </w:r>
            <w:r w:rsidR="00DB4C23" w:rsidRPr="003327F1">
              <w:rPr>
                <w:bCs/>
                <w:i/>
              </w:rPr>
              <w:t>.</w:t>
            </w:r>
          </w:p>
        </w:tc>
      </w:tr>
    </w:tbl>
    <w:p w:rsidR="00DB4C23" w:rsidRPr="00E221AD" w:rsidRDefault="00DB4C23" w:rsidP="00E221AD">
      <w:pPr>
        <w:pStyle w:val="bodytext"/>
        <w:spacing w:after="0"/>
        <w:rPr>
          <w:b/>
        </w:rPr>
      </w:pPr>
      <w:r w:rsidRPr="00E221AD">
        <w:rPr>
          <w:b/>
        </w:rPr>
        <w:t xml:space="preserve">Atanh: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E04808" w:rsidRDefault="00DB4C23" w:rsidP="00E221AD">
            <w:pPr>
              <w:pStyle w:val="bodytextTable"/>
              <w:rPr>
                <w:bCs/>
              </w:rPr>
            </w:pPr>
            <w:r w:rsidRPr="00DB4C23">
              <w:rPr>
                <w:bCs/>
              </w:rPr>
              <w:t xml:space="preserve">Returns the </w:t>
            </w:r>
            <w:r w:rsidRPr="00DB4C23">
              <w:t>inverse hyperbolic tangent</w:t>
            </w:r>
            <w:r w:rsidRPr="00DB4C23">
              <w:rPr>
                <w:bCs/>
              </w:rPr>
              <w:t xml:space="preserve"> of a </w:t>
            </w:r>
            <w:r w:rsidRPr="00DB4C23">
              <w:t>number</w:t>
            </w:r>
            <w:r w:rsidRPr="00DB4C23">
              <w:rPr>
                <w:b/>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Pr="00FC4C51" w:rsidRDefault="00DB4C23" w:rsidP="00FF4680">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r>
            <w:r w:rsidR="002C22E4">
              <w:rPr>
                <w:rFonts w:cs="Arial"/>
                <w:b/>
                <w:i/>
              </w:rPr>
              <w:t>Atan</w:t>
            </w:r>
            <w:r w:rsidR="002C22E4" w:rsidRPr="000837D5">
              <w:rPr>
                <w:rFonts w:cs="Arial"/>
                <w:b/>
                <w:i/>
              </w:rPr>
              <w:t>h(</w:t>
            </w:r>
            <w:r w:rsidR="002C22E4">
              <w:rPr>
                <w:rFonts w:cs="Arial"/>
                <w:b/>
                <w:i/>
              </w:rPr>
              <w:t>tan</w:t>
            </w:r>
            <w:r w:rsidR="002C22E4" w:rsidRPr="000837D5">
              <w:rPr>
                <w:rFonts w:cs="Arial"/>
                <w:b/>
                <w:i/>
              </w:rPr>
              <w:t xml:space="preserve">h(n)) </w:t>
            </w:r>
            <w:r w:rsidR="002C22E4">
              <w:rPr>
                <w:bCs/>
              </w:rPr>
              <w:t xml:space="preserve">returns </w:t>
            </w:r>
            <w:r w:rsidR="002C22E4" w:rsidRPr="000837D5">
              <w:rPr>
                <w:b/>
                <w:bCs/>
                <w:i/>
              </w:rPr>
              <w:t>n</w:t>
            </w:r>
            <w:r w:rsidR="002C22E4">
              <w:rPr>
                <w:bCs/>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r w:rsidR="00DB4C23" w:rsidRPr="00E221AD">
              <w:rPr>
                <w:b/>
              </w:rPr>
              <w:t>A</w:t>
            </w:r>
            <w:r w:rsidR="002C22E4" w:rsidRPr="00E221AD">
              <w:rPr>
                <w:b/>
              </w:rPr>
              <w:t>tanh</w:t>
            </w:r>
            <w:r w:rsidR="00DB4C23" w:rsidRPr="00E221AD">
              <w:rPr>
                <w:b/>
              </w:rPr>
              <w:t>(.</w:t>
            </w:r>
            <w:r w:rsidR="002C22E4" w:rsidRPr="00E221AD">
              <w:rPr>
                <w:b/>
              </w:rPr>
              <w:t>76159416</w:t>
            </w:r>
            <w:r w:rsidR="00DB4C23" w:rsidRPr="00E221AD">
              <w:rPr>
                <w:b/>
              </w:rPr>
              <w:t>)</w:t>
            </w:r>
            <w:r w:rsidR="00DB4C23" w:rsidRPr="00E221AD">
              <w:t xml:space="preserve"> –</w:t>
            </w:r>
            <w:r w:rsidR="00DB4C23">
              <w:rPr>
                <w:bCs/>
              </w:rPr>
              <w:t xml:space="preserve"> returns </w:t>
            </w:r>
            <w:r w:rsidR="00DB4C23" w:rsidRPr="007C6D04">
              <w:rPr>
                <w:bCs/>
              </w:rPr>
              <w:t>1</w:t>
            </w:r>
            <w:r w:rsidR="002C22E4">
              <w:rPr>
                <w:bCs/>
              </w:rPr>
              <w:t xml:space="preserve"> (approximately).</w:t>
            </w:r>
          </w:p>
        </w:tc>
      </w:tr>
    </w:tbl>
    <w:p w:rsidR="004F62BB" w:rsidRPr="00E221AD" w:rsidRDefault="004F62BB" w:rsidP="00E221AD">
      <w:pPr>
        <w:pStyle w:val="bodytext"/>
        <w:spacing w:after="0"/>
        <w:rPr>
          <w:b/>
        </w:rPr>
      </w:pPr>
      <w:r w:rsidRPr="00E221AD">
        <w:rPr>
          <w:b/>
        </w:rPr>
        <w:t xml:space="preserve">Ceiling: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Description</w:t>
            </w:r>
          </w:p>
        </w:tc>
        <w:tc>
          <w:tcPr>
            <w:tcW w:w="7804" w:type="dxa"/>
            <w:shd w:val="clear" w:color="auto" w:fill="auto"/>
          </w:tcPr>
          <w:p w:rsidR="004F62BB" w:rsidRPr="00E04808" w:rsidRDefault="004F62BB" w:rsidP="00E221AD">
            <w:pPr>
              <w:pStyle w:val="bodytextTable"/>
              <w:rPr>
                <w:bCs/>
              </w:rPr>
            </w:pPr>
            <w:r>
              <w:t xml:space="preserve">Returns </w:t>
            </w:r>
            <w:r w:rsidR="008F76E4">
              <w:t xml:space="preserve">the </w:t>
            </w:r>
            <w:r>
              <w:t>number rounded up, away from zero, to the nearest multiple of significance.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Remark</w:t>
            </w:r>
          </w:p>
        </w:tc>
        <w:tc>
          <w:tcPr>
            <w:tcW w:w="7804" w:type="dxa"/>
            <w:shd w:val="clear" w:color="auto" w:fill="auto"/>
          </w:tcPr>
          <w:p w:rsidR="004F62BB" w:rsidRDefault="004F62BB" w:rsidP="00E221AD">
            <w:pPr>
              <w:pStyle w:val="bodytextTable"/>
              <w:rPr>
                <w:bCs/>
              </w:rPr>
            </w:pPr>
            <w:r w:rsidRPr="003327F1">
              <w:rPr>
                <w:bCs/>
              </w:rPr>
              <w:t xml:space="preserve">The input </w:t>
            </w:r>
            <w:r>
              <w:rPr>
                <w:bCs/>
              </w:rPr>
              <w:t>requires two values, the number to be rounded and the multiple of significance.</w:t>
            </w:r>
          </w:p>
          <w:p w:rsidR="004F62BB" w:rsidRDefault="004F62BB" w:rsidP="00E221AD">
            <w:pPr>
              <w:pStyle w:val="bodytextTable"/>
            </w:pPr>
            <w:r>
              <w:t>Regardless of the sign of number, a value is rounded up when adjusted away from zero.</w:t>
            </w:r>
          </w:p>
          <w:p w:rsidR="004F62BB" w:rsidRPr="00FC4C51" w:rsidRDefault="004F62BB" w:rsidP="00E221AD">
            <w:pPr>
              <w:pStyle w:val="bodytextTable"/>
            </w:pPr>
            <w:r>
              <w:t xml:space="preserve">If the argument is non-numeric, then </w:t>
            </w:r>
            <w:r>
              <w:rPr>
                <w:rStyle w:val="StrongEmphasis"/>
                <w:rFonts w:ascii="Verdana" w:hAnsi="Verdana"/>
                <w:b w:val="0"/>
              </w:rPr>
              <w:t>Ceiling</w:t>
            </w:r>
            <w:r>
              <w:t xml:space="preserve"> returns the error </w:t>
            </w:r>
            <w:r>
              <w:rPr>
                <w:rStyle w:val="StrongEmphasis"/>
                <w:rFonts w:ascii="Verdana" w:hAnsi="Verdana"/>
              </w:rPr>
              <w:t>#VALUE!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Example</w:t>
            </w:r>
          </w:p>
        </w:tc>
        <w:tc>
          <w:tcPr>
            <w:tcW w:w="7804" w:type="dxa"/>
            <w:shd w:val="clear" w:color="auto" w:fill="auto"/>
          </w:tcPr>
          <w:p w:rsidR="004F62BB" w:rsidRPr="00E04808" w:rsidRDefault="00FA4AB6" w:rsidP="00E221AD">
            <w:pPr>
              <w:pStyle w:val="bodytextTable"/>
              <w:rPr>
                <w:bCs/>
              </w:rPr>
            </w:pPr>
            <w:r>
              <w:rPr>
                <w:bCs/>
              </w:rPr>
              <w:t>E.g.</w:t>
            </w:r>
            <w:r w:rsidR="004F62BB">
              <w:rPr>
                <w:bCs/>
              </w:rPr>
              <w:t xml:space="preserve"> </w:t>
            </w:r>
            <w:r w:rsidR="004F62BB" w:rsidRPr="00E221AD">
              <w:rPr>
                <w:b/>
              </w:rPr>
              <w:t xml:space="preserve">Ceiling(4.42,.05) </w:t>
            </w:r>
            <w:r w:rsidR="004F62BB" w:rsidRPr="00E221AD">
              <w:t>–</w:t>
            </w:r>
            <w:r w:rsidR="004F62BB">
              <w:rPr>
                <w:bCs/>
              </w:rPr>
              <w:t xml:space="preserve"> returns 4.45.</w:t>
            </w:r>
          </w:p>
        </w:tc>
      </w:tr>
    </w:tbl>
    <w:p w:rsidR="00E0670B" w:rsidRPr="00E221AD" w:rsidRDefault="00E0670B" w:rsidP="00E221AD">
      <w:pPr>
        <w:pStyle w:val="bodytext"/>
        <w:spacing w:after="0"/>
        <w:rPr>
          <w:b/>
        </w:rPr>
      </w:pPr>
      <w:r w:rsidRPr="00E221AD">
        <w:rPr>
          <w:b/>
        </w:rPr>
        <w:t xml:space="preserve">Cos: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Description</w:t>
            </w:r>
          </w:p>
        </w:tc>
        <w:tc>
          <w:tcPr>
            <w:tcW w:w="7804" w:type="dxa"/>
            <w:shd w:val="clear" w:color="auto" w:fill="auto"/>
          </w:tcPr>
          <w:p w:rsidR="00E0670B" w:rsidRPr="00E04808" w:rsidRDefault="00E0670B" w:rsidP="00E221AD">
            <w:pPr>
              <w:pStyle w:val="bodytextTable"/>
              <w:rPr>
                <w:bCs/>
              </w:rPr>
            </w:pPr>
            <w:r>
              <w:t xml:space="preserve">Returns </w:t>
            </w:r>
            <w:r w:rsidRPr="008F76E4">
              <w:t xml:space="preserve">the </w:t>
            </w:r>
            <w:r w:rsidRPr="008F76E4">
              <w:rPr>
                <w:rStyle w:val="Emphasis"/>
                <w:rFonts w:ascii="Verdana" w:hAnsi="Verdana"/>
                <w:bCs/>
              </w:rPr>
              <w:t>cosine</w:t>
            </w:r>
            <w:r w:rsidRPr="008F76E4">
              <w:t>,</w:t>
            </w:r>
            <w:r>
              <w:t xml:space="preserve"> of an angle in radians.</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Remark</w:t>
            </w:r>
          </w:p>
        </w:tc>
        <w:tc>
          <w:tcPr>
            <w:tcW w:w="7804" w:type="dxa"/>
            <w:shd w:val="clear" w:color="auto" w:fill="auto"/>
          </w:tcPr>
          <w:p w:rsidR="00E0670B" w:rsidRPr="00FC4C51" w:rsidRDefault="00E0670B" w:rsidP="00E221AD">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Example</w:t>
            </w:r>
          </w:p>
        </w:tc>
        <w:tc>
          <w:tcPr>
            <w:tcW w:w="7804" w:type="dxa"/>
            <w:shd w:val="clear" w:color="auto" w:fill="auto"/>
          </w:tcPr>
          <w:p w:rsidR="00E0670B" w:rsidRPr="00E04808" w:rsidRDefault="00FA4AB6" w:rsidP="00E221AD">
            <w:pPr>
              <w:pStyle w:val="bodytextTable"/>
              <w:rPr>
                <w:bCs/>
              </w:rPr>
            </w:pPr>
            <w:r>
              <w:rPr>
                <w:bCs/>
              </w:rPr>
              <w:t>E.g.</w:t>
            </w:r>
            <w:r w:rsidR="00E0670B">
              <w:rPr>
                <w:bCs/>
              </w:rPr>
              <w:t xml:space="preserve"> </w:t>
            </w:r>
            <w:r w:rsidR="00E0670B" w:rsidRPr="00E221AD">
              <w:rPr>
                <w:b/>
              </w:rPr>
              <w:t>Cos(1.047)</w:t>
            </w:r>
            <w:r w:rsidR="00E0670B" w:rsidRPr="00E221AD">
              <w:t xml:space="preserve"> – returns 0.500171.</w:t>
            </w:r>
          </w:p>
        </w:tc>
      </w:tr>
    </w:tbl>
    <w:p w:rsidR="0023064D" w:rsidRPr="00E221AD" w:rsidRDefault="0023064D" w:rsidP="00E221AD">
      <w:pPr>
        <w:pStyle w:val="bodytext"/>
        <w:spacing w:after="0"/>
        <w:rPr>
          <w:b/>
        </w:rPr>
      </w:pPr>
      <w:r w:rsidRPr="00E221AD">
        <w:rPr>
          <w:b/>
        </w:rPr>
        <w:t>Cos</w:t>
      </w:r>
      <w:r w:rsidR="002F1AFD" w:rsidRPr="00E221AD">
        <w:rPr>
          <w:b/>
        </w:rPr>
        <w:t>h</w:t>
      </w:r>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lastRenderedPageBreak/>
              <w:t>Description</w:t>
            </w:r>
          </w:p>
        </w:tc>
        <w:tc>
          <w:tcPr>
            <w:tcW w:w="7627" w:type="dxa"/>
            <w:shd w:val="clear" w:color="auto" w:fill="auto"/>
          </w:tcPr>
          <w:p w:rsidR="0023064D" w:rsidRPr="00E04808" w:rsidRDefault="0023064D" w:rsidP="00E221AD">
            <w:pPr>
              <w:pStyle w:val="bodytextTable"/>
              <w:rPr>
                <w:bCs/>
              </w:rPr>
            </w:pPr>
            <w:r>
              <w:t xml:space="preserve">Returns the </w:t>
            </w:r>
            <w:r>
              <w:rPr>
                <w:rStyle w:val="Emphasis"/>
                <w:rFonts w:ascii="Verdana" w:hAnsi="Verdana"/>
                <w:b/>
                <w:bCs/>
              </w:rPr>
              <w:t>hyperbolic cosine</w:t>
            </w:r>
            <w:r>
              <w:t xml:space="preserve"> of a number.</w:t>
            </w:r>
          </w:p>
        </w:tc>
      </w:tr>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t>Example</w:t>
            </w:r>
          </w:p>
        </w:tc>
        <w:tc>
          <w:tcPr>
            <w:tcW w:w="7627" w:type="dxa"/>
            <w:shd w:val="clear" w:color="auto" w:fill="auto"/>
          </w:tcPr>
          <w:p w:rsidR="0023064D" w:rsidRPr="00E04808" w:rsidRDefault="00FA4AB6" w:rsidP="00E221AD">
            <w:pPr>
              <w:pStyle w:val="bodytextTable"/>
              <w:rPr>
                <w:bCs/>
              </w:rPr>
            </w:pPr>
            <w:r>
              <w:rPr>
                <w:bCs/>
              </w:rPr>
              <w:t>E.g.</w:t>
            </w:r>
            <w:r w:rsidR="0023064D" w:rsidRPr="00E221AD">
              <w:t xml:space="preserve"> </w:t>
            </w:r>
            <w:r w:rsidR="0023064D" w:rsidRPr="00E221AD">
              <w:rPr>
                <w:b/>
              </w:rPr>
              <w:t>Cos(</w:t>
            </w:r>
            <w:r w:rsidR="002F1AFD" w:rsidRPr="00E221AD">
              <w:rPr>
                <w:b/>
              </w:rPr>
              <w:t>4</w:t>
            </w:r>
            <w:r w:rsidR="0023064D" w:rsidRPr="00E221AD">
              <w:rPr>
                <w:b/>
              </w:rPr>
              <w:t xml:space="preserve">) </w:t>
            </w:r>
            <w:r w:rsidR="0023064D" w:rsidRPr="00E221AD">
              <w:t xml:space="preserve">– returns </w:t>
            </w:r>
            <w:r w:rsidR="002F1AFD" w:rsidRPr="00E221AD">
              <w:t>27</w:t>
            </w:r>
            <w:r w:rsidR="0023064D" w:rsidRPr="00E221AD">
              <w:t>.</w:t>
            </w:r>
            <w:r w:rsidR="002F1AFD" w:rsidRPr="00E221AD">
              <w:t>30823.</w:t>
            </w:r>
            <w:r w:rsidR="002F1AFD">
              <w:rPr>
                <w:rStyle w:val="Emphasis"/>
                <w:rFonts w:ascii="Verdana" w:hAnsi="Verdana"/>
                <w:bCs/>
                <w:i w:val="0"/>
                <w:color w:val="000000"/>
              </w:rPr>
              <w:t xml:space="preserve"> </w:t>
            </w:r>
          </w:p>
        </w:tc>
      </w:tr>
    </w:tbl>
    <w:p w:rsidR="0079661C" w:rsidRPr="00E221AD" w:rsidRDefault="0079661C" w:rsidP="00E221AD">
      <w:pPr>
        <w:pStyle w:val="bodytext"/>
        <w:spacing w:after="0"/>
        <w:rPr>
          <w:b/>
        </w:rPr>
      </w:pPr>
      <w:r w:rsidRPr="00E221AD">
        <w:rPr>
          <w:b/>
        </w:rPr>
        <w:t xml:space="preserve">Even: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Description</w:t>
            </w:r>
          </w:p>
        </w:tc>
        <w:tc>
          <w:tcPr>
            <w:tcW w:w="7804" w:type="dxa"/>
            <w:shd w:val="clear" w:color="auto" w:fill="auto"/>
          </w:tcPr>
          <w:p w:rsidR="0079661C" w:rsidRPr="00E04808" w:rsidRDefault="0079661C" w:rsidP="00E221AD">
            <w:pPr>
              <w:pStyle w:val="bodytextTable"/>
              <w:rPr>
                <w:bCs/>
              </w:rPr>
            </w:pPr>
            <w:r w:rsidRPr="00844D67">
              <w:t>Returns a number rounded up to the nearest even integer.</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Remark</w:t>
            </w:r>
          </w:p>
        </w:tc>
        <w:tc>
          <w:tcPr>
            <w:tcW w:w="7804" w:type="dxa"/>
            <w:shd w:val="clear" w:color="auto" w:fill="auto"/>
          </w:tcPr>
          <w:p w:rsidR="0079661C" w:rsidRDefault="0079661C" w:rsidP="00E221AD">
            <w:pPr>
              <w:pStyle w:val="bodytextTable"/>
            </w:pPr>
            <w:r w:rsidRPr="00844D67">
              <w:t>Regardless of the sig</w:t>
            </w:r>
            <w:r w:rsidR="00BD5DBC">
              <w:t>n of number, a value is rounded</w:t>
            </w:r>
            <w:r w:rsidRPr="00844D67">
              <w:t xml:space="preserve"> away from</w:t>
            </w:r>
            <w:r>
              <w:t xml:space="preserve"> </w:t>
            </w:r>
            <w:r w:rsidRPr="00844D67">
              <w:t>zero</w:t>
            </w:r>
            <w:r>
              <w:t>.</w:t>
            </w:r>
          </w:p>
          <w:p w:rsidR="0079661C" w:rsidRPr="00FC4C51" w:rsidRDefault="0079661C" w:rsidP="00E221AD">
            <w:pPr>
              <w:pStyle w:val="bodytextTable"/>
            </w:pPr>
            <w:r w:rsidRPr="00844D67">
              <w:t xml:space="preserve">If the number is non-numeric, then </w:t>
            </w:r>
            <w:r w:rsidRPr="0079661C">
              <w:rPr>
                <w:rStyle w:val="StrongEmphasis"/>
                <w:rFonts w:ascii="Verdana" w:hAnsi="Verdana"/>
                <w:b w:val="0"/>
              </w:rPr>
              <w:t>EVEN</w:t>
            </w:r>
            <w:r w:rsidRPr="00844D67">
              <w:t xml:space="preserve"> returns the</w:t>
            </w:r>
            <w:r>
              <w:t xml:space="preserve"> error</w:t>
            </w:r>
            <w:r w:rsidRPr="00844D67">
              <w:t xml:space="preserve"> </w:t>
            </w:r>
            <w:r w:rsidRPr="00844D67">
              <w:rPr>
                <w:rStyle w:val="StrongEmphasis"/>
                <w:rFonts w:ascii="Verdana" w:hAnsi="Verdana"/>
              </w:rPr>
              <w:t>#VALUE!</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Example</w:t>
            </w:r>
          </w:p>
        </w:tc>
        <w:tc>
          <w:tcPr>
            <w:tcW w:w="7804" w:type="dxa"/>
            <w:shd w:val="clear" w:color="auto" w:fill="auto"/>
          </w:tcPr>
          <w:p w:rsidR="0079661C" w:rsidRPr="00E04808" w:rsidRDefault="00FA4AB6" w:rsidP="00E221AD">
            <w:pPr>
              <w:pStyle w:val="bodytextTable"/>
              <w:rPr>
                <w:bCs/>
              </w:rPr>
            </w:pPr>
            <w:r>
              <w:rPr>
                <w:bCs/>
              </w:rPr>
              <w:t>E.g.</w:t>
            </w:r>
            <w:r w:rsidR="0079661C">
              <w:rPr>
                <w:bCs/>
              </w:rPr>
              <w:t xml:space="preserve"> </w:t>
            </w:r>
            <w:r w:rsidR="0079661C" w:rsidRPr="00E221AD">
              <w:rPr>
                <w:b/>
              </w:rPr>
              <w:t>Even(1.5)</w:t>
            </w:r>
            <w:r w:rsidR="0079661C">
              <w:rPr>
                <w:b/>
                <w:i/>
                <w:iCs/>
                <w:color w:val="000000"/>
              </w:rPr>
              <w:t xml:space="preserve"> </w:t>
            </w:r>
            <w:r w:rsidR="0079661C">
              <w:rPr>
                <w:bCs/>
              </w:rPr>
              <w:t>– returns 2.</w:t>
            </w:r>
            <w:r w:rsidR="0079661C">
              <w:rPr>
                <w:rStyle w:val="Emphasis"/>
                <w:rFonts w:ascii="Verdana" w:hAnsi="Verdana"/>
                <w:bCs/>
                <w:i w:val="0"/>
                <w:color w:val="000000"/>
              </w:rPr>
              <w:t xml:space="preserve"> </w:t>
            </w:r>
          </w:p>
        </w:tc>
      </w:tr>
    </w:tbl>
    <w:p w:rsidR="002D3BFB" w:rsidRPr="00E221AD" w:rsidRDefault="002D3BFB" w:rsidP="00E221AD">
      <w:pPr>
        <w:pStyle w:val="bodytext"/>
        <w:spacing w:after="0"/>
        <w:rPr>
          <w:b/>
        </w:rPr>
      </w:pPr>
      <w:r w:rsidRPr="00E221AD">
        <w:rPr>
          <w:b/>
        </w:rPr>
        <w:t xml:space="preserve">Exp: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Description</w:t>
            </w:r>
          </w:p>
        </w:tc>
        <w:tc>
          <w:tcPr>
            <w:tcW w:w="7804" w:type="dxa"/>
            <w:shd w:val="clear" w:color="auto" w:fill="auto"/>
          </w:tcPr>
          <w:p w:rsidR="002D3BFB" w:rsidRPr="00E04808" w:rsidRDefault="002D3BFB" w:rsidP="00E221AD">
            <w:pPr>
              <w:pStyle w:val="bodytextTable"/>
              <w:rPr>
                <w:bCs/>
              </w:rPr>
            </w:pPr>
            <w:r>
              <w:t xml:space="preserve">Returns </w:t>
            </w:r>
            <w:r w:rsidRPr="006F5B3B">
              <w:rPr>
                <w:rStyle w:val="StrongEmphasis"/>
                <w:rFonts w:ascii="Verdana" w:hAnsi="Verdana"/>
                <w:b w:val="0"/>
                <w:i/>
              </w:rPr>
              <w:t>e</w:t>
            </w:r>
            <w:r>
              <w:t xml:space="preserve"> raised to the power of the input.</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Remark</w:t>
            </w:r>
          </w:p>
        </w:tc>
        <w:tc>
          <w:tcPr>
            <w:tcW w:w="7804" w:type="dxa"/>
            <w:shd w:val="clear" w:color="auto" w:fill="auto"/>
          </w:tcPr>
          <w:p w:rsidR="002D3BFB" w:rsidRPr="00FC4C51" w:rsidRDefault="002D3BFB" w:rsidP="00E221AD">
            <w:pPr>
              <w:pStyle w:val="bodytextTable"/>
            </w:pPr>
            <w:r>
              <w:t>Exp is the inverse of Ln, the natural logarithm.</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Example</w:t>
            </w:r>
          </w:p>
        </w:tc>
        <w:tc>
          <w:tcPr>
            <w:tcW w:w="7804" w:type="dxa"/>
            <w:shd w:val="clear" w:color="auto" w:fill="auto"/>
          </w:tcPr>
          <w:p w:rsidR="002D3BFB" w:rsidRPr="00E04808" w:rsidRDefault="00FA4AB6" w:rsidP="00E221AD">
            <w:pPr>
              <w:pStyle w:val="bodytextTable"/>
              <w:rPr>
                <w:bCs/>
              </w:rPr>
            </w:pPr>
            <w:r>
              <w:rPr>
                <w:bCs/>
              </w:rPr>
              <w:t>E.g.</w:t>
            </w:r>
            <w:r w:rsidR="002D3BFB">
              <w:rPr>
                <w:bCs/>
              </w:rPr>
              <w:t xml:space="preserve"> </w:t>
            </w:r>
            <w:r w:rsidR="002D3BFB" w:rsidRPr="00E221AD">
              <w:rPr>
                <w:b/>
              </w:rPr>
              <w:t>Exp(1)</w:t>
            </w:r>
            <w:r w:rsidR="002D3BFB">
              <w:rPr>
                <w:b/>
                <w:i/>
                <w:iCs/>
                <w:color w:val="000000"/>
              </w:rPr>
              <w:t xml:space="preserve"> </w:t>
            </w:r>
            <w:r w:rsidR="002D3BFB">
              <w:rPr>
                <w:bCs/>
              </w:rPr>
              <w:t xml:space="preserve">– returns 2.718282 (the approximate value of </w:t>
            </w:r>
            <w:r w:rsidR="002D3BFB" w:rsidRPr="002D3BFB">
              <w:rPr>
                <w:bCs/>
                <w:i/>
              </w:rPr>
              <w:t>e</w:t>
            </w:r>
            <w:r w:rsidR="002D3BFB">
              <w:rPr>
                <w:bCs/>
              </w:rPr>
              <w:t>).</w:t>
            </w:r>
          </w:p>
        </w:tc>
      </w:tr>
    </w:tbl>
    <w:p w:rsidR="006F5B3B" w:rsidRPr="00E221AD" w:rsidRDefault="006F5B3B" w:rsidP="00E221AD">
      <w:pPr>
        <w:pStyle w:val="bodytext"/>
        <w:spacing w:after="0"/>
        <w:rPr>
          <w:b/>
        </w:rPr>
      </w:pPr>
      <w:r w:rsidRPr="00E221AD">
        <w:rPr>
          <w:b/>
        </w:rPr>
        <w:t xml:space="preserve">Fixed: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Description</w:t>
            </w:r>
          </w:p>
        </w:tc>
        <w:tc>
          <w:tcPr>
            <w:tcW w:w="7804" w:type="dxa"/>
            <w:shd w:val="clear" w:color="auto" w:fill="auto"/>
          </w:tcPr>
          <w:p w:rsidR="006F5B3B" w:rsidRPr="00E04808" w:rsidRDefault="006F5B3B" w:rsidP="00E221AD">
            <w:pPr>
              <w:pStyle w:val="bodytextTable"/>
              <w:rPr>
                <w:bCs/>
              </w:rPr>
            </w:pPr>
            <w:r w:rsidRPr="00921EC2">
              <w:t>Returns the first argument rounded to the number of decimal places specified in the second argument.</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Remark</w:t>
            </w:r>
          </w:p>
        </w:tc>
        <w:tc>
          <w:tcPr>
            <w:tcW w:w="7804" w:type="dxa"/>
            <w:shd w:val="clear" w:color="auto" w:fill="auto"/>
          </w:tcPr>
          <w:p w:rsidR="006F5B3B" w:rsidRDefault="006F5B3B" w:rsidP="00E221AD">
            <w:pPr>
              <w:pStyle w:val="bodytextTable"/>
            </w:pPr>
            <w:r>
              <w:t>Takes three input</w:t>
            </w:r>
            <w:r w:rsidR="00897A7D">
              <w:t xml:space="preserve"> values</w:t>
            </w:r>
            <w:r>
              <w:t>:</w:t>
            </w:r>
          </w:p>
          <w:p w:rsidR="006F5B3B" w:rsidRPr="00FC4C51" w:rsidRDefault="006F5B3B" w:rsidP="00E221AD">
            <w:pPr>
              <w:pStyle w:val="bodytextTable"/>
            </w:pPr>
            <w:r>
              <w:t>1. The number you want to round.</w:t>
            </w:r>
            <w:r>
              <w:br/>
              <w:t xml:space="preserve">2. The </w:t>
            </w:r>
            <w:r w:rsidR="00025939">
              <w:t>number of digits to the right of the decimal to include.</w:t>
            </w:r>
            <w:r w:rsidR="00025939">
              <w:br/>
              <w:t xml:space="preserve">3. </w:t>
            </w:r>
            <w:r w:rsidR="00AF211B">
              <w:t>(Optional</w:t>
            </w:r>
            <w:r w:rsidR="00AF211B" w:rsidRPr="00AF211B">
              <w:t>)</w:t>
            </w:r>
            <w:r w:rsidR="008F76E4">
              <w:t xml:space="preserve"> TRUE</w:t>
            </w:r>
            <w:r w:rsidR="00025939">
              <w:t xml:space="preserve">/FALSE whether to omit commas. The default is FALSE </w:t>
            </w:r>
            <w:r w:rsidR="008F76E4">
              <w:t>(includes</w:t>
            </w:r>
            <w:r w:rsidR="00025939">
              <w:t xml:space="preserve"> commas as normal).</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Example</w:t>
            </w:r>
          </w:p>
        </w:tc>
        <w:tc>
          <w:tcPr>
            <w:tcW w:w="7804" w:type="dxa"/>
            <w:shd w:val="clear" w:color="auto" w:fill="auto"/>
          </w:tcPr>
          <w:p w:rsidR="006F5B3B" w:rsidRPr="00E04808" w:rsidRDefault="00FA4AB6" w:rsidP="00E221AD">
            <w:pPr>
              <w:pStyle w:val="bodytextTable"/>
              <w:rPr>
                <w:bCs/>
              </w:rPr>
            </w:pPr>
            <w:r>
              <w:rPr>
                <w:bCs/>
              </w:rPr>
              <w:t>E.g.</w:t>
            </w:r>
            <w:r w:rsidR="006F5B3B">
              <w:rPr>
                <w:bCs/>
              </w:rPr>
              <w:t xml:space="preserve"> </w:t>
            </w:r>
            <w:r w:rsidR="00376DB6" w:rsidRPr="00E221AD">
              <w:rPr>
                <w:b/>
              </w:rPr>
              <w:t>Fix</w:t>
            </w:r>
            <w:r w:rsidR="00025939" w:rsidRPr="00E221AD">
              <w:rPr>
                <w:b/>
              </w:rPr>
              <w:t>ed</w:t>
            </w:r>
            <w:r w:rsidR="006F5B3B" w:rsidRPr="00E221AD">
              <w:rPr>
                <w:b/>
              </w:rPr>
              <w:t>(1</w:t>
            </w:r>
            <w:r w:rsidR="00025939" w:rsidRPr="00E221AD">
              <w:rPr>
                <w:b/>
              </w:rPr>
              <w:t>234.5678, 2</w:t>
            </w:r>
            <w:r w:rsidR="006F5B3B" w:rsidRPr="00E221AD">
              <w:rPr>
                <w:b/>
              </w:rPr>
              <w:t>)</w:t>
            </w:r>
            <w:r w:rsidR="006F5B3B">
              <w:rPr>
                <w:b/>
                <w:i/>
                <w:iCs/>
                <w:color w:val="000000"/>
              </w:rPr>
              <w:t xml:space="preserve"> </w:t>
            </w:r>
            <w:r w:rsidR="006F5B3B">
              <w:rPr>
                <w:bCs/>
              </w:rPr>
              <w:t xml:space="preserve">– returns </w:t>
            </w:r>
            <w:r w:rsidR="00025939">
              <w:rPr>
                <w:bCs/>
              </w:rPr>
              <w:t>1,234.56.</w:t>
            </w:r>
          </w:p>
        </w:tc>
      </w:tr>
    </w:tbl>
    <w:p w:rsidR="00AA4708" w:rsidRPr="00E221AD" w:rsidRDefault="00AA4708" w:rsidP="00E221AD">
      <w:pPr>
        <w:pStyle w:val="bodytext"/>
        <w:spacing w:after="0"/>
        <w:rPr>
          <w:b/>
        </w:rPr>
      </w:pPr>
      <w:r w:rsidRPr="00E221AD">
        <w:rPr>
          <w:b/>
        </w:rPr>
        <w:t xml:space="preserve">Floor: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Description</w:t>
            </w:r>
          </w:p>
        </w:tc>
        <w:tc>
          <w:tcPr>
            <w:tcW w:w="7804" w:type="dxa"/>
            <w:shd w:val="clear" w:color="auto" w:fill="auto"/>
          </w:tcPr>
          <w:p w:rsidR="00AA4708" w:rsidRPr="00E04808" w:rsidRDefault="00916D44" w:rsidP="00E221AD">
            <w:pPr>
              <w:pStyle w:val="bodytextTable"/>
              <w:rPr>
                <w:bCs/>
              </w:rPr>
            </w:pPr>
            <w:r>
              <w:t>Rounds the number down, toward zero, to the nearest multiple of significance.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Remark</w:t>
            </w:r>
          </w:p>
        </w:tc>
        <w:tc>
          <w:tcPr>
            <w:tcW w:w="7804" w:type="dxa"/>
            <w:shd w:val="clear" w:color="auto" w:fill="auto"/>
          </w:tcPr>
          <w:p w:rsidR="00916D44" w:rsidRDefault="00916D44" w:rsidP="00E221AD">
            <w:pPr>
              <w:pStyle w:val="bodytextTable"/>
              <w:rPr>
                <w:bCs/>
              </w:rPr>
            </w:pPr>
            <w:r w:rsidRPr="003327F1">
              <w:rPr>
                <w:bCs/>
              </w:rPr>
              <w:t xml:space="preserve">The input </w:t>
            </w:r>
            <w:r>
              <w:rPr>
                <w:bCs/>
              </w:rPr>
              <w:t>requires two values, the number to be rounded</w:t>
            </w:r>
            <w:r w:rsidR="008F76E4">
              <w:rPr>
                <w:bCs/>
              </w:rPr>
              <w:t>,</w:t>
            </w:r>
            <w:r>
              <w:rPr>
                <w:bCs/>
              </w:rPr>
              <w:t xml:space="preserve"> and the multiple of significance.</w:t>
            </w:r>
          </w:p>
          <w:p w:rsidR="00916D44" w:rsidRDefault="00916D44" w:rsidP="00E221AD">
            <w:pPr>
              <w:pStyle w:val="bodytextTable"/>
            </w:pPr>
            <w:r>
              <w:t>Regardless of the sign of number, a value is down toward zero.</w:t>
            </w:r>
          </w:p>
          <w:p w:rsidR="00AA4708" w:rsidRPr="00FC4C51" w:rsidRDefault="00916D44" w:rsidP="00E221AD">
            <w:pPr>
              <w:pStyle w:val="bodytextTable"/>
            </w:pPr>
            <w:r>
              <w:t xml:space="preserve">If the argument is non-numeric, then </w:t>
            </w:r>
            <w:r>
              <w:rPr>
                <w:rStyle w:val="StrongEmphasis"/>
                <w:rFonts w:ascii="Verdana" w:hAnsi="Verdana"/>
                <w:b w:val="0"/>
              </w:rPr>
              <w:t>Floor</w:t>
            </w:r>
            <w:r>
              <w:t xml:space="preserve"> returns the error </w:t>
            </w:r>
            <w:r>
              <w:rPr>
                <w:rStyle w:val="StrongEmphasis"/>
                <w:rFonts w:ascii="Verdana" w:hAnsi="Verdana"/>
              </w:rPr>
              <w:t>#VALUE!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Example</w:t>
            </w:r>
          </w:p>
        </w:tc>
        <w:tc>
          <w:tcPr>
            <w:tcW w:w="7804" w:type="dxa"/>
            <w:shd w:val="clear" w:color="auto" w:fill="auto"/>
          </w:tcPr>
          <w:p w:rsidR="00AA4708" w:rsidRPr="00E04808" w:rsidRDefault="00FA4AB6" w:rsidP="00E221AD">
            <w:pPr>
              <w:pStyle w:val="bodytextTable"/>
              <w:rPr>
                <w:bCs/>
              </w:rPr>
            </w:pPr>
            <w:r>
              <w:rPr>
                <w:bCs/>
              </w:rPr>
              <w:t>E.g.</w:t>
            </w:r>
            <w:r w:rsidR="00AA4708" w:rsidRPr="00E221AD">
              <w:t xml:space="preserve"> </w:t>
            </w:r>
            <w:r w:rsidR="00916D44" w:rsidRPr="00E221AD">
              <w:rPr>
                <w:b/>
              </w:rPr>
              <w:t>Floor</w:t>
            </w:r>
            <w:r w:rsidR="00AA4708" w:rsidRPr="00E221AD">
              <w:rPr>
                <w:b/>
              </w:rPr>
              <w:t>(</w:t>
            </w:r>
            <w:r w:rsidR="00916D44" w:rsidRPr="00E221AD">
              <w:rPr>
                <w:b/>
              </w:rPr>
              <w:t>2.6</w:t>
            </w:r>
            <w:r w:rsidR="00AA4708" w:rsidRPr="00E221AD">
              <w:rPr>
                <w:b/>
              </w:rPr>
              <w:t xml:space="preserve">, </w:t>
            </w:r>
            <w:r w:rsidR="00916D44" w:rsidRPr="00E221AD">
              <w:rPr>
                <w:b/>
              </w:rPr>
              <w:t>.5</w:t>
            </w:r>
            <w:r w:rsidR="00AA4708" w:rsidRPr="00E221AD">
              <w:rPr>
                <w:b/>
              </w:rPr>
              <w:t>)</w:t>
            </w:r>
            <w:r w:rsidR="00AA4708" w:rsidRPr="00E221AD">
              <w:t xml:space="preserve"> – returns </w:t>
            </w:r>
            <w:r w:rsidR="00916D44" w:rsidRPr="00E221AD">
              <w:t>2.5.</w:t>
            </w:r>
          </w:p>
        </w:tc>
      </w:tr>
    </w:tbl>
    <w:p w:rsidR="00535755" w:rsidRPr="00F93346" w:rsidRDefault="00535755" w:rsidP="00E221AD">
      <w:pPr>
        <w:pStyle w:val="bodytext"/>
        <w:spacing w:after="0"/>
      </w:pPr>
      <w:r w:rsidRPr="00171A14">
        <w:rPr>
          <w:b/>
        </w:rPr>
        <w:t>Int</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Description</w:t>
            </w:r>
          </w:p>
        </w:tc>
        <w:tc>
          <w:tcPr>
            <w:tcW w:w="7804" w:type="dxa"/>
            <w:shd w:val="clear" w:color="auto" w:fill="auto"/>
          </w:tcPr>
          <w:p w:rsidR="00535755" w:rsidRPr="00E04808" w:rsidRDefault="00535755" w:rsidP="00E221AD">
            <w:pPr>
              <w:pStyle w:val="bodytextTable"/>
              <w:rPr>
                <w:bCs/>
              </w:rPr>
            </w:pPr>
            <w:r>
              <w:t>Rounds a number down to the nearest integer.</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lastRenderedPageBreak/>
              <w:t>Remark</w:t>
            </w:r>
          </w:p>
        </w:tc>
        <w:tc>
          <w:tcPr>
            <w:tcW w:w="7804" w:type="dxa"/>
            <w:shd w:val="clear" w:color="auto" w:fill="auto"/>
          </w:tcPr>
          <w:p w:rsidR="00535755" w:rsidRPr="00FC4C51" w:rsidRDefault="00535755" w:rsidP="00E221AD">
            <w:pPr>
              <w:pStyle w:val="bodytextTable"/>
            </w:pPr>
            <w:r>
              <w:rPr>
                <w:bCs/>
              </w:rPr>
              <w:t xml:space="preserve">The input must be a real number. </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Example</w:t>
            </w:r>
          </w:p>
        </w:tc>
        <w:tc>
          <w:tcPr>
            <w:tcW w:w="7804" w:type="dxa"/>
            <w:shd w:val="clear" w:color="auto" w:fill="auto"/>
          </w:tcPr>
          <w:p w:rsidR="00535755" w:rsidRPr="00E04808" w:rsidRDefault="00FA4AB6" w:rsidP="00E221AD">
            <w:pPr>
              <w:pStyle w:val="bodytextTable"/>
              <w:rPr>
                <w:bCs/>
              </w:rPr>
            </w:pPr>
            <w:r>
              <w:rPr>
                <w:bCs/>
              </w:rPr>
              <w:t>E.g.</w:t>
            </w:r>
            <w:r w:rsidR="00535755">
              <w:rPr>
                <w:bCs/>
              </w:rPr>
              <w:t xml:space="preserve"> </w:t>
            </w:r>
            <w:r w:rsidR="00881BB5" w:rsidRPr="00E221AD">
              <w:rPr>
                <w:b/>
              </w:rPr>
              <w:t>Int</w:t>
            </w:r>
            <w:r w:rsidR="00535755" w:rsidRPr="00E221AD">
              <w:rPr>
                <w:b/>
              </w:rPr>
              <w:t>(2.6)</w:t>
            </w:r>
            <w:r w:rsidR="00535755">
              <w:rPr>
                <w:b/>
                <w:i/>
                <w:iCs/>
                <w:color w:val="000000"/>
              </w:rPr>
              <w:t xml:space="preserve"> </w:t>
            </w:r>
            <w:r w:rsidR="00535755">
              <w:rPr>
                <w:bCs/>
              </w:rPr>
              <w:t>– returns 2.</w:t>
            </w:r>
          </w:p>
        </w:tc>
      </w:tr>
    </w:tbl>
    <w:p w:rsidR="00881BB5" w:rsidRPr="00E221AD" w:rsidRDefault="00881BB5" w:rsidP="00E221AD">
      <w:pPr>
        <w:pStyle w:val="bodytext"/>
        <w:spacing w:after="0"/>
        <w:rPr>
          <w:b/>
        </w:rPr>
      </w:pPr>
      <w:r w:rsidRPr="00E221AD">
        <w:rPr>
          <w:b/>
        </w:rPr>
        <w:t xml:space="preserve">Ln: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Description</w:t>
            </w:r>
          </w:p>
        </w:tc>
        <w:tc>
          <w:tcPr>
            <w:tcW w:w="7804" w:type="dxa"/>
            <w:shd w:val="clear" w:color="auto" w:fill="auto"/>
          </w:tcPr>
          <w:p w:rsidR="00881BB5" w:rsidRPr="00E04808" w:rsidRDefault="00881BB5" w:rsidP="00E221AD">
            <w:pPr>
              <w:pStyle w:val="bodytextTable"/>
              <w:rPr>
                <w:bCs/>
              </w:rPr>
            </w:pPr>
            <w:r>
              <w:t>Returns the natural logarithm of a number.</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Remark</w:t>
            </w:r>
          </w:p>
        </w:tc>
        <w:tc>
          <w:tcPr>
            <w:tcW w:w="7804" w:type="dxa"/>
            <w:shd w:val="clear" w:color="auto" w:fill="auto"/>
          </w:tcPr>
          <w:p w:rsidR="00881BB5" w:rsidRPr="00FC4C51" w:rsidRDefault="00D22A14" w:rsidP="00E221AD">
            <w:pPr>
              <w:pStyle w:val="bodytextTable"/>
            </w:pPr>
            <w:r>
              <w:rPr>
                <w:rStyle w:val="StrongEmphasis"/>
                <w:rFonts w:ascii="Verdana" w:hAnsi="Verdana"/>
              </w:rPr>
              <w:t>LN</w:t>
            </w:r>
            <w:r>
              <w:t xml:space="preserve"> is the inverse of the </w:t>
            </w:r>
            <w:r>
              <w:rPr>
                <w:rStyle w:val="StrongEmphasis"/>
                <w:rFonts w:ascii="Verdana" w:hAnsi="Verdana"/>
              </w:rPr>
              <w:t>EXP</w:t>
            </w:r>
            <w:r>
              <w:t xml:space="preserve"> function.</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Example</w:t>
            </w:r>
          </w:p>
        </w:tc>
        <w:tc>
          <w:tcPr>
            <w:tcW w:w="7804" w:type="dxa"/>
            <w:shd w:val="clear" w:color="auto" w:fill="auto"/>
          </w:tcPr>
          <w:p w:rsidR="00881BB5" w:rsidRPr="00E04808" w:rsidRDefault="00FA4AB6" w:rsidP="00E221AD">
            <w:pPr>
              <w:pStyle w:val="bodytextTable"/>
              <w:rPr>
                <w:bCs/>
              </w:rPr>
            </w:pPr>
            <w:r>
              <w:rPr>
                <w:bCs/>
              </w:rPr>
              <w:t>E.g.</w:t>
            </w:r>
            <w:r w:rsidR="00881BB5">
              <w:rPr>
                <w:bCs/>
              </w:rPr>
              <w:t xml:space="preserve"> </w:t>
            </w:r>
            <w:r w:rsidR="00723605" w:rsidRPr="00E221AD">
              <w:rPr>
                <w:b/>
              </w:rPr>
              <w:t>Ln</w:t>
            </w:r>
            <w:r w:rsidR="00881BB5" w:rsidRPr="00E221AD">
              <w:rPr>
                <w:b/>
              </w:rPr>
              <w:t>(</w:t>
            </w:r>
            <w:r w:rsidR="00D22A14" w:rsidRPr="00E221AD">
              <w:rPr>
                <w:b/>
              </w:rPr>
              <w:t>8</w:t>
            </w:r>
            <w:r w:rsidR="00881BB5" w:rsidRPr="00E221AD">
              <w:rPr>
                <w:b/>
              </w:rPr>
              <w:t>6)</w:t>
            </w:r>
            <w:r w:rsidR="00881BB5" w:rsidRPr="00E221AD">
              <w:t xml:space="preserve"> –</w:t>
            </w:r>
            <w:r w:rsidR="00881BB5">
              <w:rPr>
                <w:bCs/>
              </w:rPr>
              <w:t xml:space="preserve"> returns </w:t>
            </w:r>
            <w:r w:rsidR="00D22A14">
              <w:rPr>
                <w:bCs/>
              </w:rPr>
              <w:t>4.454347</w:t>
            </w:r>
            <w:r w:rsidR="00881BB5">
              <w:rPr>
                <w:bCs/>
              </w:rPr>
              <w:t>.</w:t>
            </w:r>
          </w:p>
        </w:tc>
      </w:tr>
    </w:tbl>
    <w:p w:rsidR="00723605" w:rsidRPr="00E221AD" w:rsidRDefault="00723605" w:rsidP="00E221AD">
      <w:pPr>
        <w:pStyle w:val="bodytext"/>
        <w:spacing w:after="0"/>
        <w:rPr>
          <w:b/>
        </w:rPr>
      </w:pPr>
      <w:r w:rsidRPr="00E221AD">
        <w:rPr>
          <w:b/>
        </w:rPr>
        <w:t xml:space="preserve">Log: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Description</w:t>
            </w:r>
          </w:p>
        </w:tc>
        <w:tc>
          <w:tcPr>
            <w:tcW w:w="7804" w:type="dxa"/>
            <w:shd w:val="clear" w:color="auto" w:fill="auto"/>
          </w:tcPr>
          <w:p w:rsidR="00723605" w:rsidRPr="00E04808" w:rsidRDefault="00723605" w:rsidP="00E221AD">
            <w:pPr>
              <w:pStyle w:val="bodytextTable"/>
              <w:rPr>
                <w:bCs/>
              </w:rPr>
            </w:pPr>
            <w:r>
              <w:t>Returns the logarithm of a number to the base you specify.</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Remark</w:t>
            </w:r>
          </w:p>
        </w:tc>
        <w:tc>
          <w:tcPr>
            <w:tcW w:w="7804" w:type="dxa"/>
            <w:shd w:val="clear" w:color="auto" w:fill="auto"/>
          </w:tcPr>
          <w:p w:rsidR="00723605" w:rsidRPr="00723605" w:rsidRDefault="00723605" w:rsidP="00E221AD">
            <w:pPr>
              <w:pStyle w:val="bodytextTable"/>
              <w:rPr>
                <w:b/>
              </w:rPr>
            </w:pPr>
            <w:r w:rsidRPr="00723605">
              <w:rPr>
                <w:rStyle w:val="StrongEmphasis"/>
                <w:rFonts w:ascii="Verdana" w:hAnsi="Verdana"/>
                <w:b w:val="0"/>
              </w:rPr>
              <w:t>The first input is the number and the second is the base (if omitted base 10</w:t>
            </w:r>
            <w:r>
              <w:rPr>
                <w:rStyle w:val="StrongEmphasis"/>
                <w:rFonts w:ascii="Verdana" w:hAnsi="Verdana"/>
                <w:b w:val="0"/>
              </w:rPr>
              <w:t xml:space="preserve"> used).</w:t>
            </w:r>
            <w:r w:rsidRPr="00723605">
              <w:rPr>
                <w:rStyle w:val="StrongEmphasis"/>
                <w:rFonts w:ascii="Verdana" w:hAnsi="Verdana"/>
                <w:b w:val="0"/>
              </w:rPr>
              <w:t xml:space="preserve"> </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Example</w:t>
            </w:r>
          </w:p>
        </w:tc>
        <w:tc>
          <w:tcPr>
            <w:tcW w:w="7804" w:type="dxa"/>
            <w:shd w:val="clear" w:color="auto" w:fill="auto"/>
          </w:tcPr>
          <w:p w:rsidR="00723605" w:rsidRPr="00E04808" w:rsidRDefault="00FA4AB6" w:rsidP="00E221AD">
            <w:pPr>
              <w:pStyle w:val="bodytextTable"/>
              <w:rPr>
                <w:bCs/>
              </w:rPr>
            </w:pPr>
            <w:r>
              <w:rPr>
                <w:bCs/>
              </w:rPr>
              <w:t>E.g.</w:t>
            </w:r>
            <w:r w:rsidR="00723605">
              <w:rPr>
                <w:bCs/>
              </w:rPr>
              <w:t xml:space="preserve"> </w:t>
            </w:r>
            <w:r w:rsidR="00723605" w:rsidRPr="00E221AD">
              <w:rPr>
                <w:b/>
              </w:rPr>
              <w:t>Log(100)</w:t>
            </w:r>
            <w:r w:rsidR="00723605">
              <w:rPr>
                <w:b/>
                <w:i/>
                <w:iCs/>
                <w:color w:val="000000"/>
              </w:rPr>
              <w:t xml:space="preserve"> </w:t>
            </w:r>
            <w:r w:rsidR="00723605">
              <w:rPr>
                <w:bCs/>
              </w:rPr>
              <w:t>– returns 2.</w:t>
            </w:r>
          </w:p>
        </w:tc>
      </w:tr>
    </w:tbl>
    <w:p w:rsidR="009F347D" w:rsidRPr="00E221AD" w:rsidRDefault="009F347D" w:rsidP="00E221AD">
      <w:pPr>
        <w:pStyle w:val="bodytext"/>
        <w:spacing w:after="0"/>
        <w:rPr>
          <w:b/>
        </w:rPr>
      </w:pPr>
      <w:r w:rsidRPr="00E221AD">
        <w:rPr>
          <w:b/>
        </w:rPr>
        <w:t xml:space="preserve">Log10: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F347D" w:rsidRPr="00E04808" w:rsidTr="00AC6EDC">
        <w:tc>
          <w:tcPr>
            <w:tcW w:w="1481" w:type="dxa"/>
            <w:shd w:val="clear" w:color="auto" w:fill="D9D9D9"/>
          </w:tcPr>
          <w:p w:rsidR="009F347D" w:rsidRPr="00E221AD" w:rsidRDefault="009F347D" w:rsidP="00E221AD">
            <w:pPr>
              <w:pStyle w:val="bodytext"/>
              <w:spacing w:after="0"/>
              <w:jc w:val="center"/>
              <w:rPr>
                <w:b/>
              </w:rPr>
            </w:pPr>
            <w:r w:rsidRPr="00E221AD">
              <w:rPr>
                <w:b/>
              </w:rPr>
              <w:t>Description</w:t>
            </w:r>
          </w:p>
        </w:tc>
        <w:tc>
          <w:tcPr>
            <w:tcW w:w="7627" w:type="dxa"/>
            <w:shd w:val="clear" w:color="auto" w:fill="auto"/>
          </w:tcPr>
          <w:p w:rsidR="009F347D" w:rsidRPr="00E04808" w:rsidRDefault="009F347D" w:rsidP="00E221AD">
            <w:pPr>
              <w:pStyle w:val="bodytextTable"/>
              <w:rPr>
                <w:bCs/>
              </w:rPr>
            </w:pPr>
            <w:r>
              <w:t>Returns the base 10 logarithm of a number.</w:t>
            </w:r>
          </w:p>
        </w:tc>
      </w:tr>
      <w:tr w:rsidR="009F347D" w:rsidRPr="00E04808" w:rsidTr="00AC6EDC">
        <w:tc>
          <w:tcPr>
            <w:tcW w:w="1481" w:type="dxa"/>
            <w:shd w:val="clear" w:color="auto" w:fill="D9D9D9"/>
          </w:tcPr>
          <w:p w:rsidR="009F347D" w:rsidRPr="00E221AD" w:rsidRDefault="009F347D" w:rsidP="00E221AD">
            <w:pPr>
              <w:pStyle w:val="bodytext"/>
              <w:spacing w:after="0"/>
              <w:jc w:val="center"/>
              <w:rPr>
                <w:b/>
              </w:rPr>
            </w:pPr>
            <w:r w:rsidRPr="00E221AD">
              <w:rPr>
                <w:b/>
              </w:rPr>
              <w:t>Example</w:t>
            </w:r>
          </w:p>
        </w:tc>
        <w:tc>
          <w:tcPr>
            <w:tcW w:w="7627" w:type="dxa"/>
            <w:shd w:val="clear" w:color="auto" w:fill="auto"/>
          </w:tcPr>
          <w:p w:rsidR="009F347D" w:rsidRPr="00E04808" w:rsidRDefault="00FA4AB6" w:rsidP="00E221AD">
            <w:pPr>
              <w:pStyle w:val="bodytextTable"/>
              <w:rPr>
                <w:bCs/>
              </w:rPr>
            </w:pPr>
            <w:r>
              <w:rPr>
                <w:bCs/>
              </w:rPr>
              <w:t>E.g.</w:t>
            </w:r>
            <w:r w:rsidR="009F347D">
              <w:rPr>
                <w:bCs/>
              </w:rPr>
              <w:t xml:space="preserve"> </w:t>
            </w:r>
            <w:r w:rsidR="009F347D" w:rsidRPr="00E221AD">
              <w:rPr>
                <w:b/>
              </w:rPr>
              <w:t>Log10(86)</w:t>
            </w:r>
            <w:r w:rsidR="009F347D">
              <w:rPr>
                <w:b/>
                <w:i/>
                <w:iCs/>
                <w:color w:val="000000"/>
              </w:rPr>
              <w:t xml:space="preserve"> </w:t>
            </w:r>
            <w:r w:rsidR="009F347D">
              <w:rPr>
                <w:bCs/>
              </w:rPr>
              <w:t>– returns 1.934498451.</w:t>
            </w:r>
          </w:p>
        </w:tc>
      </w:tr>
    </w:tbl>
    <w:p w:rsidR="002D4B7D" w:rsidRPr="00E221AD" w:rsidRDefault="002D4B7D" w:rsidP="00E221AD">
      <w:pPr>
        <w:pStyle w:val="bodytext"/>
        <w:spacing w:after="0"/>
        <w:rPr>
          <w:b/>
        </w:rPr>
      </w:pPr>
      <w:r w:rsidRPr="00E221AD">
        <w:rPr>
          <w:b/>
        </w:rPr>
        <w:t xml:space="preserve">Mod: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Description</w:t>
            </w:r>
          </w:p>
        </w:tc>
        <w:tc>
          <w:tcPr>
            <w:tcW w:w="7804" w:type="dxa"/>
            <w:shd w:val="clear" w:color="auto" w:fill="auto"/>
          </w:tcPr>
          <w:p w:rsidR="002D4B7D" w:rsidRPr="00E04808" w:rsidRDefault="002D4B7D" w:rsidP="00E221AD">
            <w:pPr>
              <w:pStyle w:val="bodytextTable"/>
              <w:rPr>
                <w:bCs/>
              </w:rPr>
            </w:pPr>
            <w:r>
              <w:t>Returns the remainder after first argument is divided by the second argument.</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Remark</w:t>
            </w:r>
          </w:p>
        </w:tc>
        <w:tc>
          <w:tcPr>
            <w:tcW w:w="7804" w:type="dxa"/>
            <w:shd w:val="clear" w:color="auto" w:fill="auto"/>
          </w:tcPr>
          <w:p w:rsidR="002D4B7D" w:rsidRPr="00CF56E6" w:rsidRDefault="002D4B7D" w:rsidP="00E221AD">
            <w:pPr>
              <w:pStyle w:val="bodytextTable"/>
            </w:pPr>
            <w:r>
              <w:t xml:space="preserve">The second argument must not be 0. </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Example</w:t>
            </w:r>
          </w:p>
        </w:tc>
        <w:tc>
          <w:tcPr>
            <w:tcW w:w="7804" w:type="dxa"/>
            <w:shd w:val="clear" w:color="auto" w:fill="auto"/>
          </w:tcPr>
          <w:p w:rsidR="002D4B7D" w:rsidRPr="00E04808" w:rsidRDefault="00FA4AB6" w:rsidP="00E221AD">
            <w:pPr>
              <w:pStyle w:val="bodytextTable"/>
              <w:rPr>
                <w:bCs/>
              </w:rPr>
            </w:pPr>
            <w:r>
              <w:rPr>
                <w:bCs/>
              </w:rPr>
              <w:t>E.g.</w:t>
            </w:r>
            <w:r w:rsidR="002D4B7D">
              <w:rPr>
                <w:bCs/>
              </w:rPr>
              <w:t xml:space="preserve"> </w:t>
            </w:r>
            <w:r w:rsidR="002D4B7D" w:rsidRPr="00E221AD">
              <w:rPr>
                <w:b/>
              </w:rPr>
              <w:t>Mod(27,5)</w:t>
            </w:r>
            <w:r w:rsidR="002D4B7D">
              <w:rPr>
                <w:b/>
                <w:i/>
                <w:iCs/>
                <w:color w:val="000000"/>
              </w:rPr>
              <w:t xml:space="preserve"> </w:t>
            </w:r>
            <w:r w:rsidR="002D4B7D">
              <w:rPr>
                <w:bCs/>
              </w:rPr>
              <w:t>– returns 2.</w:t>
            </w:r>
          </w:p>
        </w:tc>
      </w:tr>
    </w:tbl>
    <w:p w:rsidR="002D4B7D" w:rsidRPr="006607D4" w:rsidRDefault="002D4B7D" w:rsidP="006607D4">
      <w:pPr>
        <w:pStyle w:val="bodytext"/>
        <w:spacing w:after="0"/>
        <w:rPr>
          <w:b/>
        </w:rPr>
      </w:pPr>
      <w:r w:rsidRPr="006607D4">
        <w:rPr>
          <w:b/>
        </w:rPr>
        <w:t xml:space="preserve">Odd: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Description</w:t>
            </w:r>
          </w:p>
        </w:tc>
        <w:tc>
          <w:tcPr>
            <w:tcW w:w="7804" w:type="dxa"/>
            <w:shd w:val="clear" w:color="auto" w:fill="auto"/>
          </w:tcPr>
          <w:p w:rsidR="002D4B7D" w:rsidRPr="00E04808" w:rsidRDefault="002D4B7D" w:rsidP="006607D4">
            <w:pPr>
              <w:pStyle w:val="bodytextTable"/>
              <w:rPr>
                <w:bCs/>
              </w:rPr>
            </w:pPr>
            <w:r w:rsidRPr="00844D67">
              <w:t>Returns a number rounded up to the nearest odd integer.</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Remark</w:t>
            </w:r>
          </w:p>
        </w:tc>
        <w:tc>
          <w:tcPr>
            <w:tcW w:w="7804" w:type="dxa"/>
            <w:shd w:val="clear" w:color="auto" w:fill="auto"/>
          </w:tcPr>
          <w:p w:rsidR="002D4B7D" w:rsidRPr="00CF56E6" w:rsidRDefault="002D4B7D" w:rsidP="006607D4">
            <w:pPr>
              <w:pStyle w:val="bodytextTable"/>
            </w:pPr>
            <w:r>
              <w:t xml:space="preserve">The input must be a real number. Odd always rounds away from zero. </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Example</w:t>
            </w:r>
          </w:p>
        </w:tc>
        <w:tc>
          <w:tcPr>
            <w:tcW w:w="7804" w:type="dxa"/>
            <w:shd w:val="clear" w:color="auto" w:fill="auto"/>
          </w:tcPr>
          <w:p w:rsidR="002D4B7D" w:rsidRPr="00E04808" w:rsidRDefault="00FA4AB6" w:rsidP="006607D4">
            <w:pPr>
              <w:pStyle w:val="bodytextTable"/>
              <w:rPr>
                <w:bCs/>
              </w:rPr>
            </w:pPr>
            <w:r>
              <w:rPr>
                <w:bCs/>
              </w:rPr>
              <w:t>E.g.</w:t>
            </w:r>
            <w:r w:rsidR="002D4B7D">
              <w:rPr>
                <w:bCs/>
              </w:rPr>
              <w:t xml:space="preserve"> </w:t>
            </w:r>
            <w:r w:rsidR="002D4B7D" w:rsidRPr="006607D4">
              <w:rPr>
                <w:b/>
              </w:rPr>
              <w:t>Mod(1.5) –</w:t>
            </w:r>
            <w:r w:rsidR="002D4B7D" w:rsidRPr="006607D4">
              <w:t xml:space="preserve"> returns 3.</w:t>
            </w:r>
          </w:p>
        </w:tc>
      </w:tr>
    </w:tbl>
    <w:p w:rsidR="002B2747" w:rsidRPr="006607D4" w:rsidRDefault="002B2747" w:rsidP="006607D4">
      <w:pPr>
        <w:pStyle w:val="bodytext"/>
        <w:spacing w:after="0"/>
        <w:rPr>
          <w:b/>
        </w:rPr>
      </w:pPr>
      <w:r w:rsidRPr="006607D4">
        <w:rPr>
          <w:b/>
        </w:rPr>
        <w:t xml:space="preserve">Pi: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B2747" w:rsidRPr="00E04808" w:rsidTr="00AC6EDC">
        <w:tc>
          <w:tcPr>
            <w:tcW w:w="1481" w:type="dxa"/>
            <w:shd w:val="clear" w:color="auto" w:fill="D9D9D9"/>
          </w:tcPr>
          <w:p w:rsidR="002B2747" w:rsidRPr="006607D4" w:rsidRDefault="002B2747" w:rsidP="006607D4">
            <w:pPr>
              <w:pStyle w:val="bodytext"/>
              <w:spacing w:after="0"/>
              <w:jc w:val="center"/>
              <w:rPr>
                <w:b/>
              </w:rPr>
            </w:pPr>
            <w:r w:rsidRPr="006607D4">
              <w:rPr>
                <w:b/>
              </w:rPr>
              <w:t>Description</w:t>
            </w:r>
          </w:p>
        </w:tc>
        <w:tc>
          <w:tcPr>
            <w:tcW w:w="7627" w:type="dxa"/>
            <w:shd w:val="clear" w:color="auto" w:fill="auto"/>
          </w:tcPr>
          <w:p w:rsidR="002B2747" w:rsidRPr="00E04808" w:rsidRDefault="002B2747" w:rsidP="006607D4">
            <w:pPr>
              <w:pStyle w:val="bodytextTable"/>
              <w:rPr>
                <w:bCs/>
              </w:rPr>
            </w:pPr>
            <w:r>
              <w:t xml:space="preserve">Returns the number </w:t>
            </w:r>
            <w:r>
              <w:rPr>
                <w:rStyle w:val="StrongEmphasis"/>
                <w:rFonts w:ascii="Verdana" w:hAnsi="Verdana"/>
              </w:rPr>
              <w:t>3.14159265358979</w:t>
            </w:r>
            <w:r>
              <w:t xml:space="preserve">, the mathematical constant </w:t>
            </w:r>
            <w:r>
              <w:rPr>
                <w:rStyle w:val="Emphasis"/>
                <w:rFonts w:ascii="Verdana" w:hAnsi="Verdana"/>
                <w:b/>
                <w:bCs/>
              </w:rPr>
              <w:t>pi</w:t>
            </w:r>
            <w:r>
              <w:t>, accurate to 15 digits.</w:t>
            </w:r>
          </w:p>
        </w:tc>
      </w:tr>
      <w:tr w:rsidR="002B2747" w:rsidRPr="00E04808" w:rsidTr="00AC6EDC">
        <w:tc>
          <w:tcPr>
            <w:tcW w:w="1481" w:type="dxa"/>
            <w:shd w:val="clear" w:color="auto" w:fill="D9D9D9"/>
          </w:tcPr>
          <w:p w:rsidR="002B2747" w:rsidRPr="006607D4" w:rsidRDefault="002B2747" w:rsidP="006607D4">
            <w:pPr>
              <w:pStyle w:val="bodytext"/>
              <w:spacing w:after="0"/>
              <w:jc w:val="center"/>
              <w:rPr>
                <w:b/>
              </w:rPr>
            </w:pPr>
            <w:r w:rsidRPr="006607D4">
              <w:rPr>
                <w:b/>
              </w:rPr>
              <w:t>Example</w:t>
            </w:r>
          </w:p>
        </w:tc>
        <w:tc>
          <w:tcPr>
            <w:tcW w:w="7627" w:type="dxa"/>
            <w:shd w:val="clear" w:color="auto" w:fill="auto"/>
          </w:tcPr>
          <w:p w:rsidR="002B2747" w:rsidRPr="00E04808" w:rsidRDefault="00FA4AB6" w:rsidP="006607D4">
            <w:pPr>
              <w:pStyle w:val="bodytextTable"/>
              <w:rPr>
                <w:bCs/>
              </w:rPr>
            </w:pPr>
            <w:r>
              <w:rPr>
                <w:bCs/>
              </w:rPr>
              <w:t>E.g.</w:t>
            </w:r>
            <w:r w:rsidR="002B2747">
              <w:rPr>
                <w:bCs/>
              </w:rPr>
              <w:t xml:space="preserve"> </w:t>
            </w:r>
            <w:r w:rsidR="002B2747" w:rsidRPr="006607D4">
              <w:rPr>
                <w:b/>
              </w:rPr>
              <w:t>Pi()</w:t>
            </w:r>
            <w:r w:rsidR="002B2747">
              <w:rPr>
                <w:b/>
                <w:i/>
                <w:iCs/>
                <w:color w:val="000000"/>
              </w:rPr>
              <w:t xml:space="preserve"> </w:t>
            </w:r>
            <w:r w:rsidR="002B2747">
              <w:rPr>
                <w:bCs/>
              </w:rPr>
              <w:t>– returns 3.14159265358979.</w:t>
            </w:r>
          </w:p>
        </w:tc>
      </w:tr>
    </w:tbl>
    <w:p w:rsidR="002B2747" w:rsidRPr="006607D4" w:rsidRDefault="003659E4" w:rsidP="006607D4">
      <w:pPr>
        <w:pStyle w:val="bodytext"/>
        <w:spacing w:after="0"/>
        <w:rPr>
          <w:b/>
        </w:rPr>
      </w:pPr>
      <w:r w:rsidRPr="006607D4">
        <w:rPr>
          <w:b/>
        </w:rPr>
        <w:t>Power</w:t>
      </w:r>
      <w:r w:rsidR="002B2747"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lastRenderedPageBreak/>
              <w:t>Description</w:t>
            </w:r>
          </w:p>
        </w:tc>
        <w:tc>
          <w:tcPr>
            <w:tcW w:w="7804" w:type="dxa"/>
            <w:shd w:val="clear" w:color="auto" w:fill="auto"/>
          </w:tcPr>
          <w:p w:rsidR="002B2747" w:rsidRPr="00E04808" w:rsidRDefault="002B2747" w:rsidP="006607D4">
            <w:pPr>
              <w:pStyle w:val="bodytextTable"/>
              <w:rPr>
                <w:bCs/>
              </w:rPr>
            </w:pPr>
            <w:r>
              <w:t>Returns the result of the first argument raised to the second argument.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Remark</w:t>
            </w:r>
          </w:p>
        </w:tc>
        <w:tc>
          <w:tcPr>
            <w:tcW w:w="7804" w:type="dxa"/>
            <w:shd w:val="clear" w:color="auto" w:fill="auto"/>
          </w:tcPr>
          <w:p w:rsidR="002B2747" w:rsidRPr="00CF56E6" w:rsidRDefault="002B2747" w:rsidP="006607D4">
            <w:pPr>
              <w:pStyle w:val="bodytextTable"/>
            </w:pPr>
            <w:r>
              <w:t xml:space="preserve">The operator ^ </w:t>
            </w:r>
            <w:r w:rsidR="00BD5DBC">
              <w:t>may</w:t>
            </w:r>
            <w:r>
              <w:t xml:space="preserve"> be used instead of this function</w:t>
            </w:r>
            <w:r w:rsidR="00897A7D">
              <w: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Example</w:t>
            </w:r>
          </w:p>
        </w:tc>
        <w:tc>
          <w:tcPr>
            <w:tcW w:w="7804" w:type="dxa"/>
            <w:shd w:val="clear" w:color="auto" w:fill="auto"/>
          </w:tcPr>
          <w:p w:rsidR="002B2747" w:rsidRPr="00E04808" w:rsidRDefault="00FA4AB6" w:rsidP="006607D4">
            <w:pPr>
              <w:pStyle w:val="bodytextTable"/>
              <w:rPr>
                <w:bCs/>
              </w:rPr>
            </w:pPr>
            <w:r>
              <w:rPr>
                <w:bCs/>
              </w:rPr>
              <w:t>E.g.</w:t>
            </w:r>
            <w:r w:rsidR="002B2747">
              <w:rPr>
                <w:bCs/>
              </w:rPr>
              <w:t xml:space="preserve"> </w:t>
            </w:r>
            <w:r w:rsidR="002B2747" w:rsidRPr="006607D4">
              <w:rPr>
                <w:b/>
              </w:rPr>
              <w:t>Power(5,2)</w:t>
            </w:r>
            <w:r w:rsidR="002B2747">
              <w:rPr>
                <w:b/>
                <w:i/>
                <w:iCs/>
                <w:color w:val="000000"/>
              </w:rPr>
              <w:t xml:space="preserve"> </w:t>
            </w:r>
            <w:r w:rsidR="002B2747">
              <w:rPr>
                <w:bCs/>
              </w:rPr>
              <w:t>– returns 25.</w:t>
            </w:r>
          </w:p>
        </w:tc>
      </w:tr>
    </w:tbl>
    <w:p w:rsidR="003659E4" w:rsidRPr="006607D4" w:rsidRDefault="003659E4" w:rsidP="006607D4">
      <w:pPr>
        <w:pStyle w:val="bodytext"/>
        <w:spacing w:after="0"/>
        <w:rPr>
          <w:b/>
        </w:rPr>
      </w:pPr>
      <w:r w:rsidRPr="006607D4">
        <w:rPr>
          <w:b/>
        </w:rPr>
        <w:t xml:space="preserve">Product: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product of the arguments.</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 xml:space="preserve">Arguments must be numbers, </w:t>
            </w:r>
            <w:r w:rsidR="00975D51">
              <w:t xml:space="preserve">cell references </w:t>
            </w:r>
            <w:r>
              <w:t xml:space="preserve">or text representations of numbers. </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rPr>
                <w:b/>
              </w:rPr>
              <w:t>Product(5,2) –</w:t>
            </w:r>
            <w:r w:rsidR="003659E4">
              <w:rPr>
                <w:bCs/>
              </w:rPr>
              <w:t xml:space="preserve"> returns 10.</w:t>
            </w:r>
            <w:r w:rsidR="00BD5DBC">
              <w:rPr>
                <w:bCs/>
              </w:rPr>
              <w:t xml:space="preserve"> Also </w:t>
            </w:r>
            <w:r w:rsidR="00BD5DBC" w:rsidRPr="00BD5DBC">
              <w:rPr>
                <w:b/>
                <w:bCs/>
              </w:rPr>
              <w:t>5 * 2</w:t>
            </w:r>
            <w:r w:rsidR="00BD5DBC">
              <w:rPr>
                <w:bCs/>
              </w:rPr>
              <w:t xml:space="preserve"> - returns 10.</w:t>
            </w:r>
          </w:p>
        </w:tc>
      </w:tr>
    </w:tbl>
    <w:p w:rsidR="003659E4" w:rsidRPr="006607D4" w:rsidRDefault="003659E4" w:rsidP="006607D4">
      <w:pPr>
        <w:pStyle w:val="bodytext"/>
        <w:spacing w:after="0"/>
        <w:rPr>
          <w:b/>
        </w:rPr>
      </w:pPr>
      <w:r w:rsidRPr="006607D4">
        <w:rPr>
          <w:b/>
        </w:rPr>
        <w:t xml:space="preserve">Quotient: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integer portion of a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This function discards the remainder of the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t>Quotient(5,2) – returns</w:t>
            </w:r>
            <w:r w:rsidR="003659E4">
              <w:rPr>
                <w:bCs/>
              </w:rPr>
              <w:t xml:space="preserve"> 2.</w:t>
            </w:r>
            <w:r w:rsidR="00BD5DBC">
              <w:rPr>
                <w:bCs/>
              </w:rPr>
              <w:t xml:space="preserve"> Also </w:t>
            </w:r>
            <w:r w:rsidR="00BD5DBC" w:rsidRPr="00BD5DBC">
              <w:rPr>
                <w:b/>
                <w:bCs/>
              </w:rPr>
              <w:t>5/2</w:t>
            </w:r>
            <w:r w:rsidR="00BD5DBC">
              <w:rPr>
                <w:bCs/>
              </w:rPr>
              <w:t xml:space="preserve"> – returns 2.</w:t>
            </w:r>
          </w:p>
        </w:tc>
      </w:tr>
    </w:tbl>
    <w:p w:rsidR="003659E4" w:rsidRPr="006607D4" w:rsidRDefault="003659E4" w:rsidP="006607D4">
      <w:pPr>
        <w:pStyle w:val="bodytext"/>
        <w:spacing w:after="0"/>
        <w:rPr>
          <w:b/>
        </w:rPr>
      </w:pPr>
      <w:r w:rsidRPr="006607D4">
        <w:rPr>
          <w:b/>
        </w:rPr>
        <w:t xml:space="preserve">Rand: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an evenly-distributed random number between 0 and 1 (inclusive).</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3659E4" w:rsidRPr="00CF56E6" w:rsidRDefault="003659E4" w:rsidP="006607D4">
            <w:pPr>
              <w:pStyle w:val="bodytextTable"/>
            </w:pPr>
            <w:r>
              <w:t xml:space="preserve">To generate a random real number between </w:t>
            </w:r>
            <w:r>
              <w:rPr>
                <w:rStyle w:val="StrongEmphasis"/>
                <w:rFonts w:ascii="Verdana" w:hAnsi="Verdana"/>
              </w:rPr>
              <w:t>a</w:t>
            </w:r>
            <w:r>
              <w:t xml:space="preserve"> and </w:t>
            </w:r>
            <w:r>
              <w:rPr>
                <w:rStyle w:val="StrongEmphasis"/>
                <w:rFonts w:ascii="Verdana" w:hAnsi="Verdana"/>
              </w:rPr>
              <w:t>b</w:t>
            </w:r>
            <w:r>
              <w:t xml:space="preserve">, use: </w:t>
            </w:r>
            <w:r>
              <w:rPr>
                <w:rStyle w:val="Emphasis"/>
                <w:rFonts w:ascii="Verdana" w:hAnsi="Verdana"/>
                <w:b/>
                <w:bCs/>
              </w:rPr>
              <w:t>RAND()*(b-a)+a.</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rPr>
                <w:b/>
              </w:rPr>
              <w:t>Rand()</w:t>
            </w:r>
            <w:r w:rsidR="003659E4">
              <w:rPr>
                <w:b/>
                <w:i/>
                <w:iCs/>
                <w:color w:val="000000"/>
              </w:rPr>
              <w:t xml:space="preserve"> </w:t>
            </w:r>
            <w:r w:rsidR="003659E4">
              <w:rPr>
                <w:bCs/>
              </w:rPr>
              <w:t>– returns a random number between 0 and 1.</w:t>
            </w:r>
          </w:p>
        </w:tc>
      </w:tr>
    </w:tbl>
    <w:p w:rsidR="00D474E3" w:rsidRPr="006607D4" w:rsidRDefault="00D474E3" w:rsidP="006607D4">
      <w:pPr>
        <w:pStyle w:val="bodytext"/>
        <w:spacing w:after="0"/>
        <w:rPr>
          <w:b/>
        </w:rPr>
      </w:pPr>
      <w:r w:rsidRPr="006607D4">
        <w:rPr>
          <w:b/>
        </w:rPr>
        <w:t xml:space="preserve">Round: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Description</w:t>
            </w:r>
          </w:p>
        </w:tc>
        <w:tc>
          <w:tcPr>
            <w:tcW w:w="7804" w:type="dxa"/>
            <w:shd w:val="clear" w:color="auto" w:fill="auto"/>
          </w:tcPr>
          <w:p w:rsidR="00D474E3" w:rsidRPr="00D3303F" w:rsidRDefault="00D474E3" w:rsidP="006607D4">
            <w:pPr>
              <w:pStyle w:val="bodytextTable"/>
              <w:rPr>
                <w:rFonts w:ascii="Consolas" w:hAnsi="Consolas" w:cs="Consolas"/>
                <w:kern w:val="0"/>
                <w:sz w:val="19"/>
                <w:szCs w:val="19"/>
              </w:rPr>
            </w:pPr>
            <w:r w:rsidRPr="00D3303F">
              <w:t xml:space="preserve">Returns </w:t>
            </w:r>
            <w:r>
              <w:t>a rounded number.</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Remark</w:t>
            </w:r>
          </w:p>
        </w:tc>
        <w:tc>
          <w:tcPr>
            <w:tcW w:w="7804" w:type="dxa"/>
            <w:shd w:val="clear" w:color="auto" w:fill="auto"/>
          </w:tcPr>
          <w:p w:rsidR="00D474E3" w:rsidRDefault="00D474E3" w:rsidP="006607D4">
            <w:pPr>
              <w:pStyle w:val="bodytextTable"/>
            </w:pPr>
            <w:r>
              <w:t>Takes one or two input:</w:t>
            </w:r>
          </w:p>
          <w:p w:rsidR="00D474E3" w:rsidRPr="00CF56E6" w:rsidRDefault="00D474E3" w:rsidP="006607D4">
            <w:pPr>
              <w:pStyle w:val="bodytextTable"/>
            </w:pPr>
            <w:r>
              <w:t>The number to round.</w:t>
            </w:r>
            <w:r>
              <w:br/>
              <w:t xml:space="preserve">2.  The </w:t>
            </w:r>
            <w:r w:rsidR="00C71895">
              <w:t>number of decimal places desired.</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Example</w:t>
            </w:r>
          </w:p>
        </w:tc>
        <w:tc>
          <w:tcPr>
            <w:tcW w:w="7804" w:type="dxa"/>
            <w:shd w:val="clear" w:color="auto" w:fill="auto"/>
          </w:tcPr>
          <w:p w:rsidR="00D474E3" w:rsidRPr="00E04808" w:rsidRDefault="00FA4AB6" w:rsidP="006607D4">
            <w:pPr>
              <w:pStyle w:val="bodytextTable"/>
              <w:rPr>
                <w:bCs/>
              </w:rPr>
            </w:pPr>
            <w:r>
              <w:rPr>
                <w:bCs/>
              </w:rPr>
              <w:t>E.g.</w:t>
            </w:r>
            <w:r w:rsidR="00D474E3">
              <w:rPr>
                <w:bCs/>
              </w:rPr>
              <w:t xml:space="preserve"> </w:t>
            </w:r>
            <w:r w:rsidR="00C71895" w:rsidRPr="006607D4">
              <w:rPr>
                <w:b/>
              </w:rPr>
              <w:t>Round(5.236, 2</w:t>
            </w:r>
            <w:r w:rsidR="00D474E3" w:rsidRPr="006607D4">
              <w:rPr>
                <w:b/>
              </w:rPr>
              <w:t>)</w:t>
            </w:r>
            <w:r w:rsidR="00D474E3">
              <w:rPr>
                <w:b/>
                <w:i/>
                <w:iCs/>
                <w:color w:val="000000"/>
              </w:rPr>
              <w:t xml:space="preserve"> </w:t>
            </w:r>
            <w:r w:rsidR="00D474E3">
              <w:rPr>
                <w:bCs/>
              </w:rPr>
              <w:t>– returns 5.24</w:t>
            </w:r>
          </w:p>
        </w:tc>
      </w:tr>
    </w:tbl>
    <w:p w:rsidR="00EF35DB" w:rsidRPr="006607D4" w:rsidRDefault="00EF35DB" w:rsidP="006607D4">
      <w:pPr>
        <w:pStyle w:val="bodytext"/>
        <w:spacing w:after="0"/>
        <w:rPr>
          <w:b/>
        </w:rPr>
      </w:pPr>
      <w:r w:rsidRPr="006607D4">
        <w:rPr>
          <w:b/>
        </w:rPr>
        <w:t xml:space="preserve">RunningSum: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Description</w:t>
            </w:r>
          </w:p>
        </w:tc>
        <w:tc>
          <w:tcPr>
            <w:tcW w:w="7804" w:type="dxa"/>
            <w:shd w:val="clear" w:color="auto" w:fill="auto"/>
          </w:tcPr>
          <w:p w:rsidR="00EF35DB" w:rsidRPr="00E04808" w:rsidRDefault="00EF35DB" w:rsidP="006607D4">
            <w:pPr>
              <w:pStyle w:val="bodytextTable"/>
              <w:rPr>
                <w:bCs/>
              </w:rPr>
            </w:pPr>
            <w:r>
              <w:t>Returns a running total of the input field.</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Remark</w:t>
            </w:r>
          </w:p>
        </w:tc>
        <w:tc>
          <w:tcPr>
            <w:tcW w:w="7804" w:type="dxa"/>
            <w:shd w:val="clear" w:color="auto" w:fill="auto"/>
          </w:tcPr>
          <w:p w:rsidR="00EF35DB" w:rsidRDefault="00EF35DB" w:rsidP="006607D4">
            <w:pPr>
              <w:pStyle w:val="bodytextTable"/>
            </w:pPr>
            <w:r>
              <w:t>Takes one or two input:</w:t>
            </w:r>
          </w:p>
          <w:p w:rsidR="00EF35DB" w:rsidRDefault="00EF35DB" w:rsidP="006607D4">
            <w:pPr>
              <w:pStyle w:val="bodytextTable"/>
            </w:pPr>
            <w:r>
              <w:t>The Data Field you want to sum.</w:t>
            </w:r>
            <w:r>
              <w:br/>
            </w:r>
            <w:r>
              <w:lastRenderedPageBreak/>
              <w:t>2. OPTIONAL: A Data Field or Category. The running sum will reset to 0 whenever there is a new value for this Data Field or Category.</w:t>
            </w:r>
          </w:p>
          <w:p w:rsidR="009862DB" w:rsidRPr="00FC4C51" w:rsidRDefault="009862DB" w:rsidP="006607D4">
            <w:pPr>
              <w:pStyle w:val="bodytextTable"/>
            </w:pPr>
            <w:r>
              <w:t>RunningSum should not be used with the AutoSum feature.</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lastRenderedPageBreak/>
              <w:t>Example</w:t>
            </w:r>
          </w:p>
        </w:tc>
        <w:tc>
          <w:tcPr>
            <w:tcW w:w="7804" w:type="dxa"/>
            <w:shd w:val="clear" w:color="auto" w:fill="auto"/>
          </w:tcPr>
          <w:p w:rsidR="00EF35DB" w:rsidRDefault="00FA4AB6" w:rsidP="006607D4">
            <w:pPr>
              <w:pStyle w:val="bodytextTable"/>
              <w:rPr>
                <w:bCs/>
              </w:rPr>
            </w:pPr>
            <w:r>
              <w:rPr>
                <w:bCs/>
              </w:rPr>
              <w:t>E.g.</w:t>
            </w:r>
            <w:r w:rsidR="00EF35DB">
              <w:rPr>
                <w:bCs/>
              </w:rPr>
              <w:t xml:space="preserve"> </w:t>
            </w:r>
          </w:p>
          <w:p w:rsidR="00EF35DB" w:rsidRDefault="00EF35DB" w:rsidP="006607D4">
            <w:pPr>
              <w:pStyle w:val="bodytextTable"/>
              <w:rPr>
                <w:bCs/>
              </w:rPr>
            </w:pPr>
            <w:r>
              <w:rPr>
                <w:bCs/>
              </w:rPr>
              <w:t xml:space="preserve">1. </w:t>
            </w:r>
            <w:r w:rsidRPr="006607D4">
              <w:rPr>
                <w:b/>
              </w:rPr>
              <w:t>RunningSum({Employees.Salary})</w:t>
            </w:r>
            <w:r>
              <w:rPr>
                <w:b/>
                <w:i/>
                <w:iCs/>
                <w:color w:val="000000"/>
              </w:rPr>
              <w:t xml:space="preserve"> </w:t>
            </w:r>
            <w:r>
              <w:rPr>
                <w:bCs/>
              </w:rPr>
              <w:t>– returns running total of all the employee</w:t>
            </w:r>
            <w:r w:rsidR="003E6BBF" w:rsidRPr="003E6BBF">
              <w:rPr>
                <w:bCs/>
              </w:rPr>
              <w:t>'</w:t>
            </w:r>
            <w:r>
              <w:rPr>
                <w:bCs/>
              </w:rPr>
              <w:t>s salary.</w:t>
            </w:r>
          </w:p>
          <w:p w:rsidR="00EF35DB" w:rsidRDefault="00EF35DB" w:rsidP="006607D4">
            <w:pPr>
              <w:pStyle w:val="bodytextTable"/>
              <w:rPr>
                <w:bCs/>
              </w:rPr>
            </w:pPr>
            <w:r>
              <w:rPr>
                <w:bCs/>
              </w:rPr>
              <w:t xml:space="preserve">2. </w:t>
            </w:r>
            <w:r w:rsidRPr="00EF35DB">
              <w:rPr>
                <w:b/>
                <w:bCs/>
              </w:rPr>
              <w:t>RunningSum({Employees.Salary}, {Employees.Region})</w:t>
            </w:r>
            <w:r>
              <w:rPr>
                <w:bCs/>
              </w:rPr>
              <w:t xml:space="preserve"> – returns a running total of employee</w:t>
            </w:r>
            <w:r w:rsidR="003E6BBF" w:rsidRPr="003E6BBF">
              <w:rPr>
                <w:bCs/>
              </w:rPr>
              <w:t>'</w:t>
            </w:r>
            <w:r>
              <w:rPr>
                <w:bCs/>
              </w:rPr>
              <w:t>s salary for each region.</w:t>
            </w:r>
          </w:p>
          <w:p w:rsidR="00EF35DB" w:rsidRPr="00E04808" w:rsidRDefault="00EF35DB" w:rsidP="006607D4">
            <w:pPr>
              <w:pStyle w:val="bodytextTable"/>
              <w:rPr>
                <w:bCs/>
              </w:rPr>
            </w:pPr>
            <w:r>
              <w:rPr>
                <w:bCs/>
              </w:rPr>
              <w:t xml:space="preserve">3. </w:t>
            </w:r>
            <w:r w:rsidRPr="00EF35DB">
              <w:rPr>
                <w:b/>
                <w:bCs/>
              </w:rPr>
              <w:t>RunningSum({Employees.Salary}, {Company})</w:t>
            </w:r>
            <w:r>
              <w:rPr>
                <w:bCs/>
              </w:rPr>
              <w:t xml:space="preserve"> – returns a running total of employee</w:t>
            </w:r>
            <w:r w:rsidR="003E6BBF" w:rsidRPr="003E6BBF">
              <w:rPr>
                <w:bCs/>
              </w:rPr>
              <w:t>'</w:t>
            </w:r>
            <w:r>
              <w:rPr>
                <w:bCs/>
              </w:rPr>
              <w:t>s salary for each Company.</w:t>
            </w:r>
          </w:p>
        </w:tc>
      </w:tr>
    </w:tbl>
    <w:p w:rsidR="004A2744" w:rsidRPr="006607D4" w:rsidRDefault="004A2744" w:rsidP="006607D4">
      <w:pPr>
        <w:pStyle w:val="bodytext"/>
        <w:spacing w:after="0"/>
        <w:rPr>
          <w:b/>
        </w:rPr>
      </w:pPr>
      <w:r w:rsidRPr="006607D4">
        <w:rPr>
          <w:b/>
        </w:rPr>
        <w:t xml:space="preserve">Sin: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Description</w:t>
            </w:r>
          </w:p>
        </w:tc>
        <w:tc>
          <w:tcPr>
            <w:tcW w:w="7804" w:type="dxa"/>
            <w:shd w:val="clear" w:color="auto" w:fill="auto"/>
          </w:tcPr>
          <w:p w:rsidR="004A2744" w:rsidRPr="00E04808" w:rsidRDefault="004A2744" w:rsidP="006607D4">
            <w:pPr>
              <w:pStyle w:val="bodytextTable"/>
              <w:rPr>
                <w:bCs/>
              </w:rPr>
            </w:pPr>
            <w:r w:rsidRPr="00E106D6">
              <w:t xml:space="preserve">Returns the </w:t>
            </w:r>
            <w:r w:rsidRPr="00E106D6">
              <w:rPr>
                <w:rStyle w:val="Emphasis"/>
                <w:rFonts w:ascii="Verdana" w:hAnsi="Verdana"/>
                <w:b/>
                <w:bCs/>
              </w:rPr>
              <w:t>sine</w:t>
            </w:r>
            <w:r w:rsidRPr="00E106D6">
              <w:t xml:space="preserve"> of the given angle.</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Remark</w:t>
            </w:r>
          </w:p>
        </w:tc>
        <w:tc>
          <w:tcPr>
            <w:tcW w:w="7804" w:type="dxa"/>
            <w:shd w:val="clear" w:color="auto" w:fill="auto"/>
          </w:tcPr>
          <w:p w:rsidR="004A2744" w:rsidRPr="00CF56E6" w:rsidRDefault="004A2744"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Example</w:t>
            </w:r>
          </w:p>
        </w:tc>
        <w:tc>
          <w:tcPr>
            <w:tcW w:w="7804" w:type="dxa"/>
            <w:shd w:val="clear" w:color="auto" w:fill="auto"/>
          </w:tcPr>
          <w:p w:rsidR="004A2744" w:rsidRPr="00E04808" w:rsidRDefault="00FA4AB6" w:rsidP="006607D4">
            <w:pPr>
              <w:pStyle w:val="bodytextTable"/>
              <w:rPr>
                <w:bCs/>
              </w:rPr>
            </w:pPr>
            <w:r>
              <w:rPr>
                <w:bCs/>
              </w:rPr>
              <w:t>E.g.</w:t>
            </w:r>
            <w:r w:rsidR="004A2744">
              <w:rPr>
                <w:bCs/>
              </w:rPr>
              <w:t xml:space="preserve"> </w:t>
            </w:r>
            <w:r w:rsidR="004A2744" w:rsidRPr="006607D4">
              <w:rPr>
                <w:b/>
              </w:rPr>
              <w:t>Sin(1.047)</w:t>
            </w:r>
            <w:r w:rsidR="004A2744" w:rsidRPr="006607D4">
              <w:t xml:space="preserve"> –</w:t>
            </w:r>
            <w:r w:rsidR="004A2744">
              <w:rPr>
                <w:bCs/>
              </w:rPr>
              <w:t xml:space="preserve"> returns .0865926611287823.</w:t>
            </w:r>
          </w:p>
        </w:tc>
      </w:tr>
    </w:tbl>
    <w:p w:rsidR="00025783" w:rsidRPr="006607D4" w:rsidRDefault="00025783" w:rsidP="006607D4">
      <w:pPr>
        <w:pStyle w:val="bodytext"/>
        <w:spacing w:after="0"/>
        <w:rPr>
          <w:b/>
        </w:rPr>
      </w:pPr>
      <w:r w:rsidRPr="006607D4">
        <w:rPr>
          <w:b/>
        </w:rPr>
        <w:t xml:space="preserve">Sinh: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5783" w:rsidRPr="00E04808" w:rsidTr="00AC6EDC">
        <w:tc>
          <w:tcPr>
            <w:tcW w:w="1481" w:type="dxa"/>
            <w:shd w:val="clear" w:color="auto" w:fill="D9D9D9"/>
          </w:tcPr>
          <w:p w:rsidR="00025783" w:rsidRPr="006607D4" w:rsidRDefault="00025783" w:rsidP="006607D4">
            <w:pPr>
              <w:pStyle w:val="bodytext"/>
              <w:spacing w:after="0"/>
              <w:jc w:val="center"/>
              <w:rPr>
                <w:b/>
              </w:rPr>
            </w:pPr>
            <w:r w:rsidRPr="006607D4">
              <w:rPr>
                <w:b/>
              </w:rPr>
              <w:t>Description</w:t>
            </w:r>
          </w:p>
        </w:tc>
        <w:tc>
          <w:tcPr>
            <w:tcW w:w="7627" w:type="dxa"/>
            <w:shd w:val="clear" w:color="auto" w:fill="auto"/>
          </w:tcPr>
          <w:p w:rsidR="00025783" w:rsidRPr="00E04808" w:rsidRDefault="00025783" w:rsidP="006607D4">
            <w:pPr>
              <w:pStyle w:val="bodytextTable"/>
              <w:rPr>
                <w:bCs/>
              </w:rPr>
            </w:pPr>
            <w:r w:rsidRPr="00E106D6">
              <w:t xml:space="preserve">Returns the </w:t>
            </w:r>
            <w:r w:rsidRPr="00E106D6">
              <w:rPr>
                <w:rStyle w:val="Emphasis"/>
                <w:rFonts w:ascii="Verdana" w:hAnsi="Verdana"/>
                <w:b/>
                <w:bCs/>
              </w:rPr>
              <w:t>hyperbolic sine</w:t>
            </w:r>
            <w:r w:rsidRPr="00E106D6">
              <w:t xml:space="preserve"> of a number.</w:t>
            </w:r>
          </w:p>
        </w:tc>
      </w:tr>
      <w:tr w:rsidR="00025783" w:rsidRPr="00E04808" w:rsidTr="00AC6EDC">
        <w:tc>
          <w:tcPr>
            <w:tcW w:w="1481" w:type="dxa"/>
            <w:shd w:val="clear" w:color="auto" w:fill="D9D9D9"/>
          </w:tcPr>
          <w:p w:rsidR="00025783" w:rsidRPr="006607D4" w:rsidRDefault="00025783" w:rsidP="006607D4">
            <w:pPr>
              <w:pStyle w:val="bodytext"/>
              <w:spacing w:after="0"/>
              <w:jc w:val="center"/>
              <w:rPr>
                <w:b/>
              </w:rPr>
            </w:pPr>
            <w:r w:rsidRPr="006607D4">
              <w:rPr>
                <w:b/>
              </w:rPr>
              <w:t>Example</w:t>
            </w:r>
          </w:p>
        </w:tc>
        <w:tc>
          <w:tcPr>
            <w:tcW w:w="7627" w:type="dxa"/>
            <w:shd w:val="clear" w:color="auto" w:fill="auto"/>
          </w:tcPr>
          <w:p w:rsidR="00025783" w:rsidRPr="00E04808" w:rsidRDefault="00FA4AB6" w:rsidP="006607D4">
            <w:pPr>
              <w:pStyle w:val="bodytextTable"/>
              <w:rPr>
                <w:bCs/>
              </w:rPr>
            </w:pPr>
            <w:r>
              <w:rPr>
                <w:bCs/>
              </w:rPr>
              <w:t>E.g.</w:t>
            </w:r>
            <w:r w:rsidR="00025783">
              <w:rPr>
                <w:bCs/>
              </w:rPr>
              <w:t xml:space="preserve"> </w:t>
            </w:r>
            <w:r w:rsidR="00025783" w:rsidRPr="006607D4">
              <w:rPr>
                <w:b/>
              </w:rPr>
              <w:t>Sinh(4)</w:t>
            </w:r>
            <w:r w:rsidR="00025783">
              <w:rPr>
                <w:b/>
                <w:i/>
                <w:iCs/>
                <w:color w:val="000000"/>
              </w:rPr>
              <w:t xml:space="preserve"> </w:t>
            </w:r>
            <w:r w:rsidR="00025783">
              <w:rPr>
                <w:bCs/>
              </w:rPr>
              <w:t>– returns 27.1899171971278.</w:t>
            </w:r>
          </w:p>
        </w:tc>
      </w:tr>
    </w:tbl>
    <w:p w:rsidR="00025783" w:rsidRPr="006607D4" w:rsidRDefault="00025783" w:rsidP="006607D4">
      <w:pPr>
        <w:pStyle w:val="bodytext"/>
        <w:spacing w:after="0"/>
        <w:rPr>
          <w:b/>
        </w:rPr>
      </w:pPr>
      <w:r w:rsidRPr="006607D4">
        <w:rPr>
          <w:b/>
        </w:rPr>
        <w:t xml:space="preserve">Sqrt: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Description</w:t>
            </w:r>
          </w:p>
        </w:tc>
        <w:tc>
          <w:tcPr>
            <w:tcW w:w="7804" w:type="dxa"/>
            <w:shd w:val="clear" w:color="auto" w:fill="auto"/>
          </w:tcPr>
          <w:p w:rsidR="00025783" w:rsidRPr="00E04808" w:rsidRDefault="00025783" w:rsidP="006607D4">
            <w:pPr>
              <w:pStyle w:val="bodytextTable"/>
              <w:rPr>
                <w:bCs/>
              </w:rPr>
            </w:pPr>
            <w:r w:rsidRPr="00E106D6">
              <w:t xml:space="preserve">Returns </w:t>
            </w:r>
            <w:r>
              <w:t>the positive square root of the argument.</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Remark</w:t>
            </w:r>
          </w:p>
        </w:tc>
        <w:tc>
          <w:tcPr>
            <w:tcW w:w="7804" w:type="dxa"/>
            <w:shd w:val="clear" w:color="auto" w:fill="auto"/>
          </w:tcPr>
          <w:p w:rsidR="00025783" w:rsidRPr="00CF56E6" w:rsidRDefault="00025783" w:rsidP="006607D4">
            <w:pPr>
              <w:pStyle w:val="bodytextTable"/>
            </w:pPr>
            <w:r>
              <w:t xml:space="preserve">If the input is negative </w:t>
            </w:r>
            <w:r w:rsidRPr="00025783">
              <w:rPr>
                <w:b/>
              </w:rPr>
              <w:t>Sqrt</w:t>
            </w:r>
            <w:r>
              <w:t xml:space="preserve"> returns the error</w:t>
            </w:r>
            <w:r w:rsidRPr="00025783">
              <w:rPr>
                <w:b/>
              </w:rPr>
              <w:t xml:space="preserve"> #NUM!.</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Example</w:t>
            </w:r>
          </w:p>
        </w:tc>
        <w:tc>
          <w:tcPr>
            <w:tcW w:w="7804" w:type="dxa"/>
            <w:shd w:val="clear" w:color="auto" w:fill="auto"/>
          </w:tcPr>
          <w:p w:rsidR="00025783" w:rsidRPr="00E04808" w:rsidRDefault="00FA4AB6" w:rsidP="006607D4">
            <w:pPr>
              <w:pStyle w:val="bodytextTable"/>
              <w:rPr>
                <w:bCs/>
              </w:rPr>
            </w:pPr>
            <w:r>
              <w:rPr>
                <w:bCs/>
              </w:rPr>
              <w:t>E.g.</w:t>
            </w:r>
            <w:r w:rsidR="00025783">
              <w:rPr>
                <w:bCs/>
              </w:rPr>
              <w:t xml:space="preserve"> </w:t>
            </w:r>
            <w:r w:rsidR="00025783" w:rsidRPr="006607D4">
              <w:rPr>
                <w:b/>
              </w:rPr>
              <w:t>Sqrt(25)</w:t>
            </w:r>
            <w:r w:rsidR="00025783">
              <w:rPr>
                <w:b/>
                <w:i/>
                <w:iCs/>
                <w:color w:val="000000"/>
              </w:rPr>
              <w:t xml:space="preserve"> </w:t>
            </w:r>
            <w:r w:rsidR="00025783">
              <w:rPr>
                <w:bCs/>
              </w:rPr>
              <w:t>– returns 5.</w:t>
            </w:r>
          </w:p>
        </w:tc>
      </w:tr>
    </w:tbl>
    <w:p w:rsidR="00975D51" w:rsidRPr="006607D4" w:rsidRDefault="00975D51" w:rsidP="006607D4">
      <w:pPr>
        <w:pStyle w:val="bodytext"/>
        <w:spacing w:after="0"/>
        <w:rPr>
          <w:b/>
        </w:rPr>
      </w:pPr>
      <w:r w:rsidRPr="006607D4">
        <w:rPr>
          <w:b/>
        </w:rPr>
        <w:t xml:space="preserve">Tan: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Description</w:t>
            </w:r>
          </w:p>
        </w:tc>
        <w:tc>
          <w:tcPr>
            <w:tcW w:w="7804" w:type="dxa"/>
            <w:shd w:val="clear" w:color="auto" w:fill="auto"/>
          </w:tcPr>
          <w:p w:rsidR="00975D51" w:rsidRPr="00E04808" w:rsidRDefault="00975D51" w:rsidP="006607D4">
            <w:pPr>
              <w:pStyle w:val="bodytextTable"/>
              <w:rPr>
                <w:bCs/>
              </w:rPr>
            </w:pPr>
            <w:r>
              <w:t>Returns the tangent of the given angle.</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Remark</w:t>
            </w:r>
          </w:p>
        </w:tc>
        <w:tc>
          <w:tcPr>
            <w:tcW w:w="7804" w:type="dxa"/>
            <w:shd w:val="clear" w:color="auto" w:fill="auto"/>
          </w:tcPr>
          <w:p w:rsidR="00975D51" w:rsidRPr="00CF56E6" w:rsidRDefault="00975D51"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Example</w:t>
            </w:r>
          </w:p>
        </w:tc>
        <w:tc>
          <w:tcPr>
            <w:tcW w:w="7804" w:type="dxa"/>
            <w:shd w:val="clear" w:color="auto" w:fill="auto"/>
          </w:tcPr>
          <w:p w:rsidR="00975D51" w:rsidRPr="00E04808" w:rsidRDefault="00FA4AB6" w:rsidP="006607D4">
            <w:pPr>
              <w:pStyle w:val="bodytextTable"/>
              <w:rPr>
                <w:bCs/>
              </w:rPr>
            </w:pPr>
            <w:r>
              <w:rPr>
                <w:bCs/>
              </w:rPr>
              <w:t>E.g.</w:t>
            </w:r>
            <w:r w:rsidR="00975D51" w:rsidRPr="00BD5DBC">
              <w:rPr>
                <w:b/>
                <w:bCs/>
              </w:rPr>
              <w:t xml:space="preserve"> </w:t>
            </w:r>
            <w:r w:rsidR="00975D51" w:rsidRPr="006607D4">
              <w:rPr>
                <w:b/>
              </w:rPr>
              <w:t>Tan(.785) –</w:t>
            </w:r>
            <w:r w:rsidR="00975D51">
              <w:rPr>
                <w:bCs/>
              </w:rPr>
              <w:t xml:space="preserve"> returns .99920.</w:t>
            </w:r>
          </w:p>
        </w:tc>
      </w:tr>
    </w:tbl>
    <w:p w:rsidR="00975D51" w:rsidRPr="006607D4" w:rsidRDefault="00975D51" w:rsidP="006607D4">
      <w:pPr>
        <w:pStyle w:val="bodytext"/>
        <w:spacing w:after="0"/>
        <w:rPr>
          <w:b/>
        </w:rPr>
      </w:pPr>
      <w:r w:rsidRPr="006607D4">
        <w:rPr>
          <w:b/>
        </w:rPr>
        <w:t xml:space="preserve">Tanh: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75D51" w:rsidRPr="00E04808" w:rsidTr="00AC6EDC">
        <w:tc>
          <w:tcPr>
            <w:tcW w:w="1481" w:type="dxa"/>
            <w:shd w:val="clear" w:color="auto" w:fill="D9D9D9"/>
          </w:tcPr>
          <w:p w:rsidR="00975D51" w:rsidRPr="006607D4" w:rsidRDefault="00975D51" w:rsidP="006607D4">
            <w:pPr>
              <w:pStyle w:val="bodytext"/>
              <w:spacing w:after="0"/>
              <w:jc w:val="center"/>
              <w:rPr>
                <w:b/>
              </w:rPr>
            </w:pPr>
            <w:r w:rsidRPr="006607D4">
              <w:rPr>
                <w:b/>
              </w:rPr>
              <w:t>Description</w:t>
            </w:r>
          </w:p>
        </w:tc>
        <w:tc>
          <w:tcPr>
            <w:tcW w:w="7627" w:type="dxa"/>
            <w:shd w:val="clear" w:color="auto" w:fill="auto"/>
          </w:tcPr>
          <w:p w:rsidR="00975D51" w:rsidRPr="00E04808" w:rsidRDefault="00975D51" w:rsidP="006607D4">
            <w:pPr>
              <w:pStyle w:val="bodytextTable"/>
              <w:rPr>
                <w:bCs/>
              </w:rPr>
            </w:pPr>
            <w:r>
              <w:t xml:space="preserve">Returns </w:t>
            </w:r>
            <w:r w:rsidRPr="00975D51">
              <w:t>the</w:t>
            </w:r>
            <w:r w:rsidRPr="00975D51">
              <w:rPr>
                <w:i/>
              </w:rPr>
              <w:t xml:space="preserve"> </w:t>
            </w:r>
            <w:r w:rsidRPr="00975D51">
              <w:rPr>
                <w:rStyle w:val="Emphasis"/>
                <w:rFonts w:ascii="Verdana" w:hAnsi="Verdana"/>
                <w:b/>
                <w:bCs/>
                <w:i w:val="0"/>
              </w:rPr>
              <w:t>hyperbolic tangent</w:t>
            </w:r>
            <w:r>
              <w:t xml:space="preserve"> of a number.</w:t>
            </w:r>
          </w:p>
        </w:tc>
      </w:tr>
      <w:tr w:rsidR="00975D51" w:rsidRPr="00E04808" w:rsidTr="00AC6EDC">
        <w:tc>
          <w:tcPr>
            <w:tcW w:w="1481" w:type="dxa"/>
            <w:shd w:val="clear" w:color="auto" w:fill="D9D9D9"/>
          </w:tcPr>
          <w:p w:rsidR="00975D51" w:rsidRPr="006607D4" w:rsidRDefault="00975D51" w:rsidP="006607D4">
            <w:pPr>
              <w:pStyle w:val="bodytext"/>
              <w:spacing w:after="0"/>
              <w:jc w:val="center"/>
              <w:rPr>
                <w:b/>
              </w:rPr>
            </w:pPr>
            <w:r w:rsidRPr="006607D4">
              <w:rPr>
                <w:b/>
              </w:rPr>
              <w:lastRenderedPageBreak/>
              <w:t>Example</w:t>
            </w:r>
          </w:p>
        </w:tc>
        <w:tc>
          <w:tcPr>
            <w:tcW w:w="7627" w:type="dxa"/>
            <w:shd w:val="clear" w:color="auto" w:fill="auto"/>
          </w:tcPr>
          <w:p w:rsidR="00975D51" w:rsidRPr="00E04808" w:rsidRDefault="00FA4AB6" w:rsidP="006607D4">
            <w:pPr>
              <w:pStyle w:val="bodytextTable"/>
              <w:rPr>
                <w:bCs/>
              </w:rPr>
            </w:pPr>
            <w:r>
              <w:rPr>
                <w:bCs/>
              </w:rPr>
              <w:t>E.g.</w:t>
            </w:r>
            <w:r w:rsidR="00542755">
              <w:rPr>
                <w:bCs/>
              </w:rPr>
              <w:t xml:space="preserve"> </w:t>
            </w:r>
            <w:r w:rsidR="00542755" w:rsidRPr="006607D4">
              <w:rPr>
                <w:b/>
              </w:rPr>
              <w:t>T</w:t>
            </w:r>
            <w:r w:rsidR="00975D51" w:rsidRPr="006607D4">
              <w:rPr>
                <w:b/>
              </w:rPr>
              <w:t>an</w:t>
            </w:r>
            <w:r w:rsidR="00542755" w:rsidRPr="006607D4">
              <w:rPr>
                <w:b/>
              </w:rPr>
              <w:t>h</w:t>
            </w:r>
            <w:r w:rsidR="00975D51" w:rsidRPr="006607D4">
              <w:rPr>
                <w:b/>
              </w:rPr>
              <w:t>(</w:t>
            </w:r>
            <w:r w:rsidR="00542755" w:rsidRPr="006607D4">
              <w:rPr>
                <w:b/>
              </w:rPr>
              <w:t>-2</w:t>
            </w:r>
            <w:r w:rsidR="00975D51" w:rsidRPr="006607D4">
              <w:rPr>
                <w:b/>
              </w:rPr>
              <w:t>)</w:t>
            </w:r>
            <w:r w:rsidR="00975D51">
              <w:rPr>
                <w:b/>
                <w:i/>
                <w:iCs/>
                <w:color w:val="000000"/>
              </w:rPr>
              <w:t xml:space="preserve"> </w:t>
            </w:r>
            <w:r w:rsidR="00975D51">
              <w:rPr>
                <w:bCs/>
              </w:rPr>
              <w:t>– returns .9</w:t>
            </w:r>
            <w:r w:rsidR="00542755">
              <w:rPr>
                <w:bCs/>
              </w:rPr>
              <w:t>6403</w:t>
            </w:r>
            <w:r w:rsidR="00975D51">
              <w:rPr>
                <w:bCs/>
              </w:rPr>
              <w:t>.</w:t>
            </w:r>
          </w:p>
        </w:tc>
      </w:tr>
    </w:tbl>
    <w:p w:rsidR="00542755" w:rsidRPr="006607D4" w:rsidRDefault="00542755" w:rsidP="006607D4">
      <w:pPr>
        <w:pStyle w:val="bodytext"/>
        <w:spacing w:after="0"/>
        <w:rPr>
          <w:b/>
        </w:rPr>
      </w:pPr>
      <w:r w:rsidRPr="006607D4">
        <w:rPr>
          <w:b/>
        </w:rPr>
        <w:t xml:space="preserve">Truncate: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Description</w:t>
            </w:r>
          </w:p>
        </w:tc>
        <w:tc>
          <w:tcPr>
            <w:tcW w:w="7804" w:type="dxa"/>
            <w:shd w:val="clear" w:color="auto" w:fill="auto"/>
          </w:tcPr>
          <w:p w:rsidR="00542755" w:rsidRPr="00E04808" w:rsidRDefault="00542755" w:rsidP="006607D4">
            <w:pPr>
              <w:pStyle w:val="bodytextTable"/>
              <w:rPr>
                <w:bCs/>
              </w:rPr>
            </w:pPr>
            <w:r>
              <w:t>Truncates a number to an integer by removing the fractional part of the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Remark</w:t>
            </w:r>
          </w:p>
        </w:tc>
        <w:tc>
          <w:tcPr>
            <w:tcW w:w="7804" w:type="dxa"/>
            <w:shd w:val="clear" w:color="auto" w:fill="auto"/>
          </w:tcPr>
          <w:p w:rsidR="00542755" w:rsidRPr="00CF56E6" w:rsidRDefault="00542755" w:rsidP="006607D4">
            <w:pPr>
              <w:pStyle w:val="bodytextTable"/>
            </w:pPr>
            <w:r>
              <w:rPr>
                <w:rStyle w:val="StrongEmphasis"/>
                <w:rFonts w:ascii="Verdana" w:hAnsi="Verdana"/>
              </w:rPr>
              <w:t>INT</w:t>
            </w:r>
            <w:r>
              <w:t xml:space="preserve"> and </w:t>
            </w:r>
            <w:r>
              <w:rPr>
                <w:rStyle w:val="StrongEmphasis"/>
                <w:rFonts w:ascii="Verdana" w:hAnsi="Verdana"/>
              </w:rPr>
              <w:t>TRUNC</w:t>
            </w:r>
            <w:r>
              <w:t xml:space="preserve"> are different only when using negative numbers: </w:t>
            </w:r>
            <w:r>
              <w:rPr>
                <w:rStyle w:val="StrongEmphasis"/>
                <w:rFonts w:ascii="Verdana" w:hAnsi="Verdana"/>
              </w:rPr>
              <w:t>TRUNC</w:t>
            </w:r>
            <w:r>
              <w:t xml:space="preserve"> (-4.3) returns -4, but </w:t>
            </w:r>
            <w:r>
              <w:rPr>
                <w:rStyle w:val="StrongEmphasis"/>
                <w:rFonts w:ascii="Verdana" w:hAnsi="Verdana"/>
              </w:rPr>
              <w:t>INT</w:t>
            </w:r>
            <w:r>
              <w:t xml:space="preserve"> (-4.3) returns -5 because -5 is the lower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Example</w:t>
            </w:r>
          </w:p>
        </w:tc>
        <w:tc>
          <w:tcPr>
            <w:tcW w:w="7804" w:type="dxa"/>
            <w:shd w:val="clear" w:color="auto" w:fill="auto"/>
          </w:tcPr>
          <w:p w:rsidR="00542755" w:rsidRPr="00E04808" w:rsidRDefault="00FA4AB6" w:rsidP="006607D4">
            <w:pPr>
              <w:pStyle w:val="bodytextTable"/>
              <w:rPr>
                <w:bCs/>
              </w:rPr>
            </w:pPr>
            <w:r>
              <w:rPr>
                <w:bCs/>
              </w:rPr>
              <w:t>E.g.</w:t>
            </w:r>
            <w:r w:rsidR="00542755">
              <w:rPr>
                <w:bCs/>
              </w:rPr>
              <w:t xml:space="preserve"> </w:t>
            </w:r>
            <w:r w:rsidR="00542755" w:rsidRPr="006607D4">
              <w:rPr>
                <w:b/>
              </w:rPr>
              <w:t>Truncate(9.9)</w:t>
            </w:r>
            <w:r w:rsidR="00542755">
              <w:rPr>
                <w:b/>
                <w:i/>
                <w:iCs/>
                <w:color w:val="000000"/>
              </w:rPr>
              <w:t xml:space="preserve"> </w:t>
            </w:r>
            <w:r w:rsidR="00542755">
              <w:rPr>
                <w:bCs/>
              </w:rPr>
              <w:t>– returns 9.</w:t>
            </w:r>
          </w:p>
        </w:tc>
      </w:tr>
    </w:tbl>
    <w:p w:rsidR="00507BD8" w:rsidRDefault="00507BD8" w:rsidP="00507BD8">
      <w:pPr>
        <w:pStyle w:val="Standard"/>
      </w:pPr>
      <w:bookmarkStart w:id="323" w:name="__RefHeading__11309_1934010483"/>
      <w:bookmarkStart w:id="324" w:name="_Statistical_Functions"/>
      <w:bookmarkEnd w:id="323"/>
      <w:bookmarkEnd w:id="324"/>
    </w:p>
    <w:p w:rsidR="00507BD8" w:rsidRDefault="00507BD8" w:rsidP="00507BD8">
      <w:pPr>
        <w:pStyle w:val="Heading3"/>
        <w:pageBreakBefore/>
        <w:spacing w:before="0"/>
      </w:pPr>
      <w:bookmarkStart w:id="325" w:name="__RefHeading__11311_1934010483"/>
      <w:bookmarkStart w:id="326" w:name="_Text_&amp;_Data"/>
      <w:bookmarkStart w:id="327" w:name="_String_Functions"/>
      <w:bookmarkStart w:id="328" w:name="_Toc296683294"/>
      <w:bookmarkStart w:id="329" w:name="_Toc306613123"/>
      <w:bookmarkStart w:id="330" w:name="_Toc468348428"/>
      <w:bookmarkEnd w:id="325"/>
      <w:bookmarkEnd w:id="326"/>
      <w:bookmarkEnd w:id="327"/>
      <w:r>
        <w:lastRenderedPageBreak/>
        <w:t>String Functions</w:t>
      </w:r>
      <w:bookmarkEnd w:id="328"/>
      <w:bookmarkEnd w:id="329"/>
      <w:bookmarkEnd w:id="330"/>
    </w:p>
    <w:p w:rsidR="00B35BDE" w:rsidRPr="00B47F81" w:rsidRDefault="00B35BDE" w:rsidP="00B47F81">
      <w:pPr>
        <w:pStyle w:val="bodytext"/>
        <w:spacing w:after="0"/>
        <w:rPr>
          <w:b/>
        </w:rPr>
      </w:pPr>
      <w:r w:rsidRPr="00B47F81">
        <w:rPr>
          <w:b/>
        </w:rPr>
        <w:t xml:space="preserve">Concatenate: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Description</w:t>
            </w:r>
          </w:p>
        </w:tc>
        <w:tc>
          <w:tcPr>
            <w:tcW w:w="7804" w:type="dxa"/>
            <w:shd w:val="clear" w:color="auto" w:fill="auto"/>
          </w:tcPr>
          <w:p w:rsidR="00B35BDE" w:rsidRPr="00E04808" w:rsidRDefault="00B35BDE" w:rsidP="00B47F81">
            <w:pPr>
              <w:pStyle w:val="bodytextTable"/>
              <w:rPr>
                <w:bCs/>
              </w:rPr>
            </w:pPr>
            <w:r w:rsidRPr="000B5813">
              <w:t>Joins several text strings into one text string.</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Remark</w:t>
            </w:r>
          </w:p>
        </w:tc>
        <w:tc>
          <w:tcPr>
            <w:tcW w:w="7804" w:type="dxa"/>
            <w:shd w:val="clear" w:color="auto" w:fill="auto"/>
          </w:tcPr>
          <w:p w:rsidR="00B35BDE" w:rsidRPr="00CF56E6" w:rsidRDefault="00B35BDE" w:rsidP="00B47F81">
            <w:pPr>
              <w:pStyle w:val="bodytextTable"/>
            </w:pPr>
            <w:r w:rsidRPr="000B5813">
              <w:t>The "</w:t>
            </w:r>
            <w:r w:rsidRPr="000B5813">
              <w:rPr>
                <w:rStyle w:val="StrongEmphasis"/>
              </w:rPr>
              <w:t>&amp;</w:t>
            </w:r>
            <w:r w:rsidRPr="000B5813">
              <w:t xml:space="preserve">" operator can be used instead of </w:t>
            </w:r>
            <w:r w:rsidRPr="000B5813">
              <w:rPr>
                <w:rStyle w:val="StrongEmphasis"/>
              </w:rPr>
              <w:t>CONCATENATE</w:t>
            </w:r>
            <w:r w:rsidRPr="000B5813">
              <w:t xml:space="preserve"> to join text items.</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Example</w:t>
            </w:r>
          </w:p>
        </w:tc>
        <w:tc>
          <w:tcPr>
            <w:tcW w:w="7804" w:type="dxa"/>
            <w:shd w:val="clear" w:color="auto" w:fill="auto"/>
          </w:tcPr>
          <w:p w:rsidR="00B35BDE" w:rsidRPr="00E04808" w:rsidRDefault="00FA4AB6" w:rsidP="00B47F81">
            <w:pPr>
              <w:pStyle w:val="bodytextTable"/>
              <w:rPr>
                <w:bCs/>
              </w:rPr>
            </w:pPr>
            <w:r>
              <w:rPr>
                <w:bCs/>
              </w:rPr>
              <w:t>E.g.</w:t>
            </w:r>
            <w:r w:rsidR="00B35BDE">
              <w:rPr>
                <w:bCs/>
              </w:rPr>
              <w:t xml:space="preserve"> </w:t>
            </w:r>
            <w:r w:rsidR="00B35BDE" w:rsidRPr="00B47F81">
              <w:rPr>
                <w:b/>
              </w:rPr>
              <w:t>Concatenate(“This “, “is “, “one string!” )</w:t>
            </w:r>
            <w:r w:rsidR="00B35BDE">
              <w:rPr>
                <w:b/>
                <w:i/>
                <w:iCs/>
                <w:color w:val="000000"/>
              </w:rPr>
              <w:t xml:space="preserve"> </w:t>
            </w:r>
            <w:r w:rsidR="00B35BDE">
              <w:rPr>
                <w:bCs/>
              </w:rPr>
              <w:t>– returns This is one string!</w:t>
            </w:r>
          </w:p>
        </w:tc>
      </w:tr>
    </w:tbl>
    <w:p w:rsidR="002C1E35" w:rsidRPr="00B47F81" w:rsidRDefault="002C1E35" w:rsidP="00B47F81">
      <w:pPr>
        <w:pStyle w:val="bodytext"/>
        <w:spacing w:after="0"/>
        <w:rPr>
          <w:b/>
        </w:rPr>
      </w:pPr>
      <w:r w:rsidRPr="00B47F81">
        <w:rPr>
          <w:b/>
        </w:rPr>
        <w:t xml:space="preserve">Left: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Description</w:t>
            </w:r>
          </w:p>
        </w:tc>
        <w:tc>
          <w:tcPr>
            <w:tcW w:w="7804" w:type="dxa"/>
            <w:shd w:val="clear" w:color="auto" w:fill="auto"/>
          </w:tcPr>
          <w:p w:rsidR="002C1E35" w:rsidRPr="00E04808" w:rsidRDefault="007F6F06" w:rsidP="00B47F81">
            <w:pPr>
              <w:pStyle w:val="bodytextTable"/>
              <w:rPr>
                <w:bCs/>
              </w:rPr>
            </w:pPr>
            <w:r>
              <w:t>Returns the first character</w:t>
            </w:r>
            <w:r w:rsidR="00585687">
              <w:t>(</w:t>
            </w:r>
            <w:r>
              <w:t>s</w:t>
            </w:r>
            <w:r w:rsidR="00585687">
              <w:t>)</w:t>
            </w:r>
            <w:r>
              <w:t xml:space="preserve"> of a </w:t>
            </w:r>
            <w:r w:rsidR="00BA3E4D">
              <w:t xml:space="preserve">text </w:t>
            </w:r>
            <w:r>
              <w:t>string.</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Remark</w:t>
            </w:r>
          </w:p>
        </w:tc>
        <w:tc>
          <w:tcPr>
            <w:tcW w:w="7804" w:type="dxa"/>
            <w:shd w:val="clear" w:color="auto" w:fill="auto"/>
          </w:tcPr>
          <w:p w:rsidR="002C1E35" w:rsidRPr="00CF56E6" w:rsidRDefault="007F6F06" w:rsidP="00B47F81">
            <w:pPr>
              <w:pStyle w:val="bodytextTable"/>
            </w:pPr>
            <w:r>
              <w:t>The first argument is the string you want to display. The second argument is number of characters you want.</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Example</w:t>
            </w:r>
          </w:p>
        </w:tc>
        <w:tc>
          <w:tcPr>
            <w:tcW w:w="7804" w:type="dxa"/>
            <w:shd w:val="clear" w:color="auto" w:fill="auto"/>
          </w:tcPr>
          <w:p w:rsidR="002C1E35" w:rsidRPr="00E04808" w:rsidRDefault="00FA4AB6" w:rsidP="00B47F81">
            <w:pPr>
              <w:pStyle w:val="bodytextTable"/>
              <w:rPr>
                <w:bCs/>
              </w:rPr>
            </w:pPr>
            <w:r>
              <w:rPr>
                <w:bCs/>
              </w:rPr>
              <w:t>E.g.</w:t>
            </w:r>
            <w:r w:rsidR="002C1E35">
              <w:rPr>
                <w:bCs/>
              </w:rPr>
              <w:t xml:space="preserve"> </w:t>
            </w:r>
            <w:r w:rsidR="007F6F06" w:rsidRPr="00B47F81">
              <w:rPr>
                <w:b/>
              </w:rPr>
              <w:t>Left</w:t>
            </w:r>
            <w:r w:rsidR="002C1E35" w:rsidRPr="00B47F81">
              <w:rPr>
                <w:b/>
              </w:rPr>
              <w:t>(“</w:t>
            </w:r>
            <w:r w:rsidR="00AF1104" w:rsidRPr="00B47F81">
              <w:rPr>
                <w:b/>
              </w:rPr>
              <w:t>example</w:t>
            </w:r>
            <w:r w:rsidR="002C1E35" w:rsidRPr="00B47F81">
              <w:rPr>
                <w:b/>
              </w:rPr>
              <w:t>”</w:t>
            </w:r>
            <w:r w:rsidR="007F6F06" w:rsidRPr="00B47F81">
              <w:rPr>
                <w:b/>
              </w:rPr>
              <w:t>, 2</w:t>
            </w:r>
            <w:r w:rsidR="002C1E35" w:rsidRPr="00B47F81">
              <w:rPr>
                <w:b/>
              </w:rPr>
              <w:t xml:space="preserve"> ) –</w:t>
            </w:r>
            <w:r w:rsidR="002C1E35">
              <w:rPr>
                <w:bCs/>
              </w:rPr>
              <w:t xml:space="preserve"> returns </w:t>
            </w:r>
            <w:r>
              <w:rPr>
                <w:bCs/>
              </w:rPr>
              <w:t>E.g.</w:t>
            </w:r>
          </w:p>
        </w:tc>
      </w:tr>
    </w:tbl>
    <w:p w:rsidR="00BA3E4D" w:rsidRPr="00B47F81" w:rsidRDefault="00BA3E4D" w:rsidP="00B47F81">
      <w:pPr>
        <w:pStyle w:val="bodytext"/>
        <w:spacing w:after="0"/>
        <w:rPr>
          <w:b/>
        </w:rPr>
      </w:pPr>
      <w:r w:rsidRPr="00B47F81">
        <w:rPr>
          <w:b/>
        </w:rPr>
        <w:t xml:space="preserve">Len: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Description</w:t>
            </w:r>
          </w:p>
        </w:tc>
        <w:tc>
          <w:tcPr>
            <w:tcW w:w="7627" w:type="dxa"/>
            <w:shd w:val="clear" w:color="auto" w:fill="auto"/>
          </w:tcPr>
          <w:p w:rsidR="00BA3E4D" w:rsidRPr="00E04808" w:rsidRDefault="00BA3E4D" w:rsidP="00B47F81">
            <w:pPr>
              <w:pStyle w:val="bodytextTable"/>
              <w:rPr>
                <w:bCs/>
              </w:rPr>
            </w:pPr>
            <w:r>
              <w:t>Returns the number of characters in a text string.</w:t>
            </w:r>
          </w:p>
        </w:tc>
      </w:tr>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Example</w:t>
            </w:r>
          </w:p>
        </w:tc>
        <w:tc>
          <w:tcPr>
            <w:tcW w:w="7627" w:type="dxa"/>
            <w:shd w:val="clear" w:color="auto" w:fill="auto"/>
          </w:tcPr>
          <w:p w:rsidR="00BA3E4D" w:rsidRPr="00E04808" w:rsidRDefault="00FA4AB6" w:rsidP="00B47F81">
            <w:pPr>
              <w:pStyle w:val="bodytextTable"/>
              <w:rPr>
                <w:bCs/>
              </w:rPr>
            </w:pPr>
            <w:r>
              <w:rPr>
                <w:bCs/>
              </w:rPr>
              <w:t>E.g.</w:t>
            </w:r>
            <w:r w:rsidR="00BA3E4D">
              <w:rPr>
                <w:bCs/>
              </w:rPr>
              <w:t xml:space="preserve"> </w:t>
            </w:r>
            <w:r w:rsidR="00BA3E4D" w:rsidRPr="00B47F81">
              <w:rPr>
                <w:b/>
              </w:rPr>
              <w:t>Len(“</w:t>
            </w:r>
            <w:r w:rsidR="00AF1104" w:rsidRPr="00B47F81">
              <w:rPr>
                <w:b/>
              </w:rPr>
              <w:t>example</w:t>
            </w:r>
            <w:r w:rsidR="00BA3E4D" w:rsidRPr="00B47F81">
              <w:rPr>
                <w:b/>
              </w:rPr>
              <w:t>” )</w:t>
            </w:r>
            <w:r w:rsidR="00BA3E4D">
              <w:rPr>
                <w:b/>
                <w:i/>
                <w:iCs/>
                <w:color w:val="000000"/>
              </w:rPr>
              <w:t xml:space="preserve"> </w:t>
            </w:r>
            <w:r w:rsidR="00BA3E4D">
              <w:rPr>
                <w:bCs/>
              </w:rPr>
              <w:t xml:space="preserve">– returns </w:t>
            </w:r>
            <w:r w:rsidR="00AF1104">
              <w:rPr>
                <w:bCs/>
              </w:rPr>
              <w:t>7</w:t>
            </w:r>
            <w:r w:rsidR="00BA3E4D">
              <w:rPr>
                <w:bCs/>
              </w:rPr>
              <w:t>.</w:t>
            </w:r>
          </w:p>
        </w:tc>
      </w:tr>
    </w:tbl>
    <w:p w:rsidR="00DA4F63" w:rsidRPr="00B47F81" w:rsidRDefault="00DA4F63" w:rsidP="00B47F81">
      <w:pPr>
        <w:pStyle w:val="bodytext"/>
        <w:spacing w:after="0"/>
        <w:rPr>
          <w:b/>
        </w:rPr>
      </w:pPr>
      <w:r w:rsidRPr="00B47F81">
        <w:rPr>
          <w:b/>
        </w:rPr>
        <w:t xml:space="preserve">Lower: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Description</w:t>
            </w:r>
          </w:p>
        </w:tc>
        <w:tc>
          <w:tcPr>
            <w:tcW w:w="7627" w:type="dxa"/>
            <w:shd w:val="clear" w:color="auto" w:fill="auto"/>
          </w:tcPr>
          <w:p w:rsidR="00DA4F63" w:rsidRPr="00E04808" w:rsidRDefault="00DA4F63" w:rsidP="00B47F81">
            <w:pPr>
              <w:pStyle w:val="bodytextTable"/>
              <w:rPr>
                <w:bCs/>
              </w:rPr>
            </w:pPr>
            <w:r>
              <w:t>Converts all uppercase letters in a text string to lowercase.</w:t>
            </w:r>
          </w:p>
        </w:tc>
      </w:tr>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Example</w:t>
            </w:r>
          </w:p>
        </w:tc>
        <w:tc>
          <w:tcPr>
            <w:tcW w:w="7627" w:type="dxa"/>
            <w:shd w:val="clear" w:color="auto" w:fill="auto"/>
          </w:tcPr>
          <w:p w:rsidR="00DA4F63" w:rsidRPr="00E04808" w:rsidRDefault="00FA4AB6" w:rsidP="00B47F81">
            <w:pPr>
              <w:pStyle w:val="bodytextTable"/>
              <w:rPr>
                <w:bCs/>
              </w:rPr>
            </w:pPr>
            <w:r>
              <w:rPr>
                <w:bCs/>
              </w:rPr>
              <w:t>E.g.</w:t>
            </w:r>
            <w:r w:rsidR="00DA4F63">
              <w:rPr>
                <w:bCs/>
              </w:rPr>
              <w:t xml:space="preserve"> </w:t>
            </w:r>
            <w:r w:rsidR="00DA4F63" w:rsidRPr="00B47F81">
              <w:rPr>
                <w:b/>
              </w:rPr>
              <w:t>Lower(“</w:t>
            </w:r>
            <w:r w:rsidR="00AF1104" w:rsidRPr="00B47F81">
              <w:rPr>
                <w:b/>
              </w:rPr>
              <w:t>EXAMPLE</w:t>
            </w:r>
            <w:r w:rsidR="00DA4F63" w:rsidRPr="00B47F81">
              <w:rPr>
                <w:b/>
              </w:rPr>
              <w:t>” )</w:t>
            </w:r>
            <w:r w:rsidR="00DA4F63">
              <w:rPr>
                <w:b/>
                <w:i/>
                <w:iCs/>
                <w:color w:val="000000"/>
              </w:rPr>
              <w:t xml:space="preserve"> </w:t>
            </w:r>
            <w:r w:rsidR="00DA4F63">
              <w:rPr>
                <w:bCs/>
              </w:rPr>
              <w:t xml:space="preserve">– returns </w:t>
            </w:r>
            <w:r w:rsidR="00AF1104">
              <w:rPr>
                <w:bCs/>
              </w:rPr>
              <w:t>example</w:t>
            </w:r>
            <w:r w:rsidR="00DA4F63">
              <w:rPr>
                <w:bCs/>
              </w:rPr>
              <w:t>.</w:t>
            </w:r>
          </w:p>
        </w:tc>
      </w:tr>
    </w:tbl>
    <w:p w:rsidR="00356B9E" w:rsidRPr="00B47F81" w:rsidRDefault="00356B9E" w:rsidP="00B47F81">
      <w:pPr>
        <w:pStyle w:val="bodytext"/>
        <w:spacing w:after="0"/>
        <w:rPr>
          <w:b/>
        </w:rPr>
      </w:pPr>
      <w:r w:rsidRPr="00B47F81">
        <w:rPr>
          <w:b/>
        </w:rPr>
        <w:t xml:space="preserve">Mid: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Description</w:t>
            </w:r>
          </w:p>
        </w:tc>
        <w:tc>
          <w:tcPr>
            <w:tcW w:w="7804" w:type="dxa"/>
            <w:shd w:val="clear" w:color="auto" w:fill="auto"/>
          </w:tcPr>
          <w:p w:rsidR="00356B9E" w:rsidRPr="00E04808" w:rsidRDefault="00356B9E" w:rsidP="00B47F81">
            <w:pPr>
              <w:pStyle w:val="bodytextTable"/>
              <w:rPr>
                <w:bCs/>
              </w:rPr>
            </w:pPr>
            <w:r>
              <w:t xml:space="preserve">Returns a specific number of characters from a text string starting where you specify. </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Remark</w:t>
            </w:r>
          </w:p>
        </w:tc>
        <w:tc>
          <w:tcPr>
            <w:tcW w:w="7804" w:type="dxa"/>
            <w:shd w:val="clear" w:color="auto" w:fill="auto"/>
          </w:tcPr>
          <w:p w:rsidR="00356B9E" w:rsidRDefault="00356B9E" w:rsidP="00B47F81">
            <w:pPr>
              <w:pStyle w:val="bodytextTable"/>
            </w:pPr>
            <w:r>
              <w:t xml:space="preserve">Mid takes three input </w:t>
            </w:r>
            <w:r w:rsidR="006724CA">
              <w:t>arguments</w:t>
            </w:r>
            <w:r>
              <w:t>:</w:t>
            </w:r>
          </w:p>
          <w:p w:rsidR="00356B9E" w:rsidRPr="00CF56E6" w:rsidRDefault="00356B9E" w:rsidP="00B47F81">
            <w:pPr>
              <w:pStyle w:val="bodytextTable"/>
            </w:pPr>
            <w:r>
              <w:t>1. The text string.</w:t>
            </w:r>
            <w:r w:rsidR="0058356E">
              <w:br/>
            </w:r>
            <w:r>
              <w:t>2. The place you want to start.</w:t>
            </w:r>
            <w:r w:rsidR="0058356E">
              <w:br/>
            </w:r>
            <w:r>
              <w:t>3. The number of characters you want to display.</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Example</w:t>
            </w:r>
          </w:p>
        </w:tc>
        <w:tc>
          <w:tcPr>
            <w:tcW w:w="7804" w:type="dxa"/>
            <w:shd w:val="clear" w:color="auto" w:fill="auto"/>
          </w:tcPr>
          <w:p w:rsidR="00356B9E" w:rsidRPr="00E04808" w:rsidRDefault="00FA4AB6" w:rsidP="00B47F81">
            <w:pPr>
              <w:pStyle w:val="bodytextTable"/>
              <w:rPr>
                <w:bCs/>
              </w:rPr>
            </w:pPr>
            <w:r>
              <w:rPr>
                <w:bCs/>
              </w:rPr>
              <w:t>E.g.</w:t>
            </w:r>
            <w:r w:rsidR="00356B9E">
              <w:rPr>
                <w:bCs/>
              </w:rPr>
              <w:t xml:space="preserve"> </w:t>
            </w:r>
            <w:r w:rsidR="00356B9E" w:rsidRPr="00B47F81">
              <w:rPr>
                <w:b/>
              </w:rPr>
              <w:t>Mid(“</w:t>
            </w:r>
            <w:r w:rsidR="00AF1104" w:rsidRPr="00B47F81">
              <w:rPr>
                <w:b/>
              </w:rPr>
              <w:t>example</w:t>
            </w:r>
            <w:r w:rsidR="00356B9E" w:rsidRPr="00B47F81">
              <w:rPr>
                <w:b/>
              </w:rPr>
              <w:t>” , 2,</w:t>
            </w:r>
            <w:r w:rsidR="008F76E4" w:rsidRPr="00B47F81">
              <w:rPr>
                <w:b/>
              </w:rPr>
              <w:t xml:space="preserve"> </w:t>
            </w:r>
            <w:r w:rsidR="00356B9E" w:rsidRPr="00B47F81">
              <w:rPr>
                <w:b/>
              </w:rPr>
              <w:t>3) –</w:t>
            </w:r>
            <w:r w:rsidR="00356B9E">
              <w:rPr>
                <w:bCs/>
              </w:rPr>
              <w:t xml:space="preserve"> returns </w:t>
            </w:r>
            <w:r w:rsidR="00AF1104">
              <w:rPr>
                <w:bCs/>
              </w:rPr>
              <w:t>xam</w:t>
            </w:r>
            <w:r w:rsidR="00356B9E">
              <w:rPr>
                <w:bCs/>
              </w:rPr>
              <w:t>.</w:t>
            </w:r>
          </w:p>
        </w:tc>
      </w:tr>
    </w:tbl>
    <w:p w:rsidR="0058356E" w:rsidRPr="00B47F81" w:rsidRDefault="0058356E" w:rsidP="00B47F81">
      <w:pPr>
        <w:pStyle w:val="bodytext"/>
        <w:spacing w:after="0"/>
        <w:rPr>
          <w:b/>
        </w:rPr>
      </w:pPr>
      <w:r w:rsidRPr="00B47F81">
        <w:rPr>
          <w:b/>
        </w:rPr>
        <w:t xml:space="preserve">NewLine: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58356E" w:rsidP="00B47F81">
            <w:pPr>
              <w:pStyle w:val="bodytextTable"/>
              <w:rPr>
                <w:bCs/>
              </w:rPr>
            </w:pPr>
            <w:r>
              <w:t>Begins a new line of text.</w:t>
            </w:r>
          </w:p>
        </w:tc>
      </w:tr>
    </w:tbl>
    <w:p w:rsidR="0058356E" w:rsidRPr="00B47F81" w:rsidRDefault="0058356E" w:rsidP="00B47F81">
      <w:pPr>
        <w:pStyle w:val="bodytext"/>
        <w:spacing w:after="0"/>
        <w:rPr>
          <w:b/>
        </w:rPr>
      </w:pPr>
      <w:r w:rsidRPr="00B47F81">
        <w:rPr>
          <w:b/>
        </w:rPr>
        <w:t xml:space="preserve">Replace: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 xml:space="preserve">Replaces part of a text string.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Default="00BD5DBC" w:rsidP="00B47F81">
            <w:pPr>
              <w:pStyle w:val="bodytextTable"/>
            </w:pPr>
            <w:r>
              <w:t>Replace</w:t>
            </w:r>
            <w:r w:rsidR="0058356E">
              <w:t xml:space="preserve"> takes four input </w:t>
            </w:r>
            <w:r w:rsidR="00201A62">
              <w:t>arguments</w:t>
            </w:r>
            <w:r w:rsidR="0058356E">
              <w:t>:</w:t>
            </w:r>
          </w:p>
          <w:p w:rsidR="0058356E" w:rsidRPr="00CF56E6" w:rsidRDefault="0058356E" w:rsidP="00B47F81">
            <w:pPr>
              <w:pStyle w:val="bodytextTable"/>
            </w:pPr>
            <w:r>
              <w:lastRenderedPageBreak/>
              <w:t>1. The text string to partially replaced</w:t>
            </w:r>
            <w:r w:rsidR="00897A7D">
              <w:t>.</w:t>
            </w:r>
            <w:r>
              <w:br/>
              <w:t>2. The place you want to start replacing.</w:t>
            </w:r>
            <w:r>
              <w:br/>
              <w:t>3. The number of characters to replace.</w:t>
            </w:r>
            <w:r>
              <w:br/>
              <w:t xml:space="preserve">3. The string you want to substitute.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lastRenderedPageBreak/>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r w:rsidR="0058356E" w:rsidRPr="0058356E">
              <w:rPr>
                <w:b/>
                <w:bCs/>
              </w:rPr>
              <w:t>Replace("</w:t>
            </w:r>
            <w:r w:rsidR="00AF1104">
              <w:rPr>
                <w:b/>
                <w:bCs/>
              </w:rPr>
              <w:t>example</w:t>
            </w:r>
            <w:r w:rsidR="0058356E" w:rsidRPr="0058356E">
              <w:rPr>
                <w:b/>
                <w:bCs/>
              </w:rPr>
              <w:t xml:space="preserve">", 2, 3, "*") </w:t>
            </w:r>
            <w:r w:rsidR="0058356E">
              <w:rPr>
                <w:bCs/>
              </w:rPr>
              <w:t xml:space="preserve">– returns </w:t>
            </w:r>
            <w:r w:rsidR="0058356E" w:rsidRPr="0058356E">
              <w:rPr>
                <w:bCs/>
              </w:rPr>
              <w:t>e*</w:t>
            </w:r>
            <w:r w:rsidR="00AF1104">
              <w:rPr>
                <w:bCs/>
              </w:rPr>
              <w:t>ple</w:t>
            </w:r>
            <w:r w:rsidR="0058356E">
              <w:rPr>
                <w:bCs/>
              </w:rPr>
              <w:t>.</w:t>
            </w:r>
          </w:p>
        </w:tc>
      </w:tr>
    </w:tbl>
    <w:p w:rsidR="0058356E" w:rsidRPr="00B47F81" w:rsidRDefault="0058356E" w:rsidP="00B47F81">
      <w:pPr>
        <w:pStyle w:val="bodytext"/>
        <w:spacing w:after="0"/>
        <w:rPr>
          <w:b/>
        </w:rPr>
      </w:pPr>
      <w:r w:rsidRPr="00B47F81">
        <w:rPr>
          <w:b/>
        </w:rPr>
        <w:t xml:space="preserve">Right: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Returns the last characters in a text string.</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Pr="00CF56E6" w:rsidRDefault="0058356E" w:rsidP="00B47F81">
            <w:pPr>
              <w:pStyle w:val="bodytextTable"/>
            </w:pPr>
            <w:r>
              <w:t>The first argument is the string you want to display. The second argument is number of characters you want.</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r w:rsidR="0058356E">
              <w:rPr>
                <w:b/>
                <w:bCs/>
              </w:rPr>
              <w:t>Right</w:t>
            </w:r>
            <w:r w:rsidR="0058356E" w:rsidRPr="0058356E">
              <w:rPr>
                <w:b/>
                <w:bCs/>
              </w:rPr>
              <w:t>("</w:t>
            </w:r>
            <w:r w:rsidR="00AF1104">
              <w:rPr>
                <w:b/>
                <w:bCs/>
              </w:rPr>
              <w:t>example</w:t>
            </w:r>
            <w:r w:rsidR="0058356E" w:rsidRPr="0058356E">
              <w:rPr>
                <w:b/>
                <w:bCs/>
              </w:rPr>
              <w:t>", 2</w:t>
            </w:r>
            <w:r w:rsidR="0058356E">
              <w:rPr>
                <w:b/>
                <w:bCs/>
              </w:rPr>
              <w:t xml:space="preserve">) </w:t>
            </w:r>
            <w:r w:rsidR="0058356E">
              <w:rPr>
                <w:bCs/>
              </w:rPr>
              <w:t xml:space="preserve">– returns </w:t>
            </w:r>
            <w:r w:rsidR="00AF1104">
              <w:rPr>
                <w:bCs/>
              </w:rPr>
              <w:t>le</w:t>
            </w:r>
            <w:r w:rsidR="0058356E">
              <w:rPr>
                <w:bCs/>
              </w:rPr>
              <w:t>.</w:t>
            </w:r>
          </w:p>
        </w:tc>
      </w:tr>
    </w:tbl>
    <w:p w:rsidR="0058356E" w:rsidRPr="00B47F81" w:rsidRDefault="0058356E" w:rsidP="00B47F81">
      <w:pPr>
        <w:pStyle w:val="bodytext"/>
        <w:spacing w:after="0"/>
        <w:rPr>
          <w:b/>
        </w:rPr>
      </w:pPr>
      <w:r w:rsidRPr="00B47F81">
        <w:rPr>
          <w:b/>
        </w:rPr>
        <w:t xml:space="preserve">Trim: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AC256C" w:rsidP="00B47F81">
            <w:pPr>
              <w:pStyle w:val="bodytextTable"/>
              <w:rPr>
                <w:bCs/>
              </w:rPr>
            </w:pPr>
            <w:r>
              <w:t>Removes all spaces from text except for single spaces between words.</w:t>
            </w:r>
          </w:p>
        </w:tc>
      </w:tr>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Example</w:t>
            </w:r>
          </w:p>
        </w:tc>
        <w:tc>
          <w:tcPr>
            <w:tcW w:w="7627" w:type="dxa"/>
            <w:shd w:val="clear" w:color="auto" w:fill="auto"/>
          </w:tcPr>
          <w:p w:rsidR="0058356E" w:rsidRPr="00E04808" w:rsidRDefault="00FA4AB6" w:rsidP="00B47F81">
            <w:pPr>
              <w:pStyle w:val="bodytextTable"/>
              <w:rPr>
                <w:bCs/>
              </w:rPr>
            </w:pPr>
            <w:r>
              <w:rPr>
                <w:bCs/>
              </w:rPr>
              <w:t>E.g.</w:t>
            </w:r>
            <w:r w:rsidR="0058356E">
              <w:rPr>
                <w:bCs/>
              </w:rPr>
              <w:t xml:space="preserve"> </w:t>
            </w:r>
            <w:r w:rsidR="00AC256C">
              <w:rPr>
                <w:b/>
                <w:bCs/>
              </w:rPr>
              <w:t>Trim</w:t>
            </w:r>
            <w:r w:rsidR="0058356E" w:rsidRPr="0058356E">
              <w:rPr>
                <w:b/>
                <w:bCs/>
              </w:rPr>
              <w:t>("</w:t>
            </w:r>
            <w:r w:rsidR="00AC256C">
              <w:rPr>
                <w:b/>
                <w:bCs/>
              </w:rPr>
              <w:t>This     sentence     has   weird    spacing.</w:t>
            </w:r>
            <w:r w:rsidR="0058356E" w:rsidRPr="0058356E">
              <w:rPr>
                <w:b/>
                <w:bCs/>
              </w:rPr>
              <w:t>", 2</w:t>
            </w:r>
            <w:r w:rsidR="0058356E">
              <w:rPr>
                <w:b/>
                <w:bCs/>
              </w:rPr>
              <w:t xml:space="preserve">) </w:t>
            </w:r>
            <w:r w:rsidR="0058356E">
              <w:rPr>
                <w:bCs/>
              </w:rPr>
              <w:t xml:space="preserve">– returns </w:t>
            </w:r>
            <w:r w:rsidR="00AC256C">
              <w:rPr>
                <w:bCs/>
              </w:rPr>
              <w:t>This sentence has weird spacing</w:t>
            </w:r>
            <w:r w:rsidR="0058356E">
              <w:rPr>
                <w:bCs/>
              </w:rPr>
              <w:t>.</w:t>
            </w:r>
          </w:p>
        </w:tc>
      </w:tr>
    </w:tbl>
    <w:p w:rsidR="00AC256C" w:rsidRPr="00B47F81" w:rsidRDefault="00AC256C" w:rsidP="00B47F81">
      <w:pPr>
        <w:pStyle w:val="bodytext"/>
        <w:spacing w:after="0"/>
        <w:rPr>
          <w:b/>
        </w:rPr>
      </w:pPr>
      <w:r w:rsidRPr="00B47F81">
        <w:rPr>
          <w:b/>
        </w:rPr>
        <w:t xml:space="preserve">Upper: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t>Converts text to uppercase.</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r w:rsidR="00AC256C">
              <w:rPr>
                <w:b/>
                <w:bCs/>
              </w:rPr>
              <w:t>Upper</w:t>
            </w:r>
            <w:r w:rsidR="00AC256C" w:rsidRPr="0058356E">
              <w:rPr>
                <w:b/>
                <w:bCs/>
              </w:rPr>
              <w:t>("</w:t>
            </w:r>
            <w:r w:rsidR="00AF1104">
              <w:rPr>
                <w:b/>
                <w:bCs/>
              </w:rPr>
              <w:t>example</w:t>
            </w:r>
            <w:r w:rsidR="00AC256C">
              <w:rPr>
                <w:b/>
                <w:bCs/>
              </w:rPr>
              <w:t xml:space="preserve">") </w:t>
            </w:r>
            <w:r w:rsidR="00AC256C">
              <w:rPr>
                <w:bCs/>
              </w:rPr>
              <w:t xml:space="preserve">– returns </w:t>
            </w:r>
            <w:r w:rsidR="00AF1104">
              <w:rPr>
                <w:bCs/>
              </w:rPr>
              <w:t>EXAMPLE</w:t>
            </w:r>
            <w:r w:rsidR="00AC256C">
              <w:rPr>
                <w:bCs/>
              </w:rPr>
              <w:t>.</w:t>
            </w:r>
          </w:p>
        </w:tc>
      </w:tr>
    </w:tbl>
    <w:p w:rsidR="00AC256C" w:rsidRPr="00B47F81" w:rsidRDefault="00AC256C" w:rsidP="00B47F81">
      <w:pPr>
        <w:pStyle w:val="bodytext"/>
        <w:spacing w:after="0"/>
        <w:rPr>
          <w:b/>
        </w:rPr>
      </w:pPr>
      <w:r w:rsidRPr="00B47F81">
        <w:rPr>
          <w:b/>
        </w:rPr>
        <w:t xml:space="preserve">Value: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rsidRPr="00383D3C">
              <w:t>Converts a text string that represents a number to a number.</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r w:rsidR="00AC256C">
              <w:rPr>
                <w:b/>
                <w:bCs/>
              </w:rPr>
              <w:t>Value</w:t>
            </w:r>
            <w:r w:rsidR="00AC256C" w:rsidRPr="0058356E">
              <w:rPr>
                <w:b/>
                <w:bCs/>
              </w:rPr>
              <w:t>("</w:t>
            </w:r>
            <w:r w:rsidR="00AC256C">
              <w:rPr>
                <w:b/>
                <w:bCs/>
              </w:rPr>
              <w:t xml:space="preserve">$1,000") </w:t>
            </w:r>
            <w:r w:rsidR="00AC256C">
              <w:rPr>
                <w:bCs/>
              </w:rPr>
              <w:t>– returns 1000.</w:t>
            </w:r>
          </w:p>
        </w:tc>
      </w:tr>
    </w:tbl>
    <w:p w:rsidR="00B35BDE" w:rsidRPr="00B35BDE" w:rsidRDefault="00B35BDE" w:rsidP="00B35BDE">
      <w:pPr>
        <w:pStyle w:val="Textbody"/>
      </w:pPr>
    </w:p>
    <w:p w:rsidR="00B61478" w:rsidRDefault="00B61478" w:rsidP="00B61478">
      <w:pPr>
        <w:pStyle w:val="Heading3"/>
        <w:pageBreakBefore/>
        <w:spacing w:before="0"/>
      </w:pPr>
      <w:bookmarkStart w:id="331" w:name="_Other_Functions"/>
      <w:bookmarkStart w:id="332" w:name="_Formatting_Functions"/>
      <w:bookmarkStart w:id="333" w:name="_Toc468348429"/>
      <w:bookmarkStart w:id="334" w:name="_Toc306613124"/>
      <w:bookmarkEnd w:id="331"/>
      <w:bookmarkEnd w:id="332"/>
      <w:r>
        <w:lastRenderedPageBreak/>
        <w:t>Formatting Functions</w:t>
      </w:r>
      <w:bookmarkEnd w:id="333"/>
    </w:p>
    <w:p w:rsidR="00B61478" w:rsidRPr="00B47F81" w:rsidRDefault="00B61478" w:rsidP="00B47F81">
      <w:pPr>
        <w:pStyle w:val="bodytext"/>
        <w:spacing w:after="0"/>
        <w:rPr>
          <w:b/>
        </w:rPr>
      </w:pPr>
      <w:r w:rsidRPr="00B47F81">
        <w:rPr>
          <w:b/>
        </w:rPr>
        <w:t xml:space="preserve">Bold: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Description</w:t>
            </w:r>
          </w:p>
        </w:tc>
        <w:tc>
          <w:tcPr>
            <w:tcW w:w="7804" w:type="dxa"/>
            <w:shd w:val="clear" w:color="auto" w:fill="auto"/>
          </w:tcPr>
          <w:p w:rsidR="00B61478" w:rsidRPr="00E04808" w:rsidRDefault="00A3743E" w:rsidP="00B47F81">
            <w:pPr>
              <w:pStyle w:val="bodytextTable"/>
              <w:rPr>
                <w:bCs/>
              </w:rPr>
            </w:pPr>
            <w:r>
              <w:t>Applies the bold formatting to the input.</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Remark</w:t>
            </w:r>
          </w:p>
        </w:tc>
        <w:tc>
          <w:tcPr>
            <w:tcW w:w="7804" w:type="dxa"/>
            <w:shd w:val="clear" w:color="auto" w:fill="auto"/>
          </w:tcPr>
          <w:p w:rsidR="00B61478" w:rsidRDefault="00A3743E" w:rsidP="00B47F81">
            <w:pPr>
              <w:pStyle w:val="bodytextTable"/>
            </w:pPr>
            <w:r>
              <w:t>Can be used to bold part but not all of the text in a cell.</w:t>
            </w:r>
          </w:p>
          <w:p w:rsidR="00A3743E" w:rsidRPr="00CF56E6" w:rsidRDefault="00A3743E" w:rsidP="00B47F81">
            <w:pPr>
              <w:pStyle w:val="bodytextTable"/>
            </w:pPr>
            <w:r>
              <w:t>An entire cell can be made bold using the bold button in the toolbar or ctrl + B.</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Example</w:t>
            </w:r>
          </w:p>
        </w:tc>
        <w:tc>
          <w:tcPr>
            <w:tcW w:w="7804" w:type="dxa"/>
            <w:shd w:val="clear" w:color="auto" w:fill="auto"/>
          </w:tcPr>
          <w:p w:rsidR="00B61478" w:rsidRPr="00A3743E" w:rsidRDefault="00FA4AB6" w:rsidP="00B47F81">
            <w:pPr>
              <w:pStyle w:val="bodytextTable"/>
              <w:rPr>
                <w:bCs/>
              </w:rPr>
            </w:pPr>
            <w:r>
              <w:rPr>
                <w:bCs/>
              </w:rPr>
              <w:t>E.g.</w:t>
            </w:r>
            <w:r w:rsidR="00B61478">
              <w:rPr>
                <w:bCs/>
              </w:rPr>
              <w:t xml:space="preserve"> </w:t>
            </w:r>
            <w:r w:rsidR="00A3743E">
              <w:rPr>
                <w:b/>
                <w:bCs/>
              </w:rPr>
              <w:t>=</w:t>
            </w:r>
            <w:r w:rsidR="003E6BBF" w:rsidRPr="003E6BBF">
              <w:rPr>
                <w:b/>
                <w:bCs/>
              </w:rPr>
              <w:t>'</w:t>
            </w:r>
            <w:r w:rsidR="00A3743E">
              <w:rPr>
                <w:b/>
                <w:bCs/>
              </w:rPr>
              <w:t xml:space="preserve">The second half of </w:t>
            </w:r>
            <w:r w:rsidR="003E6BBF" w:rsidRPr="003E6BBF">
              <w:rPr>
                <w:b/>
                <w:bCs/>
              </w:rPr>
              <w:t>'</w:t>
            </w:r>
            <w:r w:rsidR="00A3743E">
              <w:rPr>
                <w:b/>
                <w:bCs/>
              </w:rPr>
              <w:t>&amp; bold(</w:t>
            </w:r>
            <w:r w:rsidR="003E6BBF" w:rsidRPr="003E6BBF">
              <w:rPr>
                <w:b/>
                <w:bCs/>
              </w:rPr>
              <w:t>'</w:t>
            </w:r>
            <w:r w:rsidR="00A3743E">
              <w:rPr>
                <w:b/>
                <w:bCs/>
              </w:rPr>
              <w:t>this sentence is bold.</w:t>
            </w:r>
            <w:r w:rsidR="003E6BBF" w:rsidRPr="003E6BBF">
              <w:rPr>
                <w:b/>
              </w:rPr>
              <w:t>'</w:t>
            </w:r>
            <w:r w:rsidR="00B61478" w:rsidRPr="00B47F81">
              <w:rPr>
                <w:b/>
              </w:rPr>
              <w:t>)</w:t>
            </w:r>
            <w:r w:rsidR="00B61478">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Pr>
                <w:b/>
                <w:bCs/>
              </w:rPr>
              <w:t>this sentence is bold</w:t>
            </w:r>
            <w:r w:rsidR="00A3743E">
              <w:rPr>
                <w:bCs/>
              </w:rPr>
              <w:t>.</w:t>
            </w:r>
            <w:r w:rsidR="003E6BBF" w:rsidRPr="003E6BBF">
              <w:rPr>
                <w:bCs/>
              </w:rPr>
              <w:t>'</w:t>
            </w:r>
            <w:r w:rsidR="00A3743E">
              <w:rPr>
                <w:bCs/>
              </w:rPr>
              <w:t xml:space="preserve"> </w:t>
            </w:r>
          </w:p>
        </w:tc>
      </w:tr>
    </w:tbl>
    <w:p w:rsidR="00B61478" w:rsidRPr="00B47F81" w:rsidRDefault="00B61478" w:rsidP="00B47F81">
      <w:pPr>
        <w:pStyle w:val="bodytext"/>
        <w:spacing w:after="0"/>
        <w:rPr>
          <w:b/>
        </w:rPr>
      </w:pPr>
      <w:r w:rsidRPr="00B47F81">
        <w:rPr>
          <w:b/>
        </w:rPr>
        <w:t xml:space="preserve">Italic: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italic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italic part but not all of the text in a cell.</w:t>
            </w:r>
          </w:p>
          <w:p w:rsidR="00A3743E" w:rsidRPr="00CF56E6" w:rsidRDefault="00A3743E" w:rsidP="00B47F81">
            <w:pPr>
              <w:pStyle w:val="bodytextTable"/>
            </w:pPr>
            <w:r>
              <w:t>An entire cell can be italicized using the italic button in the toolbar or ctrl + I.</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xml:space="preserve">= </w:t>
            </w:r>
            <w:r w:rsidR="003E6BBF" w:rsidRPr="003E6BBF">
              <w:rPr>
                <w:b/>
                <w:bCs/>
              </w:rPr>
              <w:t>'</w:t>
            </w:r>
            <w:r w:rsidR="00A3743E">
              <w:rPr>
                <w:b/>
                <w:bCs/>
              </w:rPr>
              <w:t xml:space="preserve">The second half of </w:t>
            </w:r>
            <w:r w:rsidR="003E6BBF" w:rsidRPr="003E6BBF">
              <w:rPr>
                <w:b/>
                <w:bCs/>
              </w:rPr>
              <w:t>'</w:t>
            </w:r>
            <w:r w:rsidR="00A3743E">
              <w:rPr>
                <w:b/>
                <w:bCs/>
              </w:rPr>
              <w:t>&amp;</w:t>
            </w:r>
            <w:r w:rsidR="00A3743E" w:rsidRPr="00A3743E">
              <w:rPr>
                <w:b/>
                <w:bCs/>
              </w:rPr>
              <w:t>italic</w:t>
            </w:r>
            <w:r w:rsidR="00A3743E">
              <w:rPr>
                <w:b/>
                <w:bCs/>
              </w:rPr>
              <w:t xml:space="preserve"> (</w:t>
            </w:r>
            <w:r w:rsidR="003E6BBF" w:rsidRPr="003E6BBF">
              <w:rPr>
                <w:b/>
                <w:bCs/>
              </w:rPr>
              <w:t>'</w:t>
            </w:r>
            <w:r w:rsidR="00A3743E">
              <w:rPr>
                <w:b/>
                <w:bCs/>
              </w:rPr>
              <w:t xml:space="preserve">this sentence is </w:t>
            </w:r>
            <w:r w:rsidR="00A3743E" w:rsidRPr="00B47F81">
              <w:rPr>
                <w:b/>
              </w:rPr>
              <w:t>italic.</w:t>
            </w:r>
            <w:r w:rsidR="003E6BBF" w:rsidRPr="003E6BBF">
              <w:rPr>
                <w:b/>
              </w:rPr>
              <w:t>'</w:t>
            </w:r>
            <w:r w:rsidR="00A3743E" w:rsidRPr="00B47F81">
              <w:rPr>
                <w:b/>
              </w:rPr>
              <w:t>)</w:t>
            </w:r>
            <w:r w:rsidR="00A3743E">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sidRPr="00A3743E">
              <w:rPr>
                <w:bCs/>
                <w:i/>
              </w:rPr>
              <w:t>this sentence is bold.</w:t>
            </w:r>
            <w:r w:rsidR="003E6BBF" w:rsidRPr="003E6BBF">
              <w:rPr>
                <w:bCs/>
              </w:rPr>
              <w:t>'</w:t>
            </w:r>
            <w:r w:rsidR="00A3743E">
              <w:rPr>
                <w:bCs/>
              </w:rPr>
              <w:t xml:space="preserve"> </w:t>
            </w:r>
          </w:p>
        </w:tc>
      </w:tr>
    </w:tbl>
    <w:p w:rsidR="00B61478" w:rsidRPr="00B47F81" w:rsidRDefault="00B61478" w:rsidP="00B47F81">
      <w:pPr>
        <w:pStyle w:val="bodytext"/>
        <w:spacing w:after="0"/>
        <w:rPr>
          <w:b/>
        </w:rPr>
      </w:pPr>
      <w:r w:rsidRPr="00B47F81">
        <w:rPr>
          <w:b/>
        </w:rPr>
        <w:t xml:space="preserve">Underline: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underline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underline part but not all of the text in a cell.</w:t>
            </w:r>
          </w:p>
          <w:p w:rsidR="00A3743E" w:rsidRPr="00CF56E6" w:rsidRDefault="00A3743E" w:rsidP="00B47F81">
            <w:pPr>
              <w:pStyle w:val="bodytextTable"/>
            </w:pPr>
            <w:r>
              <w:t>An entire cell can be underlined using the underline button in the toolbar or ctrl + U.</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xml:space="preserve">= </w:t>
            </w:r>
            <w:r w:rsidR="003E6BBF" w:rsidRPr="003E6BBF">
              <w:rPr>
                <w:b/>
                <w:bCs/>
              </w:rPr>
              <w:t>'</w:t>
            </w:r>
            <w:r w:rsidR="00A3743E">
              <w:rPr>
                <w:b/>
                <w:bCs/>
              </w:rPr>
              <w:t xml:space="preserve">The second half of </w:t>
            </w:r>
            <w:r w:rsidR="003E6BBF" w:rsidRPr="003E6BBF">
              <w:rPr>
                <w:b/>
                <w:bCs/>
              </w:rPr>
              <w:t>'</w:t>
            </w:r>
            <w:r w:rsidR="00A3743E">
              <w:rPr>
                <w:b/>
                <w:bCs/>
              </w:rPr>
              <w:t>&amp;underline (</w:t>
            </w:r>
            <w:r w:rsidR="003E6BBF" w:rsidRPr="003E6BBF">
              <w:rPr>
                <w:b/>
                <w:bCs/>
              </w:rPr>
              <w:t>'</w:t>
            </w:r>
            <w:r w:rsidR="00A3743E">
              <w:rPr>
                <w:b/>
                <w:bCs/>
              </w:rPr>
              <w:t xml:space="preserve">this sentence is </w:t>
            </w:r>
            <w:r w:rsidR="00A3743E" w:rsidRPr="00B47F81">
              <w:rPr>
                <w:b/>
              </w:rPr>
              <w:t>underlined.</w:t>
            </w:r>
            <w:r w:rsidR="003E6BBF" w:rsidRPr="003E6BBF">
              <w:rPr>
                <w:b/>
              </w:rPr>
              <w:t>'</w:t>
            </w:r>
            <w:r w:rsidR="00A3743E" w:rsidRPr="00B47F81">
              <w:rPr>
                <w:b/>
              </w:rPr>
              <w:t>)</w:t>
            </w:r>
            <w:r w:rsidR="00A3743E">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sidRPr="00A3743E">
              <w:rPr>
                <w:bCs/>
                <w:u w:val="single"/>
              </w:rPr>
              <w:t>this sentence is underlined</w:t>
            </w:r>
            <w:r w:rsidR="00A3743E" w:rsidRPr="00A3743E">
              <w:rPr>
                <w:bCs/>
                <w:i/>
              </w:rPr>
              <w:t>.</w:t>
            </w:r>
            <w:r w:rsidR="003E6BBF" w:rsidRPr="003E6BBF">
              <w:rPr>
                <w:bCs/>
              </w:rPr>
              <w:t>'</w:t>
            </w:r>
            <w:r w:rsidR="00A3743E">
              <w:rPr>
                <w:bCs/>
              </w:rPr>
              <w:t xml:space="preserve"> </w:t>
            </w:r>
          </w:p>
        </w:tc>
      </w:tr>
    </w:tbl>
    <w:p w:rsidR="00C92056" w:rsidRDefault="00507BD8" w:rsidP="00C92056">
      <w:pPr>
        <w:pStyle w:val="Heading3"/>
        <w:pageBreakBefore/>
        <w:spacing w:before="0"/>
      </w:pPr>
      <w:bookmarkStart w:id="335" w:name="_Other_Functions_1"/>
      <w:bookmarkStart w:id="336" w:name="_Toc468348430"/>
      <w:bookmarkEnd w:id="335"/>
      <w:r>
        <w:lastRenderedPageBreak/>
        <w:t>Other Functions</w:t>
      </w:r>
      <w:bookmarkEnd w:id="334"/>
      <w:bookmarkEnd w:id="336"/>
    </w:p>
    <w:p w:rsidR="006F3A3E" w:rsidRPr="00B47F81" w:rsidRDefault="006F3A3E" w:rsidP="00B47F81">
      <w:pPr>
        <w:pStyle w:val="bodytext"/>
        <w:spacing w:after="0"/>
        <w:rPr>
          <w:b/>
        </w:rPr>
      </w:pPr>
      <w:r w:rsidRPr="00B47F81">
        <w:rPr>
          <w:b/>
        </w:rPr>
        <w:t xml:space="preserve">CellValue: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Description</w:t>
            </w:r>
          </w:p>
        </w:tc>
        <w:tc>
          <w:tcPr>
            <w:tcW w:w="7804" w:type="dxa"/>
            <w:shd w:val="clear" w:color="auto" w:fill="auto"/>
          </w:tcPr>
          <w:p w:rsidR="006F3A3E" w:rsidRPr="00E04808" w:rsidRDefault="006F3A3E" w:rsidP="00B47F81">
            <w:pPr>
              <w:pStyle w:val="bodytextTable"/>
              <w:rPr>
                <w:bCs/>
              </w:rPr>
            </w:pPr>
            <w:r w:rsidRPr="00383D3C">
              <w:t xml:space="preserve">Returns the </w:t>
            </w:r>
            <w:r>
              <w:t>value of the current cell.</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Remark</w:t>
            </w:r>
          </w:p>
        </w:tc>
        <w:tc>
          <w:tcPr>
            <w:tcW w:w="7804" w:type="dxa"/>
            <w:shd w:val="clear" w:color="auto" w:fill="auto"/>
          </w:tcPr>
          <w:p w:rsidR="006F3A3E" w:rsidRPr="00FC4C51" w:rsidRDefault="006F3A3E" w:rsidP="00B47F81">
            <w:pPr>
              <w:pStyle w:val="bodytextTable"/>
            </w:pPr>
            <w:r>
              <w:t xml:space="preserve">This function is only used in </w:t>
            </w:r>
            <w:hyperlink w:anchor="_Conditional_Formatting/Suppression" w:history="1">
              <w:r w:rsidRPr="006F3A3E">
                <w:rPr>
                  <w:rStyle w:val="Hyperlink"/>
                  <w:rFonts w:ascii="Verdana" w:hAnsi="Verdana"/>
                </w:rPr>
                <w:t>Conditional Formatting</w:t>
              </w:r>
            </w:hyperlink>
            <w:r>
              <w:t>.</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Example</w:t>
            </w:r>
          </w:p>
        </w:tc>
        <w:tc>
          <w:tcPr>
            <w:tcW w:w="7804" w:type="dxa"/>
            <w:shd w:val="clear" w:color="auto" w:fill="auto"/>
          </w:tcPr>
          <w:p w:rsidR="006F3A3E" w:rsidRPr="00B47F81" w:rsidRDefault="006F3A3E" w:rsidP="00B47F81">
            <w:pPr>
              <w:pStyle w:val="bodytextTable"/>
            </w:pPr>
            <w:r w:rsidRPr="00B47F81">
              <w:t xml:space="preserve">Suppose a cell of a report displays the price of products. </w:t>
            </w:r>
          </w:p>
          <w:p w:rsidR="006F3A3E" w:rsidRPr="00E04808" w:rsidRDefault="00FA4AB6" w:rsidP="00B47F81">
            <w:pPr>
              <w:pStyle w:val="bodytextTable"/>
              <w:rPr>
                <w:bCs/>
              </w:rPr>
            </w:pPr>
            <w:r>
              <w:t>E.g.</w:t>
            </w:r>
            <w:r w:rsidR="006F3A3E" w:rsidRPr="00B47F81">
              <w:t xml:space="preserve"> </w:t>
            </w:r>
            <w:r w:rsidR="00797A09">
              <w:rPr>
                <w:b/>
              </w:rPr>
              <w:t>CellValue()&gt;</w:t>
            </w:r>
            <w:r w:rsidR="006F3A3E" w:rsidRPr="00B47F81">
              <w:rPr>
                <w:b/>
              </w:rPr>
              <w:t>150</w:t>
            </w:r>
            <w:r w:rsidR="006F3A3E" w:rsidRPr="00B47F81">
              <w:t xml:space="preserve"> returns True if the price of the product is greater than 150.</w:t>
            </w:r>
          </w:p>
        </w:tc>
      </w:tr>
    </w:tbl>
    <w:p w:rsidR="00C92056" w:rsidRPr="00B47F81" w:rsidRDefault="00C92056" w:rsidP="00B47F81">
      <w:pPr>
        <w:pStyle w:val="bodytext"/>
        <w:spacing w:after="0"/>
        <w:rPr>
          <w:b/>
        </w:rPr>
      </w:pPr>
      <w:r w:rsidRPr="00B47F81">
        <w:rPr>
          <w:b/>
        </w:rPr>
        <w:t xml:space="preserve">FilterValue: </w:t>
      </w:r>
      <w:r w:rsidR="008B3AC1"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Description</w:t>
            </w:r>
          </w:p>
        </w:tc>
        <w:tc>
          <w:tcPr>
            <w:tcW w:w="7804" w:type="dxa"/>
            <w:shd w:val="clear" w:color="auto" w:fill="auto"/>
          </w:tcPr>
          <w:p w:rsidR="00C92056" w:rsidRPr="00E04808" w:rsidRDefault="00C92056" w:rsidP="00B47F81">
            <w:pPr>
              <w:pStyle w:val="bodytextTable"/>
              <w:rPr>
                <w:bCs/>
              </w:rPr>
            </w:pPr>
            <w:r w:rsidRPr="00383D3C">
              <w:t>Returns the current value of a filter.</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Remark</w:t>
            </w:r>
          </w:p>
        </w:tc>
        <w:tc>
          <w:tcPr>
            <w:tcW w:w="7804" w:type="dxa"/>
            <w:shd w:val="clear" w:color="auto" w:fill="auto"/>
          </w:tcPr>
          <w:p w:rsidR="00C92056" w:rsidRPr="00B47F81" w:rsidRDefault="00C92056" w:rsidP="00B47F81">
            <w:pPr>
              <w:pStyle w:val="bodytextTable"/>
              <w:spacing w:after="0"/>
            </w:pPr>
            <w:r w:rsidRPr="00B47F81">
              <w:t>Take</w:t>
            </w:r>
            <w:r w:rsidR="00BD5DBC" w:rsidRPr="00B47F81">
              <w:t>s</w:t>
            </w:r>
            <w:r w:rsidRPr="00B47F81">
              <w:t xml:space="preserve"> </w:t>
            </w:r>
            <w:r w:rsidR="00591E30" w:rsidRPr="00B47F81">
              <w:t>three</w:t>
            </w:r>
            <w:r w:rsidRPr="00B47F81">
              <w:t xml:space="preserve"> arguments.</w:t>
            </w:r>
          </w:p>
          <w:p w:rsidR="00C92056" w:rsidRPr="00B47F81" w:rsidRDefault="005E0B7C" w:rsidP="00B47F81">
            <w:pPr>
              <w:pStyle w:val="bodytextTable"/>
              <w:spacing w:before="0" w:after="0"/>
            </w:pPr>
            <w:r w:rsidRPr="00B47F81">
              <w:t xml:space="preserve">1. </w:t>
            </w:r>
            <w:r w:rsidR="008F76E4" w:rsidRPr="00B47F81">
              <w:t>The i</w:t>
            </w:r>
            <w:r w:rsidR="008B3AC1" w:rsidRPr="00B47F81">
              <w:t>ndex of the filter.</w:t>
            </w:r>
          </w:p>
          <w:p w:rsidR="008B3AC1" w:rsidRPr="00B47F81" w:rsidRDefault="005E0B7C" w:rsidP="00B47F81">
            <w:pPr>
              <w:pStyle w:val="bodytextTable"/>
              <w:spacing w:before="0" w:after="0"/>
            </w:pPr>
            <w:r w:rsidRPr="00B47F81">
              <w:t xml:space="preserve">2. </w:t>
            </w:r>
            <w:r w:rsidR="008B3AC1" w:rsidRPr="00B47F81">
              <w:t>The sub-index used for filters that contain multiple values (i.e. between or one of).</w:t>
            </w:r>
          </w:p>
          <w:p w:rsidR="00591E30" w:rsidRPr="00B47F81" w:rsidRDefault="00591E30" w:rsidP="00B47F81">
            <w:pPr>
              <w:pStyle w:val="bodytextTable"/>
              <w:spacing w:before="0" w:after="0"/>
            </w:pPr>
            <w:r w:rsidRPr="00B47F81">
              <w:t>3. (Optional) a true/false indicator if the value should be formatted following the user</w:t>
            </w:r>
            <w:r w:rsidR="003E6BBF" w:rsidRPr="003E6BBF">
              <w:t>'</w:t>
            </w:r>
            <w:r w:rsidRPr="00B47F81">
              <w:t>s culture settings.</w:t>
            </w:r>
            <w:r w:rsidR="00DD2461" w:rsidRPr="00B47F81">
              <w:t xml:space="preserve"> This is used for numbers and dates. </w:t>
            </w:r>
            <w:r w:rsidRPr="00B47F81">
              <w:t xml:space="preserve">  </w:t>
            </w:r>
          </w:p>
          <w:p w:rsidR="00C92056" w:rsidRPr="00B47F81" w:rsidRDefault="00C92056" w:rsidP="00B47F81">
            <w:pPr>
              <w:pStyle w:val="bodytextTable"/>
            </w:pPr>
            <w:r w:rsidRPr="00B47F81">
              <w:t xml:space="preserve">If there are no filters the function will return </w:t>
            </w:r>
            <w:r w:rsidR="008F76E4" w:rsidRPr="00B47F81">
              <w:t xml:space="preserve">an </w:t>
            </w:r>
            <w:r w:rsidRPr="00B47F81">
              <w:t>Index out of Range</w:t>
            </w:r>
            <w:r w:rsidR="008F76E4" w:rsidRPr="00B47F81">
              <w:t xml:space="preserve"> message</w:t>
            </w:r>
            <w:r w:rsidRPr="00B47F81">
              <w:t>.</w:t>
            </w:r>
          </w:p>
          <w:p w:rsidR="00C92056" w:rsidRPr="00B47F81" w:rsidRDefault="00C92056" w:rsidP="00B47F81">
            <w:pPr>
              <w:pStyle w:val="bodytextTable"/>
            </w:pPr>
            <w:r w:rsidRPr="00B47F81">
              <w:t>Indexes begin with 1.</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Example</w:t>
            </w:r>
          </w:p>
        </w:tc>
        <w:tc>
          <w:tcPr>
            <w:tcW w:w="7804" w:type="dxa"/>
            <w:shd w:val="clear" w:color="auto" w:fill="auto"/>
          </w:tcPr>
          <w:p w:rsidR="00C92056" w:rsidRPr="00B47F81" w:rsidRDefault="00C92056" w:rsidP="00B47F81">
            <w:pPr>
              <w:pStyle w:val="bodytextTable"/>
            </w:pPr>
            <w:r w:rsidRPr="00B47F81">
              <w:t xml:space="preserve">Suppose the filter summary is “Order Detail.UnitPrice &gt; </w:t>
            </w:r>
            <w:r w:rsidR="003E6BBF" w:rsidRPr="003E6BBF">
              <w:t>'</w:t>
            </w:r>
            <w:r w:rsidRPr="00B47F81">
              <w:t>3.6</w:t>
            </w:r>
            <w:r w:rsidR="003E6BBF" w:rsidRPr="003E6BBF">
              <w:t>'</w:t>
            </w:r>
            <w:r w:rsidRPr="00B47F81">
              <w:t xml:space="preserve"> and Products.ProductName is one of (</w:t>
            </w:r>
            <w:r w:rsidR="003E6BBF" w:rsidRPr="003E6BBF">
              <w:t>'</w:t>
            </w:r>
            <w:r w:rsidRPr="00B47F81">
              <w:t>Boston Crab Meat</w:t>
            </w:r>
            <w:r w:rsidR="003E6BBF" w:rsidRPr="003E6BBF">
              <w:t>'</w:t>
            </w:r>
            <w:r w:rsidRPr="00B47F81">
              <w:t xml:space="preserve">, </w:t>
            </w:r>
            <w:r w:rsidR="003E6BBF" w:rsidRPr="003E6BBF">
              <w:t>'</w:t>
            </w:r>
            <w:r w:rsidRPr="00B47F81">
              <w:t>Tofu</w:t>
            </w:r>
            <w:r w:rsidR="003E6BBF" w:rsidRPr="003E6BBF">
              <w:t>'</w:t>
            </w:r>
            <w:r w:rsidRPr="00B47F81">
              <w:t>)”.</w:t>
            </w:r>
          </w:p>
          <w:p w:rsidR="00C92056" w:rsidRPr="00B47F81" w:rsidRDefault="00FA4AB6" w:rsidP="00B47F81">
            <w:pPr>
              <w:pStyle w:val="bodytextTable"/>
            </w:pPr>
            <w:r>
              <w:t>E.g.</w:t>
            </w:r>
            <w:r w:rsidR="007B11EE" w:rsidRPr="00B47F81">
              <w:t xml:space="preserve"> </w:t>
            </w:r>
            <w:r w:rsidR="00C92056" w:rsidRPr="00B47F81">
              <w:rPr>
                <w:b/>
              </w:rPr>
              <w:t>FilterValue(2,2)</w:t>
            </w:r>
            <w:r w:rsidR="00C92056" w:rsidRPr="00B47F81">
              <w:t xml:space="preserve"> returns Tofu.</w:t>
            </w:r>
          </w:p>
        </w:tc>
      </w:tr>
    </w:tbl>
    <w:p w:rsidR="00860FD0" w:rsidRPr="00B47F81" w:rsidRDefault="00860FD0" w:rsidP="00B47F81">
      <w:pPr>
        <w:pStyle w:val="bodytext"/>
        <w:spacing w:after="0"/>
        <w:rPr>
          <w:b/>
        </w:rPr>
      </w:pPr>
      <w:r w:rsidRPr="00B47F81">
        <w:rPr>
          <w:b/>
        </w:rPr>
        <w:t xml:space="preserve">Hyperlink: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Description</w:t>
            </w:r>
          </w:p>
        </w:tc>
        <w:tc>
          <w:tcPr>
            <w:tcW w:w="7804" w:type="dxa"/>
            <w:shd w:val="clear" w:color="auto" w:fill="auto"/>
          </w:tcPr>
          <w:p w:rsidR="00860FD0" w:rsidRPr="00B47F81" w:rsidRDefault="00860FD0" w:rsidP="00B47F81">
            <w:pPr>
              <w:pStyle w:val="bodytextTable"/>
            </w:pPr>
            <w:r w:rsidRPr="00B47F81">
              <w:t>Creates a hyperlink to an external website.</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Remark</w:t>
            </w:r>
          </w:p>
        </w:tc>
        <w:tc>
          <w:tcPr>
            <w:tcW w:w="7804" w:type="dxa"/>
            <w:shd w:val="clear" w:color="auto" w:fill="auto"/>
          </w:tcPr>
          <w:p w:rsidR="00860FD0" w:rsidRPr="00B47F81" w:rsidRDefault="00860FD0" w:rsidP="00B47F81">
            <w:pPr>
              <w:pStyle w:val="bodytextTable"/>
            </w:pPr>
            <w:r w:rsidRPr="00B47F81">
              <w:t>Takes two arguments.</w:t>
            </w:r>
          </w:p>
          <w:p w:rsidR="00860FD0" w:rsidRPr="00B47F81" w:rsidRDefault="00860FD0" w:rsidP="00B47F81">
            <w:pPr>
              <w:pStyle w:val="bodytextTable"/>
            </w:pPr>
            <w:r w:rsidRPr="00B47F81">
              <w:t>1. The URL of the website.</w:t>
            </w:r>
          </w:p>
          <w:p w:rsidR="00860FD0" w:rsidRPr="00B47F81" w:rsidRDefault="00860FD0" w:rsidP="00B47F81">
            <w:pPr>
              <w:pStyle w:val="bodytextTable"/>
            </w:pPr>
            <w:r w:rsidRPr="00B47F81">
              <w:t>2. (</w:t>
            </w:r>
            <w:r w:rsidR="00D43C9E" w:rsidRPr="00B47F81">
              <w:t>Optional</w:t>
            </w:r>
            <w:r w:rsidRPr="00B47F81">
              <w:t xml:space="preserve">) the text to display in </w:t>
            </w:r>
            <w:r w:rsidR="007532A2" w:rsidRPr="00B47F81">
              <w:t>the cell</w:t>
            </w:r>
            <w:r w:rsidR="00FB3800">
              <w:t>.</w:t>
            </w:r>
          </w:p>
          <w:p w:rsidR="007532A2" w:rsidRPr="00B47F81" w:rsidRDefault="00860FD0" w:rsidP="00B47F81">
            <w:pPr>
              <w:pStyle w:val="bodytextTable"/>
            </w:pPr>
            <w:r w:rsidRPr="00B47F81">
              <w:t>If display text i</w:t>
            </w:r>
            <w:r w:rsidR="00FB3800">
              <w:t>s omitted</w:t>
            </w:r>
            <w:r w:rsidR="00897A7D">
              <w:t>,</w:t>
            </w:r>
            <w:r w:rsidR="00FB3800">
              <w:t xml:space="preserve"> the URL will display.</w:t>
            </w:r>
          </w:p>
          <w:p w:rsidR="007532A2" w:rsidRPr="00B47F81" w:rsidRDefault="00C8534E" w:rsidP="00B47F81">
            <w:pPr>
              <w:pStyle w:val="bodytextTable"/>
            </w:pPr>
            <w:r w:rsidRPr="00B47F81">
              <w:t xml:space="preserve">If PDF exports open in a tab within this application, then clicking the </w:t>
            </w:r>
            <w:r w:rsidR="00AD4DCF" w:rsidRPr="00B47F81">
              <w:t>hyperlink</w:t>
            </w:r>
            <w:r w:rsidRPr="00B47F81">
              <w:t xml:space="preserve"> may direct a user to leave the application.</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Example</w:t>
            </w:r>
          </w:p>
        </w:tc>
        <w:tc>
          <w:tcPr>
            <w:tcW w:w="7804" w:type="dxa"/>
            <w:shd w:val="clear" w:color="auto" w:fill="auto"/>
          </w:tcPr>
          <w:p w:rsidR="00860FD0" w:rsidRPr="00B47F81" w:rsidRDefault="00FA4AB6" w:rsidP="00B47F81">
            <w:pPr>
              <w:pStyle w:val="bodytextTable"/>
            </w:pPr>
            <w:r>
              <w:t>E.g.</w:t>
            </w:r>
            <w:r w:rsidR="00860FD0" w:rsidRPr="00B47F81">
              <w:t xml:space="preserve"> </w:t>
            </w:r>
            <w:r w:rsidR="006C386C" w:rsidRPr="00B47F81">
              <w:rPr>
                <w:b/>
              </w:rPr>
              <w:t>Hyperlink</w:t>
            </w:r>
            <w:r w:rsidR="00860FD0" w:rsidRPr="00B47F81">
              <w:rPr>
                <w:b/>
              </w:rPr>
              <w:t>(</w:t>
            </w:r>
            <w:r w:rsidR="003E6BBF" w:rsidRPr="003E6BBF">
              <w:rPr>
                <w:b/>
              </w:rPr>
              <w:t>'</w:t>
            </w:r>
            <w:r w:rsidR="00860FD0" w:rsidRPr="00B47F81">
              <w:rPr>
                <w:b/>
              </w:rPr>
              <w:t>www.fakeWebSite.com</w:t>
            </w:r>
            <w:r w:rsidR="003E6BBF" w:rsidRPr="003E6BBF">
              <w:rPr>
                <w:b/>
              </w:rPr>
              <w:t>'</w:t>
            </w:r>
            <w:r w:rsidR="00860FD0" w:rsidRPr="00B47F81">
              <w:rPr>
                <w:b/>
              </w:rPr>
              <w:t xml:space="preserve">, </w:t>
            </w:r>
            <w:r w:rsidR="003E6BBF" w:rsidRPr="003E6BBF">
              <w:rPr>
                <w:b/>
              </w:rPr>
              <w:t>'</w:t>
            </w:r>
            <w:r w:rsidR="00860FD0" w:rsidRPr="00B47F81">
              <w:rPr>
                <w:b/>
              </w:rPr>
              <w:t>click here</w:t>
            </w:r>
            <w:r w:rsidR="003E6BBF" w:rsidRPr="003E6BBF">
              <w:rPr>
                <w:b/>
              </w:rPr>
              <w:t>'</w:t>
            </w:r>
            <w:r w:rsidR="00860FD0" w:rsidRPr="00B47F81">
              <w:rPr>
                <w:b/>
              </w:rPr>
              <w:t>)</w:t>
            </w:r>
            <w:r w:rsidR="00860FD0" w:rsidRPr="00B47F81">
              <w:t xml:space="preserve"> returns a hyperlink that displays the text </w:t>
            </w:r>
            <w:r w:rsidR="003E6BBF" w:rsidRPr="003E6BBF">
              <w:t>'</w:t>
            </w:r>
            <w:r w:rsidR="00860FD0" w:rsidRPr="00B47F81">
              <w:t>click here</w:t>
            </w:r>
            <w:r w:rsidR="003E6BBF" w:rsidRPr="003E6BBF">
              <w:t>'</w:t>
            </w:r>
            <w:r w:rsidR="00860FD0" w:rsidRPr="00B47F81">
              <w:t xml:space="preserve"> </w:t>
            </w:r>
            <w:r w:rsidR="00C8534E" w:rsidRPr="00B47F81">
              <w:t xml:space="preserve">. Clicking this text will </w:t>
            </w:r>
            <w:r w:rsidR="00860FD0" w:rsidRPr="00B47F81">
              <w:t xml:space="preserve">open </w:t>
            </w:r>
            <w:r w:rsidR="00724BB1" w:rsidRPr="00B47F81">
              <w:t>http://</w:t>
            </w:r>
            <w:r w:rsidR="00860FD0" w:rsidRPr="00B47F81">
              <w:t>www.fakeWebSite.com.</w:t>
            </w:r>
          </w:p>
        </w:tc>
      </w:tr>
    </w:tbl>
    <w:p w:rsidR="007B11EE" w:rsidRPr="00B47F81" w:rsidRDefault="007B11EE" w:rsidP="00B47F81">
      <w:pPr>
        <w:pStyle w:val="bodytext"/>
        <w:spacing w:after="0"/>
        <w:rPr>
          <w:b/>
        </w:rPr>
      </w:pPr>
      <w:r w:rsidRPr="00B47F81">
        <w:rPr>
          <w:b/>
        </w:rPr>
        <w:t xml:space="preserve">LoadImage: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Description</w:t>
            </w:r>
          </w:p>
        </w:tc>
        <w:tc>
          <w:tcPr>
            <w:tcW w:w="7804" w:type="dxa"/>
            <w:shd w:val="clear" w:color="auto" w:fill="auto"/>
          </w:tcPr>
          <w:p w:rsidR="007B11EE" w:rsidRPr="00E04808" w:rsidRDefault="007B11EE" w:rsidP="00B47F81">
            <w:pPr>
              <w:pStyle w:val="bodytextTable"/>
              <w:rPr>
                <w:bCs/>
              </w:rPr>
            </w:pPr>
            <w:r w:rsidRPr="00383D3C">
              <w:t>Loads a server side image based on the input path into the cell.</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lastRenderedPageBreak/>
              <w:t>Remark</w:t>
            </w:r>
          </w:p>
        </w:tc>
        <w:tc>
          <w:tcPr>
            <w:tcW w:w="7804" w:type="dxa"/>
            <w:shd w:val="clear" w:color="auto" w:fill="auto"/>
          </w:tcPr>
          <w:p w:rsidR="007B11EE" w:rsidRPr="00FC4C51" w:rsidRDefault="007B11EE" w:rsidP="00B223FC">
            <w:pPr>
              <w:pStyle w:val="bodytextTable"/>
            </w:pPr>
            <w:r w:rsidRPr="00383D3C">
              <w:t>Can be used to load an image dynamically in place of the insert image feature.</w:t>
            </w:r>
            <w:r>
              <w:t xml:space="preserve"> The path to the image must be in quotation marks.</w:t>
            </w:r>
            <w:r w:rsidR="001D42E0">
              <w:t xml:space="preserve"> The entire path of the image is not required if your administrator has set a </w:t>
            </w:r>
            <w:r w:rsidR="003E6BBF" w:rsidRPr="003E6BBF">
              <w:t>'</w:t>
            </w:r>
            <w:r w:rsidR="001D42E0">
              <w:t>LoadImage</w:t>
            </w:r>
            <w:r w:rsidR="003E6BBF" w:rsidRPr="003E6BBF">
              <w:t>'</w:t>
            </w:r>
            <w:r w:rsidR="001D42E0">
              <w:t xml:space="preserve"> Prefix.</w:t>
            </w:r>
            <w:r w:rsidR="00B223FC">
              <w:t xml:space="preserve"> Can also be used to load images stored in a database by using a data field as the function's argument</w:t>
            </w:r>
            <w:r w:rsidR="00684CE7">
              <w:t xml:space="preserve"> (without quotes).</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Example</w:t>
            </w:r>
          </w:p>
        </w:tc>
        <w:tc>
          <w:tcPr>
            <w:tcW w:w="7804" w:type="dxa"/>
            <w:shd w:val="clear" w:color="auto" w:fill="auto"/>
          </w:tcPr>
          <w:p w:rsidR="007B11EE" w:rsidRDefault="00FA4AB6" w:rsidP="00B47F81">
            <w:pPr>
              <w:pStyle w:val="bodytextTable"/>
              <w:rPr>
                <w:color w:val="000000"/>
              </w:rPr>
            </w:pPr>
            <w:r>
              <w:t>E.g.</w:t>
            </w:r>
            <w:r w:rsidR="007B11EE" w:rsidRPr="00B47F81">
              <w:t xml:space="preserve"> </w:t>
            </w:r>
            <w:r w:rsidR="007B11EE" w:rsidRPr="00B47F81">
              <w:rPr>
                <w:b/>
              </w:rPr>
              <w:t>LoadImage("</w:t>
            </w:r>
            <w:r w:rsidR="00401B80">
              <w:rPr>
                <w:b/>
              </w:rPr>
              <w:t>C</w:t>
            </w:r>
            <w:r w:rsidR="007B11EE" w:rsidRPr="00B47F81">
              <w:rPr>
                <w:b/>
              </w:rPr>
              <w:t>:/Sta</w:t>
            </w:r>
            <w:r w:rsidR="00401B80">
              <w:rPr>
                <w:b/>
              </w:rPr>
              <w:t>r</w:t>
            </w:r>
            <w:r w:rsidR="007B11EE" w:rsidRPr="00B47F81">
              <w:rPr>
                <w:b/>
              </w:rPr>
              <w:t>ryNight.</w:t>
            </w:r>
            <w:r w:rsidR="00401B80">
              <w:rPr>
                <w:b/>
              </w:rPr>
              <w:t>jpg</w:t>
            </w:r>
            <w:r w:rsidR="007B11EE" w:rsidRPr="00B47F81">
              <w:rPr>
                <w:b/>
              </w:rPr>
              <w:t>")</w:t>
            </w:r>
          </w:p>
          <w:p w:rsidR="00B223FC" w:rsidRPr="00B223FC" w:rsidRDefault="00B223FC" w:rsidP="00401B80">
            <w:pPr>
              <w:pStyle w:val="bodytextTable"/>
              <w:rPr>
                <w:color w:val="000000"/>
              </w:rPr>
            </w:pPr>
            <w:r>
              <w:t>E.g.</w:t>
            </w:r>
            <w:r w:rsidRPr="00B47F81">
              <w:t xml:space="preserve"> </w:t>
            </w:r>
            <w:r w:rsidRPr="00B47F81">
              <w:rPr>
                <w:b/>
              </w:rPr>
              <w:t>LoadImage(</w:t>
            </w:r>
            <w:r>
              <w:rPr>
                <w:b/>
              </w:rPr>
              <w:t>{</w:t>
            </w:r>
            <w:r w:rsidR="00401B80">
              <w:rPr>
                <w:b/>
              </w:rPr>
              <w:t>Categories.Picture</w:t>
            </w:r>
            <w:r>
              <w:rPr>
                <w:b/>
              </w:rPr>
              <w:t>})</w:t>
            </w:r>
          </w:p>
        </w:tc>
      </w:tr>
    </w:tbl>
    <w:p w:rsidR="007B11EE" w:rsidRPr="00B47F81" w:rsidRDefault="007B11EE" w:rsidP="00B47F81">
      <w:pPr>
        <w:pStyle w:val="bodytext"/>
        <w:spacing w:after="0"/>
        <w:rPr>
          <w:b/>
        </w:rPr>
      </w:pPr>
      <w:r w:rsidRPr="00B47F81">
        <w:rPr>
          <w:b/>
        </w:rPr>
        <w:t>Strip</w:t>
      </w:r>
      <w:r w:rsidR="003429EB">
        <w:rPr>
          <w:b/>
        </w:rPr>
        <w:t>Html</w:t>
      </w:r>
      <w:r w:rsidRPr="00B47F81">
        <w:rPr>
          <w:b/>
        </w:rPr>
        <w:t xml:space="preserve">Tags: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Description</w:t>
            </w:r>
          </w:p>
        </w:tc>
        <w:tc>
          <w:tcPr>
            <w:tcW w:w="7627" w:type="dxa"/>
            <w:shd w:val="clear" w:color="auto" w:fill="auto"/>
          </w:tcPr>
          <w:p w:rsidR="007B11EE" w:rsidRPr="00E04808" w:rsidRDefault="007B11EE" w:rsidP="00B47F81">
            <w:pPr>
              <w:pStyle w:val="bodytextTable"/>
              <w:rPr>
                <w:bCs/>
              </w:rPr>
            </w:pPr>
            <w:r w:rsidRPr="00383D3C">
              <w:t xml:space="preserve">Removes any </w:t>
            </w:r>
            <w:r w:rsidR="00F625EC">
              <w:t>HTML</w:t>
            </w:r>
            <w:r w:rsidRPr="00383D3C">
              <w:t xml:space="preserve"> tags from the input string.</w:t>
            </w:r>
          </w:p>
        </w:tc>
      </w:tr>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Remark</w:t>
            </w:r>
          </w:p>
        </w:tc>
        <w:tc>
          <w:tcPr>
            <w:tcW w:w="7627" w:type="dxa"/>
            <w:shd w:val="clear" w:color="auto" w:fill="auto"/>
          </w:tcPr>
          <w:p w:rsidR="007B11EE" w:rsidRPr="00FC4C51" w:rsidRDefault="007B11EE" w:rsidP="00B47F81">
            <w:pPr>
              <w:pStyle w:val="bodytextTable"/>
            </w:pPr>
            <w:r>
              <w:t>The input must be a string in between quotation marks.</w:t>
            </w:r>
          </w:p>
        </w:tc>
      </w:tr>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Example</w:t>
            </w:r>
          </w:p>
        </w:tc>
        <w:tc>
          <w:tcPr>
            <w:tcW w:w="7627" w:type="dxa"/>
            <w:shd w:val="clear" w:color="auto" w:fill="auto"/>
          </w:tcPr>
          <w:p w:rsidR="007B11EE" w:rsidRPr="00B47F81" w:rsidRDefault="00FA4AB6" w:rsidP="00B47F81">
            <w:pPr>
              <w:pStyle w:val="bodytextTable"/>
            </w:pPr>
            <w:r>
              <w:t>E.g.</w:t>
            </w:r>
            <w:r w:rsidR="007B11EE" w:rsidRPr="00B47F81">
              <w:t xml:space="preserve"> </w:t>
            </w:r>
            <w:r w:rsidR="007B11EE" w:rsidRPr="00B47F81">
              <w:rPr>
                <w:b/>
              </w:rPr>
              <w:t>Strip</w:t>
            </w:r>
            <w:r w:rsidR="003429EB">
              <w:rPr>
                <w:b/>
              </w:rPr>
              <w:t>Html</w:t>
            </w:r>
            <w:r w:rsidR="007B11EE" w:rsidRPr="00B47F81">
              <w:rPr>
                <w:b/>
              </w:rPr>
              <w:t>Tags("&lt;h1&gt;This is heading 1&lt;/h1&gt;")</w:t>
            </w:r>
            <w:r w:rsidR="00797A09">
              <w:t xml:space="preserve"> </w:t>
            </w:r>
            <w:r w:rsidR="007B11EE" w:rsidRPr="00B47F81">
              <w:t xml:space="preserve">returns </w:t>
            </w:r>
            <w:r w:rsidR="007B11EE" w:rsidRPr="00797A09">
              <w:rPr>
                <w:b/>
              </w:rPr>
              <w:t>This is heading 1</w:t>
            </w:r>
            <w:r w:rsidR="007B11EE" w:rsidRPr="00B47F81">
              <w:t>.</w:t>
            </w:r>
          </w:p>
        </w:tc>
      </w:tr>
    </w:tbl>
    <w:p w:rsidR="00797A09" w:rsidRPr="00B47F81" w:rsidRDefault="00797A09" w:rsidP="00797A09">
      <w:pPr>
        <w:pStyle w:val="bodytext"/>
        <w:spacing w:after="0"/>
        <w:rPr>
          <w:b/>
        </w:rPr>
      </w:pPr>
      <w:r>
        <w:rPr>
          <w:b/>
        </w:rPr>
        <w:t>ExcelFormula</w:t>
      </w:r>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97A09" w:rsidRPr="00E04808" w:rsidTr="00B6045D">
        <w:tc>
          <w:tcPr>
            <w:tcW w:w="1214" w:type="dxa"/>
            <w:shd w:val="clear" w:color="auto" w:fill="D9D9D9"/>
          </w:tcPr>
          <w:p w:rsidR="00797A09" w:rsidRPr="00B47F81" w:rsidRDefault="00797A09" w:rsidP="00B6045D">
            <w:pPr>
              <w:pStyle w:val="bodytext"/>
              <w:spacing w:after="0"/>
              <w:jc w:val="center"/>
              <w:rPr>
                <w:b/>
              </w:rPr>
            </w:pPr>
            <w:r w:rsidRPr="00B47F81">
              <w:rPr>
                <w:b/>
              </w:rPr>
              <w:t>Description</w:t>
            </w:r>
          </w:p>
        </w:tc>
        <w:tc>
          <w:tcPr>
            <w:tcW w:w="7894" w:type="dxa"/>
            <w:shd w:val="clear" w:color="auto" w:fill="auto"/>
          </w:tcPr>
          <w:p w:rsidR="00797A09" w:rsidRPr="00E04808" w:rsidRDefault="00797A09" w:rsidP="00B6045D">
            <w:pPr>
              <w:pStyle w:val="bodytextTable"/>
              <w:rPr>
                <w:bCs/>
              </w:rPr>
            </w:pPr>
            <w:r w:rsidRPr="00797A09">
              <w:t>Passes an Excel formula to an Excel report.</w:t>
            </w:r>
            <w:r w:rsidRPr="00383D3C">
              <w:t>.</w:t>
            </w:r>
          </w:p>
        </w:tc>
      </w:tr>
      <w:tr w:rsidR="00797A09" w:rsidRPr="00E04808" w:rsidTr="00B6045D">
        <w:tc>
          <w:tcPr>
            <w:tcW w:w="1214" w:type="dxa"/>
            <w:shd w:val="clear" w:color="auto" w:fill="D9D9D9"/>
          </w:tcPr>
          <w:p w:rsidR="00797A09" w:rsidRPr="00B47F81" w:rsidRDefault="00797A09" w:rsidP="00B6045D">
            <w:pPr>
              <w:pStyle w:val="bodytext"/>
              <w:spacing w:after="0"/>
              <w:jc w:val="center"/>
              <w:rPr>
                <w:b/>
              </w:rPr>
            </w:pPr>
            <w:r w:rsidRPr="00B47F81">
              <w:rPr>
                <w:b/>
              </w:rPr>
              <w:t>Remark</w:t>
            </w:r>
          </w:p>
        </w:tc>
        <w:tc>
          <w:tcPr>
            <w:tcW w:w="7894" w:type="dxa"/>
            <w:shd w:val="clear" w:color="auto" w:fill="auto"/>
          </w:tcPr>
          <w:p w:rsidR="00797A09" w:rsidRPr="00FC4C51" w:rsidRDefault="00797A09" w:rsidP="00B6045D">
            <w:pPr>
              <w:pStyle w:val="bodytextTable"/>
            </w:pPr>
            <w:r>
              <w:t>The input must be a string in between quotation marks.</w:t>
            </w:r>
          </w:p>
        </w:tc>
      </w:tr>
      <w:tr w:rsidR="00797A09" w:rsidRPr="00E04808" w:rsidTr="00B6045D">
        <w:tc>
          <w:tcPr>
            <w:tcW w:w="1214" w:type="dxa"/>
            <w:shd w:val="clear" w:color="auto" w:fill="D9D9D9"/>
          </w:tcPr>
          <w:p w:rsidR="00797A09" w:rsidRPr="00B47F81" w:rsidRDefault="00797A09" w:rsidP="00B6045D">
            <w:pPr>
              <w:pStyle w:val="bodytext"/>
              <w:spacing w:after="0"/>
              <w:jc w:val="center"/>
              <w:rPr>
                <w:b/>
              </w:rPr>
            </w:pPr>
            <w:r w:rsidRPr="00B47F81">
              <w:rPr>
                <w:b/>
              </w:rPr>
              <w:t>Example</w:t>
            </w:r>
          </w:p>
        </w:tc>
        <w:tc>
          <w:tcPr>
            <w:tcW w:w="7894" w:type="dxa"/>
            <w:shd w:val="clear" w:color="auto" w:fill="auto"/>
          </w:tcPr>
          <w:p w:rsidR="00797A09" w:rsidRPr="00B47F81" w:rsidRDefault="00797A09" w:rsidP="00B6045D">
            <w:pPr>
              <w:pStyle w:val="bodytextTable"/>
            </w:pPr>
            <w:r>
              <w:t>E.g.</w:t>
            </w:r>
            <w:r w:rsidRPr="00B47F81">
              <w:t xml:space="preserve"> </w:t>
            </w:r>
            <w:r w:rsidRPr="00797A09">
              <w:rPr>
                <w:b/>
                <w:bCs/>
              </w:rPr>
              <w:t>ExcelFormula("SUM(A1:A100)")</w:t>
            </w:r>
            <w:r w:rsidRPr="00797A09">
              <w:rPr>
                <w:b/>
              </w:rPr>
              <w:t> </w:t>
            </w:r>
            <w:r w:rsidRPr="00797A09">
              <w:t>will pass the formula </w:t>
            </w:r>
            <w:r w:rsidRPr="00797A09">
              <w:rPr>
                <w:b/>
                <w:bCs/>
              </w:rPr>
              <w:t>SUM(A1:A100)</w:t>
            </w:r>
            <w:r w:rsidRPr="00797A09">
              <w:t> to Excel, which will evaluate the formula when the spreadsheet is opened.</w:t>
            </w:r>
          </w:p>
        </w:tc>
      </w:tr>
    </w:tbl>
    <w:p w:rsidR="00507BD8" w:rsidRDefault="00507BD8" w:rsidP="00507BD8">
      <w:pPr>
        <w:pStyle w:val="Standard"/>
        <w:sectPr w:rsidR="00507BD8" w:rsidSect="00300112">
          <w:headerReference w:type="default" r:id="rId396"/>
          <w:footerReference w:type="default" r:id="rId397"/>
          <w:pgSz w:w="12240" w:h="15840"/>
          <w:pgMar w:top="1440" w:right="1080" w:bottom="1152" w:left="1080" w:header="432" w:footer="432" w:gutter="0"/>
          <w:cols w:space="720"/>
        </w:sectPr>
      </w:pPr>
    </w:p>
    <w:p w:rsidR="00A20B70" w:rsidRDefault="00A20B70" w:rsidP="00F07321">
      <w:pPr>
        <w:pStyle w:val="Heading1"/>
        <w:spacing w:after="240"/>
      </w:pPr>
      <w:bookmarkStart w:id="337" w:name="_Toc468348431"/>
      <w:r>
        <w:lastRenderedPageBreak/>
        <w:t>User Preferences</w:t>
      </w:r>
      <w:bookmarkEnd w:id="337"/>
    </w:p>
    <w:p w:rsidR="00C13D42" w:rsidRDefault="00203BEB" w:rsidP="00F07321">
      <w:pPr>
        <w:pStyle w:val="bodytext"/>
        <w:spacing w:after="240"/>
      </w:pPr>
      <w:r>
        <w:t>If given permission by your administrator</w:t>
      </w:r>
      <w:r w:rsidR="00B46EF1">
        <w:t>,</w:t>
      </w:r>
      <w:r>
        <w:t xml:space="preserve"> the User Preferences button will appear in the top right corner. </w:t>
      </w:r>
      <w:r w:rsidR="007A62F3">
        <w:t>Press</w:t>
      </w:r>
      <w:r>
        <w:t xml:space="preserve"> the User Preferences</w:t>
      </w:r>
      <w:r w:rsidR="00501A19">
        <w:t xml:space="preserve"> button (</w:t>
      </w:r>
      <w:r w:rsidR="00F706D0">
        <w:rPr>
          <w:noProof/>
        </w:rPr>
        <w:drawing>
          <wp:inline distT="0" distB="0" distL="0" distR="0">
            <wp:extent cx="142875" cy="142875"/>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UserPreferences.png"/>
                    <pic:cNvPicPr/>
                  </pic:nvPicPr>
                  <pic:blipFill>
                    <a:blip r:embed="rId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142875"/>
                    </a:xfrm>
                    <a:prstGeom prst="rect">
                      <a:avLst/>
                    </a:prstGeom>
                    <a:noFill/>
                    <a:ln>
                      <a:noFill/>
                    </a:ln>
                  </pic:spPr>
                </pic:pic>
              </a:graphicData>
            </a:graphic>
          </wp:inline>
        </w:drawing>
      </w:r>
      <w:r w:rsidR="00501A19">
        <w:t>) to open the User Preferences menu.</w:t>
      </w:r>
    </w:p>
    <w:p w:rsidR="00A20B70" w:rsidRDefault="00962D48" w:rsidP="00C13D42">
      <w:pPr>
        <w:pStyle w:val="bodytext"/>
        <w:jc w:val="center"/>
        <w:rPr>
          <w:noProof/>
        </w:rPr>
      </w:pPr>
      <w:r>
        <w:rPr>
          <w:noProof/>
        </w:rPr>
        <w:drawing>
          <wp:inline distT="0" distB="0" distL="0" distR="0">
            <wp:extent cx="6400800" cy="702310"/>
            <wp:effectExtent l="19050" t="0" r="0" b="0"/>
            <wp:docPr id="819" name="Picture 818" descr="user pr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prefs.png"/>
                    <pic:cNvPicPr/>
                  </pic:nvPicPr>
                  <pic:blipFill>
                    <a:blip r:embed="rId399" cstate="print"/>
                    <a:stretch>
                      <a:fillRect/>
                    </a:stretch>
                  </pic:blipFill>
                  <pic:spPr>
                    <a:xfrm>
                      <a:off x="0" y="0"/>
                      <a:ext cx="6400800" cy="702310"/>
                    </a:xfrm>
                    <a:prstGeom prst="rect">
                      <a:avLst/>
                    </a:prstGeom>
                  </pic:spPr>
                </pic:pic>
              </a:graphicData>
            </a:graphic>
          </wp:inline>
        </w:drawing>
      </w:r>
    </w:p>
    <w:p w:rsidR="00203BEB" w:rsidRDefault="00203BEB" w:rsidP="00203BEB">
      <w:pPr>
        <w:pStyle w:val="Heading3"/>
      </w:pPr>
      <w:bookmarkStart w:id="338" w:name="_Toc468348432"/>
      <w:r>
        <w:t>Startup Reports</w:t>
      </w:r>
      <w:bookmarkEnd w:id="338"/>
    </w:p>
    <w:p w:rsidR="001D125B" w:rsidRDefault="00203BEB" w:rsidP="001D125B">
      <w:pPr>
        <w:pStyle w:val="bodytext"/>
      </w:pPr>
      <w:r>
        <w:t>In the User Preferences menu</w:t>
      </w:r>
      <w:r w:rsidR="00BC5735">
        <w:t>,</w:t>
      </w:r>
      <w:r>
        <w:t xml:space="preserve"> </w:t>
      </w:r>
      <w:r w:rsidR="004F69D8">
        <w:t>set your preferences such as which reports should run at startup and/or what User Reports should be applied.</w:t>
      </w:r>
    </w:p>
    <w:p w:rsidR="00DB1190" w:rsidRDefault="00DB1190" w:rsidP="00DB1190">
      <w:pPr>
        <w:pStyle w:val="bodytext"/>
        <w:jc w:val="center"/>
      </w:pPr>
      <w:r w:rsidRPr="00DB1190">
        <w:rPr>
          <w:noProof/>
        </w:rPr>
        <w:drawing>
          <wp:inline distT="0" distB="0" distL="0" distR="0">
            <wp:extent cx="5715798" cy="2543530"/>
            <wp:effectExtent l="19050" t="0" r="0" b="0"/>
            <wp:docPr id="823" name="Picture 820" descr="startup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 reports.png"/>
                    <pic:cNvPicPr/>
                  </pic:nvPicPr>
                  <pic:blipFill>
                    <a:blip r:embed="rId400" cstate="print"/>
                    <a:stretch>
                      <a:fillRect/>
                    </a:stretch>
                  </pic:blipFill>
                  <pic:spPr>
                    <a:xfrm>
                      <a:off x="0" y="0"/>
                      <a:ext cx="5715798" cy="2543530"/>
                    </a:xfrm>
                    <a:prstGeom prst="rect">
                      <a:avLst/>
                    </a:prstGeom>
                  </pic:spPr>
                </pic:pic>
              </a:graphicData>
            </a:graphic>
          </wp:inline>
        </w:drawing>
      </w:r>
    </w:p>
    <w:p w:rsidR="007C42BC" w:rsidRDefault="007C42BC" w:rsidP="00BD52E2">
      <w:pPr>
        <w:pStyle w:val="bodytext"/>
        <w:numPr>
          <w:ilvl w:val="0"/>
          <w:numId w:val="122"/>
        </w:numPr>
        <w:spacing w:after="0"/>
      </w:pPr>
      <w:r>
        <w:t xml:space="preserve">To filter a report, either </w:t>
      </w:r>
      <w:r w:rsidR="00456956" w:rsidRPr="00F07321">
        <w:rPr>
          <w:b/>
        </w:rPr>
        <w:t>drag-and-drop</w:t>
      </w:r>
      <w:r>
        <w:t xml:space="preserve"> it to the selection pane, or select the report and press</w:t>
      </w:r>
      <w:r w:rsidR="00F07321">
        <w:t xml:space="preserve"> </w:t>
      </w:r>
      <w:r w:rsidR="00F07321">
        <w:rPr>
          <w:noProof/>
        </w:rPr>
        <w:drawing>
          <wp:inline distT="0" distB="0" distL="0" distR="0">
            <wp:extent cx="133369" cy="133369"/>
            <wp:effectExtent l="19050" t="0" r="0" b="0"/>
            <wp:docPr id="858" name="Picture 857" descr="add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83" cstate="print"/>
                    <a:stretch>
                      <a:fillRect/>
                    </a:stretch>
                  </pic:blipFill>
                  <pic:spPr>
                    <a:xfrm>
                      <a:off x="0" y="0"/>
                      <a:ext cx="133369" cy="133369"/>
                    </a:xfrm>
                    <a:prstGeom prst="rect">
                      <a:avLst/>
                    </a:prstGeom>
                  </pic:spPr>
                </pic:pic>
              </a:graphicData>
            </a:graphic>
          </wp:inline>
        </w:drawing>
      </w:r>
      <w:r w:rsidR="00F07321">
        <w:t xml:space="preserve"> </w:t>
      </w:r>
      <w:r w:rsidR="00F07321" w:rsidRPr="00F07321">
        <w:rPr>
          <w:b/>
        </w:rPr>
        <w:t>Add</w:t>
      </w:r>
      <w:r>
        <w:t xml:space="preserve">, or </w:t>
      </w:r>
      <w:r w:rsidRPr="00F07321">
        <w:rPr>
          <w:b/>
        </w:rPr>
        <w:t>double-click</w:t>
      </w:r>
      <w:r>
        <w:t xml:space="preserve"> the report.</w:t>
      </w:r>
    </w:p>
    <w:p w:rsidR="00316E08" w:rsidRDefault="004F69D8" w:rsidP="00BD52E2">
      <w:pPr>
        <w:pStyle w:val="bodytext"/>
        <w:numPr>
          <w:ilvl w:val="0"/>
          <w:numId w:val="122"/>
        </w:numPr>
        <w:spacing w:after="0"/>
      </w:pPr>
      <w:r>
        <w:t>To disable a user report</w:t>
      </w:r>
      <w:r w:rsidR="00BC5735">
        <w:t>,</w:t>
      </w:r>
      <w:r>
        <w:t xml:space="preserve"> </w:t>
      </w:r>
      <w:r w:rsidR="007A62F3">
        <w:t>press</w:t>
      </w:r>
      <w:r w:rsidR="00F07321">
        <w:t xml:space="preserve"> </w:t>
      </w:r>
      <w:r w:rsidR="00F07321">
        <w:rPr>
          <w:noProof/>
        </w:rPr>
        <w:drawing>
          <wp:inline distT="0" distB="0" distL="0" distR="0">
            <wp:extent cx="95289" cy="95289"/>
            <wp:effectExtent l="19050" t="0" r="0" b="0"/>
            <wp:docPr id="859" name="Picture 858" descr="delet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utton.png"/>
                    <pic:cNvPicPr/>
                  </pic:nvPicPr>
                  <pic:blipFill>
                    <a:blip r:embed="rId86" cstate="print"/>
                    <a:stretch>
                      <a:fillRect/>
                    </a:stretch>
                  </pic:blipFill>
                  <pic:spPr>
                    <a:xfrm>
                      <a:off x="0" y="0"/>
                      <a:ext cx="95289" cy="95289"/>
                    </a:xfrm>
                    <a:prstGeom prst="rect">
                      <a:avLst/>
                    </a:prstGeom>
                  </pic:spPr>
                </pic:pic>
              </a:graphicData>
            </a:graphic>
          </wp:inline>
        </w:drawing>
      </w:r>
      <w:r w:rsidR="00F07321">
        <w:t>.</w:t>
      </w:r>
    </w:p>
    <w:p w:rsidR="004A3B2F" w:rsidRDefault="004A3B2F" w:rsidP="00F07321">
      <w:pPr>
        <w:pStyle w:val="Heading1"/>
        <w:pageBreakBefore w:val="0"/>
        <w:spacing w:before="240" w:after="240"/>
      </w:pPr>
      <w:bookmarkStart w:id="339" w:name="_Toc468348433"/>
      <w:r>
        <w:t>Context Sensitive Help</w:t>
      </w:r>
      <w:bookmarkEnd w:id="339"/>
    </w:p>
    <w:p w:rsidR="00962D48" w:rsidRDefault="004A3B2F" w:rsidP="00F07321">
      <w:pPr>
        <w:pStyle w:val="bodytext"/>
        <w:snapToGrid w:val="0"/>
        <w:spacing w:before="240"/>
      </w:pPr>
      <w:r>
        <w:t xml:space="preserve">Context sensitive help is available at any point in the application. </w:t>
      </w:r>
      <w:r w:rsidR="007A62F3">
        <w:t>Press</w:t>
      </w:r>
      <w:r>
        <w:t xml:space="preserve"> the help button (</w:t>
      </w:r>
      <w:r w:rsidR="00F706D0">
        <w:rPr>
          <w:noProof/>
        </w:rPr>
        <w:drawing>
          <wp:inline distT="0" distB="0" distL="0" distR="0">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Help.png"/>
                    <pic:cNvPicPr/>
                  </pic:nvPicPr>
                  <pic:blipFill>
                    <a:blip r:embed="rId4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 cy="142875"/>
                    </a:xfrm>
                    <a:prstGeom prst="rect">
                      <a:avLst/>
                    </a:prstGeom>
                  </pic:spPr>
                </pic:pic>
              </a:graphicData>
            </a:graphic>
          </wp:inline>
        </w:drawing>
      </w:r>
      <w:r>
        <w:t>)</w:t>
      </w:r>
      <w:r w:rsidR="00BC5735">
        <w:t>,</w:t>
      </w:r>
      <w:r>
        <w:t xml:space="preserve"> and documentation will appear in a new tab. The </w:t>
      </w:r>
      <w:r w:rsidR="00D2055E">
        <w:t>guide will automatically open to the se</w:t>
      </w:r>
      <w:r w:rsidR="00AF1104">
        <w:t xml:space="preserve">ction </w:t>
      </w:r>
      <w:r w:rsidR="00B934FF">
        <w:t xml:space="preserve">that reflects </w:t>
      </w:r>
      <w:r w:rsidR="00AF1104">
        <w:t>the feature</w:t>
      </w:r>
      <w:r w:rsidR="002B48CE">
        <w:t xml:space="preserve"> you are using.</w:t>
      </w:r>
    </w:p>
    <w:p w:rsidR="00453F90" w:rsidRDefault="00A222F7" w:rsidP="00962D48">
      <w:pPr>
        <w:pStyle w:val="bodytext"/>
        <w:snapToGrid w:val="0"/>
      </w:pPr>
      <w:r>
        <w:rPr>
          <w:rFonts w:ascii="Verdana" w:hAnsi="Verdana"/>
          <w:noProof/>
          <w:sz w:val="17"/>
          <w:szCs w:val="17"/>
        </w:rPr>
        <w:drawing>
          <wp:inline distT="0" distB="0" distL="0" distR="0">
            <wp:extent cx="6400800" cy="753745"/>
            <wp:effectExtent l="19050" t="0" r="0" b="0"/>
            <wp:docPr id="1045" name="Picture 1044"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402" cstate="print"/>
                    <a:stretch>
                      <a:fillRect/>
                    </a:stretch>
                  </pic:blipFill>
                  <pic:spPr>
                    <a:xfrm>
                      <a:off x="0" y="0"/>
                      <a:ext cx="6400800" cy="753745"/>
                    </a:xfrm>
                    <a:prstGeom prst="rect">
                      <a:avLst/>
                    </a:prstGeom>
                  </pic:spPr>
                </pic:pic>
              </a:graphicData>
            </a:graphic>
          </wp:inline>
        </w:drawing>
      </w:r>
      <w:bookmarkEnd w:id="0"/>
      <w:bookmarkEnd w:id="1"/>
      <w:bookmarkEnd w:id="10"/>
      <w:bookmarkEnd w:id="11"/>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811464" w:rsidP="00453F90">
      <w:pPr>
        <w:pStyle w:val="bodytext"/>
        <w:spacing w:after="0"/>
        <w:ind w:left="720"/>
      </w:pPr>
      <w:r>
        <w:rPr>
          <w:noProof/>
        </w:rPr>
        <w:drawing>
          <wp:inline distT="0" distB="0" distL="0" distR="0">
            <wp:extent cx="1826752" cy="609600"/>
            <wp:effectExtent l="0" t="0" r="0" b="0"/>
            <wp:docPr id="449" name="Picture 384"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Orange_logo_white_background"/>
                    <pic:cNvPicPr>
                      <a:picLocks noChangeAspect="1" noChangeArrowheads="1"/>
                    </pic:cNvPicPr>
                  </pic:nvPicPr>
                  <pic:blipFill>
                    <a:blip r:embed="rId8" cstate="print"/>
                    <a:stretch>
                      <a:fillRect/>
                    </a:stretch>
                  </pic:blipFill>
                  <pic:spPr bwMode="auto">
                    <a:xfrm>
                      <a:off x="0" y="0"/>
                      <a:ext cx="1826752" cy="609600"/>
                    </a:xfrm>
                    <a:prstGeom prst="rect">
                      <a:avLst/>
                    </a:prstGeom>
                    <a:noFill/>
                    <a:ln w="9525">
                      <a:noFill/>
                      <a:miter lim="800000"/>
                      <a:headEnd/>
                      <a:tailEnd/>
                    </a:ln>
                  </pic:spPr>
                </pic:pic>
              </a:graphicData>
            </a:graphic>
          </wp:inline>
        </w:drawing>
      </w:r>
    </w:p>
    <w:p w:rsidR="00453F90" w:rsidRPr="002A725C" w:rsidRDefault="00453F90" w:rsidP="00453F90">
      <w:pPr>
        <w:pStyle w:val="bodytext"/>
        <w:ind w:left="720"/>
        <w:rPr>
          <w:sz w:val="28"/>
          <w:szCs w:val="28"/>
        </w:rPr>
      </w:pPr>
      <w:r w:rsidRPr="002A725C">
        <w:rPr>
          <w:sz w:val="28"/>
          <w:szCs w:val="28"/>
        </w:rPr>
        <w:t>Exago, Inc.</w:t>
      </w:r>
      <w:r w:rsidRPr="002A725C">
        <w:rPr>
          <w:sz w:val="28"/>
          <w:szCs w:val="28"/>
        </w:rPr>
        <w:br/>
        <w:t>Two Enterprise Drive</w:t>
      </w:r>
      <w:r w:rsidRPr="002A725C">
        <w:rPr>
          <w:sz w:val="28"/>
          <w:szCs w:val="28"/>
        </w:rPr>
        <w:br/>
        <w:t>Shelton, CT 06484 USA</w:t>
      </w:r>
      <w:r w:rsidRPr="002A725C">
        <w:rPr>
          <w:sz w:val="28"/>
          <w:szCs w:val="28"/>
        </w:rPr>
        <w:br/>
        <w:t>203.225.0876</w:t>
      </w:r>
      <w:r w:rsidRPr="002A725C">
        <w:rPr>
          <w:sz w:val="28"/>
          <w:szCs w:val="28"/>
        </w:rPr>
        <w:br/>
      </w:r>
      <w:hyperlink r:id="rId403" w:history="1">
        <w:r w:rsidRPr="002A725C">
          <w:rPr>
            <w:rStyle w:val="Hyperlink"/>
            <w:sz w:val="28"/>
            <w:szCs w:val="28"/>
          </w:rPr>
          <w:t>http://www.exagoinc.com</w:t>
        </w:r>
      </w:hyperlink>
    </w:p>
    <w:p w:rsidR="007D4A6E" w:rsidRDefault="007D4A6E">
      <w:pPr>
        <w:pStyle w:val="Standard"/>
      </w:pPr>
    </w:p>
    <w:sectPr w:rsidR="007D4A6E" w:rsidSect="00300112">
      <w:headerReference w:type="default" r:id="rId404"/>
      <w:footerReference w:type="default" r:id="rId405"/>
      <w:pgSz w:w="12240" w:h="15840"/>
      <w:pgMar w:top="706"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9AA" w:rsidRDefault="00B409AA">
      <w:r>
        <w:separator/>
      </w:r>
    </w:p>
  </w:endnote>
  <w:endnote w:type="continuationSeparator" w:id="0">
    <w:p w:rsidR="00B409AA" w:rsidRDefault="00B409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Garamond Pro-Regular">
    <w:altName w:val="Times New Roman"/>
    <w:charset w:val="00"/>
    <w:family w:val="roman"/>
    <w:pitch w:val="default"/>
    <w:sig w:usb0="00000000" w:usb1="00000000" w:usb2="00000000" w:usb3="00000000" w:csb0="0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9F6044">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DA6AED"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D270DB">
      <w:rPr>
        <w:rFonts w:ascii="Open Sans" w:hAnsi="Open Sans" w:cs="Open Sans"/>
        <w:b/>
        <w:noProof/>
        <w:color w:val="607886"/>
      </w:rPr>
      <w:t>2</w:t>
    </w:r>
    <w:r w:rsidRPr="00453F90">
      <w:rPr>
        <w:rFonts w:ascii="Open Sans" w:hAnsi="Open Sans" w:cs="Open Sans"/>
        <w:b/>
        <w:color w:val="607886"/>
      </w:rPr>
      <w:fldChar w:fldCharType="end"/>
    </w:r>
    <w:r w:rsidR="00DA6AED">
      <w:rPr>
        <w:b/>
      </w:rPr>
      <w:tab/>
    </w:r>
    <w:r w:rsidR="00DA6AED" w:rsidRPr="00453F90">
      <w:rPr>
        <w:rFonts w:ascii="Open Sans" w:hAnsi="Open Sans" w:cs="Open Sans"/>
        <w:b/>
        <w:color w:val="607886"/>
      </w:rPr>
      <w:t>Ex</w:t>
    </w:r>
    <w:r w:rsidR="00DA6AED">
      <w:rPr>
        <w:rFonts w:ascii="Open Sans" w:hAnsi="Open Sans" w:cs="Open Sans"/>
        <w:b/>
        <w:color w:val="607886"/>
      </w:rPr>
      <w:t>a</w:t>
    </w:r>
    <w:r w:rsidR="00DA6AED" w:rsidRPr="00453F90">
      <w:rPr>
        <w:rFonts w:ascii="Open Sans" w:hAnsi="Open Sans" w:cs="Open Sans"/>
        <w:b/>
        <w:color w:val="607886"/>
      </w:rPr>
      <w:t>go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9F6044">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DA6AED"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D270DB">
      <w:rPr>
        <w:rFonts w:ascii="Open Sans" w:hAnsi="Open Sans" w:cs="Open Sans"/>
        <w:b/>
        <w:noProof/>
        <w:color w:val="607886"/>
      </w:rPr>
      <w:t>154</w:t>
    </w:r>
    <w:r w:rsidRPr="00453F90">
      <w:rPr>
        <w:rFonts w:ascii="Open Sans" w:hAnsi="Open Sans" w:cs="Open Sans"/>
        <w:b/>
        <w:color w:val="607886"/>
      </w:rPr>
      <w:fldChar w:fldCharType="end"/>
    </w:r>
    <w:r w:rsidR="00DA6AED">
      <w:rPr>
        <w:b/>
      </w:rPr>
      <w:tab/>
    </w:r>
    <w:r w:rsidR="00DA6AED" w:rsidRPr="00453F90">
      <w:rPr>
        <w:rFonts w:ascii="Open Sans" w:hAnsi="Open Sans" w:cs="Open Sans"/>
        <w:b/>
        <w:color w:val="607886"/>
      </w:rPr>
      <w:t>Exago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Pr="00453F90" w:rsidRDefault="009F6044">
    <w:pPr>
      <w:pStyle w:val="Footer"/>
      <w:pBdr>
        <w:top w:val="single" w:sz="4" w:space="1" w:color="000000"/>
      </w:pBdr>
      <w:tabs>
        <w:tab w:val="clear" w:pos="4320"/>
        <w:tab w:val="clear" w:pos="8640"/>
        <w:tab w:val="right" w:pos="10080"/>
      </w:tabs>
      <w:ind w:left="390"/>
      <w:rPr>
        <w:b/>
        <w:color w:val="607886"/>
      </w:rPr>
    </w:pPr>
    <w:r w:rsidRPr="00453F90">
      <w:rPr>
        <w:b/>
        <w:color w:val="607886"/>
      </w:rPr>
      <w:fldChar w:fldCharType="begin"/>
    </w:r>
    <w:r w:rsidR="00DA6AED" w:rsidRPr="00453F90">
      <w:rPr>
        <w:b/>
        <w:color w:val="607886"/>
      </w:rPr>
      <w:instrText xml:space="preserve"> PAGE </w:instrText>
    </w:r>
    <w:r w:rsidRPr="00453F90">
      <w:rPr>
        <w:b/>
        <w:color w:val="607886"/>
      </w:rPr>
      <w:fldChar w:fldCharType="separate"/>
    </w:r>
    <w:r w:rsidR="00D270DB">
      <w:rPr>
        <w:b/>
        <w:noProof/>
        <w:color w:val="607886"/>
      </w:rPr>
      <w:t>157</w:t>
    </w:r>
    <w:r w:rsidRPr="00453F90">
      <w:rPr>
        <w:b/>
        <w:color w:val="607886"/>
      </w:rPr>
      <w:fldChar w:fldCharType="end"/>
    </w:r>
    <w:r w:rsidR="00DA6AED">
      <w:rPr>
        <w:b/>
      </w:rPr>
      <w:tab/>
    </w:r>
    <w:r w:rsidR="00DA6AED" w:rsidRPr="00453F90">
      <w:rPr>
        <w:b/>
        <w:color w:val="607886"/>
      </w:rPr>
      <w:t>Ex</w:t>
    </w:r>
    <w:r w:rsidR="00DA6AED">
      <w:rPr>
        <w:b/>
        <w:color w:val="607886"/>
      </w:rPr>
      <w:t>a</w:t>
    </w:r>
    <w:r w:rsidR="00DA6AED" w:rsidRPr="00453F90">
      <w:rPr>
        <w:b/>
        <w:color w:val="607886"/>
      </w:rPr>
      <w:t>go Inc.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9F6044">
    <w:pPr>
      <w:pStyle w:val="Footer"/>
      <w:pBdr>
        <w:top w:val="single" w:sz="4" w:space="1" w:color="000000"/>
      </w:pBdr>
      <w:tabs>
        <w:tab w:val="clear" w:pos="4320"/>
        <w:tab w:val="clear" w:pos="8640"/>
        <w:tab w:val="right" w:pos="10080"/>
      </w:tabs>
      <w:ind w:left="390"/>
    </w:pPr>
    <w:r w:rsidRPr="00453F90">
      <w:rPr>
        <w:b/>
        <w:color w:val="607886"/>
      </w:rPr>
      <w:fldChar w:fldCharType="begin"/>
    </w:r>
    <w:r w:rsidR="00DA6AED" w:rsidRPr="00453F90">
      <w:rPr>
        <w:b/>
        <w:color w:val="607886"/>
      </w:rPr>
      <w:instrText xml:space="preserve"> PAGE </w:instrText>
    </w:r>
    <w:r w:rsidRPr="00453F90">
      <w:rPr>
        <w:b/>
        <w:color w:val="607886"/>
      </w:rPr>
      <w:fldChar w:fldCharType="separate"/>
    </w:r>
    <w:r w:rsidR="00D270DB">
      <w:rPr>
        <w:b/>
        <w:noProof/>
        <w:color w:val="607886"/>
      </w:rPr>
      <w:t>187</w:t>
    </w:r>
    <w:r w:rsidRPr="00453F90">
      <w:rPr>
        <w:b/>
        <w:color w:val="607886"/>
      </w:rPr>
      <w:fldChar w:fldCharType="end"/>
    </w:r>
    <w:r w:rsidR="00DA6AED">
      <w:rPr>
        <w:b/>
      </w:rPr>
      <w:tab/>
    </w:r>
    <w:r w:rsidR="00DA6AED" w:rsidRPr="00453F90">
      <w:rPr>
        <w:b/>
        <w:color w:val="607886"/>
      </w:rPr>
      <w:t>Ex</w:t>
    </w:r>
    <w:r w:rsidR="00DA6AED">
      <w:rPr>
        <w:b/>
        <w:color w:val="607886"/>
      </w:rPr>
      <w:t>a</w:t>
    </w:r>
    <w:r w:rsidR="00DA6AED" w:rsidRPr="00453F90">
      <w:rPr>
        <w:b/>
        <w:color w:val="607886"/>
      </w:rPr>
      <w:t>go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9AA" w:rsidRDefault="00B409AA">
      <w:r>
        <w:rPr>
          <w:color w:val="000000"/>
        </w:rPr>
        <w:separator/>
      </w:r>
    </w:p>
  </w:footnote>
  <w:footnote w:type="continuationSeparator" w:id="0">
    <w:p w:rsidR="00B409AA" w:rsidRDefault="00B409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DA6AED">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1" name="Picture 2"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DA6AED">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2" name="Picture 3"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DA6AED">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3" name="Picture 385"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AED" w:rsidRDefault="00DA6AED">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4" name="Picture 386"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B06E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73C71B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C8806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4E73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FE437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37645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F007BD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1CED3C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66A2BFC"/>
    <w:lvl w:ilvl="0">
      <w:start w:val="1"/>
      <w:numFmt w:val="decimal"/>
      <w:pStyle w:val="ListNumber"/>
      <w:lvlText w:val="%1."/>
      <w:lvlJc w:val="left"/>
      <w:pPr>
        <w:tabs>
          <w:tab w:val="num" w:pos="360"/>
        </w:tabs>
        <w:ind w:left="360" w:hanging="360"/>
      </w:pPr>
    </w:lvl>
  </w:abstractNum>
  <w:abstractNum w:abstractNumId="9">
    <w:nsid w:val="FFFFFF89"/>
    <w:multiLevelType w:val="singleLevel"/>
    <w:tmpl w:val="00FE8C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592775"/>
    <w:multiLevelType w:val="hybridMultilevel"/>
    <w:tmpl w:val="EB12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E6FED"/>
    <w:multiLevelType w:val="hybridMultilevel"/>
    <w:tmpl w:val="FB28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CC40A3"/>
    <w:multiLevelType w:val="hybridMultilevel"/>
    <w:tmpl w:val="198C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7B5564"/>
    <w:multiLevelType w:val="hybridMultilevel"/>
    <w:tmpl w:val="220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4A55D8"/>
    <w:multiLevelType w:val="multilevel"/>
    <w:tmpl w:val="E8DE115E"/>
    <w:styleLink w:val="WW8Num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07E81244"/>
    <w:multiLevelType w:val="hybridMultilevel"/>
    <w:tmpl w:val="D99010B2"/>
    <w:lvl w:ilvl="0" w:tplc="8182D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F90177"/>
    <w:multiLevelType w:val="hybridMultilevel"/>
    <w:tmpl w:val="9FFC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71479F"/>
    <w:multiLevelType w:val="hybridMultilevel"/>
    <w:tmpl w:val="2288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0A0B4D"/>
    <w:multiLevelType w:val="hybridMultilevel"/>
    <w:tmpl w:val="68C2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152EBB"/>
    <w:multiLevelType w:val="hybridMultilevel"/>
    <w:tmpl w:val="F786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891B4F"/>
    <w:multiLevelType w:val="hybridMultilevel"/>
    <w:tmpl w:val="A9CC7004"/>
    <w:lvl w:ilvl="0" w:tplc="6C00C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D57053"/>
    <w:multiLevelType w:val="hybridMultilevel"/>
    <w:tmpl w:val="F2B22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13B2896"/>
    <w:multiLevelType w:val="hybridMultilevel"/>
    <w:tmpl w:val="8CC60762"/>
    <w:lvl w:ilvl="0" w:tplc="8182D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3C5893"/>
    <w:multiLevelType w:val="multilevel"/>
    <w:tmpl w:val="99D033C2"/>
    <w:styleLink w:val="WW8Num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1814686"/>
    <w:multiLevelType w:val="hybridMultilevel"/>
    <w:tmpl w:val="AC223F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E40620"/>
    <w:multiLevelType w:val="multilevel"/>
    <w:tmpl w:val="5442BE32"/>
    <w:styleLink w:val="WW8Num4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13FF4529"/>
    <w:multiLevelType w:val="multilevel"/>
    <w:tmpl w:val="0BECC2BE"/>
    <w:styleLink w:val="WW8Num49"/>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83153D2"/>
    <w:multiLevelType w:val="multilevel"/>
    <w:tmpl w:val="BB86BC34"/>
    <w:styleLink w:val="WW8Num20"/>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8">
    <w:nsid w:val="190E70A3"/>
    <w:multiLevelType w:val="multilevel"/>
    <w:tmpl w:val="BA2E0BA8"/>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914545D"/>
    <w:multiLevelType w:val="multilevel"/>
    <w:tmpl w:val="8CDEC1E8"/>
    <w:styleLink w:val="WW8Num3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19311A14"/>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D76A46"/>
    <w:multiLevelType w:val="hybridMultilevel"/>
    <w:tmpl w:val="A862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012B5C"/>
    <w:multiLevelType w:val="hybridMultilevel"/>
    <w:tmpl w:val="84B0B234"/>
    <w:lvl w:ilvl="0" w:tplc="8182D112">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1B9E3097"/>
    <w:multiLevelType w:val="hybridMultilevel"/>
    <w:tmpl w:val="9D1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B06264"/>
    <w:multiLevelType w:val="hybridMultilevel"/>
    <w:tmpl w:val="B4883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BCF0B84"/>
    <w:multiLevelType w:val="multilevel"/>
    <w:tmpl w:val="0940428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C2156B6"/>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8E2F8A"/>
    <w:multiLevelType w:val="hybridMultilevel"/>
    <w:tmpl w:val="FB5828FC"/>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E11E23"/>
    <w:multiLevelType w:val="hybridMultilevel"/>
    <w:tmpl w:val="B8C8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3C5095"/>
    <w:multiLevelType w:val="hybridMultilevel"/>
    <w:tmpl w:val="3FA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503D76"/>
    <w:multiLevelType w:val="hybridMultilevel"/>
    <w:tmpl w:val="864E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E85E8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1D396E"/>
    <w:multiLevelType w:val="multilevel"/>
    <w:tmpl w:val="D32E0236"/>
    <w:styleLink w:val="WW8Num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43">
    <w:nsid w:val="206C108A"/>
    <w:multiLevelType w:val="hybridMultilevel"/>
    <w:tmpl w:val="C134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D82E1D"/>
    <w:multiLevelType w:val="hybridMultilevel"/>
    <w:tmpl w:val="E554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265445D"/>
    <w:multiLevelType w:val="multilevel"/>
    <w:tmpl w:val="D6CAB16E"/>
    <w:styleLink w:val="WW8Num7"/>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26664758"/>
    <w:multiLevelType w:val="multilevel"/>
    <w:tmpl w:val="728A8146"/>
    <w:styleLink w:val="WW8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7">
    <w:nsid w:val="26B7616B"/>
    <w:multiLevelType w:val="hybridMultilevel"/>
    <w:tmpl w:val="FF46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6877CB"/>
    <w:multiLevelType w:val="hybridMultilevel"/>
    <w:tmpl w:val="C138F6AC"/>
    <w:lvl w:ilvl="0" w:tplc="DB14107C">
      <w:start w:val="1"/>
      <w:numFmt w:val="bullet"/>
      <w:lvlText w:val=""/>
      <w:lvlJc w:val="left"/>
      <w:pPr>
        <w:ind w:left="720" w:hanging="360"/>
      </w:pPr>
      <w:rPr>
        <w:rFonts w:ascii="Symbol" w:hAnsi="Symbol" w:hint="default"/>
        <w:color w:val="6078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9E0DD7"/>
    <w:multiLevelType w:val="hybridMultilevel"/>
    <w:tmpl w:val="519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A75B82"/>
    <w:multiLevelType w:val="hybridMultilevel"/>
    <w:tmpl w:val="461E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102898"/>
    <w:multiLevelType w:val="multilevel"/>
    <w:tmpl w:val="ED5EC88A"/>
    <w:styleLink w:val="WW8Num4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288644D0"/>
    <w:multiLevelType w:val="multilevel"/>
    <w:tmpl w:val="4D40281E"/>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91B1A74"/>
    <w:multiLevelType w:val="hybridMultilevel"/>
    <w:tmpl w:val="17CC3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D50927"/>
    <w:multiLevelType w:val="multilevel"/>
    <w:tmpl w:val="897CCF82"/>
    <w:styleLink w:val="WW8Num1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5">
    <w:nsid w:val="2A25180C"/>
    <w:multiLevelType w:val="multilevel"/>
    <w:tmpl w:val="7F4AAB18"/>
    <w:styleLink w:val="WW8Num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6">
    <w:nsid w:val="2AB04B0D"/>
    <w:multiLevelType w:val="hybridMultilevel"/>
    <w:tmpl w:val="8594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B731BEF"/>
    <w:multiLevelType w:val="multilevel"/>
    <w:tmpl w:val="C3564930"/>
    <w:styleLink w:val="WW8Num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2BD96CD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B72050"/>
    <w:multiLevelType w:val="multilevel"/>
    <w:tmpl w:val="6D527874"/>
    <w:styleLink w:val="WW8Num37"/>
    <w:lvl w:ilvl="0">
      <w:start w:val="1"/>
      <w:numFmt w:val="decimal"/>
      <w:lvlText w:val="%1."/>
      <w:lvlJc w:val="left"/>
    </w:lvl>
    <w:lvl w:ilvl="1">
      <w:start w:val="1"/>
      <w:numFmt w:val="decimal"/>
      <w:lvlText w:val="%2."/>
      <w:lvlJc w:val="left"/>
      <w:rPr>
        <w:rFonts w:ascii="Verdana" w:eastAsia="Times New Roman" w:hAnsi="Verdana"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2D58489F"/>
    <w:multiLevelType w:val="hybridMultilevel"/>
    <w:tmpl w:val="664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E1225B5"/>
    <w:multiLevelType w:val="hybridMultilevel"/>
    <w:tmpl w:val="6442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DD0163"/>
    <w:multiLevelType w:val="hybridMultilevel"/>
    <w:tmpl w:val="E68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F922615"/>
    <w:multiLevelType w:val="hybridMultilevel"/>
    <w:tmpl w:val="6E3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0A2755D"/>
    <w:multiLevelType w:val="hybridMultilevel"/>
    <w:tmpl w:val="22B6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5247DE"/>
    <w:multiLevelType w:val="multilevel"/>
    <w:tmpl w:val="C6E4C59E"/>
    <w:styleLink w:val="WW8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6">
    <w:nsid w:val="33417CBF"/>
    <w:multiLevelType w:val="hybridMultilevel"/>
    <w:tmpl w:val="EB68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AC1C02"/>
    <w:multiLevelType w:val="multilevel"/>
    <w:tmpl w:val="56764C38"/>
    <w:styleLink w:val="WW8Num3"/>
    <w:lvl w:ilvl="0">
      <w:start w:val="1"/>
      <w:numFmt w:val="bullet"/>
      <w:lvlText w:val=""/>
      <w:lvlJc w:val="left"/>
      <w:rPr>
        <w:rFonts w:ascii="Symbol" w:hAnsi="Symbol"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68">
    <w:nsid w:val="346667D4"/>
    <w:multiLevelType w:val="multilevel"/>
    <w:tmpl w:val="E1506942"/>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35083848"/>
    <w:multiLevelType w:val="hybridMultilevel"/>
    <w:tmpl w:val="A1F810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50E0FF9"/>
    <w:multiLevelType w:val="multilevel"/>
    <w:tmpl w:val="0890DE90"/>
    <w:styleLink w:val="WW8Num3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1">
    <w:nsid w:val="3564080C"/>
    <w:multiLevelType w:val="hybridMultilevel"/>
    <w:tmpl w:val="DAC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5FE1DCC"/>
    <w:multiLevelType w:val="hybridMultilevel"/>
    <w:tmpl w:val="AEF2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8E0A67"/>
    <w:multiLevelType w:val="hybridMultilevel"/>
    <w:tmpl w:val="7738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AB46AC"/>
    <w:multiLevelType w:val="hybridMultilevel"/>
    <w:tmpl w:val="6BA6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C12F1C"/>
    <w:multiLevelType w:val="multilevel"/>
    <w:tmpl w:val="0B38D5FA"/>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AC84883"/>
    <w:multiLevelType w:val="multilevel"/>
    <w:tmpl w:val="28EADFD8"/>
    <w:styleLink w:val="WW8Num45"/>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7">
    <w:nsid w:val="3AF20F8E"/>
    <w:multiLevelType w:val="hybridMultilevel"/>
    <w:tmpl w:val="EC14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AF80095"/>
    <w:multiLevelType w:val="hybridMultilevel"/>
    <w:tmpl w:val="EA5E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315F75"/>
    <w:multiLevelType w:val="hybridMultilevel"/>
    <w:tmpl w:val="A5D8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926C62"/>
    <w:multiLevelType w:val="hybridMultilevel"/>
    <w:tmpl w:val="79D4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CB93824"/>
    <w:multiLevelType w:val="multilevel"/>
    <w:tmpl w:val="19EA9F48"/>
    <w:styleLink w:val="WW8Num23"/>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82">
    <w:nsid w:val="3EEF1E4A"/>
    <w:multiLevelType w:val="multilevel"/>
    <w:tmpl w:val="82348366"/>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3F707B57"/>
    <w:multiLevelType w:val="hybridMultilevel"/>
    <w:tmpl w:val="4AA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0803A7A"/>
    <w:multiLevelType w:val="hybridMultilevel"/>
    <w:tmpl w:val="248C85DE"/>
    <w:lvl w:ilvl="0" w:tplc="8182D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342994"/>
    <w:multiLevelType w:val="hybridMultilevel"/>
    <w:tmpl w:val="A70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A87B37"/>
    <w:multiLevelType w:val="hybridMultilevel"/>
    <w:tmpl w:val="8D687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B721C9"/>
    <w:multiLevelType w:val="hybridMultilevel"/>
    <w:tmpl w:val="1890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6128C6"/>
    <w:multiLevelType w:val="multilevel"/>
    <w:tmpl w:val="EE04A16A"/>
    <w:styleLink w:val="WW8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446A574D"/>
    <w:multiLevelType w:val="multilevel"/>
    <w:tmpl w:val="CC92ABEE"/>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45B459B1"/>
    <w:multiLevelType w:val="hybridMultilevel"/>
    <w:tmpl w:val="408A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CE75E5"/>
    <w:multiLevelType w:val="multilevel"/>
    <w:tmpl w:val="35602ED2"/>
    <w:styleLink w:val="WW8Num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48372480"/>
    <w:multiLevelType w:val="multilevel"/>
    <w:tmpl w:val="0FBAB29A"/>
    <w:styleLink w:val="WW8Num4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3">
    <w:nsid w:val="494C2AC9"/>
    <w:multiLevelType w:val="multilevel"/>
    <w:tmpl w:val="584E3EC0"/>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4C3E3D32"/>
    <w:multiLevelType w:val="multilevel"/>
    <w:tmpl w:val="F50EAD38"/>
    <w:styleLink w:val="WW8Num5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4D463920"/>
    <w:multiLevelType w:val="hybridMultilevel"/>
    <w:tmpl w:val="7D0C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E06127B"/>
    <w:multiLevelType w:val="hybridMultilevel"/>
    <w:tmpl w:val="B844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E833D81"/>
    <w:multiLevelType w:val="multilevel"/>
    <w:tmpl w:val="732CDBC2"/>
    <w:styleLink w:val="WW8Num4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4F43164F"/>
    <w:multiLevelType w:val="multilevel"/>
    <w:tmpl w:val="107225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4F94316B"/>
    <w:multiLevelType w:val="hybridMultilevel"/>
    <w:tmpl w:val="15C6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26C510B"/>
    <w:multiLevelType w:val="multilevel"/>
    <w:tmpl w:val="9268235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52BE0FF9"/>
    <w:multiLevelType w:val="hybridMultilevel"/>
    <w:tmpl w:val="CFD8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3A1FED"/>
    <w:multiLevelType w:val="hybridMultilevel"/>
    <w:tmpl w:val="59FC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7E48A0"/>
    <w:multiLevelType w:val="hybridMultilevel"/>
    <w:tmpl w:val="F134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5515F56"/>
    <w:multiLevelType w:val="hybridMultilevel"/>
    <w:tmpl w:val="2D686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DA5262"/>
    <w:multiLevelType w:val="multilevel"/>
    <w:tmpl w:val="90CE945E"/>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56A94B5B"/>
    <w:multiLevelType w:val="hybridMultilevel"/>
    <w:tmpl w:val="6698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7AD58A5"/>
    <w:multiLevelType w:val="hybridMultilevel"/>
    <w:tmpl w:val="0C186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8D23A1A"/>
    <w:multiLevelType w:val="hybridMultilevel"/>
    <w:tmpl w:val="49B4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8DD4FE8"/>
    <w:multiLevelType w:val="hybridMultilevel"/>
    <w:tmpl w:val="6B16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A9E346E"/>
    <w:multiLevelType w:val="multilevel"/>
    <w:tmpl w:val="601EED6C"/>
    <w:styleLink w:val="WW8Num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1">
    <w:nsid w:val="5B3A12C8"/>
    <w:multiLevelType w:val="hybridMultilevel"/>
    <w:tmpl w:val="91DACE6E"/>
    <w:lvl w:ilvl="0" w:tplc="8182D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D1D5D21"/>
    <w:multiLevelType w:val="multilevel"/>
    <w:tmpl w:val="F06296E8"/>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5DDA3ED0"/>
    <w:multiLevelType w:val="hybridMultilevel"/>
    <w:tmpl w:val="1A5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E732261"/>
    <w:multiLevelType w:val="hybridMultilevel"/>
    <w:tmpl w:val="2692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EAF22F8"/>
    <w:multiLevelType w:val="hybridMultilevel"/>
    <w:tmpl w:val="BF4E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0130203"/>
    <w:multiLevelType w:val="multilevel"/>
    <w:tmpl w:val="A2A402BC"/>
    <w:styleLink w:val="WW8Num19"/>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17">
    <w:nsid w:val="60530A99"/>
    <w:multiLevelType w:val="hybridMultilevel"/>
    <w:tmpl w:val="91586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1443770"/>
    <w:multiLevelType w:val="hybridMultilevel"/>
    <w:tmpl w:val="67C0C5D0"/>
    <w:lvl w:ilvl="0" w:tplc="04090001">
      <w:start w:val="1"/>
      <w:numFmt w:val="bullet"/>
      <w:lvlText w:val=""/>
      <w:lvlJc w:val="left"/>
      <w:pPr>
        <w:ind w:left="360" w:hanging="360"/>
      </w:pPr>
      <w:rPr>
        <w:rFonts w:ascii="Symbol" w:hAnsi="Symbol" w:hint="default"/>
      </w:rPr>
    </w:lvl>
    <w:lvl w:ilvl="1" w:tplc="1ED88494">
      <w:start w:val="1"/>
      <w:numFmt w:val="bullet"/>
      <w:lvlText w:val="o"/>
      <w:lvlJc w:val="left"/>
      <w:pPr>
        <w:ind w:left="1440" w:hanging="360"/>
      </w:pPr>
      <w:rPr>
        <w:rFonts w:ascii="Symbol" w:hAnsi="Symbol" w:cs="Open San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32A06C2"/>
    <w:multiLevelType w:val="multilevel"/>
    <w:tmpl w:val="E54420E4"/>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6368628C"/>
    <w:multiLevelType w:val="hybridMultilevel"/>
    <w:tmpl w:val="5C20BD16"/>
    <w:lvl w:ilvl="0" w:tplc="8182D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4CC211F"/>
    <w:multiLevelType w:val="hybridMultilevel"/>
    <w:tmpl w:val="B60C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5E12C4E"/>
    <w:multiLevelType w:val="multilevel"/>
    <w:tmpl w:val="EA683984"/>
    <w:styleLink w:val="WW8Num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23">
    <w:nsid w:val="663A7D2E"/>
    <w:multiLevelType w:val="hybridMultilevel"/>
    <w:tmpl w:val="52CA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653549F"/>
    <w:multiLevelType w:val="hybridMultilevel"/>
    <w:tmpl w:val="2D02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6661C2F"/>
    <w:multiLevelType w:val="multilevel"/>
    <w:tmpl w:val="C3E0066A"/>
    <w:styleLink w:val="WW8Num2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6">
    <w:nsid w:val="66CE2A61"/>
    <w:multiLevelType w:val="hybridMultilevel"/>
    <w:tmpl w:val="1992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79E5F68"/>
    <w:multiLevelType w:val="multilevel"/>
    <w:tmpl w:val="C1205FF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699C4ED8"/>
    <w:multiLevelType w:val="multilevel"/>
    <w:tmpl w:val="E69698DA"/>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69DB3BD3"/>
    <w:multiLevelType w:val="hybridMultilevel"/>
    <w:tmpl w:val="8DB0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AD4039B"/>
    <w:multiLevelType w:val="hybridMultilevel"/>
    <w:tmpl w:val="14962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6936B7"/>
    <w:multiLevelType w:val="hybridMultilevel"/>
    <w:tmpl w:val="0AEC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AA690F"/>
    <w:multiLevelType w:val="hybridMultilevel"/>
    <w:tmpl w:val="7DDE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32505E"/>
    <w:multiLevelType w:val="hybridMultilevel"/>
    <w:tmpl w:val="F70A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F2D6361"/>
    <w:multiLevelType w:val="multilevel"/>
    <w:tmpl w:val="9280E46C"/>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6F2E161B"/>
    <w:multiLevelType w:val="hybridMultilevel"/>
    <w:tmpl w:val="FBFC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F415365"/>
    <w:multiLevelType w:val="hybridMultilevel"/>
    <w:tmpl w:val="0A64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05B1DC9"/>
    <w:multiLevelType w:val="multilevel"/>
    <w:tmpl w:val="D8C80EC8"/>
    <w:styleLink w:val="WW8Num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8">
    <w:nsid w:val="715F1020"/>
    <w:multiLevelType w:val="hybridMultilevel"/>
    <w:tmpl w:val="C392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172687D"/>
    <w:multiLevelType w:val="hybridMultilevel"/>
    <w:tmpl w:val="15D2967C"/>
    <w:lvl w:ilvl="0" w:tplc="210083E4">
      <w:start w:val="1"/>
      <w:numFmt w:val="bullet"/>
      <w:pStyle w:val="bodytext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1CD17D3"/>
    <w:multiLevelType w:val="multilevel"/>
    <w:tmpl w:val="985C6ADC"/>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72A450DE"/>
    <w:multiLevelType w:val="multilevel"/>
    <w:tmpl w:val="2D76909A"/>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74C1718C"/>
    <w:multiLevelType w:val="hybridMultilevel"/>
    <w:tmpl w:val="9DBE23A6"/>
    <w:lvl w:ilvl="0" w:tplc="1ED88494">
      <w:start w:val="1"/>
      <w:numFmt w:val="bullet"/>
      <w:lvlText w:val="o"/>
      <w:lvlJc w:val="left"/>
      <w:pPr>
        <w:ind w:left="360" w:hanging="360"/>
      </w:pPr>
      <w:rPr>
        <w:rFonts w:ascii="Symbol" w:hAnsi="Symbol" w:cs="Open San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5D06EBD"/>
    <w:multiLevelType w:val="multilevel"/>
    <w:tmpl w:val="7B8AD3DE"/>
    <w:styleLink w:val="WW8Num52"/>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44">
    <w:nsid w:val="778D1C8F"/>
    <w:multiLevelType w:val="multilevel"/>
    <w:tmpl w:val="7F0A434E"/>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77A40E79"/>
    <w:multiLevelType w:val="multilevel"/>
    <w:tmpl w:val="CF2C722C"/>
    <w:styleLink w:val="WW8Num4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6">
    <w:nsid w:val="780D6215"/>
    <w:multiLevelType w:val="hybridMultilevel"/>
    <w:tmpl w:val="282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8423F07"/>
    <w:multiLevelType w:val="hybridMultilevel"/>
    <w:tmpl w:val="3FF2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8E41D4B"/>
    <w:multiLevelType w:val="hybridMultilevel"/>
    <w:tmpl w:val="EC46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9FD4168"/>
    <w:multiLevelType w:val="hybridMultilevel"/>
    <w:tmpl w:val="EC5AB92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0">
    <w:nsid w:val="7B9B48FD"/>
    <w:multiLevelType w:val="multilevel"/>
    <w:tmpl w:val="C68461AC"/>
    <w:styleLink w:val="WW8Num4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nsid w:val="7C6F7796"/>
    <w:multiLevelType w:val="hybridMultilevel"/>
    <w:tmpl w:val="F0A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CD1383C"/>
    <w:multiLevelType w:val="multilevel"/>
    <w:tmpl w:val="2398E34E"/>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nsid w:val="7D561CA9"/>
    <w:multiLevelType w:val="hybridMultilevel"/>
    <w:tmpl w:val="7520B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F983E55"/>
    <w:multiLevelType w:val="multilevel"/>
    <w:tmpl w:val="065C781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5">
    <w:nsid w:val="7FC449E1"/>
    <w:multiLevelType w:val="hybridMultilevel"/>
    <w:tmpl w:val="10AA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2"/>
  </w:num>
  <w:num w:numId="2">
    <w:abstractNumId w:val="154"/>
  </w:num>
  <w:num w:numId="3">
    <w:abstractNumId w:val="67"/>
  </w:num>
  <w:num w:numId="4">
    <w:abstractNumId w:val="42"/>
  </w:num>
  <w:num w:numId="5">
    <w:abstractNumId w:val="28"/>
  </w:num>
  <w:num w:numId="6">
    <w:abstractNumId w:val="105"/>
  </w:num>
  <w:num w:numId="7">
    <w:abstractNumId w:val="45"/>
  </w:num>
  <w:num w:numId="8">
    <w:abstractNumId w:val="55"/>
  </w:num>
  <w:num w:numId="9">
    <w:abstractNumId w:val="57"/>
  </w:num>
  <w:num w:numId="10">
    <w:abstractNumId w:val="46"/>
  </w:num>
  <w:num w:numId="11">
    <w:abstractNumId w:val="140"/>
  </w:num>
  <w:num w:numId="12">
    <w:abstractNumId w:val="35"/>
  </w:num>
  <w:num w:numId="13">
    <w:abstractNumId w:val="137"/>
  </w:num>
  <w:num w:numId="14">
    <w:abstractNumId w:val="54"/>
  </w:num>
  <w:num w:numId="15">
    <w:abstractNumId w:val="65"/>
  </w:num>
  <w:num w:numId="16">
    <w:abstractNumId w:val="112"/>
  </w:num>
  <w:num w:numId="17">
    <w:abstractNumId w:val="134"/>
  </w:num>
  <w:num w:numId="18">
    <w:abstractNumId w:val="100"/>
  </w:num>
  <w:num w:numId="19">
    <w:abstractNumId w:val="116"/>
  </w:num>
  <w:num w:numId="20">
    <w:abstractNumId w:val="27"/>
  </w:num>
  <w:num w:numId="21">
    <w:abstractNumId w:val="125"/>
  </w:num>
  <w:num w:numId="22">
    <w:abstractNumId w:val="68"/>
  </w:num>
  <w:num w:numId="23">
    <w:abstractNumId w:val="81"/>
  </w:num>
  <w:num w:numId="24">
    <w:abstractNumId w:val="23"/>
  </w:num>
  <w:num w:numId="25">
    <w:abstractNumId w:val="141"/>
  </w:num>
  <w:num w:numId="26">
    <w:abstractNumId w:val="144"/>
  </w:num>
  <w:num w:numId="27">
    <w:abstractNumId w:val="93"/>
  </w:num>
  <w:num w:numId="28">
    <w:abstractNumId w:val="110"/>
  </w:num>
  <w:num w:numId="29">
    <w:abstractNumId w:val="152"/>
  </w:num>
  <w:num w:numId="30">
    <w:abstractNumId w:val="128"/>
  </w:num>
  <w:num w:numId="31">
    <w:abstractNumId w:val="91"/>
  </w:num>
  <w:num w:numId="32">
    <w:abstractNumId w:val="89"/>
  </w:num>
  <w:num w:numId="33">
    <w:abstractNumId w:val="82"/>
  </w:num>
  <w:num w:numId="34">
    <w:abstractNumId w:val="70"/>
  </w:num>
  <w:num w:numId="35">
    <w:abstractNumId w:val="119"/>
  </w:num>
  <w:num w:numId="36">
    <w:abstractNumId w:val="29"/>
  </w:num>
  <w:num w:numId="37">
    <w:abstractNumId w:val="59"/>
  </w:num>
  <w:num w:numId="38">
    <w:abstractNumId w:val="75"/>
  </w:num>
  <w:num w:numId="39">
    <w:abstractNumId w:val="52"/>
  </w:num>
  <w:num w:numId="40">
    <w:abstractNumId w:val="51"/>
  </w:num>
  <w:num w:numId="41">
    <w:abstractNumId w:val="145"/>
  </w:num>
  <w:num w:numId="42">
    <w:abstractNumId w:val="88"/>
  </w:num>
  <w:num w:numId="43">
    <w:abstractNumId w:val="150"/>
  </w:num>
  <w:num w:numId="44">
    <w:abstractNumId w:val="92"/>
  </w:num>
  <w:num w:numId="45">
    <w:abstractNumId w:val="76"/>
  </w:num>
  <w:num w:numId="46">
    <w:abstractNumId w:val="25"/>
  </w:num>
  <w:num w:numId="47">
    <w:abstractNumId w:val="14"/>
  </w:num>
  <w:num w:numId="48">
    <w:abstractNumId w:val="97"/>
  </w:num>
  <w:num w:numId="49">
    <w:abstractNumId w:val="26"/>
  </w:num>
  <w:num w:numId="50">
    <w:abstractNumId w:val="94"/>
  </w:num>
  <w:num w:numId="51">
    <w:abstractNumId w:val="127"/>
  </w:num>
  <w:num w:numId="52">
    <w:abstractNumId w:val="98"/>
  </w:num>
  <w:num w:numId="53">
    <w:abstractNumId w:val="59"/>
    <w:lvlOverride w:ilvl="0">
      <w:startOverride w:val="1"/>
    </w:lvlOverride>
  </w:num>
  <w:num w:numId="54">
    <w:abstractNumId w:val="39"/>
  </w:num>
  <w:num w:numId="55">
    <w:abstractNumId w:val="118"/>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 w:numId="66">
    <w:abstractNumId w:val="130"/>
  </w:num>
  <w:num w:numId="67">
    <w:abstractNumId w:val="20"/>
  </w:num>
  <w:num w:numId="68">
    <w:abstractNumId w:val="107"/>
  </w:num>
  <w:num w:numId="69">
    <w:abstractNumId w:val="148"/>
  </w:num>
  <w:num w:numId="70">
    <w:abstractNumId w:val="60"/>
  </w:num>
  <w:num w:numId="71">
    <w:abstractNumId w:val="151"/>
  </w:num>
  <w:num w:numId="72">
    <w:abstractNumId w:val="90"/>
  </w:num>
  <w:num w:numId="73">
    <w:abstractNumId w:val="34"/>
  </w:num>
  <w:num w:numId="74">
    <w:abstractNumId w:val="72"/>
  </w:num>
  <w:num w:numId="75">
    <w:abstractNumId w:val="44"/>
  </w:num>
  <w:num w:numId="76">
    <w:abstractNumId w:val="96"/>
  </w:num>
  <w:num w:numId="77">
    <w:abstractNumId w:val="53"/>
  </w:num>
  <w:num w:numId="78">
    <w:abstractNumId w:val="146"/>
  </w:num>
  <w:num w:numId="79">
    <w:abstractNumId w:val="48"/>
  </w:num>
  <w:num w:numId="80">
    <w:abstractNumId w:val="139"/>
  </w:num>
  <w:num w:numId="81">
    <w:abstractNumId w:val="36"/>
  </w:num>
  <w:num w:numId="82">
    <w:abstractNumId w:val="41"/>
  </w:num>
  <w:num w:numId="83">
    <w:abstractNumId w:val="30"/>
  </w:num>
  <w:num w:numId="84">
    <w:abstractNumId w:val="58"/>
  </w:num>
  <w:num w:numId="85">
    <w:abstractNumId w:val="13"/>
  </w:num>
  <w:num w:numId="86">
    <w:abstractNumId w:val="123"/>
  </w:num>
  <w:num w:numId="87">
    <w:abstractNumId w:val="95"/>
  </w:num>
  <w:num w:numId="88">
    <w:abstractNumId w:val="124"/>
  </w:num>
  <w:num w:numId="89">
    <w:abstractNumId w:val="73"/>
  </w:num>
  <w:num w:numId="90">
    <w:abstractNumId w:val="102"/>
  </w:num>
  <w:num w:numId="91">
    <w:abstractNumId w:val="19"/>
  </w:num>
  <w:num w:numId="92">
    <w:abstractNumId w:val="18"/>
  </w:num>
  <w:num w:numId="93">
    <w:abstractNumId w:val="50"/>
  </w:num>
  <w:num w:numId="94">
    <w:abstractNumId w:val="56"/>
  </w:num>
  <w:num w:numId="95">
    <w:abstractNumId w:val="61"/>
  </w:num>
  <w:num w:numId="96">
    <w:abstractNumId w:val="37"/>
  </w:num>
  <w:num w:numId="97">
    <w:abstractNumId w:val="115"/>
  </w:num>
  <w:num w:numId="98">
    <w:abstractNumId w:val="12"/>
  </w:num>
  <w:num w:numId="99">
    <w:abstractNumId w:val="64"/>
  </w:num>
  <w:num w:numId="100">
    <w:abstractNumId w:val="11"/>
  </w:num>
  <w:num w:numId="101">
    <w:abstractNumId w:val="104"/>
  </w:num>
  <w:num w:numId="102">
    <w:abstractNumId w:val="49"/>
  </w:num>
  <w:num w:numId="103">
    <w:abstractNumId w:val="31"/>
  </w:num>
  <w:num w:numId="104">
    <w:abstractNumId w:val="117"/>
  </w:num>
  <w:num w:numId="105">
    <w:abstractNumId w:val="66"/>
  </w:num>
  <w:num w:numId="106">
    <w:abstractNumId w:val="101"/>
  </w:num>
  <w:num w:numId="107">
    <w:abstractNumId w:val="147"/>
  </w:num>
  <w:num w:numId="108">
    <w:abstractNumId w:val="62"/>
  </w:num>
  <w:num w:numId="109">
    <w:abstractNumId w:val="63"/>
  </w:num>
  <w:num w:numId="110">
    <w:abstractNumId w:val="77"/>
  </w:num>
  <w:num w:numId="111">
    <w:abstractNumId w:val="33"/>
  </w:num>
  <w:num w:numId="112">
    <w:abstractNumId w:val="138"/>
  </w:num>
  <w:num w:numId="113">
    <w:abstractNumId w:val="121"/>
  </w:num>
  <w:num w:numId="114">
    <w:abstractNumId w:val="129"/>
  </w:num>
  <w:num w:numId="115">
    <w:abstractNumId w:val="16"/>
  </w:num>
  <w:num w:numId="116">
    <w:abstractNumId w:val="126"/>
  </w:num>
  <w:num w:numId="117">
    <w:abstractNumId w:val="86"/>
  </w:num>
  <w:num w:numId="118">
    <w:abstractNumId w:val="109"/>
  </w:num>
  <w:num w:numId="119">
    <w:abstractNumId w:val="133"/>
  </w:num>
  <w:num w:numId="120">
    <w:abstractNumId w:val="43"/>
  </w:num>
  <w:num w:numId="121">
    <w:abstractNumId w:val="103"/>
  </w:num>
  <w:num w:numId="122">
    <w:abstractNumId w:val="47"/>
  </w:num>
  <w:num w:numId="123">
    <w:abstractNumId w:val="85"/>
  </w:num>
  <w:num w:numId="124">
    <w:abstractNumId w:val="142"/>
  </w:num>
  <w:num w:numId="125">
    <w:abstractNumId w:val="40"/>
  </w:num>
  <w:num w:numId="126">
    <w:abstractNumId w:val="10"/>
  </w:num>
  <w:num w:numId="127">
    <w:abstractNumId w:val="17"/>
  </w:num>
  <w:num w:numId="128">
    <w:abstractNumId w:val="83"/>
  </w:num>
  <w:num w:numId="129">
    <w:abstractNumId w:val="79"/>
  </w:num>
  <w:num w:numId="130">
    <w:abstractNumId w:val="80"/>
  </w:num>
  <w:num w:numId="131">
    <w:abstractNumId w:val="135"/>
  </w:num>
  <w:num w:numId="132">
    <w:abstractNumId w:val="114"/>
  </w:num>
  <w:num w:numId="133">
    <w:abstractNumId w:val="113"/>
  </w:num>
  <w:num w:numId="134">
    <w:abstractNumId w:val="87"/>
  </w:num>
  <w:num w:numId="135">
    <w:abstractNumId w:val="132"/>
  </w:num>
  <w:num w:numId="136">
    <w:abstractNumId w:val="99"/>
  </w:num>
  <w:num w:numId="137">
    <w:abstractNumId w:val="136"/>
  </w:num>
  <w:num w:numId="138">
    <w:abstractNumId w:val="131"/>
  </w:num>
  <w:num w:numId="139">
    <w:abstractNumId w:val="143"/>
  </w:num>
  <w:num w:numId="140">
    <w:abstractNumId w:val="24"/>
  </w:num>
  <w:num w:numId="141">
    <w:abstractNumId w:val="155"/>
  </w:num>
  <w:num w:numId="142">
    <w:abstractNumId w:val="21"/>
  </w:num>
  <w:num w:numId="143">
    <w:abstractNumId w:val="106"/>
  </w:num>
  <w:num w:numId="144">
    <w:abstractNumId w:val="78"/>
  </w:num>
  <w:num w:numId="145">
    <w:abstractNumId w:val="108"/>
  </w:num>
  <w:num w:numId="146">
    <w:abstractNumId w:val="149"/>
  </w:num>
  <w:num w:numId="147">
    <w:abstractNumId w:val="74"/>
  </w:num>
  <w:num w:numId="148">
    <w:abstractNumId w:val="120"/>
  </w:num>
  <w:num w:numId="149">
    <w:abstractNumId w:val="15"/>
  </w:num>
  <w:num w:numId="150">
    <w:abstractNumId w:val="84"/>
  </w:num>
  <w:num w:numId="151">
    <w:abstractNumId w:val="111"/>
  </w:num>
  <w:num w:numId="152">
    <w:abstractNumId w:val="32"/>
  </w:num>
  <w:num w:numId="153">
    <w:abstractNumId w:val="22"/>
  </w:num>
  <w:num w:numId="154">
    <w:abstractNumId w:val="69"/>
  </w:num>
  <w:num w:numId="155">
    <w:abstractNumId w:val="38"/>
  </w:num>
  <w:num w:numId="156">
    <w:abstractNumId w:val="71"/>
  </w:num>
  <w:num w:numId="157">
    <w:abstractNumId w:val="153"/>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defaultTabStop w:val="720"/>
  <w:autoHyphenation/>
  <w:drawingGridHorizontalSpacing w:val="187"/>
  <w:drawingGridVerticalSpacing w:val="144"/>
  <w:characterSpacingControl w:val="doNotCompress"/>
  <w:hdrShapeDefaults>
    <o:shapedefaults v:ext="edit" spidmax="139266"/>
  </w:hdrShapeDefaults>
  <w:footnotePr>
    <w:footnote w:id="-1"/>
    <w:footnote w:id="0"/>
  </w:footnotePr>
  <w:endnotePr>
    <w:endnote w:id="-1"/>
    <w:endnote w:id="0"/>
  </w:endnotePr>
  <w:compat>
    <w:useFELayout/>
  </w:compat>
  <w:docVars>
    <w:docVar w:name="C1HProject" w:val="..\..\Documents\My Doc-To-Help Projects\2012 User Guide\2012 User Guide.d2h"/>
  </w:docVars>
  <w:rsids>
    <w:rsidRoot w:val="007D4A6E"/>
    <w:rsid w:val="00000ABA"/>
    <w:rsid w:val="00001662"/>
    <w:rsid w:val="00002682"/>
    <w:rsid w:val="00003AD0"/>
    <w:rsid w:val="00004AC8"/>
    <w:rsid w:val="00004C21"/>
    <w:rsid w:val="0000530A"/>
    <w:rsid w:val="00005821"/>
    <w:rsid w:val="00006D7D"/>
    <w:rsid w:val="00007C46"/>
    <w:rsid w:val="0001046B"/>
    <w:rsid w:val="00010D46"/>
    <w:rsid w:val="000115A2"/>
    <w:rsid w:val="000119D2"/>
    <w:rsid w:val="00012639"/>
    <w:rsid w:val="00012771"/>
    <w:rsid w:val="00012D1E"/>
    <w:rsid w:val="00013AC8"/>
    <w:rsid w:val="00013D4F"/>
    <w:rsid w:val="00014A9A"/>
    <w:rsid w:val="00015371"/>
    <w:rsid w:val="00015B73"/>
    <w:rsid w:val="00015C95"/>
    <w:rsid w:val="000163BB"/>
    <w:rsid w:val="000173A7"/>
    <w:rsid w:val="000174A7"/>
    <w:rsid w:val="00020158"/>
    <w:rsid w:val="0002063A"/>
    <w:rsid w:val="000206A1"/>
    <w:rsid w:val="00021FAB"/>
    <w:rsid w:val="0002216D"/>
    <w:rsid w:val="00022575"/>
    <w:rsid w:val="00022A42"/>
    <w:rsid w:val="000234DA"/>
    <w:rsid w:val="00023C23"/>
    <w:rsid w:val="000241E2"/>
    <w:rsid w:val="00024E06"/>
    <w:rsid w:val="00025783"/>
    <w:rsid w:val="00025939"/>
    <w:rsid w:val="00026F3D"/>
    <w:rsid w:val="000273D1"/>
    <w:rsid w:val="000273FF"/>
    <w:rsid w:val="00027985"/>
    <w:rsid w:val="0003077D"/>
    <w:rsid w:val="00030A4D"/>
    <w:rsid w:val="00030CBF"/>
    <w:rsid w:val="00030F1F"/>
    <w:rsid w:val="00031D01"/>
    <w:rsid w:val="000326C8"/>
    <w:rsid w:val="00032A71"/>
    <w:rsid w:val="00032AC9"/>
    <w:rsid w:val="00033272"/>
    <w:rsid w:val="00034EF5"/>
    <w:rsid w:val="00035EBB"/>
    <w:rsid w:val="000367CE"/>
    <w:rsid w:val="00036BC7"/>
    <w:rsid w:val="000377B7"/>
    <w:rsid w:val="000378E7"/>
    <w:rsid w:val="00040030"/>
    <w:rsid w:val="000403D8"/>
    <w:rsid w:val="00040FE3"/>
    <w:rsid w:val="00043D37"/>
    <w:rsid w:val="000449F7"/>
    <w:rsid w:val="00044AE3"/>
    <w:rsid w:val="00044D03"/>
    <w:rsid w:val="00045384"/>
    <w:rsid w:val="00046221"/>
    <w:rsid w:val="0004785F"/>
    <w:rsid w:val="00047C54"/>
    <w:rsid w:val="00047F24"/>
    <w:rsid w:val="00050010"/>
    <w:rsid w:val="000511A0"/>
    <w:rsid w:val="00052FE7"/>
    <w:rsid w:val="00053ABA"/>
    <w:rsid w:val="00053CD0"/>
    <w:rsid w:val="00054C36"/>
    <w:rsid w:val="00054C3B"/>
    <w:rsid w:val="00054F2C"/>
    <w:rsid w:val="000553B8"/>
    <w:rsid w:val="00055A58"/>
    <w:rsid w:val="000564F4"/>
    <w:rsid w:val="000565C9"/>
    <w:rsid w:val="00057320"/>
    <w:rsid w:val="000578EE"/>
    <w:rsid w:val="000608C8"/>
    <w:rsid w:val="00061032"/>
    <w:rsid w:val="00061458"/>
    <w:rsid w:val="0006163F"/>
    <w:rsid w:val="0006185C"/>
    <w:rsid w:val="00062568"/>
    <w:rsid w:val="0006271B"/>
    <w:rsid w:val="00062F65"/>
    <w:rsid w:val="000631F7"/>
    <w:rsid w:val="00063E79"/>
    <w:rsid w:val="00064BD8"/>
    <w:rsid w:val="00064DFB"/>
    <w:rsid w:val="000679CD"/>
    <w:rsid w:val="00067ABA"/>
    <w:rsid w:val="00070303"/>
    <w:rsid w:val="00070876"/>
    <w:rsid w:val="00071248"/>
    <w:rsid w:val="000714E9"/>
    <w:rsid w:val="000720F4"/>
    <w:rsid w:val="000723FF"/>
    <w:rsid w:val="000725E4"/>
    <w:rsid w:val="000726BB"/>
    <w:rsid w:val="00072E08"/>
    <w:rsid w:val="000738CF"/>
    <w:rsid w:val="00074314"/>
    <w:rsid w:val="00074B11"/>
    <w:rsid w:val="00075095"/>
    <w:rsid w:val="00075841"/>
    <w:rsid w:val="00076122"/>
    <w:rsid w:val="000778D8"/>
    <w:rsid w:val="000802FE"/>
    <w:rsid w:val="0008055A"/>
    <w:rsid w:val="000805EF"/>
    <w:rsid w:val="00080E50"/>
    <w:rsid w:val="000810B7"/>
    <w:rsid w:val="00081AD8"/>
    <w:rsid w:val="000831FF"/>
    <w:rsid w:val="000837D5"/>
    <w:rsid w:val="000843F0"/>
    <w:rsid w:val="00084C22"/>
    <w:rsid w:val="00084F89"/>
    <w:rsid w:val="000853D6"/>
    <w:rsid w:val="000858A9"/>
    <w:rsid w:val="00085928"/>
    <w:rsid w:val="000859E3"/>
    <w:rsid w:val="0008604B"/>
    <w:rsid w:val="000866FD"/>
    <w:rsid w:val="00086A79"/>
    <w:rsid w:val="0009106B"/>
    <w:rsid w:val="00091760"/>
    <w:rsid w:val="000921E9"/>
    <w:rsid w:val="00092367"/>
    <w:rsid w:val="00092CB4"/>
    <w:rsid w:val="000932D0"/>
    <w:rsid w:val="00093D4E"/>
    <w:rsid w:val="00094303"/>
    <w:rsid w:val="000955EA"/>
    <w:rsid w:val="00096887"/>
    <w:rsid w:val="00097BBB"/>
    <w:rsid w:val="000A0818"/>
    <w:rsid w:val="000A2790"/>
    <w:rsid w:val="000A4204"/>
    <w:rsid w:val="000A4241"/>
    <w:rsid w:val="000A49B0"/>
    <w:rsid w:val="000A4C3F"/>
    <w:rsid w:val="000A56D3"/>
    <w:rsid w:val="000A5FCD"/>
    <w:rsid w:val="000A62B5"/>
    <w:rsid w:val="000A6AD9"/>
    <w:rsid w:val="000A6B06"/>
    <w:rsid w:val="000A6D5A"/>
    <w:rsid w:val="000A6EE6"/>
    <w:rsid w:val="000A73D1"/>
    <w:rsid w:val="000A7932"/>
    <w:rsid w:val="000A7F8F"/>
    <w:rsid w:val="000B0341"/>
    <w:rsid w:val="000B1260"/>
    <w:rsid w:val="000B406E"/>
    <w:rsid w:val="000B4160"/>
    <w:rsid w:val="000B49CE"/>
    <w:rsid w:val="000B5132"/>
    <w:rsid w:val="000B55C7"/>
    <w:rsid w:val="000B5813"/>
    <w:rsid w:val="000B59F8"/>
    <w:rsid w:val="000B5B77"/>
    <w:rsid w:val="000B79BC"/>
    <w:rsid w:val="000B7B02"/>
    <w:rsid w:val="000C1882"/>
    <w:rsid w:val="000C1918"/>
    <w:rsid w:val="000C204F"/>
    <w:rsid w:val="000C3A0C"/>
    <w:rsid w:val="000C3D11"/>
    <w:rsid w:val="000C3FBB"/>
    <w:rsid w:val="000C45EC"/>
    <w:rsid w:val="000C5838"/>
    <w:rsid w:val="000C5BCB"/>
    <w:rsid w:val="000C623B"/>
    <w:rsid w:val="000C6440"/>
    <w:rsid w:val="000C6C4F"/>
    <w:rsid w:val="000C72BA"/>
    <w:rsid w:val="000C7A36"/>
    <w:rsid w:val="000C7CFA"/>
    <w:rsid w:val="000D0C97"/>
    <w:rsid w:val="000D0D1F"/>
    <w:rsid w:val="000D0E8C"/>
    <w:rsid w:val="000D1688"/>
    <w:rsid w:val="000D1DE0"/>
    <w:rsid w:val="000D30DC"/>
    <w:rsid w:val="000D3FAF"/>
    <w:rsid w:val="000D5644"/>
    <w:rsid w:val="000D5D43"/>
    <w:rsid w:val="000D5D9C"/>
    <w:rsid w:val="000D5E74"/>
    <w:rsid w:val="000D69F3"/>
    <w:rsid w:val="000D6AAF"/>
    <w:rsid w:val="000D71CA"/>
    <w:rsid w:val="000D7BEC"/>
    <w:rsid w:val="000E0317"/>
    <w:rsid w:val="000E0AB9"/>
    <w:rsid w:val="000E0B1C"/>
    <w:rsid w:val="000E0D3D"/>
    <w:rsid w:val="000E19CF"/>
    <w:rsid w:val="000E20B0"/>
    <w:rsid w:val="000E22F6"/>
    <w:rsid w:val="000E3333"/>
    <w:rsid w:val="000E36C7"/>
    <w:rsid w:val="000E380A"/>
    <w:rsid w:val="000E39D9"/>
    <w:rsid w:val="000E488F"/>
    <w:rsid w:val="000E4EAB"/>
    <w:rsid w:val="000E4F8C"/>
    <w:rsid w:val="000E52BA"/>
    <w:rsid w:val="000E70D7"/>
    <w:rsid w:val="000E7397"/>
    <w:rsid w:val="000E760C"/>
    <w:rsid w:val="000E7F50"/>
    <w:rsid w:val="000F0910"/>
    <w:rsid w:val="000F1207"/>
    <w:rsid w:val="000F16CF"/>
    <w:rsid w:val="000F2454"/>
    <w:rsid w:val="000F3332"/>
    <w:rsid w:val="000F4702"/>
    <w:rsid w:val="000F4F9B"/>
    <w:rsid w:val="000F518F"/>
    <w:rsid w:val="000F6B34"/>
    <w:rsid w:val="0010104E"/>
    <w:rsid w:val="00101EDC"/>
    <w:rsid w:val="00103156"/>
    <w:rsid w:val="001034D0"/>
    <w:rsid w:val="00103C46"/>
    <w:rsid w:val="00103E6B"/>
    <w:rsid w:val="00104C07"/>
    <w:rsid w:val="00104D57"/>
    <w:rsid w:val="00104DC4"/>
    <w:rsid w:val="0010628E"/>
    <w:rsid w:val="00106295"/>
    <w:rsid w:val="00106F59"/>
    <w:rsid w:val="00107037"/>
    <w:rsid w:val="00107C5E"/>
    <w:rsid w:val="00110801"/>
    <w:rsid w:val="00110BD6"/>
    <w:rsid w:val="0011123D"/>
    <w:rsid w:val="00111310"/>
    <w:rsid w:val="0011169E"/>
    <w:rsid w:val="00111BEE"/>
    <w:rsid w:val="00112948"/>
    <w:rsid w:val="0011321F"/>
    <w:rsid w:val="001136FF"/>
    <w:rsid w:val="001143A8"/>
    <w:rsid w:val="0011452A"/>
    <w:rsid w:val="00116B6D"/>
    <w:rsid w:val="00117A78"/>
    <w:rsid w:val="00117BC0"/>
    <w:rsid w:val="001202F3"/>
    <w:rsid w:val="001206BD"/>
    <w:rsid w:val="001213F6"/>
    <w:rsid w:val="00121AFF"/>
    <w:rsid w:val="00122B3B"/>
    <w:rsid w:val="00122EAF"/>
    <w:rsid w:val="001230D0"/>
    <w:rsid w:val="0012320D"/>
    <w:rsid w:val="00123B93"/>
    <w:rsid w:val="001240E7"/>
    <w:rsid w:val="00124ADE"/>
    <w:rsid w:val="00124F02"/>
    <w:rsid w:val="0012609E"/>
    <w:rsid w:val="001264F2"/>
    <w:rsid w:val="001266C7"/>
    <w:rsid w:val="00127A57"/>
    <w:rsid w:val="001307FA"/>
    <w:rsid w:val="00130A88"/>
    <w:rsid w:val="00130AAA"/>
    <w:rsid w:val="00130FE4"/>
    <w:rsid w:val="001314EA"/>
    <w:rsid w:val="0013189A"/>
    <w:rsid w:val="00131958"/>
    <w:rsid w:val="0013196B"/>
    <w:rsid w:val="00131A40"/>
    <w:rsid w:val="0013302E"/>
    <w:rsid w:val="00133D52"/>
    <w:rsid w:val="00133EA7"/>
    <w:rsid w:val="001340C9"/>
    <w:rsid w:val="001357A2"/>
    <w:rsid w:val="001376D1"/>
    <w:rsid w:val="001404EA"/>
    <w:rsid w:val="00141CD0"/>
    <w:rsid w:val="00141E2B"/>
    <w:rsid w:val="0014348F"/>
    <w:rsid w:val="001439EE"/>
    <w:rsid w:val="001448B8"/>
    <w:rsid w:val="0014560B"/>
    <w:rsid w:val="00145C63"/>
    <w:rsid w:val="00146528"/>
    <w:rsid w:val="00146808"/>
    <w:rsid w:val="001468C6"/>
    <w:rsid w:val="00147131"/>
    <w:rsid w:val="001503D6"/>
    <w:rsid w:val="001517AE"/>
    <w:rsid w:val="00152B3E"/>
    <w:rsid w:val="00152CCB"/>
    <w:rsid w:val="00153FEA"/>
    <w:rsid w:val="00155504"/>
    <w:rsid w:val="0015739C"/>
    <w:rsid w:val="001575A0"/>
    <w:rsid w:val="001576EB"/>
    <w:rsid w:val="00160021"/>
    <w:rsid w:val="0016044F"/>
    <w:rsid w:val="001609A3"/>
    <w:rsid w:val="00160C47"/>
    <w:rsid w:val="00162EC9"/>
    <w:rsid w:val="001631C4"/>
    <w:rsid w:val="00163A53"/>
    <w:rsid w:val="00163AA1"/>
    <w:rsid w:val="00164997"/>
    <w:rsid w:val="00165248"/>
    <w:rsid w:val="001656A4"/>
    <w:rsid w:val="0016605F"/>
    <w:rsid w:val="001660EA"/>
    <w:rsid w:val="00166803"/>
    <w:rsid w:val="001670FB"/>
    <w:rsid w:val="001673B7"/>
    <w:rsid w:val="00167E19"/>
    <w:rsid w:val="00170215"/>
    <w:rsid w:val="0017044C"/>
    <w:rsid w:val="001705D3"/>
    <w:rsid w:val="00171A14"/>
    <w:rsid w:val="001724EE"/>
    <w:rsid w:val="001728DB"/>
    <w:rsid w:val="001733E5"/>
    <w:rsid w:val="00173B48"/>
    <w:rsid w:val="0017474D"/>
    <w:rsid w:val="00176909"/>
    <w:rsid w:val="001774E6"/>
    <w:rsid w:val="001801B1"/>
    <w:rsid w:val="00182470"/>
    <w:rsid w:val="00182E36"/>
    <w:rsid w:val="001833A5"/>
    <w:rsid w:val="00183E79"/>
    <w:rsid w:val="00183ECD"/>
    <w:rsid w:val="001843BC"/>
    <w:rsid w:val="00184A55"/>
    <w:rsid w:val="00185339"/>
    <w:rsid w:val="001853A5"/>
    <w:rsid w:val="00190471"/>
    <w:rsid w:val="00191095"/>
    <w:rsid w:val="001910A2"/>
    <w:rsid w:val="001921ED"/>
    <w:rsid w:val="0019249E"/>
    <w:rsid w:val="0019377C"/>
    <w:rsid w:val="00193ADD"/>
    <w:rsid w:val="00193F93"/>
    <w:rsid w:val="0019496A"/>
    <w:rsid w:val="00195D22"/>
    <w:rsid w:val="00195DBF"/>
    <w:rsid w:val="00195FC0"/>
    <w:rsid w:val="00196049"/>
    <w:rsid w:val="001960C2"/>
    <w:rsid w:val="00197B4E"/>
    <w:rsid w:val="001A17D9"/>
    <w:rsid w:val="001A1E55"/>
    <w:rsid w:val="001A2215"/>
    <w:rsid w:val="001A34A5"/>
    <w:rsid w:val="001A47BE"/>
    <w:rsid w:val="001A5535"/>
    <w:rsid w:val="001A62A6"/>
    <w:rsid w:val="001A6B57"/>
    <w:rsid w:val="001A7166"/>
    <w:rsid w:val="001A7F09"/>
    <w:rsid w:val="001A7FA0"/>
    <w:rsid w:val="001B1B7B"/>
    <w:rsid w:val="001B22D1"/>
    <w:rsid w:val="001B3287"/>
    <w:rsid w:val="001B4B39"/>
    <w:rsid w:val="001B4C19"/>
    <w:rsid w:val="001B4F5E"/>
    <w:rsid w:val="001B58C8"/>
    <w:rsid w:val="001B5BCC"/>
    <w:rsid w:val="001B6110"/>
    <w:rsid w:val="001B711A"/>
    <w:rsid w:val="001B7355"/>
    <w:rsid w:val="001B7480"/>
    <w:rsid w:val="001B755E"/>
    <w:rsid w:val="001C2565"/>
    <w:rsid w:val="001C2B7C"/>
    <w:rsid w:val="001C3BFB"/>
    <w:rsid w:val="001C417F"/>
    <w:rsid w:val="001C4856"/>
    <w:rsid w:val="001C5B04"/>
    <w:rsid w:val="001C6939"/>
    <w:rsid w:val="001C7088"/>
    <w:rsid w:val="001C7DCD"/>
    <w:rsid w:val="001D0343"/>
    <w:rsid w:val="001D113B"/>
    <w:rsid w:val="001D125B"/>
    <w:rsid w:val="001D355D"/>
    <w:rsid w:val="001D42E0"/>
    <w:rsid w:val="001D4C8D"/>
    <w:rsid w:val="001D4CE2"/>
    <w:rsid w:val="001D5C84"/>
    <w:rsid w:val="001D6322"/>
    <w:rsid w:val="001D63B7"/>
    <w:rsid w:val="001E11AD"/>
    <w:rsid w:val="001E1BB2"/>
    <w:rsid w:val="001E1DE2"/>
    <w:rsid w:val="001E2030"/>
    <w:rsid w:val="001E24BC"/>
    <w:rsid w:val="001E2520"/>
    <w:rsid w:val="001E257F"/>
    <w:rsid w:val="001E2D4C"/>
    <w:rsid w:val="001E2D84"/>
    <w:rsid w:val="001E2DE2"/>
    <w:rsid w:val="001E3CB1"/>
    <w:rsid w:val="001E4CB0"/>
    <w:rsid w:val="001E61E8"/>
    <w:rsid w:val="001E62F0"/>
    <w:rsid w:val="001E6D02"/>
    <w:rsid w:val="001E748B"/>
    <w:rsid w:val="001F1F94"/>
    <w:rsid w:val="001F2065"/>
    <w:rsid w:val="001F2A3F"/>
    <w:rsid w:val="001F313B"/>
    <w:rsid w:val="001F3CF8"/>
    <w:rsid w:val="001F4215"/>
    <w:rsid w:val="001F6A75"/>
    <w:rsid w:val="001F6B9B"/>
    <w:rsid w:val="001F723B"/>
    <w:rsid w:val="001F7978"/>
    <w:rsid w:val="001F7AB8"/>
    <w:rsid w:val="001F7E6D"/>
    <w:rsid w:val="001F7F5F"/>
    <w:rsid w:val="002012B4"/>
    <w:rsid w:val="00201A62"/>
    <w:rsid w:val="0020249E"/>
    <w:rsid w:val="002026CE"/>
    <w:rsid w:val="00202DD5"/>
    <w:rsid w:val="00202E08"/>
    <w:rsid w:val="00203BEB"/>
    <w:rsid w:val="002043D3"/>
    <w:rsid w:val="002047E4"/>
    <w:rsid w:val="002053AA"/>
    <w:rsid w:val="002054A7"/>
    <w:rsid w:val="0020639F"/>
    <w:rsid w:val="002064C1"/>
    <w:rsid w:val="0020651B"/>
    <w:rsid w:val="002073F0"/>
    <w:rsid w:val="00207F64"/>
    <w:rsid w:val="00210E17"/>
    <w:rsid w:val="00211FB4"/>
    <w:rsid w:val="002128DD"/>
    <w:rsid w:val="002131B3"/>
    <w:rsid w:val="00213CEB"/>
    <w:rsid w:val="00213D80"/>
    <w:rsid w:val="00214381"/>
    <w:rsid w:val="002146B2"/>
    <w:rsid w:val="00214D51"/>
    <w:rsid w:val="00214DD4"/>
    <w:rsid w:val="0021552E"/>
    <w:rsid w:val="002155B3"/>
    <w:rsid w:val="00215B72"/>
    <w:rsid w:val="00215F7A"/>
    <w:rsid w:val="0021755A"/>
    <w:rsid w:val="0021780B"/>
    <w:rsid w:val="00217F21"/>
    <w:rsid w:val="002202A8"/>
    <w:rsid w:val="002206DD"/>
    <w:rsid w:val="00220A2B"/>
    <w:rsid w:val="00220FE5"/>
    <w:rsid w:val="0022194E"/>
    <w:rsid w:val="0022197A"/>
    <w:rsid w:val="00221A9E"/>
    <w:rsid w:val="00221C66"/>
    <w:rsid w:val="00222A44"/>
    <w:rsid w:val="00222CB9"/>
    <w:rsid w:val="00223AA9"/>
    <w:rsid w:val="00224B97"/>
    <w:rsid w:val="002254F9"/>
    <w:rsid w:val="002256E3"/>
    <w:rsid w:val="002256F4"/>
    <w:rsid w:val="0022589B"/>
    <w:rsid w:val="0022728D"/>
    <w:rsid w:val="00227A58"/>
    <w:rsid w:val="0023064D"/>
    <w:rsid w:val="002319CB"/>
    <w:rsid w:val="00232AEA"/>
    <w:rsid w:val="002333C7"/>
    <w:rsid w:val="0023458B"/>
    <w:rsid w:val="00235175"/>
    <w:rsid w:val="0023625E"/>
    <w:rsid w:val="00236892"/>
    <w:rsid w:val="0023695E"/>
    <w:rsid w:val="00236CBE"/>
    <w:rsid w:val="00237962"/>
    <w:rsid w:val="00241BDD"/>
    <w:rsid w:val="00241C70"/>
    <w:rsid w:val="00244840"/>
    <w:rsid w:val="00244E8B"/>
    <w:rsid w:val="00245ADE"/>
    <w:rsid w:val="00245BDE"/>
    <w:rsid w:val="00245E0E"/>
    <w:rsid w:val="002461D1"/>
    <w:rsid w:val="00247161"/>
    <w:rsid w:val="0024721D"/>
    <w:rsid w:val="0025126B"/>
    <w:rsid w:val="0025212C"/>
    <w:rsid w:val="0025248C"/>
    <w:rsid w:val="0025465E"/>
    <w:rsid w:val="00254A0F"/>
    <w:rsid w:val="00254E55"/>
    <w:rsid w:val="002558AD"/>
    <w:rsid w:val="00255DD1"/>
    <w:rsid w:val="00256511"/>
    <w:rsid w:val="002566E8"/>
    <w:rsid w:val="00257541"/>
    <w:rsid w:val="00257B03"/>
    <w:rsid w:val="00260636"/>
    <w:rsid w:val="0026116D"/>
    <w:rsid w:val="0026166C"/>
    <w:rsid w:val="00261974"/>
    <w:rsid w:val="00261CD5"/>
    <w:rsid w:val="00262521"/>
    <w:rsid w:val="0026359C"/>
    <w:rsid w:val="002635BE"/>
    <w:rsid w:val="00264E62"/>
    <w:rsid w:val="00264E90"/>
    <w:rsid w:val="00264FE0"/>
    <w:rsid w:val="002656D5"/>
    <w:rsid w:val="002657E0"/>
    <w:rsid w:val="00266837"/>
    <w:rsid w:val="002669D1"/>
    <w:rsid w:val="00266B1B"/>
    <w:rsid w:val="0026754F"/>
    <w:rsid w:val="002676B6"/>
    <w:rsid w:val="002677B8"/>
    <w:rsid w:val="00267CCA"/>
    <w:rsid w:val="00270AA0"/>
    <w:rsid w:val="002719FF"/>
    <w:rsid w:val="00272EBE"/>
    <w:rsid w:val="00273395"/>
    <w:rsid w:val="0027602B"/>
    <w:rsid w:val="00276F2A"/>
    <w:rsid w:val="0027752B"/>
    <w:rsid w:val="00277B11"/>
    <w:rsid w:val="00277CBC"/>
    <w:rsid w:val="002801A5"/>
    <w:rsid w:val="00280464"/>
    <w:rsid w:val="00280738"/>
    <w:rsid w:val="00281CDD"/>
    <w:rsid w:val="00282367"/>
    <w:rsid w:val="002835CD"/>
    <w:rsid w:val="00283766"/>
    <w:rsid w:val="002840C3"/>
    <w:rsid w:val="002842C1"/>
    <w:rsid w:val="00284566"/>
    <w:rsid w:val="00285029"/>
    <w:rsid w:val="0028538A"/>
    <w:rsid w:val="00285EAA"/>
    <w:rsid w:val="0028666F"/>
    <w:rsid w:val="0029066C"/>
    <w:rsid w:val="0029279F"/>
    <w:rsid w:val="002927A9"/>
    <w:rsid w:val="002945C1"/>
    <w:rsid w:val="00294902"/>
    <w:rsid w:val="00294AD6"/>
    <w:rsid w:val="002955A2"/>
    <w:rsid w:val="00295FB4"/>
    <w:rsid w:val="00296460"/>
    <w:rsid w:val="0029787C"/>
    <w:rsid w:val="002A05DE"/>
    <w:rsid w:val="002A0A4E"/>
    <w:rsid w:val="002A12AE"/>
    <w:rsid w:val="002A1E40"/>
    <w:rsid w:val="002A20D7"/>
    <w:rsid w:val="002A30B4"/>
    <w:rsid w:val="002A30C3"/>
    <w:rsid w:val="002A35C6"/>
    <w:rsid w:val="002A3BF6"/>
    <w:rsid w:val="002A3E22"/>
    <w:rsid w:val="002A5DC8"/>
    <w:rsid w:val="002A61AD"/>
    <w:rsid w:val="002A6301"/>
    <w:rsid w:val="002A7FA1"/>
    <w:rsid w:val="002A7FDA"/>
    <w:rsid w:val="002B054C"/>
    <w:rsid w:val="002B0798"/>
    <w:rsid w:val="002B124F"/>
    <w:rsid w:val="002B1539"/>
    <w:rsid w:val="002B1A81"/>
    <w:rsid w:val="002B2747"/>
    <w:rsid w:val="002B29A5"/>
    <w:rsid w:val="002B354A"/>
    <w:rsid w:val="002B40D1"/>
    <w:rsid w:val="002B48CE"/>
    <w:rsid w:val="002B4946"/>
    <w:rsid w:val="002B552D"/>
    <w:rsid w:val="002B5A08"/>
    <w:rsid w:val="002C0AE7"/>
    <w:rsid w:val="002C0B67"/>
    <w:rsid w:val="002C0E0A"/>
    <w:rsid w:val="002C1053"/>
    <w:rsid w:val="002C1E35"/>
    <w:rsid w:val="002C1F59"/>
    <w:rsid w:val="002C220E"/>
    <w:rsid w:val="002C22E4"/>
    <w:rsid w:val="002C3A34"/>
    <w:rsid w:val="002C3E4B"/>
    <w:rsid w:val="002C42BF"/>
    <w:rsid w:val="002C5BD2"/>
    <w:rsid w:val="002C6193"/>
    <w:rsid w:val="002C697C"/>
    <w:rsid w:val="002C6CA6"/>
    <w:rsid w:val="002C6DCB"/>
    <w:rsid w:val="002C7C5B"/>
    <w:rsid w:val="002D12D7"/>
    <w:rsid w:val="002D169E"/>
    <w:rsid w:val="002D2382"/>
    <w:rsid w:val="002D3BFB"/>
    <w:rsid w:val="002D3F63"/>
    <w:rsid w:val="002D49BF"/>
    <w:rsid w:val="002D4B7D"/>
    <w:rsid w:val="002D4C12"/>
    <w:rsid w:val="002D5341"/>
    <w:rsid w:val="002D5AD5"/>
    <w:rsid w:val="002D764D"/>
    <w:rsid w:val="002D7651"/>
    <w:rsid w:val="002D7F0B"/>
    <w:rsid w:val="002E1C32"/>
    <w:rsid w:val="002E1D2F"/>
    <w:rsid w:val="002E1F12"/>
    <w:rsid w:val="002E3D57"/>
    <w:rsid w:val="002E40A7"/>
    <w:rsid w:val="002E43ED"/>
    <w:rsid w:val="002E541D"/>
    <w:rsid w:val="002E5DDC"/>
    <w:rsid w:val="002E65C1"/>
    <w:rsid w:val="002E6C7D"/>
    <w:rsid w:val="002E746A"/>
    <w:rsid w:val="002E788A"/>
    <w:rsid w:val="002E79C8"/>
    <w:rsid w:val="002E7AAC"/>
    <w:rsid w:val="002F061B"/>
    <w:rsid w:val="002F1155"/>
    <w:rsid w:val="002F1314"/>
    <w:rsid w:val="002F1AFD"/>
    <w:rsid w:val="002F1E53"/>
    <w:rsid w:val="002F2766"/>
    <w:rsid w:val="002F2CB1"/>
    <w:rsid w:val="002F2F29"/>
    <w:rsid w:val="002F3185"/>
    <w:rsid w:val="002F3ED2"/>
    <w:rsid w:val="002F4961"/>
    <w:rsid w:val="002F5559"/>
    <w:rsid w:val="002F5613"/>
    <w:rsid w:val="002F6430"/>
    <w:rsid w:val="002F749F"/>
    <w:rsid w:val="002F766C"/>
    <w:rsid w:val="00300112"/>
    <w:rsid w:val="00300DA9"/>
    <w:rsid w:val="00300DDF"/>
    <w:rsid w:val="00301DF9"/>
    <w:rsid w:val="00301F65"/>
    <w:rsid w:val="00302D5A"/>
    <w:rsid w:val="003035D3"/>
    <w:rsid w:val="00303886"/>
    <w:rsid w:val="003038B6"/>
    <w:rsid w:val="003056D2"/>
    <w:rsid w:val="0030574D"/>
    <w:rsid w:val="00306CF0"/>
    <w:rsid w:val="0030760B"/>
    <w:rsid w:val="00307CB7"/>
    <w:rsid w:val="00307E0D"/>
    <w:rsid w:val="003101ED"/>
    <w:rsid w:val="00310256"/>
    <w:rsid w:val="0031083C"/>
    <w:rsid w:val="003112D6"/>
    <w:rsid w:val="003131E2"/>
    <w:rsid w:val="00314126"/>
    <w:rsid w:val="003145A0"/>
    <w:rsid w:val="00314C48"/>
    <w:rsid w:val="00314DFF"/>
    <w:rsid w:val="00315701"/>
    <w:rsid w:val="003157FE"/>
    <w:rsid w:val="00316603"/>
    <w:rsid w:val="00316E08"/>
    <w:rsid w:val="00317263"/>
    <w:rsid w:val="003178E8"/>
    <w:rsid w:val="00317985"/>
    <w:rsid w:val="00317BE8"/>
    <w:rsid w:val="00317E22"/>
    <w:rsid w:val="00320430"/>
    <w:rsid w:val="0032193E"/>
    <w:rsid w:val="00322357"/>
    <w:rsid w:val="00323133"/>
    <w:rsid w:val="0032365F"/>
    <w:rsid w:val="003239E8"/>
    <w:rsid w:val="00325D32"/>
    <w:rsid w:val="003279BE"/>
    <w:rsid w:val="0033091A"/>
    <w:rsid w:val="0033101B"/>
    <w:rsid w:val="003319FE"/>
    <w:rsid w:val="00331B9E"/>
    <w:rsid w:val="003327F1"/>
    <w:rsid w:val="0033303F"/>
    <w:rsid w:val="00333169"/>
    <w:rsid w:val="0033331F"/>
    <w:rsid w:val="00333889"/>
    <w:rsid w:val="003343A8"/>
    <w:rsid w:val="00334E6E"/>
    <w:rsid w:val="0033508B"/>
    <w:rsid w:val="00335D99"/>
    <w:rsid w:val="00336FE8"/>
    <w:rsid w:val="0033797A"/>
    <w:rsid w:val="003404C6"/>
    <w:rsid w:val="00340F2D"/>
    <w:rsid w:val="00341CC7"/>
    <w:rsid w:val="00342277"/>
    <w:rsid w:val="003429EB"/>
    <w:rsid w:val="00343B07"/>
    <w:rsid w:val="00343F32"/>
    <w:rsid w:val="00344D4C"/>
    <w:rsid w:val="0034699D"/>
    <w:rsid w:val="00346AB6"/>
    <w:rsid w:val="003473E7"/>
    <w:rsid w:val="0034756F"/>
    <w:rsid w:val="003477F7"/>
    <w:rsid w:val="00347EB3"/>
    <w:rsid w:val="00351DF9"/>
    <w:rsid w:val="003523A3"/>
    <w:rsid w:val="00353677"/>
    <w:rsid w:val="003548F8"/>
    <w:rsid w:val="00354C7D"/>
    <w:rsid w:val="0035529D"/>
    <w:rsid w:val="0035573F"/>
    <w:rsid w:val="00355C60"/>
    <w:rsid w:val="00356374"/>
    <w:rsid w:val="00356B9E"/>
    <w:rsid w:val="00356BF9"/>
    <w:rsid w:val="00357F0D"/>
    <w:rsid w:val="00360A49"/>
    <w:rsid w:val="00360A8A"/>
    <w:rsid w:val="0036162D"/>
    <w:rsid w:val="00361EA0"/>
    <w:rsid w:val="0036415F"/>
    <w:rsid w:val="003659E4"/>
    <w:rsid w:val="00366F67"/>
    <w:rsid w:val="0036701A"/>
    <w:rsid w:val="003672A9"/>
    <w:rsid w:val="00367D98"/>
    <w:rsid w:val="003701A6"/>
    <w:rsid w:val="003717D3"/>
    <w:rsid w:val="00371E8B"/>
    <w:rsid w:val="00371FFA"/>
    <w:rsid w:val="00372072"/>
    <w:rsid w:val="00372825"/>
    <w:rsid w:val="0037307D"/>
    <w:rsid w:val="00373633"/>
    <w:rsid w:val="00373FA8"/>
    <w:rsid w:val="003746D8"/>
    <w:rsid w:val="00374B43"/>
    <w:rsid w:val="003755A6"/>
    <w:rsid w:val="00376DB6"/>
    <w:rsid w:val="0038034E"/>
    <w:rsid w:val="00380AC4"/>
    <w:rsid w:val="00381686"/>
    <w:rsid w:val="003822D2"/>
    <w:rsid w:val="003825F3"/>
    <w:rsid w:val="00382A58"/>
    <w:rsid w:val="00382DE7"/>
    <w:rsid w:val="00383D26"/>
    <w:rsid w:val="00383D3C"/>
    <w:rsid w:val="00384773"/>
    <w:rsid w:val="00385543"/>
    <w:rsid w:val="003861A9"/>
    <w:rsid w:val="00386DBF"/>
    <w:rsid w:val="00390021"/>
    <w:rsid w:val="00391934"/>
    <w:rsid w:val="0039198B"/>
    <w:rsid w:val="00391F71"/>
    <w:rsid w:val="003928F6"/>
    <w:rsid w:val="00393674"/>
    <w:rsid w:val="00393AB8"/>
    <w:rsid w:val="003944DA"/>
    <w:rsid w:val="0039484E"/>
    <w:rsid w:val="00394AA7"/>
    <w:rsid w:val="00395787"/>
    <w:rsid w:val="00396AD0"/>
    <w:rsid w:val="00397398"/>
    <w:rsid w:val="003A01ED"/>
    <w:rsid w:val="003A06A3"/>
    <w:rsid w:val="003A07E5"/>
    <w:rsid w:val="003A14AB"/>
    <w:rsid w:val="003A14BA"/>
    <w:rsid w:val="003A1B34"/>
    <w:rsid w:val="003A2B8B"/>
    <w:rsid w:val="003A2D58"/>
    <w:rsid w:val="003A3935"/>
    <w:rsid w:val="003A3990"/>
    <w:rsid w:val="003A5983"/>
    <w:rsid w:val="003A6AB6"/>
    <w:rsid w:val="003A745C"/>
    <w:rsid w:val="003A7EE4"/>
    <w:rsid w:val="003A7F9E"/>
    <w:rsid w:val="003B02FD"/>
    <w:rsid w:val="003B0686"/>
    <w:rsid w:val="003B0CDE"/>
    <w:rsid w:val="003B1D93"/>
    <w:rsid w:val="003B1DF3"/>
    <w:rsid w:val="003B29CA"/>
    <w:rsid w:val="003B2A1A"/>
    <w:rsid w:val="003B2B0A"/>
    <w:rsid w:val="003B44C8"/>
    <w:rsid w:val="003B48CB"/>
    <w:rsid w:val="003B495B"/>
    <w:rsid w:val="003B4981"/>
    <w:rsid w:val="003B59C9"/>
    <w:rsid w:val="003B5A1E"/>
    <w:rsid w:val="003B7905"/>
    <w:rsid w:val="003B7BAC"/>
    <w:rsid w:val="003C0CD6"/>
    <w:rsid w:val="003C16C4"/>
    <w:rsid w:val="003C1ADF"/>
    <w:rsid w:val="003C2663"/>
    <w:rsid w:val="003C28CE"/>
    <w:rsid w:val="003C2CAB"/>
    <w:rsid w:val="003C651A"/>
    <w:rsid w:val="003D0285"/>
    <w:rsid w:val="003D0BD6"/>
    <w:rsid w:val="003D13FF"/>
    <w:rsid w:val="003D380A"/>
    <w:rsid w:val="003D5155"/>
    <w:rsid w:val="003D703B"/>
    <w:rsid w:val="003D73D7"/>
    <w:rsid w:val="003D79F1"/>
    <w:rsid w:val="003E01DD"/>
    <w:rsid w:val="003E06E8"/>
    <w:rsid w:val="003E1A50"/>
    <w:rsid w:val="003E2B01"/>
    <w:rsid w:val="003E4275"/>
    <w:rsid w:val="003E490A"/>
    <w:rsid w:val="003E5AC7"/>
    <w:rsid w:val="003E60E8"/>
    <w:rsid w:val="003E6561"/>
    <w:rsid w:val="003E6BBF"/>
    <w:rsid w:val="003E7421"/>
    <w:rsid w:val="003E7B53"/>
    <w:rsid w:val="003E7DC4"/>
    <w:rsid w:val="003F03E5"/>
    <w:rsid w:val="003F0686"/>
    <w:rsid w:val="003F101E"/>
    <w:rsid w:val="003F24DA"/>
    <w:rsid w:val="003F24EB"/>
    <w:rsid w:val="003F25AB"/>
    <w:rsid w:val="003F2917"/>
    <w:rsid w:val="003F2AB9"/>
    <w:rsid w:val="003F3639"/>
    <w:rsid w:val="003F4069"/>
    <w:rsid w:val="003F4ABC"/>
    <w:rsid w:val="003F4D98"/>
    <w:rsid w:val="003F5E4B"/>
    <w:rsid w:val="003F65E3"/>
    <w:rsid w:val="003F681A"/>
    <w:rsid w:val="003F6956"/>
    <w:rsid w:val="003F73B8"/>
    <w:rsid w:val="0040021D"/>
    <w:rsid w:val="00400445"/>
    <w:rsid w:val="00400537"/>
    <w:rsid w:val="0040061F"/>
    <w:rsid w:val="00400C14"/>
    <w:rsid w:val="004011F3"/>
    <w:rsid w:val="00401361"/>
    <w:rsid w:val="004016C0"/>
    <w:rsid w:val="00401807"/>
    <w:rsid w:val="00401B80"/>
    <w:rsid w:val="00402143"/>
    <w:rsid w:val="00402489"/>
    <w:rsid w:val="00402B9B"/>
    <w:rsid w:val="00403F60"/>
    <w:rsid w:val="00404CF7"/>
    <w:rsid w:val="004053AC"/>
    <w:rsid w:val="004055D1"/>
    <w:rsid w:val="00405A82"/>
    <w:rsid w:val="0040799E"/>
    <w:rsid w:val="00407ECE"/>
    <w:rsid w:val="004101CA"/>
    <w:rsid w:val="0041098B"/>
    <w:rsid w:val="00410D54"/>
    <w:rsid w:val="00410E71"/>
    <w:rsid w:val="0041136D"/>
    <w:rsid w:val="004125FE"/>
    <w:rsid w:val="00412A04"/>
    <w:rsid w:val="00412E8A"/>
    <w:rsid w:val="00413BF7"/>
    <w:rsid w:val="0041498F"/>
    <w:rsid w:val="00414CCD"/>
    <w:rsid w:val="00415258"/>
    <w:rsid w:val="0041566C"/>
    <w:rsid w:val="0041574A"/>
    <w:rsid w:val="00415D44"/>
    <w:rsid w:val="00415D8E"/>
    <w:rsid w:val="004169EF"/>
    <w:rsid w:val="004171B9"/>
    <w:rsid w:val="00417CCD"/>
    <w:rsid w:val="00417FBA"/>
    <w:rsid w:val="004214AF"/>
    <w:rsid w:val="00421C65"/>
    <w:rsid w:val="004229F6"/>
    <w:rsid w:val="00422B0C"/>
    <w:rsid w:val="00422BC5"/>
    <w:rsid w:val="004234F6"/>
    <w:rsid w:val="00424184"/>
    <w:rsid w:val="00424251"/>
    <w:rsid w:val="0042498F"/>
    <w:rsid w:val="00426678"/>
    <w:rsid w:val="0043004E"/>
    <w:rsid w:val="00430D62"/>
    <w:rsid w:val="0043236E"/>
    <w:rsid w:val="0043282A"/>
    <w:rsid w:val="004334C3"/>
    <w:rsid w:val="00434188"/>
    <w:rsid w:val="00434818"/>
    <w:rsid w:val="00435FFB"/>
    <w:rsid w:val="0043674F"/>
    <w:rsid w:val="00436C47"/>
    <w:rsid w:val="004405E5"/>
    <w:rsid w:val="0044076D"/>
    <w:rsid w:val="00440A62"/>
    <w:rsid w:val="0044119C"/>
    <w:rsid w:val="004413A3"/>
    <w:rsid w:val="00441931"/>
    <w:rsid w:val="0044276D"/>
    <w:rsid w:val="00443F65"/>
    <w:rsid w:val="00444614"/>
    <w:rsid w:val="00444FEA"/>
    <w:rsid w:val="0044548E"/>
    <w:rsid w:val="0044573D"/>
    <w:rsid w:val="00445CB6"/>
    <w:rsid w:val="0044623E"/>
    <w:rsid w:val="00446981"/>
    <w:rsid w:val="00446BFA"/>
    <w:rsid w:val="0045083C"/>
    <w:rsid w:val="004512C4"/>
    <w:rsid w:val="00451718"/>
    <w:rsid w:val="004520D2"/>
    <w:rsid w:val="0045214E"/>
    <w:rsid w:val="00452B46"/>
    <w:rsid w:val="0045327A"/>
    <w:rsid w:val="004534AD"/>
    <w:rsid w:val="00453DCB"/>
    <w:rsid w:val="00453F90"/>
    <w:rsid w:val="004544B4"/>
    <w:rsid w:val="00455308"/>
    <w:rsid w:val="00456956"/>
    <w:rsid w:val="004570D4"/>
    <w:rsid w:val="00457A13"/>
    <w:rsid w:val="0046001D"/>
    <w:rsid w:val="004605FB"/>
    <w:rsid w:val="0046169D"/>
    <w:rsid w:val="0046174C"/>
    <w:rsid w:val="00461F5F"/>
    <w:rsid w:val="00462D4A"/>
    <w:rsid w:val="0046350B"/>
    <w:rsid w:val="004640C1"/>
    <w:rsid w:val="004645C6"/>
    <w:rsid w:val="0046523E"/>
    <w:rsid w:val="004658C5"/>
    <w:rsid w:val="00466022"/>
    <w:rsid w:val="0046657B"/>
    <w:rsid w:val="00466F8A"/>
    <w:rsid w:val="0047059B"/>
    <w:rsid w:val="00470C20"/>
    <w:rsid w:val="0047183E"/>
    <w:rsid w:val="0047256C"/>
    <w:rsid w:val="00473B50"/>
    <w:rsid w:val="00474FB4"/>
    <w:rsid w:val="00475757"/>
    <w:rsid w:val="0047779F"/>
    <w:rsid w:val="0048098C"/>
    <w:rsid w:val="00481568"/>
    <w:rsid w:val="00481F0E"/>
    <w:rsid w:val="0048309F"/>
    <w:rsid w:val="0048357A"/>
    <w:rsid w:val="00483F5B"/>
    <w:rsid w:val="00483FAF"/>
    <w:rsid w:val="00484278"/>
    <w:rsid w:val="00484368"/>
    <w:rsid w:val="0048524F"/>
    <w:rsid w:val="00486D89"/>
    <w:rsid w:val="00490921"/>
    <w:rsid w:val="00492D7B"/>
    <w:rsid w:val="00492FD4"/>
    <w:rsid w:val="00493299"/>
    <w:rsid w:val="004938D6"/>
    <w:rsid w:val="0049390E"/>
    <w:rsid w:val="00494164"/>
    <w:rsid w:val="0049490E"/>
    <w:rsid w:val="00494D83"/>
    <w:rsid w:val="004966B2"/>
    <w:rsid w:val="00496CE9"/>
    <w:rsid w:val="004975CE"/>
    <w:rsid w:val="004A0461"/>
    <w:rsid w:val="004A13F9"/>
    <w:rsid w:val="004A1639"/>
    <w:rsid w:val="004A169E"/>
    <w:rsid w:val="004A1AC6"/>
    <w:rsid w:val="004A2744"/>
    <w:rsid w:val="004A3582"/>
    <w:rsid w:val="004A39B9"/>
    <w:rsid w:val="004A3B2F"/>
    <w:rsid w:val="004A5968"/>
    <w:rsid w:val="004A5C9C"/>
    <w:rsid w:val="004A659E"/>
    <w:rsid w:val="004A6DC8"/>
    <w:rsid w:val="004A7078"/>
    <w:rsid w:val="004B04B1"/>
    <w:rsid w:val="004B079F"/>
    <w:rsid w:val="004B168A"/>
    <w:rsid w:val="004B1B71"/>
    <w:rsid w:val="004B1E20"/>
    <w:rsid w:val="004B223A"/>
    <w:rsid w:val="004B30A5"/>
    <w:rsid w:val="004B3681"/>
    <w:rsid w:val="004B37CC"/>
    <w:rsid w:val="004B393B"/>
    <w:rsid w:val="004B39A5"/>
    <w:rsid w:val="004B3D7E"/>
    <w:rsid w:val="004B4BE0"/>
    <w:rsid w:val="004B4CC7"/>
    <w:rsid w:val="004B4DDB"/>
    <w:rsid w:val="004B50C3"/>
    <w:rsid w:val="004B5C90"/>
    <w:rsid w:val="004B5DCD"/>
    <w:rsid w:val="004B7FE0"/>
    <w:rsid w:val="004C0314"/>
    <w:rsid w:val="004C1345"/>
    <w:rsid w:val="004C19DD"/>
    <w:rsid w:val="004C2FD8"/>
    <w:rsid w:val="004C3F33"/>
    <w:rsid w:val="004C534B"/>
    <w:rsid w:val="004C5913"/>
    <w:rsid w:val="004C6C35"/>
    <w:rsid w:val="004C7603"/>
    <w:rsid w:val="004C76BF"/>
    <w:rsid w:val="004C7B19"/>
    <w:rsid w:val="004D0F24"/>
    <w:rsid w:val="004D125A"/>
    <w:rsid w:val="004D183E"/>
    <w:rsid w:val="004D1D23"/>
    <w:rsid w:val="004D2CF2"/>
    <w:rsid w:val="004D3090"/>
    <w:rsid w:val="004D3206"/>
    <w:rsid w:val="004D3FA5"/>
    <w:rsid w:val="004D41E3"/>
    <w:rsid w:val="004D45CD"/>
    <w:rsid w:val="004D46A1"/>
    <w:rsid w:val="004D55E7"/>
    <w:rsid w:val="004D56D2"/>
    <w:rsid w:val="004D6446"/>
    <w:rsid w:val="004D7301"/>
    <w:rsid w:val="004D7D9A"/>
    <w:rsid w:val="004E07A2"/>
    <w:rsid w:val="004E0815"/>
    <w:rsid w:val="004E118E"/>
    <w:rsid w:val="004E1891"/>
    <w:rsid w:val="004E1E26"/>
    <w:rsid w:val="004E2551"/>
    <w:rsid w:val="004E2927"/>
    <w:rsid w:val="004E2EDF"/>
    <w:rsid w:val="004E2FCB"/>
    <w:rsid w:val="004E6083"/>
    <w:rsid w:val="004E7C73"/>
    <w:rsid w:val="004E7DB1"/>
    <w:rsid w:val="004F01ED"/>
    <w:rsid w:val="004F075E"/>
    <w:rsid w:val="004F1172"/>
    <w:rsid w:val="004F1A71"/>
    <w:rsid w:val="004F1E07"/>
    <w:rsid w:val="004F221E"/>
    <w:rsid w:val="004F2DF0"/>
    <w:rsid w:val="004F39D7"/>
    <w:rsid w:val="004F3EB9"/>
    <w:rsid w:val="004F45CE"/>
    <w:rsid w:val="004F4C04"/>
    <w:rsid w:val="004F5385"/>
    <w:rsid w:val="004F54A1"/>
    <w:rsid w:val="004F62BB"/>
    <w:rsid w:val="004F6700"/>
    <w:rsid w:val="004F69D8"/>
    <w:rsid w:val="00500CE5"/>
    <w:rsid w:val="00501A19"/>
    <w:rsid w:val="0050229B"/>
    <w:rsid w:val="00503908"/>
    <w:rsid w:val="00504487"/>
    <w:rsid w:val="00506656"/>
    <w:rsid w:val="00506973"/>
    <w:rsid w:val="00506A0F"/>
    <w:rsid w:val="00507BD8"/>
    <w:rsid w:val="00507BFB"/>
    <w:rsid w:val="00510465"/>
    <w:rsid w:val="00510DF1"/>
    <w:rsid w:val="0051469D"/>
    <w:rsid w:val="0051487F"/>
    <w:rsid w:val="005151A7"/>
    <w:rsid w:val="005156E4"/>
    <w:rsid w:val="00515FD7"/>
    <w:rsid w:val="00516388"/>
    <w:rsid w:val="005168AD"/>
    <w:rsid w:val="0051690D"/>
    <w:rsid w:val="0051759C"/>
    <w:rsid w:val="005178D7"/>
    <w:rsid w:val="00517D6F"/>
    <w:rsid w:val="00520D1A"/>
    <w:rsid w:val="005229DC"/>
    <w:rsid w:val="00523FF0"/>
    <w:rsid w:val="005240A7"/>
    <w:rsid w:val="0052457B"/>
    <w:rsid w:val="005256AE"/>
    <w:rsid w:val="00525A7D"/>
    <w:rsid w:val="00525AC7"/>
    <w:rsid w:val="00527250"/>
    <w:rsid w:val="00527997"/>
    <w:rsid w:val="00527F00"/>
    <w:rsid w:val="00530291"/>
    <w:rsid w:val="00531163"/>
    <w:rsid w:val="005327C6"/>
    <w:rsid w:val="00532F5A"/>
    <w:rsid w:val="005347BB"/>
    <w:rsid w:val="00534E6E"/>
    <w:rsid w:val="0053530E"/>
    <w:rsid w:val="00535755"/>
    <w:rsid w:val="00535FF6"/>
    <w:rsid w:val="005366FC"/>
    <w:rsid w:val="00536D52"/>
    <w:rsid w:val="00541454"/>
    <w:rsid w:val="00541D31"/>
    <w:rsid w:val="0054269A"/>
    <w:rsid w:val="00542755"/>
    <w:rsid w:val="005427AF"/>
    <w:rsid w:val="005429DE"/>
    <w:rsid w:val="00542F7E"/>
    <w:rsid w:val="00543755"/>
    <w:rsid w:val="00544467"/>
    <w:rsid w:val="00544865"/>
    <w:rsid w:val="00544A2F"/>
    <w:rsid w:val="005455C8"/>
    <w:rsid w:val="00545C6D"/>
    <w:rsid w:val="00545F3A"/>
    <w:rsid w:val="00546907"/>
    <w:rsid w:val="0054702E"/>
    <w:rsid w:val="00547657"/>
    <w:rsid w:val="00547D7D"/>
    <w:rsid w:val="00547FDD"/>
    <w:rsid w:val="00550245"/>
    <w:rsid w:val="00550DEE"/>
    <w:rsid w:val="005517BE"/>
    <w:rsid w:val="00551C63"/>
    <w:rsid w:val="00552023"/>
    <w:rsid w:val="005524D9"/>
    <w:rsid w:val="00552BFA"/>
    <w:rsid w:val="00554065"/>
    <w:rsid w:val="0055409F"/>
    <w:rsid w:val="00554F22"/>
    <w:rsid w:val="00556315"/>
    <w:rsid w:val="00557C94"/>
    <w:rsid w:val="00560793"/>
    <w:rsid w:val="00561B78"/>
    <w:rsid w:val="00561E1F"/>
    <w:rsid w:val="005631FE"/>
    <w:rsid w:val="005635AB"/>
    <w:rsid w:val="005636EF"/>
    <w:rsid w:val="00564350"/>
    <w:rsid w:val="00564599"/>
    <w:rsid w:val="005645AE"/>
    <w:rsid w:val="005648B7"/>
    <w:rsid w:val="00564BB3"/>
    <w:rsid w:val="005652DF"/>
    <w:rsid w:val="00565D99"/>
    <w:rsid w:val="00566141"/>
    <w:rsid w:val="0056635D"/>
    <w:rsid w:val="005664DB"/>
    <w:rsid w:val="00567069"/>
    <w:rsid w:val="00567380"/>
    <w:rsid w:val="00567E07"/>
    <w:rsid w:val="00570879"/>
    <w:rsid w:val="00570CFE"/>
    <w:rsid w:val="00570DDD"/>
    <w:rsid w:val="005713D3"/>
    <w:rsid w:val="005716F7"/>
    <w:rsid w:val="00572027"/>
    <w:rsid w:val="00573CC3"/>
    <w:rsid w:val="0057466D"/>
    <w:rsid w:val="0057599B"/>
    <w:rsid w:val="0057668C"/>
    <w:rsid w:val="0058056E"/>
    <w:rsid w:val="00580593"/>
    <w:rsid w:val="0058264F"/>
    <w:rsid w:val="0058356E"/>
    <w:rsid w:val="00583B3B"/>
    <w:rsid w:val="00583ED4"/>
    <w:rsid w:val="005845D1"/>
    <w:rsid w:val="00584A10"/>
    <w:rsid w:val="00585687"/>
    <w:rsid w:val="005869E6"/>
    <w:rsid w:val="00590890"/>
    <w:rsid w:val="00591E30"/>
    <w:rsid w:val="00592524"/>
    <w:rsid w:val="00592CE3"/>
    <w:rsid w:val="00592F78"/>
    <w:rsid w:val="005935B0"/>
    <w:rsid w:val="00595BA0"/>
    <w:rsid w:val="00595CC3"/>
    <w:rsid w:val="005975A3"/>
    <w:rsid w:val="005A14CB"/>
    <w:rsid w:val="005A1E4E"/>
    <w:rsid w:val="005A1E68"/>
    <w:rsid w:val="005A21BB"/>
    <w:rsid w:val="005A2422"/>
    <w:rsid w:val="005A27EA"/>
    <w:rsid w:val="005A2BC3"/>
    <w:rsid w:val="005A3371"/>
    <w:rsid w:val="005A4627"/>
    <w:rsid w:val="005A55E5"/>
    <w:rsid w:val="005A577A"/>
    <w:rsid w:val="005A5F7E"/>
    <w:rsid w:val="005A6FA0"/>
    <w:rsid w:val="005A7DF7"/>
    <w:rsid w:val="005B06AE"/>
    <w:rsid w:val="005B0E1A"/>
    <w:rsid w:val="005B1831"/>
    <w:rsid w:val="005B2898"/>
    <w:rsid w:val="005B2975"/>
    <w:rsid w:val="005B3097"/>
    <w:rsid w:val="005B3726"/>
    <w:rsid w:val="005B4AEE"/>
    <w:rsid w:val="005B57AB"/>
    <w:rsid w:val="005B64D6"/>
    <w:rsid w:val="005B6F50"/>
    <w:rsid w:val="005C0660"/>
    <w:rsid w:val="005C110B"/>
    <w:rsid w:val="005C1B2F"/>
    <w:rsid w:val="005C2906"/>
    <w:rsid w:val="005C2FE8"/>
    <w:rsid w:val="005C34C7"/>
    <w:rsid w:val="005C4424"/>
    <w:rsid w:val="005C48D7"/>
    <w:rsid w:val="005C511A"/>
    <w:rsid w:val="005C5222"/>
    <w:rsid w:val="005C64DD"/>
    <w:rsid w:val="005C675D"/>
    <w:rsid w:val="005C6D81"/>
    <w:rsid w:val="005C73EA"/>
    <w:rsid w:val="005C7997"/>
    <w:rsid w:val="005D09C6"/>
    <w:rsid w:val="005D24E2"/>
    <w:rsid w:val="005D25AF"/>
    <w:rsid w:val="005D29E0"/>
    <w:rsid w:val="005D2AAE"/>
    <w:rsid w:val="005D2BCB"/>
    <w:rsid w:val="005D3410"/>
    <w:rsid w:val="005D446A"/>
    <w:rsid w:val="005D6034"/>
    <w:rsid w:val="005D7BF0"/>
    <w:rsid w:val="005D7E47"/>
    <w:rsid w:val="005E030B"/>
    <w:rsid w:val="005E0B7C"/>
    <w:rsid w:val="005E0BDC"/>
    <w:rsid w:val="005E1543"/>
    <w:rsid w:val="005E155B"/>
    <w:rsid w:val="005E176E"/>
    <w:rsid w:val="005E1814"/>
    <w:rsid w:val="005E4A54"/>
    <w:rsid w:val="005E4BCB"/>
    <w:rsid w:val="005E4E2C"/>
    <w:rsid w:val="005E5313"/>
    <w:rsid w:val="005E71BE"/>
    <w:rsid w:val="005E7A8F"/>
    <w:rsid w:val="005F0E7E"/>
    <w:rsid w:val="005F1061"/>
    <w:rsid w:val="005F1222"/>
    <w:rsid w:val="005F1443"/>
    <w:rsid w:val="005F1937"/>
    <w:rsid w:val="005F2373"/>
    <w:rsid w:val="005F4785"/>
    <w:rsid w:val="005F48B2"/>
    <w:rsid w:val="005F6233"/>
    <w:rsid w:val="005F703C"/>
    <w:rsid w:val="006009CB"/>
    <w:rsid w:val="00600E87"/>
    <w:rsid w:val="00600F3D"/>
    <w:rsid w:val="00601330"/>
    <w:rsid w:val="00601E4A"/>
    <w:rsid w:val="00602385"/>
    <w:rsid w:val="00602FEB"/>
    <w:rsid w:val="00603917"/>
    <w:rsid w:val="00603C96"/>
    <w:rsid w:val="00603FDB"/>
    <w:rsid w:val="006043EC"/>
    <w:rsid w:val="00604C09"/>
    <w:rsid w:val="0060519A"/>
    <w:rsid w:val="00605C10"/>
    <w:rsid w:val="00606DE2"/>
    <w:rsid w:val="00607569"/>
    <w:rsid w:val="00607A27"/>
    <w:rsid w:val="00607B9F"/>
    <w:rsid w:val="006100B7"/>
    <w:rsid w:val="00610764"/>
    <w:rsid w:val="00611E66"/>
    <w:rsid w:val="0061238A"/>
    <w:rsid w:val="00612697"/>
    <w:rsid w:val="00612DEB"/>
    <w:rsid w:val="0061327C"/>
    <w:rsid w:val="006144BE"/>
    <w:rsid w:val="006145CD"/>
    <w:rsid w:val="00614B37"/>
    <w:rsid w:val="00615023"/>
    <w:rsid w:val="006154C8"/>
    <w:rsid w:val="00615515"/>
    <w:rsid w:val="00615B0D"/>
    <w:rsid w:val="00617BE3"/>
    <w:rsid w:val="00620450"/>
    <w:rsid w:val="00620E52"/>
    <w:rsid w:val="00621D7B"/>
    <w:rsid w:val="00622240"/>
    <w:rsid w:val="0062260D"/>
    <w:rsid w:val="0062262C"/>
    <w:rsid w:val="00622C64"/>
    <w:rsid w:val="00623DC5"/>
    <w:rsid w:val="00624073"/>
    <w:rsid w:val="00624399"/>
    <w:rsid w:val="006243A1"/>
    <w:rsid w:val="00624E7E"/>
    <w:rsid w:val="006276C2"/>
    <w:rsid w:val="00627BDA"/>
    <w:rsid w:val="00630A1E"/>
    <w:rsid w:val="00630A87"/>
    <w:rsid w:val="00630BB4"/>
    <w:rsid w:val="0063172D"/>
    <w:rsid w:val="00633945"/>
    <w:rsid w:val="00634852"/>
    <w:rsid w:val="00634930"/>
    <w:rsid w:val="00637794"/>
    <w:rsid w:val="0064077E"/>
    <w:rsid w:val="006407F0"/>
    <w:rsid w:val="006419C4"/>
    <w:rsid w:val="00641F9A"/>
    <w:rsid w:val="0064261A"/>
    <w:rsid w:val="00643C17"/>
    <w:rsid w:val="006445CA"/>
    <w:rsid w:val="00644721"/>
    <w:rsid w:val="00644B9A"/>
    <w:rsid w:val="006458D3"/>
    <w:rsid w:val="00646159"/>
    <w:rsid w:val="00646214"/>
    <w:rsid w:val="006469B9"/>
    <w:rsid w:val="0065065E"/>
    <w:rsid w:val="00650BBD"/>
    <w:rsid w:val="00650FBB"/>
    <w:rsid w:val="00652061"/>
    <w:rsid w:val="00652BF9"/>
    <w:rsid w:val="006535D3"/>
    <w:rsid w:val="00653F66"/>
    <w:rsid w:val="00655D23"/>
    <w:rsid w:val="00656CA1"/>
    <w:rsid w:val="00656E32"/>
    <w:rsid w:val="0065732A"/>
    <w:rsid w:val="00657C94"/>
    <w:rsid w:val="00657D2F"/>
    <w:rsid w:val="00660351"/>
    <w:rsid w:val="006607D4"/>
    <w:rsid w:val="0066091C"/>
    <w:rsid w:val="00660F90"/>
    <w:rsid w:val="0066142B"/>
    <w:rsid w:val="00661A86"/>
    <w:rsid w:val="0066331A"/>
    <w:rsid w:val="0066446E"/>
    <w:rsid w:val="006647F9"/>
    <w:rsid w:val="00664927"/>
    <w:rsid w:val="006649DD"/>
    <w:rsid w:val="00665316"/>
    <w:rsid w:val="006668D5"/>
    <w:rsid w:val="00666D43"/>
    <w:rsid w:val="00667C2B"/>
    <w:rsid w:val="0067037C"/>
    <w:rsid w:val="0067094A"/>
    <w:rsid w:val="00671182"/>
    <w:rsid w:val="006713E7"/>
    <w:rsid w:val="006713EA"/>
    <w:rsid w:val="0067165D"/>
    <w:rsid w:val="00671B81"/>
    <w:rsid w:val="006721BB"/>
    <w:rsid w:val="006724CA"/>
    <w:rsid w:val="00672F6F"/>
    <w:rsid w:val="0067341A"/>
    <w:rsid w:val="0067385C"/>
    <w:rsid w:val="00673BFD"/>
    <w:rsid w:val="006750A3"/>
    <w:rsid w:val="006758D9"/>
    <w:rsid w:val="00675C3C"/>
    <w:rsid w:val="00676E9C"/>
    <w:rsid w:val="00677BA3"/>
    <w:rsid w:val="0068010E"/>
    <w:rsid w:val="00682A20"/>
    <w:rsid w:val="00683077"/>
    <w:rsid w:val="0068353C"/>
    <w:rsid w:val="006845B2"/>
    <w:rsid w:val="00684CE7"/>
    <w:rsid w:val="0068505E"/>
    <w:rsid w:val="00685105"/>
    <w:rsid w:val="006870C1"/>
    <w:rsid w:val="0068735C"/>
    <w:rsid w:val="006904AD"/>
    <w:rsid w:val="006906AF"/>
    <w:rsid w:val="006909FF"/>
    <w:rsid w:val="00691329"/>
    <w:rsid w:val="006932AF"/>
    <w:rsid w:val="0069427A"/>
    <w:rsid w:val="0069543C"/>
    <w:rsid w:val="00695569"/>
    <w:rsid w:val="00695C41"/>
    <w:rsid w:val="00696946"/>
    <w:rsid w:val="006978ED"/>
    <w:rsid w:val="006A05B9"/>
    <w:rsid w:val="006A0D72"/>
    <w:rsid w:val="006A1D69"/>
    <w:rsid w:val="006A2043"/>
    <w:rsid w:val="006A22F3"/>
    <w:rsid w:val="006A25FD"/>
    <w:rsid w:val="006A2A50"/>
    <w:rsid w:val="006A30B3"/>
    <w:rsid w:val="006A353C"/>
    <w:rsid w:val="006A3AF8"/>
    <w:rsid w:val="006A3B65"/>
    <w:rsid w:val="006A468A"/>
    <w:rsid w:val="006A526A"/>
    <w:rsid w:val="006A5285"/>
    <w:rsid w:val="006A56CF"/>
    <w:rsid w:val="006A6068"/>
    <w:rsid w:val="006A682F"/>
    <w:rsid w:val="006A6A81"/>
    <w:rsid w:val="006A6C67"/>
    <w:rsid w:val="006A760B"/>
    <w:rsid w:val="006A7B11"/>
    <w:rsid w:val="006B1DAF"/>
    <w:rsid w:val="006B3C45"/>
    <w:rsid w:val="006B46AC"/>
    <w:rsid w:val="006B49CB"/>
    <w:rsid w:val="006B4D7D"/>
    <w:rsid w:val="006B51C1"/>
    <w:rsid w:val="006B51F4"/>
    <w:rsid w:val="006B5B0F"/>
    <w:rsid w:val="006B674B"/>
    <w:rsid w:val="006C14CE"/>
    <w:rsid w:val="006C1976"/>
    <w:rsid w:val="006C2367"/>
    <w:rsid w:val="006C253A"/>
    <w:rsid w:val="006C386C"/>
    <w:rsid w:val="006C39B2"/>
    <w:rsid w:val="006C39BE"/>
    <w:rsid w:val="006C3F39"/>
    <w:rsid w:val="006C5108"/>
    <w:rsid w:val="006C51FF"/>
    <w:rsid w:val="006C6473"/>
    <w:rsid w:val="006C67E7"/>
    <w:rsid w:val="006C68D4"/>
    <w:rsid w:val="006C7D96"/>
    <w:rsid w:val="006D1E81"/>
    <w:rsid w:val="006D2453"/>
    <w:rsid w:val="006D4035"/>
    <w:rsid w:val="006D47D0"/>
    <w:rsid w:val="006D554A"/>
    <w:rsid w:val="006D6C24"/>
    <w:rsid w:val="006D6FE7"/>
    <w:rsid w:val="006D7938"/>
    <w:rsid w:val="006E1129"/>
    <w:rsid w:val="006E148F"/>
    <w:rsid w:val="006E1B48"/>
    <w:rsid w:val="006E23EA"/>
    <w:rsid w:val="006E29B8"/>
    <w:rsid w:val="006E2AE3"/>
    <w:rsid w:val="006E4E1F"/>
    <w:rsid w:val="006E6184"/>
    <w:rsid w:val="006F0B3F"/>
    <w:rsid w:val="006F14C5"/>
    <w:rsid w:val="006F1EDE"/>
    <w:rsid w:val="006F3A3E"/>
    <w:rsid w:val="006F3C2B"/>
    <w:rsid w:val="006F3C48"/>
    <w:rsid w:val="006F3EF4"/>
    <w:rsid w:val="006F488A"/>
    <w:rsid w:val="006F5B3B"/>
    <w:rsid w:val="006F7604"/>
    <w:rsid w:val="006F7F8A"/>
    <w:rsid w:val="007011BC"/>
    <w:rsid w:val="00702EE1"/>
    <w:rsid w:val="00703235"/>
    <w:rsid w:val="0070356C"/>
    <w:rsid w:val="00703FBB"/>
    <w:rsid w:val="007040C1"/>
    <w:rsid w:val="00705950"/>
    <w:rsid w:val="0070652C"/>
    <w:rsid w:val="00706D79"/>
    <w:rsid w:val="00710297"/>
    <w:rsid w:val="00710E2D"/>
    <w:rsid w:val="00711B64"/>
    <w:rsid w:val="00711C4A"/>
    <w:rsid w:val="00712138"/>
    <w:rsid w:val="00712262"/>
    <w:rsid w:val="00713E32"/>
    <w:rsid w:val="007144B6"/>
    <w:rsid w:val="0071470C"/>
    <w:rsid w:val="00716204"/>
    <w:rsid w:val="0071729C"/>
    <w:rsid w:val="007209A4"/>
    <w:rsid w:val="00722561"/>
    <w:rsid w:val="00722C94"/>
    <w:rsid w:val="00722D14"/>
    <w:rsid w:val="00723605"/>
    <w:rsid w:val="007240EC"/>
    <w:rsid w:val="00724347"/>
    <w:rsid w:val="00724BB1"/>
    <w:rsid w:val="00726827"/>
    <w:rsid w:val="00726BC7"/>
    <w:rsid w:val="00726EA2"/>
    <w:rsid w:val="0072753F"/>
    <w:rsid w:val="0073108A"/>
    <w:rsid w:val="0073149C"/>
    <w:rsid w:val="007315D4"/>
    <w:rsid w:val="00732212"/>
    <w:rsid w:val="0073281F"/>
    <w:rsid w:val="007328A1"/>
    <w:rsid w:val="00732AB1"/>
    <w:rsid w:val="00733161"/>
    <w:rsid w:val="00733196"/>
    <w:rsid w:val="007338E6"/>
    <w:rsid w:val="007369E6"/>
    <w:rsid w:val="00737042"/>
    <w:rsid w:val="00737C20"/>
    <w:rsid w:val="00740870"/>
    <w:rsid w:val="00741540"/>
    <w:rsid w:val="00741DFA"/>
    <w:rsid w:val="0074218C"/>
    <w:rsid w:val="007430EC"/>
    <w:rsid w:val="0074421C"/>
    <w:rsid w:val="0074439C"/>
    <w:rsid w:val="007459A3"/>
    <w:rsid w:val="007469DD"/>
    <w:rsid w:val="007471FC"/>
    <w:rsid w:val="00747ED9"/>
    <w:rsid w:val="0075007F"/>
    <w:rsid w:val="00750EA5"/>
    <w:rsid w:val="0075122A"/>
    <w:rsid w:val="0075158C"/>
    <w:rsid w:val="00751E2D"/>
    <w:rsid w:val="00752FD6"/>
    <w:rsid w:val="007532A2"/>
    <w:rsid w:val="00753E09"/>
    <w:rsid w:val="00754CEE"/>
    <w:rsid w:val="007557CA"/>
    <w:rsid w:val="00756B5C"/>
    <w:rsid w:val="00757077"/>
    <w:rsid w:val="00757560"/>
    <w:rsid w:val="00760D6F"/>
    <w:rsid w:val="00761E46"/>
    <w:rsid w:val="00763B46"/>
    <w:rsid w:val="00765586"/>
    <w:rsid w:val="007655E2"/>
    <w:rsid w:val="00766BC2"/>
    <w:rsid w:val="00767A6E"/>
    <w:rsid w:val="007747E6"/>
    <w:rsid w:val="00774ECA"/>
    <w:rsid w:val="00775C33"/>
    <w:rsid w:val="00776A67"/>
    <w:rsid w:val="00776AFE"/>
    <w:rsid w:val="007772E3"/>
    <w:rsid w:val="0077765B"/>
    <w:rsid w:val="00777D3C"/>
    <w:rsid w:val="007800BA"/>
    <w:rsid w:val="00780A27"/>
    <w:rsid w:val="00781438"/>
    <w:rsid w:val="00781439"/>
    <w:rsid w:val="00782117"/>
    <w:rsid w:val="007825D2"/>
    <w:rsid w:val="00783A7C"/>
    <w:rsid w:val="00784616"/>
    <w:rsid w:val="00785A21"/>
    <w:rsid w:val="007870D2"/>
    <w:rsid w:val="00787E50"/>
    <w:rsid w:val="00787F18"/>
    <w:rsid w:val="007903DA"/>
    <w:rsid w:val="00791886"/>
    <w:rsid w:val="00792984"/>
    <w:rsid w:val="00793228"/>
    <w:rsid w:val="00793A52"/>
    <w:rsid w:val="00794F01"/>
    <w:rsid w:val="00795598"/>
    <w:rsid w:val="0079661C"/>
    <w:rsid w:val="00797A09"/>
    <w:rsid w:val="007A0B66"/>
    <w:rsid w:val="007A17BE"/>
    <w:rsid w:val="007A1A34"/>
    <w:rsid w:val="007A1E09"/>
    <w:rsid w:val="007A22FA"/>
    <w:rsid w:val="007A2F4A"/>
    <w:rsid w:val="007A2FD9"/>
    <w:rsid w:val="007A30BA"/>
    <w:rsid w:val="007A3464"/>
    <w:rsid w:val="007A36BF"/>
    <w:rsid w:val="007A503A"/>
    <w:rsid w:val="007A62F3"/>
    <w:rsid w:val="007A6549"/>
    <w:rsid w:val="007A7092"/>
    <w:rsid w:val="007B0990"/>
    <w:rsid w:val="007B0B8E"/>
    <w:rsid w:val="007B0E2E"/>
    <w:rsid w:val="007B0F4D"/>
    <w:rsid w:val="007B11EE"/>
    <w:rsid w:val="007B24AD"/>
    <w:rsid w:val="007B28C1"/>
    <w:rsid w:val="007B2ECE"/>
    <w:rsid w:val="007B2ED9"/>
    <w:rsid w:val="007B3F80"/>
    <w:rsid w:val="007B4468"/>
    <w:rsid w:val="007B45FD"/>
    <w:rsid w:val="007B4825"/>
    <w:rsid w:val="007B5390"/>
    <w:rsid w:val="007B6475"/>
    <w:rsid w:val="007B6595"/>
    <w:rsid w:val="007B6F00"/>
    <w:rsid w:val="007B784B"/>
    <w:rsid w:val="007B79D5"/>
    <w:rsid w:val="007C2083"/>
    <w:rsid w:val="007C2E95"/>
    <w:rsid w:val="007C42BC"/>
    <w:rsid w:val="007C4E20"/>
    <w:rsid w:val="007C4F2A"/>
    <w:rsid w:val="007C54AA"/>
    <w:rsid w:val="007C5606"/>
    <w:rsid w:val="007C5623"/>
    <w:rsid w:val="007C6C6D"/>
    <w:rsid w:val="007C6D04"/>
    <w:rsid w:val="007C7DBD"/>
    <w:rsid w:val="007D153E"/>
    <w:rsid w:val="007D46AD"/>
    <w:rsid w:val="007D4A6E"/>
    <w:rsid w:val="007D4DA9"/>
    <w:rsid w:val="007D5D44"/>
    <w:rsid w:val="007D6800"/>
    <w:rsid w:val="007D70C8"/>
    <w:rsid w:val="007E1366"/>
    <w:rsid w:val="007E13F6"/>
    <w:rsid w:val="007E1AF3"/>
    <w:rsid w:val="007E3190"/>
    <w:rsid w:val="007E41C0"/>
    <w:rsid w:val="007E47A8"/>
    <w:rsid w:val="007E4DD6"/>
    <w:rsid w:val="007E6062"/>
    <w:rsid w:val="007E6126"/>
    <w:rsid w:val="007E6150"/>
    <w:rsid w:val="007E795D"/>
    <w:rsid w:val="007E79C4"/>
    <w:rsid w:val="007F172D"/>
    <w:rsid w:val="007F2245"/>
    <w:rsid w:val="007F31B1"/>
    <w:rsid w:val="007F5688"/>
    <w:rsid w:val="007F5E03"/>
    <w:rsid w:val="007F5E7C"/>
    <w:rsid w:val="007F666D"/>
    <w:rsid w:val="007F6F06"/>
    <w:rsid w:val="007F7EF6"/>
    <w:rsid w:val="00800802"/>
    <w:rsid w:val="0080190F"/>
    <w:rsid w:val="00801938"/>
    <w:rsid w:val="00801CB1"/>
    <w:rsid w:val="008021C4"/>
    <w:rsid w:val="00802DD5"/>
    <w:rsid w:val="008045F1"/>
    <w:rsid w:val="008047DD"/>
    <w:rsid w:val="00804C1A"/>
    <w:rsid w:val="008055B4"/>
    <w:rsid w:val="008058B4"/>
    <w:rsid w:val="00806E2C"/>
    <w:rsid w:val="00806FAD"/>
    <w:rsid w:val="00807A8A"/>
    <w:rsid w:val="00810484"/>
    <w:rsid w:val="00810A3A"/>
    <w:rsid w:val="00811464"/>
    <w:rsid w:val="00811C42"/>
    <w:rsid w:val="00811E49"/>
    <w:rsid w:val="00811FE7"/>
    <w:rsid w:val="00812BB8"/>
    <w:rsid w:val="00813571"/>
    <w:rsid w:val="00814645"/>
    <w:rsid w:val="00814ACC"/>
    <w:rsid w:val="00815086"/>
    <w:rsid w:val="00815176"/>
    <w:rsid w:val="008159C7"/>
    <w:rsid w:val="0081784F"/>
    <w:rsid w:val="00817C61"/>
    <w:rsid w:val="00817DC6"/>
    <w:rsid w:val="00817F9C"/>
    <w:rsid w:val="00820446"/>
    <w:rsid w:val="008206F8"/>
    <w:rsid w:val="0082173F"/>
    <w:rsid w:val="008218EB"/>
    <w:rsid w:val="00821B3D"/>
    <w:rsid w:val="00822537"/>
    <w:rsid w:val="0082270F"/>
    <w:rsid w:val="00824615"/>
    <w:rsid w:val="0082462B"/>
    <w:rsid w:val="008251F0"/>
    <w:rsid w:val="008259D0"/>
    <w:rsid w:val="00826CFC"/>
    <w:rsid w:val="00826E8B"/>
    <w:rsid w:val="00830311"/>
    <w:rsid w:val="0083093D"/>
    <w:rsid w:val="008328E6"/>
    <w:rsid w:val="00832922"/>
    <w:rsid w:val="00833090"/>
    <w:rsid w:val="008331BB"/>
    <w:rsid w:val="008334D2"/>
    <w:rsid w:val="00833C7C"/>
    <w:rsid w:val="008347AD"/>
    <w:rsid w:val="00835EC1"/>
    <w:rsid w:val="008365ED"/>
    <w:rsid w:val="00836878"/>
    <w:rsid w:val="0083799B"/>
    <w:rsid w:val="00837A6A"/>
    <w:rsid w:val="00840007"/>
    <w:rsid w:val="008406BA"/>
    <w:rsid w:val="00840F94"/>
    <w:rsid w:val="00841858"/>
    <w:rsid w:val="00841CBD"/>
    <w:rsid w:val="00842794"/>
    <w:rsid w:val="00843630"/>
    <w:rsid w:val="00843AA6"/>
    <w:rsid w:val="00844899"/>
    <w:rsid w:val="008448E7"/>
    <w:rsid w:val="00844D67"/>
    <w:rsid w:val="0084533E"/>
    <w:rsid w:val="00846138"/>
    <w:rsid w:val="0084678A"/>
    <w:rsid w:val="00846798"/>
    <w:rsid w:val="00846A74"/>
    <w:rsid w:val="00847A03"/>
    <w:rsid w:val="00847EFA"/>
    <w:rsid w:val="00850D00"/>
    <w:rsid w:val="0085107B"/>
    <w:rsid w:val="008512C6"/>
    <w:rsid w:val="00851E51"/>
    <w:rsid w:val="008522ED"/>
    <w:rsid w:val="008523E3"/>
    <w:rsid w:val="00852DD7"/>
    <w:rsid w:val="00852E0D"/>
    <w:rsid w:val="00853928"/>
    <w:rsid w:val="00853CA9"/>
    <w:rsid w:val="00854020"/>
    <w:rsid w:val="0085414D"/>
    <w:rsid w:val="0085510C"/>
    <w:rsid w:val="00855DD5"/>
    <w:rsid w:val="00855E50"/>
    <w:rsid w:val="00856A38"/>
    <w:rsid w:val="00857C2B"/>
    <w:rsid w:val="008601B0"/>
    <w:rsid w:val="00860950"/>
    <w:rsid w:val="00860D7D"/>
    <w:rsid w:val="00860FD0"/>
    <w:rsid w:val="008612B1"/>
    <w:rsid w:val="00862E7C"/>
    <w:rsid w:val="00862EDB"/>
    <w:rsid w:val="008635E6"/>
    <w:rsid w:val="0086396D"/>
    <w:rsid w:val="00864489"/>
    <w:rsid w:val="00865767"/>
    <w:rsid w:val="00865BBA"/>
    <w:rsid w:val="00866300"/>
    <w:rsid w:val="00866ECD"/>
    <w:rsid w:val="00866FA5"/>
    <w:rsid w:val="0086737B"/>
    <w:rsid w:val="0086763D"/>
    <w:rsid w:val="00867A9B"/>
    <w:rsid w:val="00867BF0"/>
    <w:rsid w:val="00870415"/>
    <w:rsid w:val="00870C10"/>
    <w:rsid w:val="00870C98"/>
    <w:rsid w:val="00871257"/>
    <w:rsid w:val="008721E5"/>
    <w:rsid w:val="0087281E"/>
    <w:rsid w:val="0087292C"/>
    <w:rsid w:val="00872F88"/>
    <w:rsid w:val="00873946"/>
    <w:rsid w:val="00873F66"/>
    <w:rsid w:val="00874432"/>
    <w:rsid w:val="00875738"/>
    <w:rsid w:val="00876EA9"/>
    <w:rsid w:val="00877D5E"/>
    <w:rsid w:val="0088096A"/>
    <w:rsid w:val="00881AEE"/>
    <w:rsid w:val="00881BB5"/>
    <w:rsid w:val="008822DF"/>
    <w:rsid w:val="00882847"/>
    <w:rsid w:val="00883AB2"/>
    <w:rsid w:val="00883C52"/>
    <w:rsid w:val="008846E3"/>
    <w:rsid w:val="008851C8"/>
    <w:rsid w:val="0088546A"/>
    <w:rsid w:val="0088611C"/>
    <w:rsid w:val="00886473"/>
    <w:rsid w:val="008869FA"/>
    <w:rsid w:val="00886F0B"/>
    <w:rsid w:val="0088744B"/>
    <w:rsid w:val="00887651"/>
    <w:rsid w:val="00890C63"/>
    <w:rsid w:val="00890EA5"/>
    <w:rsid w:val="00891A56"/>
    <w:rsid w:val="0089217C"/>
    <w:rsid w:val="00892467"/>
    <w:rsid w:val="0089293E"/>
    <w:rsid w:val="00892970"/>
    <w:rsid w:val="00893E91"/>
    <w:rsid w:val="00893F99"/>
    <w:rsid w:val="00894B68"/>
    <w:rsid w:val="00894DB9"/>
    <w:rsid w:val="00896480"/>
    <w:rsid w:val="00896F29"/>
    <w:rsid w:val="00897572"/>
    <w:rsid w:val="00897A7D"/>
    <w:rsid w:val="008A01B5"/>
    <w:rsid w:val="008A0932"/>
    <w:rsid w:val="008A1EB4"/>
    <w:rsid w:val="008A27FE"/>
    <w:rsid w:val="008A29C1"/>
    <w:rsid w:val="008A2D86"/>
    <w:rsid w:val="008A33A3"/>
    <w:rsid w:val="008A3480"/>
    <w:rsid w:val="008A38BF"/>
    <w:rsid w:val="008A3EEE"/>
    <w:rsid w:val="008A40F5"/>
    <w:rsid w:val="008A4311"/>
    <w:rsid w:val="008B0A3C"/>
    <w:rsid w:val="008B168E"/>
    <w:rsid w:val="008B1ECC"/>
    <w:rsid w:val="008B2970"/>
    <w:rsid w:val="008B3695"/>
    <w:rsid w:val="008B3A1E"/>
    <w:rsid w:val="008B3AC1"/>
    <w:rsid w:val="008B4F45"/>
    <w:rsid w:val="008B508E"/>
    <w:rsid w:val="008B53BF"/>
    <w:rsid w:val="008B5891"/>
    <w:rsid w:val="008B5944"/>
    <w:rsid w:val="008B6281"/>
    <w:rsid w:val="008B6303"/>
    <w:rsid w:val="008B69EC"/>
    <w:rsid w:val="008B70A3"/>
    <w:rsid w:val="008B7DE3"/>
    <w:rsid w:val="008C0A02"/>
    <w:rsid w:val="008C0D34"/>
    <w:rsid w:val="008C1D46"/>
    <w:rsid w:val="008C1EED"/>
    <w:rsid w:val="008C2E67"/>
    <w:rsid w:val="008C3409"/>
    <w:rsid w:val="008C3501"/>
    <w:rsid w:val="008C4A1A"/>
    <w:rsid w:val="008C4D8C"/>
    <w:rsid w:val="008C50C9"/>
    <w:rsid w:val="008C5408"/>
    <w:rsid w:val="008C57E1"/>
    <w:rsid w:val="008C5874"/>
    <w:rsid w:val="008C609D"/>
    <w:rsid w:val="008C72E8"/>
    <w:rsid w:val="008C754D"/>
    <w:rsid w:val="008C79C4"/>
    <w:rsid w:val="008C7B6D"/>
    <w:rsid w:val="008C7C24"/>
    <w:rsid w:val="008D1806"/>
    <w:rsid w:val="008D2B4E"/>
    <w:rsid w:val="008D2EB0"/>
    <w:rsid w:val="008D302A"/>
    <w:rsid w:val="008D304A"/>
    <w:rsid w:val="008D49BA"/>
    <w:rsid w:val="008D4CD2"/>
    <w:rsid w:val="008D4F7D"/>
    <w:rsid w:val="008D7A4F"/>
    <w:rsid w:val="008E0688"/>
    <w:rsid w:val="008E1561"/>
    <w:rsid w:val="008E1795"/>
    <w:rsid w:val="008E2821"/>
    <w:rsid w:val="008E433F"/>
    <w:rsid w:val="008E4557"/>
    <w:rsid w:val="008E57A1"/>
    <w:rsid w:val="008E618E"/>
    <w:rsid w:val="008E67DE"/>
    <w:rsid w:val="008E6941"/>
    <w:rsid w:val="008E71CC"/>
    <w:rsid w:val="008E71EC"/>
    <w:rsid w:val="008E778E"/>
    <w:rsid w:val="008F0E7D"/>
    <w:rsid w:val="008F1E99"/>
    <w:rsid w:val="008F22D5"/>
    <w:rsid w:val="008F2356"/>
    <w:rsid w:val="008F2939"/>
    <w:rsid w:val="008F2CF7"/>
    <w:rsid w:val="008F34CC"/>
    <w:rsid w:val="008F4B45"/>
    <w:rsid w:val="008F4BA5"/>
    <w:rsid w:val="008F5125"/>
    <w:rsid w:val="008F66FA"/>
    <w:rsid w:val="008F69BF"/>
    <w:rsid w:val="008F6EC2"/>
    <w:rsid w:val="008F7036"/>
    <w:rsid w:val="008F76E4"/>
    <w:rsid w:val="009000FB"/>
    <w:rsid w:val="009006C6"/>
    <w:rsid w:val="00900A34"/>
    <w:rsid w:val="00901F49"/>
    <w:rsid w:val="00902B1C"/>
    <w:rsid w:val="009032E6"/>
    <w:rsid w:val="00903C66"/>
    <w:rsid w:val="009040DD"/>
    <w:rsid w:val="00904262"/>
    <w:rsid w:val="009045B4"/>
    <w:rsid w:val="009070CE"/>
    <w:rsid w:val="00907102"/>
    <w:rsid w:val="0090741C"/>
    <w:rsid w:val="009075AF"/>
    <w:rsid w:val="0090768F"/>
    <w:rsid w:val="009101E8"/>
    <w:rsid w:val="00910877"/>
    <w:rsid w:val="00912463"/>
    <w:rsid w:val="00915061"/>
    <w:rsid w:val="00915390"/>
    <w:rsid w:val="00915C6A"/>
    <w:rsid w:val="00915CD0"/>
    <w:rsid w:val="00915DB5"/>
    <w:rsid w:val="00916D44"/>
    <w:rsid w:val="00917C20"/>
    <w:rsid w:val="00917D53"/>
    <w:rsid w:val="00917D70"/>
    <w:rsid w:val="00917E59"/>
    <w:rsid w:val="00921156"/>
    <w:rsid w:val="00921EC2"/>
    <w:rsid w:val="00922181"/>
    <w:rsid w:val="00923674"/>
    <w:rsid w:val="00923881"/>
    <w:rsid w:val="00923A7A"/>
    <w:rsid w:val="0092565D"/>
    <w:rsid w:val="00925D59"/>
    <w:rsid w:val="00925E9D"/>
    <w:rsid w:val="009265D1"/>
    <w:rsid w:val="00927853"/>
    <w:rsid w:val="00927FE6"/>
    <w:rsid w:val="0093067C"/>
    <w:rsid w:val="00930E23"/>
    <w:rsid w:val="009315DF"/>
    <w:rsid w:val="009316F8"/>
    <w:rsid w:val="00932AA9"/>
    <w:rsid w:val="009335FD"/>
    <w:rsid w:val="00934A8D"/>
    <w:rsid w:val="0093535C"/>
    <w:rsid w:val="00936B12"/>
    <w:rsid w:val="00937702"/>
    <w:rsid w:val="0093797F"/>
    <w:rsid w:val="00937CFC"/>
    <w:rsid w:val="00937E0C"/>
    <w:rsid w:val="00941B55"/>
    <w:rsid w:val="00942BB6"/>
    <w:rsid w:val="00943744"/>
    <w:rsid w:val="009447CB"/>
    <w:rsid w:val="0094503E"/>
    <w:rsid w:val="009458BA"/>
    <w:rsid w:val="0094624B"/>
    <w:rsid w:val="00946F1D"/>
    <w:rsid w:val="009506CB"/>
    <w:rsid w:val="00950EC9"/>
    <w:rsid w:val="009513D8"/>
    <w:rsid w:val="009513E4"/>
    <w:rsid w:val="009515D2"/>
    <w:rsid w:val="00951A26"/>
    <w:rsid w:val="0095274A"/>
    <w:rsid w:val="009530D0"/>
    <w:rsid w:val="00954525"/>
    <w:rsid w:val="00954774"/>
    <w:rsid w:val="00954BA3"/>
    <w:rsid w:val="00955560"/>
    <w:rsid w:val="00955A37"/>
    <w:rsid w:val="009560FA"/>
    <w:rsid w:val="009563D4"/>
    <w:rsid w:val="00956527"/>
    <w:rsid w:val="00956BA6"/>
    <w:rsid w:val="00956D9B"/>
    <w:rsid w:val="0095769B"/>
    <w:rsid w:val="00957AFB"/>
    <w:rsid w:val="00960B46"/>
    <w:rsid w:val="00961BD1"/>
    <w:rsid w:val="00962514"/>
    <w:rsid w:val="009625D5"/>
    <w:rsid w:val="00962D48"/>
    <w:rsid w:val="00963EEE"/>
    <w:rsid w:val="00965010"/>
    <w:rsid w:val="00965BC4"/>
    <w:rsid w:val="00966284"/>
    <w:rsid w:val="00966300"/>
    <w:rsid w:val="00966E4F"/>
    <w:rsid w:val="00967247"/>
    <w:rsid w:val="00967DA2"/>
    <w:rsid w:val="00970B67"/>
    <w:rsid w:val="009710E1"/>
    <w:rsid w:val="009717C9"/>
    <w:rsid w:val="00972534"/>
    <w:rsid w:val="00972F88"/>
    <w:rsid w:val="0097302F"/>
    <w:rsid w:val="0097316C"/>
    <w:rsid w:val="009756AE"/>
    <w:rsid w:val="00975A84"/>
    <w:rsid w:val="00975D51"/>
    <w:rsid w:val="00975E33"/>
    <w:rsid w:val="00975F98"/>
    <w:rsid w:val="00976D9E"/>
    <w:rsid w:val="00977EC2"/>
    <w:rsid w:val="0098176D"/>
    <w:rsid w:val="00981941"/>
    <w:rsid w:val="00981960"/>
    <w:rsid w:val="0098206C"/>
    <w:rsid w:val="009821C3"/>
    <w:rsid w:val="00982436"/>
    <w:rsid w:val="00982EAD"/>
    <w:rsid w:val="0098355C"/>
    <w:rsid w:val="009839AA"/>
    <w:rsid w:val="009840CC"/>
    <w:rsid w:val="00984897"/>
    <w:rsid w:val="00984A2B"/>
    <w:rsid w:val="009858C1"/>
    <w:rsid w:val="009862DB"/>
    <w:rsid w:val="00986C97"/>
    <w:rsid w:val="009900C3"/>
    <w:rsid w:val="00990B0F"/>
    <w:rsid w:val="00993552"/>
    <w:rsid w:val="00993780"/>
    <w:rsid w:val="009937A6"/>
    <w:rsid w:val="00993BBD"/>
    <w:rsid w:val="00993CCF"/>
    <w:rsid w:val="00993DF9"/>
    <w:rsid w:val="0099400B"/>
    <w:rsid w:val="009943C1"/>
    <w:rsid w:val="0099441D"/>
    <w:rsid w:val="00994891"/>
    <w:rsid w:val="009949FD"/>
    <w:rsid w:val="00994DE0"/>
    <w:rsid w:val="00995E13"/>
    <w:rsid w:val="0099798D"/>
    <w:rsid w:val="00997A60"/>
    <w:rsid w:val="009A283E"/>
    <w:rsid w:val="009A48C2"/>
    <w:rsid w:val="009A4D32"/>
    <w:rsid w:val="009A4D63"/>
    <w:rsid w:val="009A558E"/>
    <w:rsid w:val="009A55E2"/>
    <w:rsid w:val="009A60E8"/>
    <w:rsid w:val="009A7790"/>
    <w:rsid w:val="009B0786"/>
    <w:rsid w:val="009B2466"/>
    <w:rsid w:val="009B2B35"/>
    <w:rsid w:val="009B3387"/>
    <w:rsid w:val="009B390A"/>
    <w:rsid w:val="009B3F72"/>
    <w:rsid w:val="009B431E"/>
    <w:rsid w:val="009B4722"/>
    <w:rsid w:val="009B66D9"/>
    <w:rsid w:val="009B7902"/>
    <w:rsid w:val="009C0A18"/>
    <w:rsid w:val="009C0CEC"/>
    <w:rsid w:val="009C1776"/>
    <w:rsid w:val="009C17CA"/>
    <w:rsid w:val="009C18C9"/>
    <w:rsid w:val="009C1F5C"/>
    <w:rsid w:val="009C2542"/>
    <w:rsid w:val="009C25EB"/>
    <w:rsid w:val="009C2C36"/>
    <w:rsid w:val="009C41C0"/>
    <w:rsid w:val="009C5B6B"/>
    <w:rsid w:val="009C69B6"/>
    <w:rsid w:val="009C6E9A"/>
    <w:rsid w:val="009C745B"/>
    <w:rsid w:val="009C7970"/>
    <w:rsid w:val="009C7F74"/>
    <w:rsid w:val="009D05DB"/>
    <w:rsid w:val="009D0BBE"/>
    <w:rsid w:val="009D0EA0"/>
    <w:rsid w:val="009D14A4"/>
    <w:rsid w:val="009D1CC6"/>
    <w:rsid w:val="009D32C5"/>
    <w:rsid w:val="009D3CDE"/>
    <w:rsid w:val="009D457D"/>
    <w:rsid w:val="009D49AF"/>
    <w:rsid w:val="009D5DCD"/>
    <w:rsid w:val="009D5E59"/>
    <w:rsid w:val="009D5E8B"/>
    <w:rsid w:val="009D63F5"/>
    <w:rsid w:val="009D66E6"/>
    <w:rsid w:val="009D6C6D"/>
    <w:rsid w:val="009D75B3"/>
    <w:rsid w:val="009D7ACC"/>
    <w:rsid w:val="009E079E"/>
    <w:rsid w:val="009E1B0B"/>
    <w:rsid w:val="009E1D71"/>
    <w:rsid w:val="009E3000"/>
    <w:rsid w:val="009E3F3C"/>
    <w:rsid w:val="009E4235"/>
    <w:rsid w:val="009E4546"/>
    <w:rsid w:val="009E4782"/>
    <w:rsid w:val="009E4E31"/>
    <w:rsid w:val="009E64B7"/>
    <w:rsid w:val="009E6A7A"/>
    <w:rsid w:val="009F1CBE"/>
    <w:rsid w:val="009F2188"/>
    <w:rsid w:val="009F347D"/>
    <w:rsid w:val="009F6044"/>
    <w:rsid w:val="009F605B"/>
    <w:rsid w:val="009F64CC"/>
    <w:rsid w:val="009F68F9"/>
    <w:rsid w:val="009F6BA0"/>
    <w:rsid w:val="009F7850"/>
    <w:rsid w:val="009F7EDB"/>
    <w:rsid w:val="00A00456"/>
    <w:rsid w:val="00A006B1"/>
    <w:rsid w:val="00A00C76"/>
    <w:rsid w:val="00A029CF"/>
    <w:rsid w:val="00A02C3E"/>
    <w:rsid w:val="00A0307A"/>
    <w:rsid w:val="00A034FA"/>
    <w:rsid w:val="00A03786"/>
    <w:rsid w:val="00A0396F"/>
    <w:rsid w:val="00A0494C"/>
    <w:rsid w:val="00A0521D"/>
    <w:rsid w:val="00A0541A"/>
    <w:rsid w:val="00A05D7B"/>
    <w:rsid w:val="00A0664E"/>
    <w:rsid w:val="00A066CA"/>
    <w:rsid w:val="00A07904"/>
    <w:rsid w:val="00A07F09"/>
    <w:rsid w:val="00A10475"/>
    <w:rsid w:val="00A108FE"/>
    <w:rsid w:val="00A1093A"/>
    <w:rsid w:val="00A112FD"/>
    <w:rsid w:val="00A11B3A"/>
    <w:rsid w:val="00A11B3D"/>
    <w:rsid w:val="00A12D54"/>
    <w:rsid w:val="00A13839"/>
    <w:rsid w:val="00A149F1"/>
    <w:rsid w:val="00A159F1"/>
    <w:rsid w:val="00A15DCA"/>
    <w:rsid w:val="00A160AB"/>
    <w:rsid w:val="00A1658C"/>
    <w:rsid w:val="00A1794D"/>
    <w:rsid w:val="00A17B7B"/>
    <w:rsid w:val="00A20B0D"/>
    <w:rsid w:val="00A20B70"/>
    <w:rsid w:val="00A2105F"/>
    <w:rsid w:val="00A22028"/>
    <w:rsid w:val="00A222F7"/>
    <w:rsid w:val="00A2243C"/>
    <w:rsid w:val="00A227DE"/>
    <w:rsid w:val="00A23A58"/>
    <w:rsid w:val="00A256CD"/>
    <w:rsid w:val="00A2590B"/>
    <w:rsid w:val="00A2591E"/>
    <w:rsid w:val="00A30137"/>
    <w:rsid w:val="00A303F5"/>
    <w:rsid w:val="00A30765"/>
    <w:rsid w:val="00A30ECA"/>
    <w:rsid w:val="00A3101F"/>
    <w:rsid w:val="00A32489"/>
    <w:rsid w:val="00A32821"/>
    <w:rsid w:val="00A32C37"/>
    <w:rsid w:val="00A32F19"/>
    <w:rsid w:val="00A33091"/>
    <w:rsid w:val="00A33506"/>
    <w:rsid w:val="00A35004"/>
    <w:rsid w:val="00A3610C"/>
    <w:rsid w:val="00A3668E"/>
    <w:rsid w:val="00A372F0"/>
    <w:rsid w:val="00A3743E"/>
    <w:rsid w:val="00A37F8A"/>
    <w:rsid w:val="00A41605"/>
    <w:rsid w:val="00A41F1A"/>
    <w:rsid w:val="00A41FB3"/>
    <w:rsid w:val="00A42E80"/>
    <w:rsid w:val="00A44218"/>
    <w:rsid w:val="00A4429E"/>
    <w:rsid w:val="00A4562B"/>
    <w:rsid w:val="00A45EE3"/>
    <w:rsid w:val="00A4622F"/>
    <w:rsid w:val="00A46327"/>
    <w:rsid w:val="00A46E83"/>
    <w:rsid w:val="00A4718C"/>
    <w:rsid w:val="00A4744E"/>
    <w:rsid w:val="00A50BC3"/>
    <w:rsid w:val="00A5164B"/>
    <w:rsid w:val="00A5400A"/>
    <w:rsid w:val="00A5402D"/>
    <w:rsid w:val="00A546F8"/>
    <w:rsid w:val="00A54FD7"/>
    <w:rsid w:val="00A555B9"/>
    <w:rsid w:val="00A55E95"/>
    <w:rsid w:val="00A564B6"/>
    <w:rsid w:val="00A56566"/>
    <w:rsid w:val="00A56A9E"/>
    <w:rsid w:val="00A5750C"/>
    <w:rsid w:val="00A57F74"/>
    <w:rsid w:val="00A61432"/>
    <w:rsid w:val="00A62196"/>
    <w:rsid w:val="00A62B81"/>
    <w:rsid w:val="00A637BF"/>
    <w:rsid w:val="00A643BB"/>
    <w:rsid w:val="00A64877"/>
    <w:rsid w:val="00A65084"/>
    <w:rsid w:val="00A65464"/>
    <w:rsid w:val="00A66773"/>
    <w:rsid w:val="00A6695A"/>
    <w:rsid w:val="00A67355"/>
    <w:rsid w:val="00A676DC"/>
    <w:rsid w:val="00A678C9"/>
    <w:rsid w:val="00A70108"/>
    <w:rsid w:val="00A72639"/>
    <w:rsid w:val="00A7512E"/>
    <w:rsid w:val="00A762EC"/>
    <w:rsid w:val="00A77748"/>
    <w:rsid w:val="00A77DA1"/>
    <w:rsid w:val="00A802CF"/>
    <w:rsid w:val="00A8075E"/>
    <w:rsid w:val="00A825AF"/>
    <w:rsid w:val="00A82B4F"/>
    <w:rsid w:val="00A8314F"/>
    <w:rsid w:val="00A834EF"/>
    <w:rsid w:val="00A83DCC"/>
    <w:rsid w:val="00A85750"/>
    <w:rsid w:val="00A85CC2"/>
    <w:rsid w:val="00A866DF"/>
    <w:rsid w:val="00A8758F"/>
    <w:rsid w:val="00A87693"/>
    <w:rsid w:val="00A90864"/>
    <w:rsid w:val="00A9132C"/>
    <w:rsid w:val="00A91B7B"/>
    <w:rsid w:val="00A92114"/>
    <w:rsid w:val="00A928CA"/>
    <w:rsid w:val="00A92D33"/>
    <w:rsid w:val="00A9335B"/>
    <w:rsid w:val="00A9355E"/>
    <w:rsid w:val="00A93858"/>
    <w:rsid w:val="00A93B99"/>
    <w:rsid w:val="00A93D4D"/>
    <w:rsid w:val="00A94520"/>
    <w:rsid w:val="00A9559E"/>
    <w:rsid w:val="00A967AB"/>
    <w:rsid w:val="00A96EAF"/>
    <w:rsid w:val="00A97347"/>
    <w:rsid w:val="00A97645"/>
    <w:rsid w:val="00AA0953"/>
    <w:rsid w:val="00AA18D9"/>
    <w:rsid w:val="00AA1CE6"/>
    <w:rsid w:val="00AA4078"/>
    <w:rsid w:val="00AA4708"/>
    <w:rsid w:val="00AA4E06"/>
    <w:rsid w:val="00AA61D9"/>
    <w:rsid w:val="00AA760F"/>
    <w:rsid w:val="00AB0D79"/>
    <w:rsid w:val="00AB1BD6"/>
    <w:rsid w:val="00AB29DD"/>
    <w:rsid w:val="00AB2C4E"/>
    <w:rsid w:val="00AB2DDB"/>
    <w:rsid w:val="00AB3018"/>
    <w:rsid w:val="00AB3611"/>
    <w:rsid w:val="00AB4DFB"/>
    <w:rsid w:val="00AB4ED2"/>
    <w:rsid w:val="00AB589E"/>
    <w:rsid w:val="00AB5D67"/>
    <w:rsid w:val="00AB62D4"/>
    <w:rsid w:val="00AB7658"/>
    <w:rsid w:val="00AB7D4D"/>
    <w:rsid w:val="00AC0074"/>
    <w:rsid w:val="00AC00D0"/>
    <w:rsid w:val="00AC256C"/>
    <w:rsid w:val="00AC51E2"/>
    <w:rsid w:val="00AC5CFE"/>
    <w:rsid w:val="00AC5FCE"/>
    <w:rsid w:val="00AC6B9B"/>
    <w:rsid w:val="00AC6CA3"/>
    <w:rsid w:val="00AC6D27"/>
    <w:rsid w:val="00AC6EDC"/>
    <w:rsid w:val="00AC7596"/>
    <w:rsid w:val="00AC759F"/>
    <w:rsid w:val="00AD077D"/>
    <w:rsid w:val="00AD0D23"/>
    <w:rsid w:val="00AD1F4C"/>
    <w:rsid w:val="00AD39DB"/>
    <w:rsid w:val="00AD3AF2"/>
    <w:rsid w:val="00AD4DCF"/>
    <w:rsid w:val="00AD50FF"/>
    <w:rsid w:val="00AD5580"/>
    <w:rsid w:val="00AD5879"/>
    <w:rsid w:val="00AD6C94"/>
    <w:rsid w:val="00AD763D"/>
    <w:rsid w:val="00AD7CEB"/>
    <w:rsid w:val="00AE083E"/>
    <w:rsid w:val="00AE0A01"/>
    <w:rsid w:val="00AE200B"/>
    <w:rsid w:val="00AE3270"/>
    <w:rsid w:val="00AE331C"/>
    <w:rsid w:val="00AE3822"/>
    <w:rsid w:val="00AE4C7D"/>
    <w:rsid w:val="00AE4CD7"/>
    <w:rsid w:val="00AE4DCA"/>
    <w:rsid w:val="00AE4F37"/>
    <w:rsid w:val="00AE4F3C"/>
    <w:rsid w:val="00AE5392"/>
    <w:rsid w:val="00AE61F1"/>
    <w:rsid w:val="00AE706C"/>
    <w:rsid w:val="00AE76CA"/>
    <w:rsid w:val="00AE77F3"/>
    <w:rsid w:val="00AE7D55"/>
    <w:rsid w:val="00AF1104"/>
    <w:rsid w:val="00AF2082"/>
    <w:rsid w:val="00AF211B"/>
    <w:rsid w:val="00AF2135"/>
    <w:rsid w:val="00AF292D"/>
    <w:rsid w:val="00AF31D3"/>
    <w:rsid w:val="00AF3EBE"/>
    <w:rsid w:val="00AF52CD"/>
    <w:rsid w:val="00AF558A"/>
    <w:rsid w:val="00AF5AC5"/>
    <w:rsid w:val="00B01A13"/>
    <w:rsid w:val="00B01ABB"/>
    <w:rsid w:val="00B01E01"/>
    <w:rsid w:val="00B0397E"/>
    <w:rsid w:val="00B0459B"/>
    <w:rsid w:val="00B04984"/>
    <w:rsid w:val="00B04B20"/>
    <w:rsid w:val="00B06D0F"/>
    <w:rsid w:val="00B06FF8"/>
    <w:rsid w:val="00B10A25"/>
    <w:rsid w:val="00B11049"/>
    <w:rsid w:val="00B11EB0"/>
    <w:rsid w:val="00B12B90"/>
    <w:rsid w:val="00B132F1"/>
    <w:rsid w:val="00B139DE"/>
    <w:rsid w:val="00B13BE1"/>
    <w:rsid w:val="00B16646"/>
    <w:rsid w:val="00B176D0"/>
    <w:rsid w:val="00B200AE"/>
    <w:rsid w:val="00B201D8"/>
    <w:rsid w:val="00B202C2"/>
    <w:rsid w:val="00B208DF"/>
    <w:rsid w:val="00B210D9"/>
    <w:rsid w:val="00B212C0"/>
    <w:rsid w:val="00B21D06"/>
    <w:rsid w:val="00B223FC"/>
    <w:rsid w:val="00B232BB"/>
    <w:rsid w:val="00B239F7"/>
    <w:rsid w:val="00B23EDB"/>
    <w:rsid w:val="00B251CF"/>
    <w:rsid w:val="00B2562F"/>
    <w:rsid w:val="00B26A1D"/>
    <w:rsid w:val="00B26AA5"/>
    <w:rsid w:val="00B26F55"/>
    <w:rsid w:val="00B27B8F"/>
    <w:rsid w:val="00B30AD7"/>
    <w:rsid w:val="00B3206E"/>
    <w:rsid w:val="00B32AD7"/>
    <w:rsid w:val="00B32FE6"/>
    <w:rsid w:val="00B34D11"/>
    <w:rsid w:val="00B350CF"/>
    <w:rsid w:val="00B35BDE"/>
    <w:rsid w:val="00B3648B"/>
    <w:rsid w:val="00B368A7"/>
    <w:rsid w:val="00B37DB7"/>
    <w:rsid w:val="00B400FC"/>
    <w:rsid w:val="00B409AA"/>
    <w:rsid w:val="00B40A84"/>
    <w:rsid w:val="00B43A43"/>
    <w:rsid w:val="00B43CBA"/>
    <w:rsid w:val="00B44064"/>
    <w:rsid w:val="00B44495"/>
    <w:rsid w:val="00B45C3F"/>
    <w:rsid w:val="00B46938"/>
    <w:rsid w:val="00B46CAF"/>
    <w:rsid w:val="00B46EF1"/>
    <w:rsid w:val="00B479D4"/>
    <w:rsid w:val="00B47F81"/>
    <w:rsid w:val="00B51ECC"/>
    <w:rsid w:val="00B525A9"/>
    <w:rsid w:val="00B52625"/>
    <w:rsid w:val="00B52747"/>
    <w:rsid w:val="00B5383D"/>
    <w:rsid w:val="00B5466B"/>
    <w:rsid w:val="00B547B8"/>
    <w:rsid w:val="00B54C9B"/>
    <w:rsid w:val="00B565BA"/>
    <w:rsid w:val="00B56D50"/>
    <w:rsid w:val="00B572C7"/>
    <w:rsid w:val="00B57768"/>
    <w:rsid w:val="00B57930"/>
    <w:rsid w:val="00B6045D"/>
    <w:rsid w:val="00B609E8"/>
    <w:rsid w:val="00B609EB"/>
    <w:rsid w:val="00B60D31"/>
    <w:rsid w:val="00B61111"/>
    <w:rsid w:val="00B61478"/>
    <w:rsid w:val="00B61CD2"/>
    <w:rsid w:val="00B61D0D"/>
    <w:rsid w:val="00B6277F"/>
    <w:rsid w:val="00B63018"/>
    <w:rsid w:val="00B630D9"/>
    <w:rsid w:val="00B639AC"/>
    <w:rsid w:val="00B639E4"/>
    <w:rsid w:val="00B63A57"/>
    <w:rsid w:val="00B63BA4"/>
    <w:rsid w:val="00B63E79"/>
    <w:rsid w:val="00B64445"/>
    <w:rsid w:val="00B648E9"/>
    <w:rsid w:val="00B64DD1"/>
    <w:rsid w:val="00B64DE5"/>
    <w:rsid w:val="00B658E8"/>
    <w:rsid w:val="00B66236"/>
    <w:rsid w:val="00B67995"/>
    <w:rsid w:val="00B70414"/>
    <w:rsid w:val="00B70555"/>
    <w:rsid w:val="00B70B53"/>
    <w:rsid w:val="00B713C6"/>
    <w:rsid w:val="00B71F71"/>
    <w:rsid w:val="00B74358"/>
    <w:rsid w:val="00B749A7"/>
    <w:rsid w:val="00B74B50"/>
    <w:rsid w:val="00B74C80"/>
    <w:rsid w:val="00B75487"/>
    <w:rsid w:val="00B760AC"/>
    <w:rsid w:val="00B768D1"/>
    <w:rsid w:val="00B76944"/>
    <w:rsid w:val="00B76F83"/>
    <w:rsid w:val="00B80779"/>
    <w:rsid w:val="00B81734"/>
    <w:rsid w:val="00B825C6"/>
    <w:rsid w:val="00B82E73"/>
    <w:rsid w:val="00B830C1"/>
    <w:rsid w:val="00B8329B"/>
    <w:rsid w:val="00B83572"/>
    <w:rsid w:val="00B837A4"/>
    <w:rsid w:val="00B83DE1"/>
    <w:rsid w:val="00B83E5C"/>
    <w:rsid w:val="00B8498C"/>
    <w:rsid w:val="00B84DE8"/>
    <w:rsid w:val="00B85A22"/>
    <w:rsid w:val="00B86347"/>
    <w:rsid w:val="00B877D2"/>
    <w:rsid w:val="00B8782C"/>
    <w:rsid w:val="00B8786C"/>
    <w:rsid w:val="00B87DA8"/>
    <w:rsid w:val="00B905FA"/>
    <w:rsid w:val="00B91204"/>
    <w:rsid w:val="00B91B6C"/>
    <w:rsid w:val="00B91C09"/>
    <w:rsid w:val="00B930AC"/>
    <w:rsid w:val="00B93184"/>
    <w:rsid w:val="00B934FF"/>
    <w:rsid w:val="00B93C4E"/>
    <w:rsid w:val="00B946AB"/>
    <w:rsid w:val="00B946EE"/>
    <w:rsid w:val="00B94B25"/>
    <w:rsid w:val="00B95C65"/>
    <w:rsid w:val="00B962B1"/>
    <w:rsid w:val="00B965FF"/>
    <w:rsid w:val="00B9677C"/>
    <w:rsid w:val="00B971E7"/>
    <w:rsid w:val="00B976CE"/>
    <w:rsid w:val="00BA0FD1"/>
    <w:rsid w:val="00BA143D"/>
    <w:rsid w:val="00BA1470"/>
    <w:rsid w:val="00BA175A"/>
    <w:rsid w:val="00BA22B3"/>
    <w:rsid w:val="00BA2ADA"/>
    <w:rsid w:val="00BA3500"/>
    <w:rsid w:val="00BA3A7A"/>
    <w:rsid w:val="00BA3E4D"/>
    <w:rsid w:val="00BA45D4"/>
    <w:rsid w:val="00BA4CB5"/>
    <w:rsid w:val="00BA5150"/>
    <w:rsid w:val="00BA5EDB"/>
    <w:rsid w:val="00BA6232"/>
    <w:rsid w:val="00BA653A"/>
    <w:rsid w:val="00BA69D1"/>
    <w:rsid w:val="00BA7C96"/>
    <w:rsid w:val="00BB0EA0"/>
    <w:rsid w:val="00BB11DE"/>
    <w:rsid w:val="00BB18EF"/>
    <w:rsid w:val="00BB1C3C"/>
    <w:rsid w:val="00BB286E"/>
    <w:rsid w:val="00BB3F23"/>
    <w:rsid w:val="00BB4DAE"/>
    <w:rsid w:val="00BB6A6D"/>
    <w:rsid w:val="00BB6D36"/>
    <w:rsid w:val="00BB7C1C"/>
    <w:rsid w:val="00BB7FB6"/>
    <w:rsid w:val="00BC0664"/>
    <w:rsid w:val="00BC0A51"/>
    <w:rsid w:val="00BC1315"/>
    <w:rsid w:val="00BC173C"/>
    <w:rsid w:val="00BC2518"/>
    <w:rsid w:val="00BC4111"/>
    <w:rsid w:val="00BC5573"/>
    <w:rsid w:val="00BC5735"/>
    <w:rsid w:val="00BC656D"/>
    <w:rsid w:val="00BC78A7"/>
    <w:rsid w:val="00BD00CD"/>
    <w:rsid w:val="00BD02C3"/>
    <w:rsid w:val="00BD0951"/>
    <w:rsid w:val="00BD0B82"/>
    <w:rsid w:val="00BD102D"/>
    <w:rsid w:val="00BD1781"/>
    <w:rsid w:val="00BD2DBC"/>
    <w:rsid w:val="00BD30ED"/>
    <w:rsid w:val="00BD3BA0"/>
    <w:rsid w:val="00BD4372"/>
    <w:rsid w:val="00BD52E2"/>
    <w:rsid w:val="00BD545D"/>
    <w:rsid w:val="00BD5DBC"/>
    <w:rsid w:val="00BD6709"/>
    <w:rsid w:val="00BD6A5E"/>
    <w:rsid w:val="00BD6E79"/>
    <w:rsid w:val="00BD724C"/>
    <w:rsid w:val="00BD7A79"/>
    <w:rsid w:val="00BE02CF"/>
    <w:rsid w:val="00BE0AB5"/>
    <w:rsid w:val="00BE0D84"/>
    <w:rsid w:val="00BE174F"/>
    <w:rsid w:val="00BE1A14"/>
    <w:rsid w:val="00BE1B91"/>
    <w:rsid w:val="00BE2320"/>
    <w:rsid w:val="00BE2698"/>
    <w:rsid w:val="00BE452E"/>
    <w:rsid w:val="00BE7924"/>
    <w:rsid w:val="00BF166B"/>
    <w:rsid w:val="00BF1802"/>
    <w:rsid w:val="00BF1853"/>
    <w:rsid w:val="00BF1D3D"/>
    <w:rsid w:val="00BF26AE"/>
    <w:rsid w:val="00BF28A6"/>
    <w:rsid w:val="00BF3B8B"/>
    <w:rsid w:val="00BF494F"/>
    <w:rsid w:val="00BF59BD"/>
    <w:rsid w:val="00BF63CB"/>
    <w:rsid w:val="00BF76EE"/>
    <w:rsid w:val="00BF7EA6"/>
    <w:rsid w:val="00C00827"/>
    <w:rsid w:val="00C02C57"/>
    <w:rsid w:val="00C03045"/>
    <w:rsid w:val="00C0363A"/>
    <w:rsid w:val="00C0452C"/>
    <w:rsid w:val="00C04D16"/>
    <w:rsid w:val="00C061D1"/>
    <w:rsid w:val="00C06370"/>
    <w:rsid w:val="00C06424"/>
    <w:rsid w:val="00C0672A"/>
    <w:rsid w:val="00C06E89"/>
    <w:rsid w:val="00C072DE"/>
    <w:rsid w:val="00C07440"/>
    <w:rsid w:val="00C07800"/>
    <w:rsid w:val="00C07D84"/>
    <w:rsid w:val="00C10207"/>
    <w:rsid w:val="00C1067D"/>
    <w:rsid w:val="00C1138F"/>
    <w:rsid w:val="00C1151C"/>
    <w:rsid w:val="00C12740"/>
    <w:rsid w:val="00C12DA7"/>
    <w:rsid w:val="00C13D42"/>
    <w:rsid w:val="00C13E1F"/>
    <w:rsid w:val="00C14044"/>
    <w:rsid w:val="00C15DE0"/>
    <w:rsid w:val="00C169A4"/>
    <w:rsid w:val="00C16BA5"/>
    <w:rsid w:val="00C16C51"/>
    <w:rsid w:val="00C16D7A"/>
    <w:rsid w:val="00C17227"/>
    <w:rsid w:val="00C17728"/>
    <w:rsid w:val="00C20304"/>
    <w:rsid w:val="00C206FA"/>
    <w:rsid w:val="00C208D3"/>
    <w:rsid w:val="00C2109F"/>
    <w:rsid w:val="00C214DC"/>
    <w:rsid w:val="00C21AA1"/>
    <w:rsid w:val="00C22943"/>
    <w:rsid w:val="00C23238"/>
    <w:rsid w:val="00C23B92"/>
    <w:rsid w:val="00C23F6D"/>
    <w:rsid w:val="00C249F4"/>
    <w:rsid w:val="00C24C51"/>
    <w:rsid w:val="00C24CBC"/>
    <w:rsid w:val="00C2588C"/>
    <w:rsid w:val="00C25D1D"/>
    <w:rsid w:val="00C26EBB"/>
    <w:rsid w:val="00C27B4C"/>
    <w:rsid w:val="00C27EB5"/>
    <w:rsid w:val="00C304DC"/>
    <w:rsid w:val="00C30FFC"/>
    <w:rsid w:val="00C311F0"/>
    <w:rsid w:val="00C318D4"/>
    <w:rsid w:val="00C31A61"/>
    <w:rsid w:val="00C31F5A"/>
    <w:rsid w:val="00C32757"/>
    <w:rsid w:val="00C32D07"/>
    <w:rsid w:val="00C331B4"/>
    <w:rsid w:val="00C33330"/>
    <w:rsid w:val="00C34675"/>
    <w:rsid w:val="00C35942"/>
    <w:rsid w:val="00C35E7B"/>
    <w:rsid w:val="00C3705F"/>
    <w:rsid w:val="00C371C9"/>
    <w:rsid w:val="00C374D3"/>
    <w:rsid w:val="00C37B30"/>
    <w:rsid w:val="00C37DEE"/>
    <w:rsid w:val="00C403AA"/>
    <w:rsid w:val="00C40578"/>
    <w:rsid w:val="00C40952"/>
    <w:rsid w:val="00C43B2A"/>
    <w:rsid w:val="00C44981"/>
    <w:rsid w:val="00C44AB1"/>
    <w:rsid w:val="00C454CA"/>
    <w:rsid w:val="00C45BB5"/>
    <w:rsid w:val="00C465E0"/>
    <w:rsid w:val="00C4692C"/>
    <w:rsid w:val="00C4702C"/>
    <w:rsid w:val="00C47855"/>
    <w:rsid w:val="00C478E8"/>
    <w:rsid w:val="00C47B32"/>
    <w:rsid w:val="00C47D10"/>
    <w:rsid w:val="00C47FA2"/>
    <w:rsid w:val="00C50929"/>
    <w:rsid w:val="00C5157A"/>
    <w:rsid w:val="00C51A29"/>
    <w:rsid w:val="00C51BC2"/>
    <w:rsid w:val="00C51CD0"/>
    <w:rsid w:val="00C53386"/>
    <w:rsid w:val="00C5469B"/>
    <w:rsid w:val="00C54C80"/>
    <w:rsid w:val="00C54CDA"/>
    <w:rsid w:val="00C576E6"/>
    <w:rsid w:val="00C57766"/>
    <w:rsid w:val="00C578CE"/>
    <w:rsid w:val="00C57F79"/>
    <w:rsid w:val="00C603FB"/>
    <w:rsid w:val="00C609F4"/>
    <w:rsid w:val="00C61268"/>
    <w:rsid w:val="00C61A34"/>
    <w:rsid w:val="00C61DF9"/>
    <w:rsid w:val="00C62291"/>
    <w:rsid w:val="00C62484"/>
    <w:rsid w:val="00C625D3"/>
    <w:rsid w:val="00C63841"/>
    <w:rsid w:val="00C64A14"/>
    <w:rsid w:val="00C64AF2"/>
    <w:rsid w:val="00C64D38"/>
    <w:rsid w:val="00C66E6F"/>
    <w:rsid w:val="00C715CC"/>
    <w:rsid w:val="00C71895"/>
    <w:rsid w:val="00C72947"/>
    <w:rsid w:val="00C72C20"/>
    <w:rsid w:val="00C735D2"/>
    <w:rsid w:val="00C74AAB"/>
    <w:rsid w:val="00C74F77"/>
    <w:rsid w:val="00C76B49"/>
    <w:rsid w:val="00C771B2"/>
    <w:rsid w:val="00C77279"/>
    <w:rsid w:val="00C807CE"/>
    <w:rsid w:val="00C80A0C"/>
    <w:rsid w:val="00C80A4A"/>
    <w:rsid w:val="00C81510"/>
    <w:rsid w:val="00C8186C"/>
    <w:rsid w:val="00C820BD"/>
    <w:rsid w:val="00C821CE"/>
    <w:rsid w:val="00C82369"/>
    <w:rsid w:val="00C8361C"/>
    <w:rsid w:val="00C838FE"/>
    <w:rsid w:val="00C83916"/>
    <w:rsid w:val="00C845E7"/>
    <w:rsid w:val="00C846A5"/>
    <w:rsid w:val="00C852BA"/>
    <w:rsid w:val="00C8534E"/>
    <w:rsid w:val="00C864B0"/>
    <w:rsid w:val="00C86560"/>
    <w:rsid w:val="00C8688C"/>
    <w:rsid w:val="00C873CE"/>
    <w:rsid w:val="00C8747F"/>
    <w:rsid w:val="00C87626"/>
    <w:rsid w:val="00C9030F"/>
    <w:rsid w:val="00C91AC0"/>
    <w:rsid w:val="00C92056"/>
    <w:rsid w:val="00C922AF"/>
    <w:rsid w:val="00C931C1"/>
    <w:rsid w:val="00C93D3F"/>
    <w:rsid w:val="00C94354"/>
    <w:rsid w:val="00C95267"/>
    <w:rsid w:val="00C9578A"/>
    <w:rsid w:val="00C95AFE"/>
    <w:rsid w:val="00C95CE2"/>
    <w:rsid w:val="00C96AB5"/>
    <w:rsid w:val="00C96CF6"/>
    <w:rsid w:val="00C9728B"/>
    <w:rsid w:val="00C979D9"/>
    <w:rsid w:val="00CA006B"/>
    <w:rsid w:val="00CA19C0"/>
    <w:rsid w:val="00CA1A31"/>
    <w:rsid w:val="00CA1D3C"/>
    <w:rsid w:val="00CA2005"/>
    <w:rsid w:val="00CA349E"/>
    <w:rsid w:val="00CA4925"/>
    <w:rsid w:val="00CA4BEA"/>
    <w:rsid w:val="00CA5A6C"/>
    <w:rsid w:val="00CA75B7"/>
    <w:rsid w:val="00CA7830"/>
    <w:rsid w:val="00CA7F99"/>
    <w:rsid w:val="00CB0B5A"/>
    <w:rsid w:val="00CB0C97"/>
    <w:rsid w:val="00CB0D26"/>
    <w:rsid w:val="00CB27A7"/>
    <w:rsid w:val="00CB32FF"/>
    <w:rsid w:val="00CB5B25"/>
    <w:rsid w:val="00CB5DEF"/>
    <w:rsid w:val="00CB5F41"/>
    <w:rsid w:val="00CB6995"/>
    <w:rsid w:val="00CB71FA"/>
    <w:rsid w:val="00CB77C5"/>
    <w:rsid w:val="00CC1026"/>
    <w:rsid w:val="00CC17C6"/>
    <w:rsid w:val="00CC1C35"/>
    <w:rsid w:val="00CC3276"/>
    <w:rsid w:val="00CC3924"/>
    <w:rsid w:val="00CC449D"/>
    <w:rsid w:val="00CC4BCB"/>
    <w:rsid w:val="00CC4E5E"/>
    <w:rsid w:val="00CC548D"/>
    <w:rsid w:val="00CC5F30"/>
    <w:rsid w:val="00CC6728"/>
    <w:rsid w:val="00CC6DD5"/>
    <w:rsid w:val="00CD0603"/>
    <w:rsid w:val="00CD0F89"/>
    <w:rsid w:val="00CD1921"/>
    <w:rsid w:val="00CD3050"/>
    <w:rsid w:val="00CD3639"/>
    <w:rsid w:val="00CD3683"/>
    <w:rsid w:val="00CD56B3"/>
    <w:rsid w:val="00CD58E2"/>
    <w:rsid w:val="00CD633C"/>
    <w:rsid w:val="00CD6916"/>
    <w:rsid w:val="00CD6C5C"/>
    <w:rsid w:val="00CD6CF2"/>
    <w:rsid w:val="00CD7786"/>
    <w:rsid w:val="00CE085B"/>
    <w:rsid w:val="00CE089C"/>
    <w:rsid w:val="00CE0DB6"/>
    <w:rsid w:val="00CE0DE1"/>
    <w:rsid w:val="00CE10EA"/>
    <w:rsid w:val="00CE1188"/>
    <w:rsid w:val="00CE14CF"/>
    <w:rsid w:val="00CE1CF2"/>
    <w:rsid w:val="00CE1E21"/>
    <w:rsid w:val="00CE2B8F"/>
    <w:rsid w:val="00CE3492"/>
    <w:rsid w:val="00CE49E0"/>
    <w:rsid w:val="00CE56D8"/>
    <w:rsid w:val="00CE5C28"/>
    <w:rsid w:val="00CE5E01"/>
    <w:rsid w:val="00CE7088"/>
    <w:rsid w:val="00CF023C"/>
    <w:rsid w:val="00CF0828"/>
    <w:rsid w:val="00CF17A3"/>
    <w:rsid w:val="00CF28F0"/>
    <w:rsid w:val="00CF2D2E"/>
    <w:rsid w:val="00CF32A1"/>
    <w:rsid w:val="00CF3896"/>
    <w:rsid w:val="00CF4B93"/>
    <w:rsid w:val="00CF522E"/>
    <w:rsid w:val="00CF54E9"/>
    <w:rsid w:val="00CF5520"/>
    <w:rsid w:val="00CF56E6"/>
    <w:rsid w:val="00CF7F5E"/>
    <w:rsid w:val="00D01DBF"/>
    <w:rsid w:val="00D030DF"/>
    <w:rsid w:val="00D04749"/>
    <w:rsid w:val="00D04C41"/>
    <w:rsid w:val="00D05407"/>
    <w:rsid w:val="00D05547"/>
    <w:rsid w:val="00D06872"/>
    <w:rsid w:val="00D0736E"/>
    <w:rsid w:val="00D11171"/>
    <w:rsid w:val="00D11242"/>
    <w:rsid w:val="00D112F7"/>
    <w:rsid w:val="00D11494"/>
    <w:rsid w:val="00D11C72"/>
    <w:rsid w:val="00D136CC"/>
    <w:rsid w:val="00D136D4"/>
    <w:rsid w:val="00D13759"/>
    <w:rsid w:val="00D13F2D"/>
    <w:rsid w:val="00D1551D"/>
    <w:rsid w:val="00D164C7"/>
    <w:rsid w:val="00D16FE3"/>
    <w:rsid w:val="00D201D3"/>
    <w:rsid w:val="00D2055E"/>
    <w:rsid w:val="00D206B9"/>
    <w:rsid w:val="00D21393"/>
    <w:rsid w:val="00D2150C"/>
    <w:rsid w:val="00D22787"/>
    <w:rsid w:val="00D22A14"/>
    <w:rsid w:val="00D22FCA"/>
    <w:rsid w:val="00D238A3"/>
    <w:rsid w:val="00D24A65"/>
    <w:rsid w:val="00D25AB5"/>
    <w:rsid w:val="00D25D1F"/>
    <w:rsid w:val="00D270DB"/>
    <w:rsid w:val="00D2774E"/>
    <w:rsid w:val="00D308C1"/>
    <w:rsid w:val="00D3113C"/>
    <w:rsid w:val="00D3219B"/>
    <w:rsid w:val="00D32301"/>
    <w:rsid w:val="00D337B4"/>
    <w:rsid w:val="00D3421B"/>
    <w:rsid w:val="00D34774"/>
    <w:rsid w:val="00D35DD7"/>
    <w:rsid w:val="00D361D7"/>
    <w:rsid w:val="00D36310"/>
    <w:rsid w:val="00D367F0"/>
    <w:rsid w:val="00D37846"/>
    <w:rsid w:val="00D40088"/>
    <w:rsid w:val="00D4103D"/>
    <w:rsid w:val="00D4168D"/>
    <w:rsid w:val="00D418D6"/>
    <w:rsid w:val="00D41E22"/>
    <w:rsid w:val="00D4207B"/>
    <w:rsid w:val="00D429E0"/>
    <w:rsid w:val="00D42A48"/>
    <w:rsid w:val="00D43435"/>
    <w:rsid w:val="00D43932"/>
    <w:rsid w:val="00D43B7D"/>
    <w:rsid w:val="00D43C7B"/>
    <w:rsid w:val="00D43C9E"/>
    <w:rsid w:val="00D44C47"/>
    <w:rsid w:val="00D452D7"/>
    <w:rsid w:val="00D45D01"/>
    <w:rsid w:val="00D45E02"/>
    <w:rsid w:val="00D46086"/>
    <w:rsid w:val="00D46AE8"/>
    <w:rsid w:val="00D474E3"/>
    <w:rsid w:val="00D52C77"/>
    <w:rsid w:val="00D5311C"/>
    <w:rsid w:val="00D5372E"/>
    <w:rsid w:val="00D54FD0"/>
    <w:rsid w:val="00D5557D"/>
    <w:rsid w:val="00D579B2"/>
    <w:rsid w:val="00D600F7"/>
    <w:rsid w:val="00D602D7"/>
    <w:rsid w:val="00D608E0"/>
    <w:rsid w:val="00D60C4D"/>
    <w:rsid w:val="00D62CD8"/>
    <w:rsid w:val="00D63298"/>
    <w:rsid w:val="00D63ED8"/>
    <w:rsid w:val="00D64907"/>
    <w:rsid w:val="00D65684"/>
    <w:rsid w:val="00D664CA"/>
    <w:rsid w:val="00D66707"/>
    <w:rsid w:val="00D66B4F"/>
    <w:rsid w:val="00D7006B"/>
    <w:rsid w:val="00D7048A"/>
    <w:rsid w:val="00D71CF5"/>
    <w:rsid w:val="00D72796"/>
    <w:rsid w:val="00D743EA"/>
    <w:rsid w:val="00D7489B"/>
    <w:rsid w:val="00D75484"/>
    <w:rsid w:val="00D7604F"/>
    <w:rsid w:val="00D76F8A"/>
    <w:rsid w:val="00D7708E"/>
    <w:rsid w:val="00D775C7"/>
    <w:rsid w:val="00D80C9E"/>
    <w:rsid w:val="00D815C1"/>
    <w:rsid w:val="00D817A0"/>
    <w:rsid w:val="00D818FD"/>
    <w:rsid w:val="00D81B5A"/>
    <w:rsid w:val="00D8203E"/>
    <w:rsid w:val="00D83914"/>
    <w:rsid w:val="00D8473F"/>
    <w:rsid w:val="00D851DD"/>
    <w:rsid w:val="00D861EF"/>
    <w:rsid w:val="00D8643F"/>
    <w:rsid w:val="00D86D6A"/>
    <w:rsid w:val="00D86EE8"/>
    <w:rsid w:val="00D872D4"/>
    <w:rsid w:val="00D876A7"/>
    <w:rsid w:val="00D87B22"/>
    <w:rsid w:val="00D907DF"/>
    <w:rsid w:val="00D90FFE"/>
    <w:rsid w:val="00D9229C"/>
    <w:rsid w:val="00D9299C"/>
    <w:rsid w:val="00D93F13"/>
    <w:rsid w:val="00D950DE"/>
    <w:rsid w:val="00D95639"/>
    <w:rsid w:val="00D95B57"/>
    <w:rsid w:val="00D95F62"/>
    <w:rsid w:val="00D97155"/>
    <w:rsid w:val="00DA1AF6"/>
    <w:rsid w:val="00DA1F2F"/>
    <w:rsid w:val="00DA2BA9"/>
    <w:rsid w:val="00DA2E9E"/>
    <w:rsid w:val="00DA395F"/>
    <w:rsid w:val="00DA4F63"/>
    <w:rsid w:val="00DA4FA4"/>
    <w:rsid w:val="00DA5069"/>
    <w:rsid w:val="00DA52A8"/>
    <w:rsid w:val="00DA578C"/>
    <w:rsid w:val="00DA58E8"/>
    <w:rsid w:val="00DA66F9"/>
    <w:rsid w:val="00DA68F2"/>
    <w:rsid w:val="00DA6AED"/>
    <w:rsid w:val="00DA79FA"/>
    <w:rsid w:val="00DA7C13"/>
    <w:rsid w:val="00DA7D46"/>
    <w:rsid w:val="00DB0742"/>
    <w:rsid w:val="00DB1190"/>
    <w:rsid w:val="00DB17B7"/>
    <w:rsid w:val="00DB2931"/>
    <w:rsid w:val="00DB48C3"/>
    <w:rsid w:val="00DB4BAE"/>
    <w:rsid w:val="00DB4C23"/>
    <w:rsid w:val="00DB52D3"/>
    <w:rsid w:val="00DB55B2"/>
    <w:rsid w:val="00DB5D39"/>
    <w:rsid w:val="00DB71A3"/>
    <w:rsid w:val="00DB73DB"/>
    <w:rsid w:val="00DB7829"/>
    <w:rsid w:val="00DC0259"/>
    <w:rsid w:val="00DC166D"/>
    <w:rsid w:val="00DC4503"/>
    <w:rsid w:val="00DC4E66"/>
    <w:rsid w:val="00DC50EB"/>
    <w:rsid w:val="00DC6099"/>
    <w:rsid w:val="00DC6A5E"/>
    <w:rsid w:val="00DC789E"/>
    <w:rsid w:val="00DD00C3"/>
    <w:rsid w:val="00DD07BD"/>
    <w:rsid w:val="00DD19FF"/>
    <w:rsid w:val="00DD1B9A"/>
    <w:rsid w:val="00DD2461"/>
    <w:rsid w:val="00DD262E"/>
    <w:rsid w:val="00DD405E"/>
    <w:rsid w:val="00DD4855"/>
    <w:rsid w:val="00DD55A1"/>
    <w:rsid w:val="00DD5AB2"/>
    <w:rsid w:val="00DD6455"/>
    <w:rsid w:val="00DD67FB"/>
    <w:rsid w:val="00DD7401"/>
    <w:rsid w:val="00DD7C1B"/>
    <w:rsid w:val="00DD7F9F"/>
    <w:rsid w:val="00DE0222"/>
    <w:rsid w:val="00DE026E"/>
    <w:rsid w:val="00DE02C3"/>
    <w:rsid w:val="00DE0E4D"/>
    <w:rsid w:val="00DE21E9"/>
    <w:rsid w:val="00DE26CD"/>
    <w:rsid w:val="00DE2A09"/>
    <w:rsid w:val="00DE3118"/>
    <w:rsid w:val="00DE3238"/>
    <w:rsid w:val="00DE351E"/>
    <w:rsid w:val="00DE39A1"/>
    <w:rsid w:val="00DE3EFB"/>
    <w:rsid w:val="00DE4231"/>
    <w:rsid w:val="00DE4853"/>
    <w:rsid w:val="00DE4BD9"/>
    <w:rsid w:val="00DE4CB4"/>
    <w:rsid w:val="00DE6053"/>
    <w:rsid w:val="00DE6946"/>
    <w:rsid w:val="00DE6A0A"/>
    <w:rsid w:val="00DE6DFC"/>
    <w:rsid w:val="00DF03EA"/>
    <w:rsid w:val="00DF0645"/>
    <w:rsid w:val="00DF0B96"/>
    <w:rsid w:val="00DF11E6"/>
    <w:rsid w:val="00DF1A32"/>
    <w:rsid w:val="00DF1F07"/>
    <w:rsid w:val="00DF2046"/>
    <w:rsid w:val="00DF21D3"/>
    <w:rsid w:val="00DF2659"/>
    <w:rsid w:val="00DF3069"/>
    <w:rsid w:val="00DF3549"/>
    <w:rsid w:val="00DF4109"/>
    <w:rsid w:val="00DF45A8"/>
    <w:rsid w:val="00DF5051"/>
    <w:rsid w:val="00DF5FC6"/>
    <w:rsid w:val="00DF67AA"/>
    <w:rsid w:val="00DF6EA6"/>
    <w:rsid w:val="00DF735E"/>
    <w:rsid w:val="00DF7909"/>
    <w:rsid w:val="00E001E1"/>
    <w:rsid w:val="00E0084B"/>
    <w:rsid w:val="00E00CD6"/>
    <w:rsid w:val="00E01198"/>
    <w:rsid w:val="00E023BB"/>
    <w:rsid w:val="00E0269B"/>
    <w:rsid w:val="00E02B58"/>
    <w:rsid w:val="00E02C99"/>
    <w:rsid w:val="00E02CB9"/>
    <w:rsid w:val="00E02F53"/>
    <w:rsid w:val="00E042E4"/>
    <w:rsid w:val="00E047C3"/>
    <w:rsid w:val="00E04808"/>
    <w:rsid w:val="00E0525E"/>
    <w:rsid w:val="00E05E36"/>
    <w:rsid w:val="00E05FA2"/>
    <w:rsid w:val="00E0670B"/>
    <w:rsid w:val="00E07395"/>
    <w:rsid w:val="00E075B3"/>
    <w:rsid w:val="00E105CE"/>
    <w:rsid w:val="00E106D6"/>
    <w:rsid w:val="00E10DC7"/>
    <w:rsid w:val="00E11690"/>
    <w:rsid w:val="00E11F92"/>
    <w:rsid w:val="00E120F2"/>
    <w:rsid w:val="00E131F6"/>
    <w:rsid w:val="00E13965"/>
    <w:rsid w:val="00E13E8A"/>
    <w:rsid w:val="00E140A7"/>
    <w:rsid w:val="00E15099"/>
    <w:rsid w:val="00E151B9"/>
    <w:rsid w:val="00E153A1"/>
    <w:rsid w:val="00E15A45"/>
    <w:rsid w:val="00E15F16"/>
    <w:rsid w:val="00E17553"/>
    <w:rsid w:val="00E219D3"/>
    <w:rsid w:val="00E21D59"/>
    <w:rsid w:val="00E21FA5"/>
    <w:rsid w:val="00E220C3"/>
    <w:rsid w:val="00E221AD"/>
    <w:rsid w:val="00E23B9A"/>
    <w:rsid w:val="00E24FB2"/>
    <w:rsid w:val="00E25107"/>
    <w:rsid w:val="00E25352"/>
    <w:rsid w:val="00E261A1"/>
    <w:rsid w:val="00E26CCD"/>
    <w:rsid w:val="00E2713B"/>
    <w:rsid w:val="00E302EE"/>
    <w:rsid w:val="00E30FD0"/>
    <w:rsid w:val="00E31844"/>
    <w:rsid w:val="00E31B43"/>
    <w:rsid w:val="00E31E70"/>
    <w:rsid w:val="00E32A0C"/>
    <w:rsid w:val="00E33987"/>
    <w:rsid w:val="00E33C37"/>
    <w:rsid w:val="00E33F11"/>
    <w:rsid w:val="00E34458"/>
    <w:rsid w:val="00E3449B"/>
    <w:rsid w:val="00E349EA"/>
    <w:rsid w:val="00E34FEE"/>
    <w:rsid w:val="00E359F1"/>
    <w:rsid w:val="00E35F55"/>
    <w:rsid w:val="00E36252"/>
    <w:rsid w:val="00E369E4"/>
    <w:rsid w:val="00E36ABF"/>
    <w:rsid w:val="00E36E26"/>
    <w:rsid w:val="00E37148"/>
    <w:rsid w:val="00E37589"/>
    <w:rsid w:val="00E408DF"/>
    <w:rsid w:val="00E419CA"/>
    <w:rsid w:val="00E41F67"/>
    <w:rsid w:val="00E42251"/>
    <w:rsid w:val="00E431D2"/>
    <w:rsid w:val="00E43CF6"/>
    <w:rsid w:val="00E4416B"/>
    <w:rsid w:val="00E4522B"/>
    <w:rsid w:val="00E4539A"/>
    <w:rsid w:val="00E4544E"/>
    <w:rsid w:val="00E46570"/>
    <w:rsid w:val="00E4696D"/>
    <w:rsid w:val="00E46F51"/>
    <w:rsid w:val="00E508D7"/>
    <w:rsid w:val="00E50978"/>
    <w:rsid w:val="00E50ADC"/>
    <w:rsid w:val="00E50D0B"/>
    <w:rsid w:val="00E50D63"/>
    <w:rsid w:val="00E5105A"/>
    <w:rsid w:val="00E519BA"/>
    <w:rsid w:val="00E51E91"/>
    <w:rsid w:val="00E52DD5"/>
    <w:rsid w:val="00E5587F"/>
    <w:rsid w:val="00E56A3E"/>
    <w:rsid w:val="00E56FA9"/>
    <w:rsid w:val="00E57889"/>
    <w:rsid w:val="00E57E74"/>
    <w:rsid w:val="00E60AB8"/>
    <w:rsid w:val="00E60E0B"/>
    <w:rsid w:val="00E611DF"/>
    <w:rsid w:val="00E6170B"/>
    <w:rsid w:val="00E63316"/>
    <w:rsid w:val="00E63AE6"/>
    <w:rsid w:val="00E63BD0"/>
    <w:rsid w:val="00E63DC9"/>
    <w:rsid w:val="00E640DC"/>
    <w:rsid w:val="00E64330"/>
    <w:rsid w:val="00E64966"/>
    <w:rsid w:val="00E649D9"/>
    <w:rsid w:val="00E65709"/>
    <w:rsid w:val="00E66E21"/>
    <w:rsid w:val="00E67327"/>
    <w:rsid w:val="00E67B00"/>
    <w:rsid w:val="00E714EC"/>
    <w:rsid w:val="00E717AA"/>
    <w:rsid w:val="00E71ADE"/>
    <w:rsid w:val="00E71F4D"/>
    <w:rsid w:val="00E72F42"/>
    <w:rsid w:val="00E73759"/>
    <w:rsid w:val="00E73CB6"/>
    <w:rsid w:val="00E74A63"/>
    <w:rsid w:val="00E756A6"/>
    <w:rsid w:val="00E76C8D"/>
    <w:rsid w:val="00E77A94"/>
    <w:rsid w:val="00E77BE6"/>
    <w:rsid w:val="00E8023C"/>
    <w:rsid w:val="00E83FCF"/>
    <w:rsid w:val="00E84F08"/>
    <w:rsid w:val="00E85156"/>
    <w:rsid w:val="00E85B13"/>
    <w:rsid w:val="00E87DD4"/>
    <w:rsid w:val="00E91257"/>
    <w:rsid w:val="00E9126C"/>
    <w:rsid w:val="00E920F5"/>
    <w:rsid w:val="00E9372A"/>
    <w:rsid w:val="00E937D7"/>
    <w:rsid w:val="00E959B3"/>
    <w:rsid w:val="00E966A5"/>
    <w:rsid w:val="00E968E2"/>
    <w:rsid w:val="00E977AA"/>
    <w:rsid w:val="00EA0F54"/>
    <w:rsid w:val="00EA1416"/>
    <w:rsid w:val="00EA271C"/>
    <w:rsid w:val="00EA277F"/>
    <w:rsid w:val="00EA479A"/>
    <w:rsid w:val="00EA50E5"/>
    <w:rsid w:val="00EA58D8"/>
    <w:rsid w:val="00EA5A1A"/>
    <w:rsid w:val="00EA687A"/>
    <w:rsid w:val="00EA6F7F"/>
    <w:rsid w:val="00EA7602"/>
    <w:rsid w:val="00EA77B6"/>
    <w:rsid w:val="00EA7A7C"/>
    <w:rsid w:val="00EB24D7"/>
    <w:rsid w:val="00EB2826"/>
    <w:rsid w:val="00EB2DEF"/>
    <w:rsid w:val="00EB3614"/>
    <w:rsid w:val="00EB3920"/>
    <w:rsid w:val="00EB45CC"/>
    <w:rsid w:val="00EB531C"/>
    <w:rsid w:val="00EB575F"/>
    <w:rsid w:val="00EB62B8"/>
    <w:rsid w:val="00EB65E5"/>
    <w:rsid w:val="00EB68E0"/>
    <w:rsid w:val="00EC1883"/>
    <w:rsid w:val="00EC31FB"/>
    <w:rsid w:val="00EC3347"/>
    <w:rsid w:val="00EC3646"/>
    <w:rsid w:val="00EC3F02"/>
    <w:rsid w:val="00EC418B"/>
    <w:rsid w:val="00EC5614"/>
    <w:rsid w:val="00EC577C"/>
    <w:rsid w:val="00EC5A08"/>
    <w:rsid w:val="00EC6366"/>
    <w:rsid w:val="00EC6371"/>
    <w:rsid w:val="00EC6C9B"/>
    <w:rsid w:val="00EC6E07"/>
    <w:rsid w:val="00EC7DCA"/>
    <w:rsid w:val="00ED10AA"/>
    <w:rsid w:val="00ED1110"/>
    <w:rsid w:val="00ED1581"/>
    <w:rsid w:val="00ED2091"/>
    <w:rsid w:val="00ED21FA"/>
    <w:rsid w:val="00ED2D2B"/>
    <w:rsid w:val="00ED3530"/>
    <w:rsid w:val="00ED4B39"/>
    <w:rsid w:val="00ED4B6B"/>
    <w:rsid w:val="00ED51E2"/>
    <w:rsid w:val="00ED5A03"/>
    <w:rsid w:val="00ED641F"/>
    <w:rsid w:val="00ED667B"/>
    <w:rsid w:val="00EE0732"/>
    <w:rsid w:val="00EE0BA5"/>
    <w:rsid w:val="00EE0DAD"/>
    <w:rsid w:val="00EE1061"/>
    <w:rsid w:val="00EE157A"/>
    <w:rsid w:val="00EE1DC2"/>
    <w:rsid w:val="00EE20C4"/>
    <w:rsid w:val="00EE220B"/>
    <w:rsid w:val="00EE2356"/>
    <w:rsid w:val="00EE257D"/>
    <w:rsid w:val="00EE2596"/>
    <w:rsid w:val="00EE4BC2"/>
    <w:rsid w:val="00EE4C35"/>
    <w:rsid w:val="00EE5675"/>
    <w:rsid w:val="00EE5CAF"/>
    <w:rsid w:val="00EE63F8"/>
    <w:rsid w:val="00EE7639"/>
    <w:rsid w:val="00EE7C54"/>
    <w:rsid w:val="00EE7CB2"/>
    <w:rsid w:val="00EF1120"/>
    <w:rsid w:val="00EF1E37"/>
    <w:rsid w:val="00EF35DB"/>
    <w:rsid w:val="00EF3646"/>
    <w:rsid w:val="00EF3BC2"/>
    <w:rsid w:val="00EF4044"/>
    <w:rsid w:val="00EF4541"/>
    <w:rsid w:val="00EF557A"/>
    <w:rsid w:val="00EF6A67"/>
    <w:rsid w:val="00F00517"/>
    <w:rsid w:val="00F00948"/>
    <w:rsid w:val="00F01A30"/>
    <w:rsid w:val="00F02299"/>
    <w:rsid w:val="00F023EC"/>
    <w:rsid w:val="00F0299E"/>
    <w:rsid w:val="00F03D6A"/>
    <w:rsid w:val="00F04866"/>
    <w:rsid w:val="00F07022"/>
    <w:rsid w:val="00F07321"/>
    <w:rsid w:val="00F114BD"/>
    <w:rsid w:val="00F12302"/>
    <w:rsid w:val="00F1285E"/>
    <w:rsid w:val="00F14317"/>
    <w:rsid w:val="00F1456A"/>
    <w:rsid w:val="00F146C1"/>
    <w:rsid w:val="00F14A34"/>
    <w:rsid w:val="00F14DA3"/>
    <w:rsid w:val="00F1505C"/>
    <w:rsid w:val="00F15186"/>
    <w:rsid w:val="00F155F8"/>
    <w:rsid w:val="00F15993"/>
    <w:rsid w:val="00F15B12"/>
    <w:rsid w:val="00F16B68"/>
    <w:rsid w:val="00F16C0E"/>
    <w:rsid w:val="00F17CCC"/>
    <w:rsid w:val="00F202BD"/>
    <w:rsid w:val="00F20FC9"/>
    <w:rsid w:val="00F219B7"/>
    <w:rsid w:val="00F21E99"/>
    <w:rsid w:val="00F21F3E"/>
    <w:rsid w:val="00F228E6"/>
    <w:rsid w:val="00F22BBD"/>
    <w:rsid w:val="00F235B3"/>
    <w:rsid w:val="00F243BA"/>
    <w:rsid w:val="00F243FE"/>
    <w:rsid w:val="00F24FD9"/>
    <w:rsid w:val="00F276CC"/>
    <w:rsid w:val="00F276FA"/>
    <w:rsid w:val="00F27887"/>
    <w:rsid w:val="00F27D49"/>
    <w:rsid w:val="00F31B6C"/>
    <w:rsid w:val="00F32BD1"/>
    <w:rsid w:val="00F32C70"/>
    <w:rsid w:val="00F34066"/>
    <w:rsid w:val="00F35171"/>
    <w:rsid w:val="00F35F9D"/>
    <w:rsid w:val="00F3623A"/>
    <w:rsid w:val="00F36947"/>
    <w:rsid w:val="00F36954"/>
    <w:rsid w:val="00F3766C"/>
    <w:rsid w:val="00F3790F"/>
    <w:rsid w:val="00F37F22"/>
    <w:rsid w:val="00F40821"/>
    <w:rsid w:val="00F428EA"/>
    <w:rsid w:val="00F433E1"/>
    <w:rsid w:val="00F43A23"/>
    <w:rsid w:val="00F44241"/>
    <w:rsid w:val="00F44779"/>
    <w:rsid w:val="00F44A1C"/>
    <w:rsid w:val="00F44EF2"/>
    <w:rsid w:val="00F454CB"/>
    <w:rsid w:val="00F458B5"/>
    <w:rsid w:val="00F466F5"/>
    <w:rsid w:val="00F46E53"/>
    <w:rsid w:val="00F47AAD"/>
    <w:rsid w:val="00F47B39"/>
    <w:rsid w:val="00F47F07"/>
    <w:rsid w:val="00F50ADC"/>
    <w:rsid w:val="00F50DC5"/>
    <w:rsid w:val="00F50ECE"/>
    <w:rsid w:val="00F51839"/>
    <w:rsid w:val="00F52FBA"/>
    <w:rsid w:val="00F5368E"/>
    <w:rsid w:val="00F53828"/>
    <w:rsid w:val="00F53B73"/>
    <w:rsid w:val="00F53C25"/>
    <w:rsid w:val="00F53FDC"/>
    <w:rsid w:val="00F5408C"/>
    <w:rsid w:val="00F565C2"/>
    <w:rsid w:val="00F568D6"/>
    <w:rsid w:val="00F56C34"/>
    <w:rsid w:val="00F56D28"/>
    <w:rsid w:val="00F57BBD"/>
    <w:rsid w:val="00F60783"/>
    <w:rsid w:val="00F60791"/>
    <w:rsid w:val="00F61BBE"/>
    <w:rsid w:val="00F61C04"/>
    <w:rsid w:val="00F62211"/>
    <w:rsid w:val="00F625EC"/>
    <w:rsid w:val="00F62819"/>
    <w:rsid w:val="00F62B7B"/>
    <w:rsid w:val="00F630B4"/>
    <w:rsid w:val="00F6345D"/>
    <w:rsid w:val="00F649F6"/>
    <w:rsid w:val="00F651F1"/>
    <w:rsid w:val="00F66FE1"/>
    <w:rsid w:val="00F6706B"/>
    <w:rsid w:val="00F67B75"/>
    <w:rsid w:val="00F701BE"/>
    <w:rsid w:val="00F706D0"/>
    <w:rsid w:val="00F711BD"/>
    <w:rsid w:val="00F71603"/>
    <w:rsid w:val="00F71A0F"/>
    <w:rsid w:val="00F71A25"/>
    <w:rsid w:val="00F71C13"/>
    <w:rsid w:val="00F73110"/>
    <w:rsid w:val="00F7371A"/>
    <w:rsid w:val="00F73CF1"/>
    <w:rsid w:val="00F73E57"/>
    <w:rsid w:val="00F7408F"/>
    <w:rsid w:val="00F74723"/>
    <w:rsid w:val="00F74D74"/>
    <w:rsid w:val="00F758AE"/>
    <w:rsid w:val="00F75900"/>
    <w:rsid w:val="00F75A0D"/>
    <w:rsid w:val="00F75F70"/>
    <w:rsid w:val="00F75FF0"/>
    <w:rsid w:val="00F76FAE"/>
    <w:rsid w:val="00F77754"/>
    <w:rsid w:val="00F77C9D"/>
    <w:rsid w:val="00F77CD8"/>
    <w:rsid w:val="00F80714"/>
    <w:rsid w:val="00F80721"/>
    <w:rsid w:val="00F80F63"/>
    <w:rsid w:val="00F81461"/>
    <w:rsid w:val="00F82281"/>
    <w:rsid w:val="00F83220"/>
    <w:rsid w:val="00F83645"/>
    <w:rsid w:val="00F8399C"/>
    <w:rsid w:val="00F83C03"/>
    <w:rsid w:val="00F91621"/>
    <w:rsid w:val="00F918CB"/>
    <w:rsid w:val="00F91DB4"/>
    <w:rsid w:val="00F92B2C"/>
    <w:rsid w:val="00F93346"/>
    <w:rsid w:val="00F93BE4"/>
    <w:rsid w:val="00F9407E"/>
    <w:rsid w:val="00F94E2F"/>
    <w:rsid w:val="00F95D00"/>
    <w:rsid w:val="00F95E75"/>
    <w:rsid w:val="00F96122"/>
    <w:rsid w:val="00F96692"/>
    <w:rsid w:val="00FA015E"/>
    <w:rsid w:val="00FA09F0"/>
    <w:rsid w:val="00FA0D44"/>
    <w:rsid w:val="00FA1E47"/>
    <w:rsid w:val="00FA2A53"/>
    <w:rsid w:val="00FA2ACE"/>
    <w:rsid w:val="00FA345D"/>
    <w:rsid w:val="00FA3C74"/>
    <w:rsid w:val="00FA3E02"/>
    <w:rsid w:val="00FA42C3"/>
    <w:rsid w:val="00FA4AB6"/>
    <w:rsid w:val="00FA4C4D"/>
    <w:rsid w:val="00FA4C74"/>
    <w:rsid w:val="00FA553C"/>
    <w:rsid w:val="00FA55D7"/>
    <w:rsid w:val="00FA58E2"/>
    <w:rsid w:val="00FA6DE9"/>
    <w:rsid w:val="00FA6EBF"/>
    <w:rsid w:val="00FB086B"/>
    <w:rsid w:val="00FB14D8"/>
    <w:rsid w:val="00FB1520"/>
    <w:rsid w:val="00FB1CD5"/>
    <w:rsid w:val="00FB30BE"/>
    <w:rsid w:val="00FB3800"/>
    <w:rsid w:val="00FB4C98"/>
    <w:rsid w:val="00FB5684"/>
    <w:rsid w:val="00FB5C9F"/>
    <w:rsid w:val="00FC01E8"/>
    <w:rsid w:val="00FC1BDF"/>
    <w:rsid w:val="00FC2926"/>
    <w:rsid w:val="00FC37F2"/>
    <w:rsid w:val="00FC400A"/>
    <w:rsid w:val="00FC457F"/>
    <w:rsid w:val="00FC4A30"/>
    <w:rsid w:val="00FC4C51"/>
    <w:rsid w:val="00FC6E9F"/>
    <w:rsid w:val="00FC739E"/>
    <w:rsid w:val="00FC793B"/>
    <w:rsid w:val="00FC7D5F"/>
    <w:rsid w:val="00FD1E4C"/>
    <w:rsid w:val="00FD274B"/>
    <w:rsid w:val="00FD36EA"/>
    <w:rsid w:val="00FD3F01"/>
    <w:rsid w:val="00FD4579"/>
    <w:rsid w:val="00FD49E0"/>
    <w:rsid w:val="00FD4F60"/>
    <w:rsid w:val="00FD5004"/>
    <w:rsid w:val="00FD724A"/>
    <w:rsid w:val="00FD7472"/>
    <w:rsid w:val="00FE082F"/>
    <w:rsid w:val="00FE0CCF"/>
    <w:rsid w:val="00FE11E1"/>
    <w:rsid w:val="00FE167C"/>
    <w:rsid w:val="00FE1F13"/>
    <w:rsid w:val="00FE23E8"/>
    <w:rsid w:val="00FE23F5"/>
    <w:rsid w:val="00FE2940"/>
    <w:rsid w:val="00FE2E13"/>
    <w:rsid w:val="00FE2F1E"/>
    <w:rsid w:val="00FE3564"/>
    <w:rsid w:val="00FE3880"/>
    <w:rsid w:val="00FE45CC"/>
    <w:rsid w:val="00FE464B"/>
    <w:rsid w:val="00FE4718"/>
    <w:rsid w:val="00FE4876"/>
    <w:rsid w:val="00FE573E"/>
    <w:rsid w:val="00FE63A9"/>
    <w:rsid w:val="00FF093A"/>
    <w:rsid w:val="00FF0CC5"/>
    <w:rsid w:val="00FF1671"/>
    <w:rsid w:val="00FF2862"/>
    <w:rsid w:val="00FF344F"/>
    <w:rsid w:val="00FF3C14"/>
    <w:rsid w:val="00FF42FE"/>
    <w:rsid w:val="00FF4311"/>
    <w:rsid w:val="00FF4680"/>
    <w:rsid w:val="00FF5864"/>
    <w:rsid w:val="00FF58A3"/>
    <w:rsid w:val="00FF625A"/>
    <w:rsid w:val="00FF6B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12D7"/>
    <w:pPr>
      <w:widowControl w:val="0"/>
      <w:suppressAutoHyphens/>
      <w:autoSpaceDN w:val="0"/>
      <w:textAlignment w:val="baseline"/>
    </w:pPr>
    <w:rPr>
      <w:rFonts w:ascii="Arial" w:hAnsi="Arial" w:cs="Arial"/>
      <w:kern w:val="3"/>
      <w:sz w:val="26"/>
      <w:szCs w:val="26"/>
    </w:rPr>
  </w:style>
  <w:style w:type="paragraph" w:styleId="Heading1">
    <w:name w:val="heading 1"/>
    <w:basedOn w:val="Normal"/>
    <w:next w:val="Normal"/>
    <w:link w:val="Heading1Char"/>
    <w:qFormat/>
    <w:rsid w:val="00453F90"/>
    <w:pPr>
      <w:pageBreakBefore/>
      <w:widowControl/>
      <w:snapToGrid w:val="0"/>
      <w:outlineLvl w:val="0"/>
    </w:pPr>
    <w:rPr>
      <w:rFonts w:ascii="Open Sans" w:eastAsia="Times New Roman" w:hAnsi="Open Sans" w:cs="Times New Roman"/>
      <w:b/>
      <w:bCs/>
      <w:color w:val="607886"/>
      <w:sz w:val="40"/>
      <w:szCs w:val="29"/>
    </w:rPr>
  </w:style>
  <w:style w:type="paragraph" w:styleId="Heading2">
    <w:name w:val="heading 2"/>
    <w:basedOn w:val="Normal"/>
    <w:next w:val="Normal"/>
    <w:link w:val="Heading2Char"/>
    <w:autoRedefine/>
    <w:qFormat/>
    <w:rsid w:val="00E32A0C"/>
    <w:pPr>
      <w:keepNext/>
      <w:widowControl/>
      <w:spacing w:before="240" w:after="240"/>
      <w:outlineLvl w:val="1"/>
    </w:pPr>
    <w:rPr>
      <w:rFonts w:ascii="Open Sans" w:eastAsia="Times New Roman" w:hAnsi="Open Sans" w:cs="Times New Roman"/>
      <w:b/>
      <w:bCs/>
      <w:color w:val="607886"/>
      <w:sz w:val="36"/>
      <w:szCs w:val="36"/>
    </w:rPr>
  </w:style>
  <w:style w:type="paragraph" w:styleId="Heading3">
    <w:name w:val="heading 3"/>
    <w:basedOn w:val="Normal"/>
    <w:next w:val="Normal"/>
    <w:link w:val="Heading3Char"/>
    <w:autoRedefine/>
    <w:qFormat/>
    <w:rsid w:val="00560793"/>
    <w:pPr>
      <w:keepNext/>
      <w:widowControl/>
      <w:spacing w:before="280" w:after="280"/>
      <w:outlineLvl w:val="2"/>
    </w:pPr>
    <w:rPr>
      <w:rFonts w:ascii="Open Sans" w:eastAsia="Times New Roman" w:hAnsi="Open Sans" w:cs="Times New Roman"/>
      <w:b/>
      <w:bCs/>
      <w:color w:val="607886"/>
      <w:sz w:val="27"/>
      <w:szCs w:val="27"/>
    </w:rPr>
  </w:style>
  <w:style w:type="paragraph" w:styleId="Heading4">
    <w:name w:val="heading 4"/>
    <w:basedOn w:val="Normal"/>
    <w:next w:val="Normal"/>
    <w:link w:val="Heading4Char"/>
    <w:autoRedefine/>
    <w:qFormat/>
    <w:rsid w:val="00560793"/>
    <w:pPr>
      <w:keepNext/>
      <w:widowControl/>
      <w:spacing w:before="280" w:after="280"/>
      <w:outlineLvl w:val="3"/>
    </w:pPr>
    <w:rPr>
      <w:rFonts w:ascii="Open Sans" w:eastAsia="Times New Roman" w:hAnsi="Open Sans" w:cs="Times New Roman"/>
      <w:b/>
      <w:bCs/>
      <w:color w:val="607886"/>
      <w:sz w:val="24"/>
      <w:szCs w:val="24"/>
    </w:rPr>
  </w:style>
  <w:style w:type="paragraph" w:styleId="Heading5">
    <w:name w:val="heading 5"/>
    <w:basedOn w:val="Normal"/>
    <w:next w:val="Normal"/>
    <w:link w:val="Heading5Char"/>
    <w:autoRedefine/>
    <w:qFormat/>
    <w:rsid w:val="00DF7909"/>
    <w:pPr>
      <w:keepNext/>
      <w:widowControl/>
      <w:spacing w:before="280" w:after="280"/>
      <w:outlineLvl w:val="4"/>
    </w:pPr>
    <w:rPr>
      <w:rFonts w:ascii="Open Sans" w:eastAsia="Times New Roman" w:hAnsi="Open Sans" w:cs="Times New Roman"/>
      <w:b/>
      <w:bCs/>
      <w:color w:val="607886"/>
      <w:sz w:val="20"/>
      <w:szCs w:val="20"/>
    </w:rPr>
  </w:style>
  <w:style w:type="paragraph" w:styleId="Heading6">
    <w:name w:val="heading 6"/>
    <w:basedOn w:val="Standard"/>
    <w:next w:val="Textbody"/>
    <w:rsid w:val="000631F7"/>
    <w:pPr>
      <w:spacing w:before="280" w:after="280"/>
      <w:outlineLvl w:val="5"/>
    </w:pPr>
    <w:rPr>
      <w:b/>
      <w:bCs/>
      <w:sz w:val="15"/>
      <w:szCs w:val="15"/>
    </w:rPr>
  </w:style>
  <w:style w:type="paragraph" w:styleId="Heading7">
    <w:name w:val="heading 7"/>
    <w:basedOn w:val="Standard"/>
    <w:next w:val="Standard"/>
    <w:rsid w:val="000631F7"/>
    <w:pPr>
      <w:spacing w:before="240" w:after="60"/>
      <w:outlineLvl w:val="6"/>
    </w:pPr>
    <w:rPr>
      <w:rFonts w:ascii="Times New Roman" w:hAnsi="Times New Roman" w:cs="Times New Roman"/>
      <w:sz w:val="24"/>
      <w:szCs w:val="24"/>
    </w:rPr>
  </w:style>
  <w:style w:type="paragraph" w:styleId="Heading8">
    <w:name w:val="heading 8"/>
    <w:basedOn w:val="Standard"/>
    <w:next w:val="Standard"/>
    <w:rsid w:val="000631F7"/>
    <w:pPr>
      <w:spacing w:before="240" w:after="60"/>
      <w:outlineLvl w:val="7"/>
    </w:pPr>
    <w:rPr>
      <w:rFonts w:ascii="Times New Roman" w:hAnsi="Times New Roman" w:cs="Times New Roman"/>
      <w:i/>
      <w:iCs/>
      <w:sz w:val="24"/>
      <w:szCs w:val="24"/>
    </w:rPr>
  </w:style>
  <w:style w:type="paragraph" w:styleId="Heading9">
    <w:name w:val="heading 9"/>
    <w:basedOn w:val="Standard"/>
    <w:next w:val="Standard"/>
    <w:rsid w:val="000631F7"/>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631F7"/>
    <w:pPr>
      <w:suppressAutoHyphens/>
      <w:autoSpaceDN w:val="0"/>
      <w:textAlignment w:val="baseline"/>
    </w:pPr>
    <w:rPr>
      <w:rFonts w:ascii="Arial" w:eastAsia="Times New Roman" w:hAnsi="Arial" w:cs="Arial"/>
      <w:kern w:val="3"/>
      <w:sz w:val="26"/>
      <w:szCs w:val="26"/>
    </w:rPr>
  </w:style>
  <w:style w:type="paragraph" w:customStyle="1" w:styleId="Heading">
    <w:name w:val="Heading"/>
    <w:basedOn w:val="Normal"/>
    <w:next w:val="Normal"/>
    <w:rsid w:val="00453F90"/>
    <w:pPr>
      <w:keepNext/>
      <w:widowControl/>
      <w:spacing w:before="240" w:after="120"/>
    </w:pPr>
    <w:rPr>
      <w:rFonts w:eastAsia="MS Mincho" w:cs="Tahoma"/>
      <w:sz w:val="28"/>
      <w:szCs w:val="28"/>
    </w:rPr>
  </w:style>
  <w:style w:type="paragraph" w:customStyle="1" w:styleId="Textbody">
    <w:name w:val="Text body"/>
    <w:basedOn w:val="Standard"/>
    <w:rsid w:val="000631F7"/>
    <w:pPr>
      <w:spacing w:after="120"/>
    </w:pPr>
  </w:style>
  <w:style w:type="paragraph" w:styleId="List">
    <w:name w:val="List"/>
    <w:basedOn w:val="Textbody"/>
    <w:rsid w:val="000631F7"/>
    <w:rPr>
      <w:rFonts w:cs="Tahoma"/>
    </w:rPr>
  </w:style>
  <w:style w:type="paragraph" w:styleId="Caption">
    <w:name w:val="caption"/>
    <w:basedOn w:val="Standard"/>
    <w:rsid w:val="000631F7"/>
    <w:pPr>
      <w:suppressLineNumbers/>
      <w:spacing w:before="120" w:after="120"/>
    </w:pPr>
    <w:rPr>
      <w:rFonts w:cs="Tahoma"/>
      <w:i/>
      <w:iCs/>
      <w:sz w:val="24"/>
      <w:szCs w:val="24"/>
    </w:rPr>
  </w:style>
  <w:style w:type="paragraph" w:customStyle="1" w:styleId="Index">
    <w:name w:val="Index"/>
    <w:basedOn w:val="Standard"/>
    <w:rsid w:val="000631F7"/>
    <w:pPr>
      <w:suppressLineNumbers/>
    </w:pPr>
    <w:rPr>
      <w:rFonts w:cs="Tahoma"/>
    </w:rPr>
  </w:style>
  <w:style w:type="paragraph" w:customStyle="1" w:styleId="body">
    <w:name w:val="body"/>
    <w:basedOn w:val="Normal"/>
    <w:rsid w:val="00453F90"/>
    <w:pPr>
      <w:widowControl/>
      <w:shd w:val="clear" w:color="auto" w:fill="FFFFFF"/>
      <w:spacing w:after="75"/>
    </w:pPr>
    <w:rPr>
      <w:rFonts w:ascii="Open Sans" w:eastAsia="Times New Roman" w:hAnsi="Open Sans" w:cs="Times New Roman"/>
      <w:color w:val="607886"/>
      <w:sz w:val="24"/>
      <w:szCs w:val="24"/>
    </w:rPr>
  </w:style>
  <w:style w:type="paragraph" w:customStyle="1" w:styleId="TableofContentsPageTitle">
    <w:name w:val="Table of Contents Page Title"/>
    <w:basedOn w:val="Standard"/>
    <w:next w:val="Standard"/>
    <w:rsid w:val="000631F7"/>
    <w:pPr>
      <w:spacing w:before="240" w:after="60"/>
      <w:jc w:val="center"/>
    </w:pPr>
    <w:rPr>
      <w:b/>
      <w:sz w:val="32"/>
      <w:szCs w:val="32"/>
    </w:rPr>
  </w:style>
  <w:style w:type="paragraph" w:customStyle="1" w:styleId="bodytext">
    <w:name w:val="bodytext"/>
    <w:basedOn w:val="Normal"/>
    <w:rsid w:val="00453F90"/>
    <w:pPr>
      <w:widowControl/>
      <w:spacing w:after="190"/>
    </w:pPr>
    <w:rPr>
      <w:rFonts w:ascii="Open Sans" w:eastAsia="Times New Roman" w:hAnsi="Open Sans" w:cs="Times New Roman"/>
      <w:color w:val="607886"/>
      <w:sz w:val="22"/>
      <w:szCs w:val="22"/>
    </w:rPr>
  </w:style>
  <w:style w:type="paragraph" w:customStyle="1" w:styleId="tablestyle">
    <w:name w:val="tablestyle"/>
    <w:basedOn w:val="Standard"/>
    <w:rsid w:val="000631F7"/>
    <w:pPr>
      <w:spacing w:after="100"/>
    </w:pPr>
    <w:rPr>
      <w:rFonts w:ascii="Times New Roman" w:hAnsi="Times New Roman" w:cs="Times New Roman"/>
      <w:b/>
      <w:bCs/>
      <w:color w:val="000000"/>
      <w:sz w:val="22"/>
      <w:szCs w:val="22"/>
    </w:rPr>
  </w:style>
  <w:style w:type="paragraph" w:customStyle="1" w:styleId="GlossaryHeading">
    <w:name w:val="Glossary Heading"/>
    <w:basedOn w:val="Standard"/>
    <w:next w:val="Standard"/>
    <w:rsid w:val="000631F7"/>
    <w:pPr>
      <w:spacing w:before="320" w:after="60"/>
      <w:jc w:val="center"/>
    </w:pPr>
    <w:rPr>
      <w:b/>
      <w:sz w:val="32"/>
      <w:szCs w:val="32"/>
    </w:rPr>
  </w:style>
  <w:style w:type="paragraph" w:customStyle="1" w:styleId="inlinewordnormalweb">
    <w:name w:val="inlinewordnormalweb"/>
    <w:basedOn w:val="Standard"/>
    <w:rsid w:val="000631F7"/>
    <w:pPr>
      <w:spacing w:before="120" w:after="120"/>
    </w:pPr>
    <w:rPr>
      <w:rFonts w:ascii="Verdana" w:hAnsi="Verdana" w:cs="Times New Roman"/>
      <w:color w:val="000000"/>
      <w:sz w:val="17"/>
      <w:szCs w:val="17"/>
    </w:rPr>
  </w:style>
  <w:style w:type="paragraph" w:customStyle="1" w:styleId="inlinenormal1">
    <w:name w:val="inlinenormal1"/>
    <w:basedOn w:val="Standard"/>
    <w:rsid w:val="000631F7"/>
    <w:rPr>
      <w:rFonts w:ascii="Arial Black" w:hAnsi="Arial Black" w:cs="Times New Roman"/>
      <w:b/>
      <w:bCs/>
      <w:sz w:val="24"/>
      <w:szCs w:val="24"/>
    </w:rPr>
  </w:style>
  <w:style w:type="paragraph" w:customStyle="1" w:styleId="wordnormalweb">
    <w:name w:val="wordnormalweb"/>
    <w:basedOn w:val="Standard"/>
    <w:rsid w:val="000631F7"/>
    <w:pPr>
      <w:spacing w:before="120" w:after="120"/>
    </w:pPr>
    <w:rPr>
      <w:rFonts w:ascii="Times New Roman" w:hAnsi="Times New Roman" w:cs="Times New Roman"/>
      <w:sz w:val="24"/>
      <w:szCs w:val="24"/>
    </w:rPr>
  </w:style>
  <w:style w:type="paragraph" w:customStyle="1" w:styleId="inlinenormal2">
    <w:name w:val="inlinenormal2"/>
    <w:basedOn w:val="Standard"/>
    <w:rsid w:val="000631F7"/>
    <w:rPr>
      <w:rFonts w:ascii="Verdana" w:hAnsi="Verdana" w:cs="Times New Roman"/>
      <w:color w:val="000000"/>
      <w:sz w:val="17"/>
      <w:szCs w:val="17"/>
    </w:rPr>
  </w:style>
  <w:style w:type="paragraph" w:customStyle="1" w:styleId="inlinenormal3">
    <w:name w:val="inlinenormal3"/>
    <w:basedOn w:val="Standard"/>
    <w:rsid w:val="000631F7"/>
    <w:pPr>
      <w:spacing w:before="144" w:after="72"/>
    </w:pPr>
    <w:rPr>
      <w:rFonts w:ascii="Verdana" w:hAnsi="Verdana" w:cs="Times New Roman"/>
      <w:b/>
      <w:bCs/>
      <w:color w:val="000000"/>
      <w:sz w:val="17"/>
      <w:szCs w:val="17"/>
    </w:rPr>
  </w:style>
  <w:style w:type="paragraph" w:customStyle="1" w:styleId="inlinenormal4">
    <w:name w:val="inlinenormal4"/>
    <w:basedOn w:val="Standard"/>
    <w:rsid w:val="000631F7"/>
    <w:pPr>
      <w:spacing w:before="144" w:after="72"/>
    </w:pPr>
    <w:rPr>
      <w:rFonts w:ascii="Times New Roman" w:hAnsi="Times New Roman" w:cs="Times New Roman"/>
      <w:sz w:val="24"/>
      <w:szCs w:val="24"/>
    </w:rPr>
  </w:style>
  <w:style w:type="paragraph" w:customStyle="1" w:styleId="TitlePageTitle">
    <w:name w:val="Title Page Title"/>
    <w:basedOn w:val="Standard"/>
    <w:next w:val="Standard"/>
    <w:rsid w:val="000631F7"/>
    <w:pPr>
      <w:pBdr>
        <w:bottom w:val="single" w:sz="18" w:space="1" w:color="000000"/>
      </w:pBdr>
      <w:spacing w:before="3000" w:after="60"/>
      <w:jc w:val="right"/>
    </w:pPr>
    <w:rPr>
      <w:b/>
      <w:sz w:val="48"/>
      <w:szCs w:val="48"/>
    </w:rPr>
  </w:style>
  <w:style w:type="paragraph" w:customStyle="1" w:styleId="GlossaryDefinition">
    <w:name w:val="Glossary Definition"/>
    <w:basedOn w:val="Standard"/>
    <w:rsid w:val="000631F7"/>
    <w:pPr>
      <w:spacing w:before="120" w:after="120"/>
      <w:ind w:left="720" w:hanging="720"/>
    </w:pPr>
  </w:style>
  <w:style w:type="paragraph" w:customStyle="1" w:styleId="inlinenormal">
    <w:name w:val="inlinenormal"/>
    <w:basedOn w:val="Standard"/>
    <w:rsid w:val="000631F7"/>
    <w:rPr>
      <w:rFonts w:ascii="Verdana" w:hAnsi="Verdana" w:cs="Times New Roman"/>
      <w:color w:val="000000"/>
      <w:sz w:val="17"/>
      <w:szCs w:val="17"/>
    </w:rPr>
  </w:style>
  <w:style w:type="paragraph" w:customStyle="1" w:styleId="inlinenormal5">
    <w:name w:val="inlinenormal5"/>
    <w:basedOn w:val="Standard"/>
    <w:rsid w:val="000631F7"/>
    <w:pPr>
      <w:spacing w:before="144" w:after="72"/>
    </w:pPr>
    <w:rPr>
      <w:rFonts w:ascii="Verdana" w:hAnsi="Verdana" w:cs="Times New Roman"/>
      <w:color w:val="000000"/>
      <w:sz w:val="17"/>
      <w:szCs w:val="17"/>
    </w:rPr>
  </w:style>
  <w:style w:type="paragraph" w:styleId="NormalWeb">
    <w:name w:val="Normal (Web)"/>
    <w:basedOn w:val="Standard"/>
    <w:rsid w:val="000631F7"/>
    <w:pPr>
      <w:spacing w:before="280" w:after="280"/>
    </w:pPr>
    <w:rPr>
      <w:rFonts w:ascii="Times New Roman" w:hAnsi="Times New Roman" w:cs="Times New Roman"/>
      <w:sz w:val="24"/>
      <w:szCs w:val="24"/>
    </w:rPr>
  </w:style>
  <w:style w:type="paragraph" w:styleId="Header">
    <w:name w:val="header"/>
    <w:basedOn w:val="Standard"/>
    <w:rsid w:val="000631F7"/>
    <w:pPr>
      <w:tabs>
        <w:tab w:val="center" w:pos="4320"/>
        <w:tab w:val="right" w:pos="8640"/>
      </w:tabs>
    </w:pPr>
  </w:style>
  <w:style w:type="paragraph" w:styleId="Footer">
    <w:name w:val="footer"/>
    <w:basedOn w:val="Standard"/>
    <w:rsid w:val="000631F7"/>
    <w:pPr>
      <w:tabs>
        <w:tab w:val="center" w:pos="4320"/>
        <w:tab w:val="right" w:pos="8640"/>
      </w:tabs>
    </w:pPr>
  </w:style>
  <w:style w:type="paragraph" w:styleId="DocumentMap">
    <w:name w:val="Document Map"/>
    <w:basedOn w:val="Standard"/>
    <w:rsid w:val="000631F7"/>
    <w:rPr>
      <w:rFonts w:ascii="Tahoma" w:hAnsi="Tahoma" w:cs="Tahoma"/>
      <w:sz w:val="16"/>
      <w:szCs w:val="16"/>
    </w:rPr>
  </w:style>
  <w:style w:type="paragraph" w:styleId="TOCHeading">
    <w:name w:val="TOC Heading"/>
    <w:basedOn w:val="Heading1"/>
    <w:next w:val="Standard"/>
    <w:uiPriority w:val="39"/>
    <w:qFormat/>
    <w:rsid w:val="000631F7"/>
    <w:pPr>
      <w:keepNext/>
      <w:keepLines/>
      <w:spacing w:before="480" w:line="276" w:lineRule="auto"/>
    </w:pPr>
    <w:rPr>
      <w:rFonts w:ascii="Cambria" w:hAnsi="Cambria"/>
      <w:color w:val="365F91"/>
      <w:sz w:val="28"/>
      <w:szCs w:val="28"/>
    </w:rPr>
  </w:style>
  <w:style w:type="paragraph" w:customStyle="1" w:styleId="Contents1">
    <w:name w:val="Contents 1"/>
    <w:basedOn w:val="Standard"/>
    <w:next w:val="Standard"/>
    <w:rsid w:val="000631F7"/>
    <w:pPr>
      <w:tabs>
        <w:tab w:val="right" w:leader="dot" w:pos="10070"/>
      </w:tabs>
    </w:pPr>
  </w:style>
  <w:style w:type="paragraph" w:customStyle="1" w:styleId="Contents2">
    <w:name w:val="Contents 2"/>
    <w:basedOn w:val="Standard"/>
    <w:next w:val="Standard"/>
    <w:rsid w:val="000631F7"/>
    <w:pPr>
      <w:ind w:left="260"/>
    </w:pPr>
  </w:style>
  <w:style w:type="paragraph" w:customStyle="1" w:styleId="Contents3">
    <w:name w:val="Contents 3"/>
    <w:basedOn w:val="Standard"/>
    <w:next w:val="Standard"/>
    <w:rsid w:val="000631F7"/>
    <w:pPr>
      <w:ind w:left="520"/>
    </w:pPr>
  </w:style>
  <w:style w:type="paragraph" w:customStyle="1" w:styleId="TableContents">
    <w:name w:val="Table Contents"/>
    <w:basedOn w:val="Standard"/>
    <w:rsid w:val="000631F7"/>
    <w:pPr>
      <w:suppressLineNumbers/>
    </w:pPr>
  </w:style>
  <w:style w:type="paragraph" w:customStyle="1" w:styleId="TableHeading">
    <w:name w:val="Table Heading"/>
    <w:basedOn w:val="TableContents"/>
    <w:rsid w:val="000631F7"/>
    <w:pPr>
      <w:jc w:val="center"/>
    </w:pPr>
    <w:rPr>
      <w:b/>
      <w:bCs/>
    </w:rPr>
  </w:style>
  <w:style w:type="paragraph" w:customStyle="1" w:styleId="Contents4">
    <w:name w:val="Contents 4"/>
    <w:basedOn w:val="Index"/>
    <w:rsid w:val="000631F7"/>
    <w:pPr>
      <w:tabs>
        <w:tab w:val="right" w:leader="dot" w:pos="9972"/>
      </w:tabs>
      <w:ind w:left="849"/>
    </w:pPr>
  </w:style>
  <w:style w:type="paragraph" w:customStyle="1" w:styleId="Contents5">
    <w:name w:val="Contents 5"/>
    <w:basedOn w:val="Index"/>
    <w:rsid w:val="000631F7"/>
    <w:pPr>
      <w:tabs>
        <w:tab w:val="right" w:leader="dot" w:pos="9972"/>
      </w:tabs>
      <w:ind w:left="1132"/>
    </w:pPr>
  </w:style>
  <w:style w:type="paragraph" w:customStyle="1" w:styleId="Contents6">
    <w:name w:val="Contents 6"/>
    <w:basedOn w:val="Index"/>
    <w:rsid w:val="000631F7"/>
    <w:pPr>
      <w:tabs>
        <w:tab w:val="right" w:leader="dot" w:pos="9972"/>
      </w:tabs>
      <w:ind w:left="1415"/>
    </w:pPr>
  </w:style>
  <w:style w:type="paragraph" w:customStyle="1" w:styleId="Contents7">
    <w:name w:val="Contents 7"/>
    <w:basedOn w:val="Index"/>
    <w:rsid w:val="000631F7"/>
    <w:pPr>
      <w:tabs>
        <w:tab w:val="right" w:leader="dot" w:pos="9972"/>
      </w:tabs>
      <w:ind w:left="1698"/>
    </w:pPr>
  </w:style>
  <w:style w:type="paragraph" w:customStyle="1" w:styleId="Contents8">
    <w:name w:val="Contents 8"/>
    <w:basedOn w:val="Index"/>
    <w:rsid w:val="000631F7"/>
    <w:pPr>
      <w:tabs>
        <w:tab w:val="right" w:leader="dot" w:pos="9972"/>
      </w:tabs>
      <w:ind w:left="1981"/>
    </w:pPr>
  </w:style>
  <w:style w:type="paragraph" w:customStyle="1" w:styleId="Contents9">
    <w:name w:val="Contents 9"/>
    <w:basedOn w:val="Index"/>
    <w:rsid w:val="000631F7"/>
    <w:pPr>
      <w:tabs>
        <w:tab w:val="right" w:leader="dot" w:pos="9972"/>
      </w:tabs>
      <w:ind w:left="2264"/>
    </w:pPr>
  </w:style>
  <w:style w:type="paragraph" w:customStyle="1" w:styleId="Contents10">
    <w:name w:val="Contents 10"/>
    <w:basedOn w:val="Index"/>
    <w:rsid w:val="000631F7"/>
    <w:pPr>
      <w:tabs>
        <w:tab w:val="right" w:leader="dot" w:pos="9972"/>
      </w:tabs>
      <w:ind w:left="2547"/>
    </w:pPr>
  </w:style>
  <w:style w:type="paragraph" w:customStyle="1" w:styleId="ContentsHeading">
    <w:name w:val="Contents Heading"/>
    <w:basedOn w:val="Heading"/>
    <w:rsid w:val="000631F7"/>
    <w:pPr>
      <w:suppressLineNumbers/>
    </w:pPr>
    <w:rPr>
      <w:b/>
      <w:bCs/>
      <w:sz w:val="32"/>
      <w:szCs w:val="32"/>
    </w:rPr>
  </w:style>
  <w:style w:type="paragraph" w:styleId="TOC1">
    <w:name w:val="toc 1"/>
    <w:basedOn w:val="Normal"/>
    <w:next w:val="Normal"/>
    <w:uiPriority w:val="39"/>
    <w:rsid w:val="00453F90"/>
    <w:pPr>
      <w:tabs>
        <w:tab w:val="left" w:leader="dot" w:pos="8640"/>
      </w:tabs>
    </w:pPr>
    <w:rPr>
      <w:rFonts w:ascii="Open Sans" w:hAnsi="Open Sans"/>
      <w:b/>
      <w:color w:val="607886"/>
      <w:sz w:val="24"/>
    </w:rPr>
  </w:style>
  <w:style w:type="paragraph" w:styleId="TOC2">
    <w:name w:val="toc 2"/>
    <w:basedOn w:val="Normal"/>
    <w:next w:val="Normal"/>
    <w:uiPriority w:val="39"/>
    <w:rsid w:val="00453F90"/>
    <w:pPr>
      <w:tabs>
        <w:tab w:val="left" w:leader="dot" w:pos="8640"/>
      </w:tabs>
      <w:ind w:left="260"/>
    </w:pPr>
    <w:rPr>
      <w:rFonts w:ascii="Open Sans" w:hAnsi="Open Sans"/>
      <w:color w:val="607886"/>
      <w:sz w:val="22"/>
    </w:rPr>
  </w:style>
  <w:style w:type="paragraph" w:styleId="TOC3">
    <w:name w:val="toc 3"/>
    <w:basedOn w:val="Normal"/>
    <w:next w:val="Normal"/>
    <w:uiPriority w:val="39"/>
    <w:rsid w:val="00453F90"/>
    <w:pPr>
      <w:tabs>
        <w:tab w:val="left" w:leader="dot" w:pos="8640"/>
      </w:tabs>
      <w:ind w:left="520"/>
    </w:pPr>
    <w:rPr>
      <w:rFonts w:ascii="Open Sans" w:hAnsi="Open Sans"/>
      <w:color w:val="607886"/>
      <w:sz w:val="22"/>
    </w:rPr>
  </w:style>
  <w:style w:type="paragraph" w:styleId="TOC4">
    <w:name w:val="toc 4"/>
    <w:basedOn w:val="Normal"/>
    <w:next w:val="Normal"/>
    <w:uiPriority w:val="39"/>
    <w:rsid w:val="00453F90"/>
    <w:pPr>
      <w:tabs>
        <w:tab w:val="left" w:leader="dot" w:pos="8640"/>
      </w:tabs>
      <w:ind w:left="778"/>
    </w:pPr>
    <w:rPr>
      <w:rFonts w:ascii="Open Sans" w:hAnsi="Open Sans"/>
      <w:color w:val="607886"/>
      <w:sz w:val="22"/>
    </w:rPr>
  </w:style>
  <w:style w:type="character" w:customStyle="1" w:styleId="WW8Num1z0">
    <w:name w:val="WW8Num1z0"/>
    <w:rsid w:val="000631F7"/>
    <w:rPr>
      <w:rFonts w:ascii="Symbol" w:hAnsi="Symbol"/>
      <w:sz w:val="20"/>
    </w:rPr>
  </w:style>
  <w:style w:type="character" w:customStyle="1" w:styleId="WW8Num3z0">
    <w:name w:val="WW8Num3z0"/>
    <w:rsid w:val="000631F7"/>
    <w:rPr>
      <w:rFonts w:ascii="Symbol" w:hAnsi="Symbol"/>
      <w:sz w:val="20"/>
    </w:rPr>
  </w:style>
  <w:style w:type="character" w:customStyle="1" w:styleId="WW8Num4z0">
    <w:name w:val="WW8Num4z0"/>
    <w:rsid w:val="000631F7"/>
    <w:rPr>
      <w:rFonts w:ascii="Symbol" w:hAnsi="Symbol"/>
      <w:sz w:val="20"/>
    </w:rPr>
  </w:style>
  <w:style w:type="character" w:customStyle="1" w:styleId="WW8Num7z1">
    <w:name w:val="WW8Num7z1"/>
    <w:rsid w:val="000631F7"/>
    <w:rPr>
      <w:rFonts w:ascii="Symbol" w:hAnsi="Symbol"/>
    </w:rPr>
  </w:style>
  <w:style w:type="character" w:customStyle="1" w:styleId="WW8Num8z0">
    <w:name w:val="WW8Num8z0"/>
    <w:rsid w:val="000631F7"/>
    <w:rPr>
      <w:rFonts w:ascii="Symbol" w:hAnsi="Symbol"/>
      <w:sz w:val="20"/>
    </w:rPr>
  </w:style>
  <w:style w:type="character" w:customStyle="1" w:styleId="WW8Num10z0">
    <w:name w:val="WW8Num10z0"/>
    <w:rsid w:val="000631F7"/>
    <w:rPr>
      <w:rFonts w:ascii="Symbol" w:hAnsi="Symbol"/>
      <w:sz w:val="20"/>
    </w:rPr>
  </w:style>
  <w:style w:type="character" w:customStyle="1" w:styleId="WW8Num10z1">
    <w:name w:val="WW8Num10z1"/>
    <w:rsid w:val="000631F7"/>
    <w:rPr>
      <w:rFonts w:ascii="Courier New" w:hAnsi="Courier New"/>
      <w:sz w:val="20"/>
    </w:rPr>
  </w:style>
  <w:style w:type="character" w:customStyle="1" w:styleId="WW8Num10z2">
    <w:name w:val="WW8Num10z2"/>
    <w:rsid w:val="000631F7"/>
    <w:rPr>
      <w:rFonts w:ascii="Wingdings" w:hAnsi="Wingdings"/>
      <w:sz w:val="20"/>
    </w:rPr>
  </w:style>
  <w:style w:type="character" w:customStyle="1" w:styleId="WW8Num13z0">
    <w:name w:val="WW8Num13z0"/>
    <w:rsid w:val="000631F7"/>
    <w:rPr>
      <w:rFonts w:ascii="Symbol" w:hAnsi="Symbol"/>
      <w:sz w:val="20"/>
    </w:rPr>
  </w:style>
  <w:style w:type="character" w:customStyle="1" w:styleId="WW8Num13z1">
    <w:name w:val="WW8Num13z1"/>
    <w:rsid w:val="000631F7"/>
    <w:rPr>
      <w:rFonts w:ascii="Courier New" w:hAnsi="Courier New"/>
      <w:sz w:val="20"/>
    </w:rPr>
  </w:style>
  <w:style w:type="character" w:customStyle="1" w:styleId="WW8Num13z2">
    <w:name w:val="WW8Num13z2"/>
    <w:rsid w:val="000631F7"/>
    <w:rPr>
      <w:rFonts w:ascii="Wingdings" w:hAnsi="Wingdings"/>
      <w:sz w:val="20"/>
    </w:rPr>
  </w:style>
  <w:style w:type="character" w:customStyle="1" w:styleId="WW8Num14z0">
    <w:name w:val="WW8Num14z0"/>
    <w:rsid w:val="000631F7"/>
    <w:rPr>
      <w:rFonts w:ascii="Symbol" w:hAnsi="Symbol"/>
      <w:sz w:val="20"/>
    </w:rPr>
  </w:style>
  <w:style w:type="character" w:customStyle="1" w:styleId="WW8Num15z0">
    <w:name w:val="WW8Num15z0"/>
    <w:rsid w:val="000631F7"/>
    <w:rPr>
      <w:rFonts w:ascii="Symbol" w:hAnsi="Symbol"/>
      <w:sz w:val="20"/>
    </w:rPr>
  </w:style>
  <w:style w:type="character" w:customStyle="1" w:styleId="WW8Num15z1">
    <w:name w:val="WW8Num15z1"/>
    <w:rsid w:val="000631F7"/>
    <w:rPr>
      <w:rFonts w:ascii="Courier New" w:hAnsi="Courier New"/>
      <w:sz w:val="20"/>
    </w:rPr>
  </w:style>
  <w:style w:type="character" w:customStyle="1" w:styleId="WW8Num15z2">
    <w:name w:val="WW8Num15z2"/>
    <w:rsid w:val="000631F7"/>
    <w:rPr>
      <w:rFonts w:ascii="Wingdings" w:hAnsi="Wingdings"/>
      <w:sz w:val="20"/>
    </w:rPr>
  </w:style>
  <w:style w:type="character" w:customStyle="1" w:styleId="WW8Num19z0">
    <w:name w:val="WW8Num19z0"/>
    <w:rsid w:val="000631F7"/>
    <w:rPr>
      <w:rFonts w:ascii="Symbol" w:hAnsi="Symbol"/>
      <w:sz w:val="20"/>
    </w:rPr>
  </w:style>
  <w:style w:type="character" w:customStyle="1" w:styleId="WW8Num20z0">
    <w:name w:val="WW8Num20z0"/>
    <w:rsid w:val="000631F7"/>
    <w:rPr>
      <w:rFonts w:ascii="Symbol" w:hAnsi="Symbol"/>
      <w:sz w:val="20"/>
    </w:rPr>
  </w:style>
  <w:style w:type="character" w:customStyle="1" w:styleId="WW8Num21z0">
    <w:name w:val="WW8Num21z0"/>
    <w:rsid w:val="000631F7"/>
    <w:rPr>
      <w:rFonts w:ascii="Symbol" w:hAnsi="Symbol"/>
      <w:sz w:val="20"/>
    </w:rPr>
  </w:style>
  <w:style w:type="character" w:customStyle="1" w:styleId="WW8Num21z1">
    <w:name w:val="WW8Num21z1"/>
    <w:rsid w:val="000631F7"/>
    <w:rPr>
      <w:rFonts w:ascii="Courier New" w:hAnsi="Courier New"/>
      <w:sz w:val="20"/>
    </w:rPr>
  </w:style>
  <w:style w:type="character" w:customStyle="1" w:styleId="WW8Num21z2">
    <w:name w:val="WW8Num21z2"/>
    <w:rsid w:val="000631F7"/>
    <w:rPr>
      <w:rFonts w:ascii="Wingdings" w:hAnsi="Wingdings"/>
      <w:sz w:val="20"/>
    </w:rPr>
  </w:style>
  <w:style w:type="character" w:customStyle="1" w:styleId="WW8Num23z0">
    <w:name w:val="WW8Num23z0"/>
    <w:rsid w:val="000631F7"/>
    <w:rPr>
      <w:rFonts w:ascii="Symbol" w:hAnsi="Symbol"/>
      <w:sz w:val="20"/>
    </w:rPr>
  </w:style>
  <w:style w:type="character" w:customStyle="1" w:styleId="WW8Num28z0">
    <w:name w:val="WW8Num28z0"/>
    <w:rsid w:val="000631F7"/>
    <w:rPr>
      <w:rFonts w:ascii="Symbol" w:hAnsi="Symbol"/>
      <w:sz w:val="20"/>
    </w:rPr>
  </w:style>
  <w:style w:type="character" w:customStyle="1" w:styleId="WW8Num28z1">
    <w:name w:val="WW8Num28z1"/>
    <w:rsid w:val="000631F7"/>
    <w:rPr>
      <w:rFonts w:ascii="Courier New" w:hAnsi="Courier New"/>
      <w:sz w:val="20"/>
    </w:rPr>
  </w:style>
  <w:style w:type="character" w:customStyle="1" w:styleId="WW8Num28z2">
    <w:name w:val="WW8Num28z2"/>
    <w:rsid w:val="000631F7"/>
    <w:rPr>
      <w:rFonts w:ascii="Wingdings" w:hAnsi="Wingdings"/>
      <w:sz w:val="20"/>
    </w:rPr>
  </w:style>
  <w:style w:type="character" w:customStyle="1" w:styleId="WW8Num34z0">
    <w:name w:val="WW8Num34z0"/>
    <w:rsid w:val="000631F7"/>
    <w:rPr>
      <w:rFonts w:ascii="Symbol" w:hAnsi="Symbol"/>
      <w:sz w:val="20"/>
    </w:rPr>
  </w:style>
  <w:style w:type="character" w:customStyle="1" w:styleId="WW8Num41z0">
    <w:name w:val="WW8Num41z0"/>
    <w:rsid w:val="000631F7"/>
    <w:rPr>
      <w:rFonts w:ascii="Symbol" w:hAnsi="Symbol"/>
      <w:sz w:val="20"/>
    </w:rPr>
  </w:style>
  <w:style w:type="character" w:customStyle="1" w:styleId="WW8Num41z1">
    <w:name w:val="WW8Num41z1"/>
    <w:rsid w:val="000631F7"/>
    <w:rPr>
      <w:rFonts w:ascii="Courier New" w:hAnsi="Courier New"/>
      <w:sz w:val="20"/>
    </w:rPr>
  </w:style>
  <w:style w:type="character" w:customStyle="1" w:styleId="WW8Num41z2">
    <w:name w:val="WW8Num41z2"/>
    <w:rsid w:val="000631F7"/>
    <w:rPr>
      <w:rFonts w:ascii="Wingdings" w:hAnsi="Wingdings"/>
      <w:sz w:val="20"/>
    </w:rPr>
  </w:style>
  <w:style w:type="character" w:customStyle="1" w:styleId="WW8Num44z0">
    <w:name w:val="WW8Num44z0"/>
    <w:rsid w:val="000631F7"/>
    <w:rPr>
      <w:rFonts w:ascii="Symbol" w:hAnsi="Symbol"/>
      <w:sz w:val="20"/>
    </w:rPr>
  </w:style>
  <w:style w:type="character" w:customStyle="1" w:styleId="WW8Num44z1">
    <w:name w:val="WW8Num44z1"/>
    <w:rsid w:val="000631F7"/>
    <w:rPr>
      <w:rFonts w:ascii="Courier New" w:hAnsi="Courier New"/>
      <w:sz w:val="20"/>
    </w:rPr>
  </w:style>
  <w:style w:type="character" w:customStyle="1" w:styleId="WW8Num44z2">
    <w:name w:val="WW8Num44z2"/>
    <w:rsid w:val="000631F7"/>
    <w:rPr>
      <w:rFonts w:ascii="Wingdings" w:hAnsi="Wingdings"/>
      <w:sz w:val="20"/>
    </w:rPr>
  </w:style>
  <w:style w:type="character" w:customStyle="1" w:styleId="WW8Num45z0">
    <w:name w:val="WW8Num45z0"/>
    <w:rsid w:val="000631F7"/>
    <w:rPr>
      <w:rFonts w:ascii="Symbol" w:hAnsi="Symbol"/>
      <w:sz w:val="20"/>
    </w:rPr>
  </w:style>
  <w:style w:type="character" w:customStyle="1" w:styleId="WW8Num47z0">
    <w:name w:val="WW8Num47z0"/>
    <w:rsid w:val="000631F7"/>
    <w:rPr>
      <w:rFonts w:ascii="Symbol" w:hAnsi="Symbol"/>
      <w:sz w:val="20"/>
    </w:rPr>
  </w:style>
  <w:style w:type="character" w:customStyle="1" w:styleId="WW8Num47z1">
    <w:name w:val="WW8Num47z1"/>
    <w:rsid w:val="000631F7"/>
    <w:rPr>
      <w:rFonts w:ascii="Courier New" w:hAnsi="Courier New"/>
      <w:sz w:val="20"/>
    </w:rPr>
  </w:style>
  <w:style w:type="character" w:customStyle="1" w:styleId="WW8Num47z2">
    <w:name w:val="WW8Num47z2"/>
    <w:rsid w:val="000631F7"/>
    <w:rPr>
      <w:rFonts w:ascii="Wingdings" w:hAnsi="Wingdings"/>
      <w:sz w:val="20"/>
    </w:rPr>
  </w:style>
  <w:style w:type="character" w:customStyle="1" w:styleId="WW8Num49z1">
    <w:name w:val="WW8Num49z1"/>
    <w:rsid w:val="000631F7"/>
    <w:rPr>
      <w:rFonts w:ascii="Symbol" w:hAnsi="Symbol"/>
    </w:rPr>
  </w:style>
  <w:style w:type="character" w:customStyle="1" w:styleId="WW8Num52z0">
    <w:name w:val="WW8Num52z0"/>
    <w:rsid w:val="000631F7"/>
    <w:rPr>
      <w:rFonts w:ascii="Symbol" w:hAnsi="Symbol"/>
      <w:sz w:val="20"/>
    </w:rPr>
  </w:style>
  <w:style w:type="character" w:customStyle="1" w:styleId="Internetlink">
    <w:name w:val="Internet link"/>
    <w:rsid w:val="000631F7"/>
    <w:rPr>
      <w:rFonts w:ascii="AGaramond Pro-Regular" w:hAnsi="AGaramond Pro-Regular"/>
      <w:b/>
      <w:bCs/>
      <w:i w:val="0"/>
      <w:iCs w:val="0"/>
      <w:color w:val="FF8C08"/>
      <w:sz w:val="22"/>
      <w:szCs w:val="22"/>
    </w:rPr>
  </w:style>
  <w:style w:type="character" w:customStyle="1" w:styleId="VisitedInternetLink">
    <w:name w:val="Visited Internet Link"/>
    <w:rsid w:val="000631F7"/>
    <w:rPr>
      <w:color w:val="800080"/>
      <w:u w:val="single"/>
    </w:rPr>
  </w:style>
  <w:style w:type="character" w:styleId="Emphasis">
    <w:name w:val="Emphasis"/>
    <w:rsid w:val="000631F7"/>
    <w:rPr>
      <w:rFonts w:ascii="Times New Roman" w:hAnsi="Times New Roman" w:cs="Times New Roman"/>
      <w:i/>
      <w:iCs/>
    </w:rPr>
  </w:style>
  <w:style w:type="character" w:customStyle="1" w:styleId="StrongEmphasis">
    <w:name w:val="Strong Emphasis"/>
    <w:rsid w:val="000631F7"/>
    <w:rPr>
      <w:rFonts w:ascii="Times New Roman" w:hAnsi="Times New Roman" w:cs="Times New Roman"/>
      <w:b/>
      <w:bCs/>
    </w:rPr>
  </w:style>
  <w:style w:type="character" w:styleId="Hyperlink">
    <w:name w:val="Hyperlink"/>
    <w:uiPriority w:val="99"/>
    <w:rsid w:val="00453F90"/>
    <w:rPr>
      <w:rFonts w:ascii="Open Sans" w:hAnsi="Open Sans" w:cs="Times New Roman"/>
      <w:b/>
      <w:color w:val="FF4C00"/>
      <w:u w:val="none"/>
    </w:rPr>
  </w:style>
  <w:style w:type="character" w:customStyle="1" w:styleId="GlossaryLabel">
    <w:name w:val="Glossary Label"/>
    <w:rsid w:val="000631F7"/>
    <w:rPr>
      <w:b/>
      <w:bCs w:val="0"/>
    </w:rPr>
  </w:style>
  <w:style w:type="character" w:customStyle="1" w:styleId="linkorange">
    <w:name w:val="linkorange"/>
    <w:rsid w:val="000631F7"/>
    <w:rPr>
      <w:rFonts w:ascii="Times New Roman" w:hAnsi="Times New Roman" w:cs="Times New Roman"/>
      <w:b/>
      <w:bCs/>
      <w:color w:val="FF6100"/>
      <w:sz w:val="22"/>
      <w:szCs w:val="22"/>
    </w:rPr>
  </w:style>
  <w:style w:type="character" w:styleId="Strong">
    <w:name w:val="Strong"/>
    <w:rsid w:val="000631F7"/>
    <w:rPr>
      <w:rFonts w:ascii="Times New Roman" w:hAnsi="Times New Roman" w:cs="Times New Roman"/>
      <w:b/>
      <w:bCs/>
    </w:rPr>
  </w:style>
  <w:style w:type="character" w:customStyle="1" w:styleId="emphasize">
    <w:name w:val="emphasize"/>
    <w:rsid w:val="000631F7"/>
    <w:rPr>
      <w:rFonts w:ascii="Times New Roman" w:hAnsi="Times New Roman" w:cs="Times New Roman"/>
      <w:i/>
      <w:iCs/>
    </w:rPr>
  </w:style>
  <w:style w:type="character" w:customStyle="1" w:styleId="hyperlinkfollowed">
    <w:name w:val="hyperlinkfollowed"/>
    <w:rsid w:val="00453F90"/>
    <w:rPr>
      <w:rFonts w:ascii="Open Sans" w:hAnsi="Open Sans"/>
      <w:color w:val="6BD045"/>
      <w:u w:val="single"/>
    </w:rPr>
  </w:style>
  <w:style w:type="character" w:customStyle="1" w:styleId="DocumentMapChar">
    <w:name w:val="Document Map Char"/>
    <w:rsid w:val="000631F7"/>
    <w:rPr>
      <w:rFonts w:ascii="Tahoma" w:hAnsi="Tahoma" w:cs="Tahoma"/>
      <w:sz w:val="16"/>
      <w:szCs w:val="16"/>
    </w:rPr>
  </w:style>
  <w:style w:type="character" w:customStyle="1" w:styleId="HeaderChar">
    <w:name w:val="Header Char"/>
    <w:rsid w:val="000631F7"/>
    <w:rPr>
      <w:rFonts w:ascii="Arial" w:hAnsi="Arial" w:cs="Arial"/>
      <w:sz w:val="26"/>
      <w:szCs w:val="26"/>
    </w:rPr>
  </w:style>
  <w:style w:type="character" w:customStyle="1" w:styleId="IndexLink">
    <w:name w:val="Index Link"/>
    <w:rsid w:val="000631F7"/>
  </w:style>
  <w:style w:type="character" w:customStyle="1" w:styleId="NumberingSymbols">
    <w:name w:val="Numbering Symbols"/>
    <w:rsid w:val="000631F7"/>
  </w:style>
  <w:style w:type="character" w:customStyle="1" w:styleId="BulletSymbols">
    <w:name w:val="Bullet Symbols"/>
    <w:rsid w:val="000631F7"/>
    <w:rPr>
      <w:rFonts w:ascii="OpenSymbol" w:eastAsia="OpenSymbol" w:hAnsi="OpenSymbol" w:cs="OpenSymbol"/>
    </w:rPr>
  </w:style>
  <w:style w:type="paragraph" w:styleId="BalloonText">
    <w:name w:val="Balloon Text"/>
    <w:basedOn w:val="Normal"/>
    <w:rsid w:val="000631F7"/>
    <w:rPr>
      <w:rFonts w:ascii="Tahoma" w:hAnsi="Tahoma" w:cs="Tahoma"/>
      <w:sz w:val="16"/>
      <w:szCs w:val="16"/>
    </w:rPr>
  </w:style>
  <w:style w:type="character" w:customStyle="1" w:styleId="BalloonTextChar">
    <w:name w:val="Balloon Text Char"/>
    <w:rsid w:val="000631F7"/>
    <w:rPr>
      <w:rFonts w:ascii="Tahoma" w:hAnsi="Tahoma"/>
      <w:sz w:val="16"/>
      <w:szCs w:val="16"/>
    </w:rPr>
  </w:style>
  <w:style w:type="paragraph" w:styleId="Index2">
    <w:name w:val="index 2"/>
    <w:basedOn w:val="Normal"/>
    <w:next w:val="Normal"/>
    <w:autoRedefine/>
    <w:uiPriority w:val="99"/>
    <w:unhideWhenUsed/>
    <w:rsid w:val="005D09C6"/>
    <w:pPr>
      <w:ind w:left="520" w:hanging="260"/>
    </w:pPr>
    <w:rPr>
      <w:rFonts w:ascii="Calibri" w:hAnsi="Calibri" w:cs="Calibri"/>
      <w:sz w:val="18"/>
      <w:szCs w:val="18"/>
    </w:rPr>
  </w:style>
  <w:style w:type="paragraph" w:styleId="Index1">
    <w:name w:val="index 1"/>
    <w:basedOn w:val="Normal"/>
    <w:next w:val="Normal"/>
    <w:autoRedefine/>
    <w:uiPriority w:val="99"/>
    <w:unhideWhenUsed/>
    <w:rsid w:val="00F0299E"/>
    <w:pPr>
      <w:ind w:left="260" w:hanging="260"/>
    </w:pPr>
    <w:rPr>
      <w:rFonts w:ascii="Calibri" w:hAnsi="Calibri" w:cs="Calibri"/>
      <w:sz w:val="18"/>
      <w:szCs w:val="18"/>
    </w:rPr>
  </w:style>
  <w:style w:type="paragraph" w:styleId="Index3">
    <w:name w:val="index 3"/>
    <w:basedOn w:val="Normal"/>
    <w:next w:val="Normal"/>
    <w:autoRedefine/>
    <w:uiPriority w:val="99"/>
    <w:unhideWhenUsed/>
    <w:rsid w:val="005D09C6"/>
    <w:pPr>
      <w:ind w:left="780" w:hanging="260"/>
    </w:pPr>
    <w:rPr>
      <w:rFonts w:ascii="Calibri" w:hAnsi="Calibri" w:cs="Calibri"/>
      <w:sz w:val="18"/>
      <w:szCs w:val="18"/>
    </w:rPr>
  </w:style>
  <w:style w:type="paragraph" w:styleId="Index4">
    <w:name w:val="index 4"/>
    <w:basedOn w:val="Normal"/>
    <w:next w:val="Normal"/>
    <w:autoRedefine/>
    <w:uiPriority w:val="99"/>
    <w:unhideWhenUsed/>
    <w:rsid w:val="005D09C6"/>
    <w:pPr>
      <w:ind w:left="1040" w:hanging="260"/>
    </w:pPr>
    <w:rPr>
      <w:rFonts w:ascii="Calibri" w:hAnsi="Calibri" w:cs="Calibri"/>
      <w:sz w:val="18"/>
      <w:szCs w:val="18"/>
    </w:rPr>
  </w:style>
  <w:style w:type="paragraph" w:styleId="Index5">
    <w:name w:val="index 5"/>
    <w:basedOn w:val="Normal"/>
    <w:next w:val="Normal"/>
    <w:autoRedefine/>
    <w:uiPriority w:val="99"/>
    <w:unhideWhenUsed/>
    <w:rsid w:val="005D09C6"/>
    <w:pPr>
      <w:ind w:left="1300" w:hanging="260"/>
    </w:pPr>
    <w:rPr>
      <w:rFonts w:ascii="Calibri" w:hAnsi="Calibri" w:cs="Calibri"/>
      <w:sz w:val="18"/>
      <w:szCs w:val="18"/>
    </w:rPr>
  </w:style>
  <w:style w:type="paragraph" w:styleId="Index6">
    <w:name w:val="index 6"/>
    <w:basedOn w:val="Normal"/>
    <w:next w:val="Normal"/>
    <w:autoRedefine/>
    <w:uiPriority w:val="99"/>
    <w:unhideWhenUsed/>
    <w:rsid w:val="005D09C6"/>
    <w:pPr>
      <w:ind w:left="1560" w:hanging="260"/>
    </w:pPr>
    <w:rPr>
      <w:rFonts w:ascii="Calibri" w:hAnsi="Calibri" w:cs="Calibri"/>
      <w:sz w:val="18"/>
      <w:szCs w:val="18"/>
    </w:rPr>
  </w:style>
  <w:style w:type="paragraph" w:styleId="Index7">
    <w:name w:val="index 7"/>
    <w:basedOn w:val="Normal"/>
    <w:next w:val="Normal"/>
    <w:autoRedefine/>
    <w:uiPriority w:val="99"/>
    <w:unhideWhenUsed/>
    <w:rsid w:val="005D09C6"/>
    <w:pPr>
      <w:ind w:left="1820" w:hanging="260"/>
    </w:pPr>
    <w:rPr>
      <w:rFonts w:ascii="Calibri" w:hAnsi="Calibri" w:cs="Calibri"/>
      <w:sz w:val="18"/>
      <w:szCs w:val="18"/>
    </w:rPr>
  </w:style>
  <w:style w:type="paragraph" w:styleId="Index8">
    <w:name w:val="index 8"/>
    <w:basedOn w:val="Normal"/>
    <w:next w:val="Normal"/>
    <w:autoRedefine/>
    <w:uiPriority w:val="99"/>
    <w:unhideWhenUsed/>
    <w:rsid w:val="005D09C6"/>
    <w:pPr>
      <w:ind w:left="2080" w:hanging="260"/>
    </w:pPr>
    <w:rPr>
      <w:rFonts w:ascii="Calibri" w:hAnsi="Calibri" w:cs="Calibri"/>
      <w:sz w:val="18"/>
      <w:szCs w:val="18"/>
    </w:rPr>
  </w:style>
  <w:style w:type="paragraph" w:styleId="Index9">
    <w:name w:val="index 9"/>
    <w:basedOn w:val="Normal"/>
    <w:next w:val="Normal"/>
    <w:autoRedefine/>
    <w:uiPriority w:val="99"/>
    <w:unhideWhenUsed/>
    <w:rsid w:val="005D09C6"/>
    <w:pPr>
      <w:ind w:left="2340" w:hanging="260"/>
    </w:pPr>
    <w:rPr>
      <w:rFonts w:ascii="Calibri" w:hAnsi="Calibri" w:cs="Calibri"/>
      <w:sz w:val="18"/>
      <w:szCs w:val="18"/>
    </w:rPr>
  </w:style>
  <w:style w:type="paragraph" w:styleId="IndexHeading">
    <w:name w:val="index heading"/>
    <w:basedOn w:val="Normal"/>
    <w:next w:val="Index1"/>
    <w:uiPriority w:val="99"/>
    <w:unhideWhenUsed/>
    <w:rsid w:val="005D09C6"/>
    <w:pPr>
      <w:spacing w:before="240" w:after="120"/>
      <w:jc w:val="center"/>
    </w:pPr>
    <w:rPr>
      <w:rFonts w:ascii="Calibri" w:hAnsi="Calibri" w:cs="Calibri"/>
      <w:b/>
      <w:bCs/>
    </w:rPr>
  </w:style>
  <w:style w:type="character" w:styleId="FollowedHyperlink">
    <w:name w:val="FollowedHyperlink"/>
    <w:uiPriority w:val="99"/>
    <w:semiHidden/>
    <w:unhideWhenUsed/>
    <w:rsid w:val="00ED2D2B"/>
    <w:rPr>
      <w:color w:val="800080"/>
      <w:u w:val="single"/>
    </w:rPr>
  </w:style>
  <w:style w:type="table" w:styleId="TableGrid">
    <w:name w:val="Table Grid"/>
    <w:basedOn w:val="TableNormal"/>
    <w:uiPriority w:val="59"/>
    <w:rsid w:val="00724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817C61"/>
  </w:style>
  <w:style w:type="paragraph" w:styleId="BlockText">
    <w:name w:val="Block Text"/>
    <w:basedOn w:val="Normal"/>
    <w:uiPriority w:val="99"/>
    <w:semiHidden/>
    <w:unhideWhenUsed/>
    <w:rsid w:val="00817C61"/>
    <w:pPr>
      <w:spacing w:after="120"/>
      <w:ind w:left="1440" w:right="1440"/>
    </w:pPr>
  </w:style>
  <w:style w:type="paragraph" w:styleId="BodyText0">
    <w:name w:val="Body Text"/>
    <w:basedOn w:val="Normal"/>
    <w:link w:val="BodyTextChar"/>
    <w:uiPriority w:val="99"/>
    <w:unhideWhenUsed/>
    <w:rsid w:val="00817C61"/>
    <w:pPr>
      <w:spacing w:after="120"/>
    </w:pPr>
    <w:rPr>
      <w:rFonts w:cs="Times New Roman"/>
    </w:rPr>
  </w:style>
  <w:style w:type="character" w:customStyle="1" w:styleId="BodyTextChar">
    <w:name w:val="Body Text Char"/>
    <w:link w:val="BodyText0"/>
    <w:uiPriority w:val="99"/>
    <w:rsid w:val="00817C61"/>
    <w:rPr>
      <w:rFonts w:ascii="Arial" w:hAnsi="Arial" w:cs="Arial"/>
      <w:kern w:val="3"/>
      <w:sz w:val="26"/>
      <w:szCs w:val="26"/>
    </w:rPr>
  </w:style>
  <w:style w:type="paragraph" w:styleId="BodyText2">
    <w:name w:val="Body Text 2"/>
    <w:basedOn w:val="Normal"/>
    <w:link w:val="BodyText2Char"/>
    <w:uiPriority w:val="99"/>
    <w:semiHidden/>
    <w:unhideWhenUsed/>
    <w:rsid w:val="00817C61"/>
    <w:pPr>
      <w:spacing w:after="120" w:line="480" w:lineRule="auto"/>
    </w:pPr>
    <w:rPr>
      <w:rFonts w:cs="Times New Roman"/>
    </w:rPr>
  </w:style>
  <w:style w:type="character" w:customStyle="1" w:styleId="BodyText2Char">
    <w:name w:val="Body Text 2 Char"/>
    <w:link w:val="BodyText2"/>
    <w:uiPriority w:val="99"/>
    <w:semiHidden/>
    <w:rsid w:val="00817C61"/>
    <w:rPr>
      <w:rFonts w:ascii="Arial" w:hAnsi="Arial" w:cs="Arial"/>
      <w:kern w:val="3"/>
      <w:sz w:val="26"/>
      <w:szCs w:val="26"/>
    </w:rPr>
  </w:style>
  <w:style w:type="paragraph" w:styleId="BodyText3">
    <w:name w:val="Body Text 3"/>
    <w:basedOn w:val="Normal"/>
    <w:link w:val="BodyText3Char"/>
    <w:uiPriority w:val="99"/>
    <w:semiHidden/>
    <w:unhideWhenUsed/>
    <w:rsid w:val="00817C61"/>
    <w:pPr>
      <w:spacing w:after="120"/>
    </w:pPr>
    <w:rPr>
      <w:rFonts w:cs="Times New Roman"/>
      <w:sz w:val="16"/>
      <w:szCs w:val="16"/>
    </w:rPr>
  </w:style>
  <w:style w:type="character" w:customStyle="1" w:styleId="BodyText3Char">
    <w:name w:val="Body Text 3 Char"/>
    <w:link w:val="BodyText3"/>
    <w:uiPriority w:val="99"/>
    <w:semiHidden/>
    <w:rsid w:val="00817C61"/>
    <w:rPr>
      <w:rFonts w:ascii="Arial" w:hAnsi="Arial" w:cs="Arial"/>
      <w:kern w:val="3"/>
      <w:sz w:val="16"/>
      <w:szCs w:val="16"/>
    </w:rPr>
  </w:style>
  <w:style w:type="paragraph" w:styleId="BodyTextFirstIndent">
    <w:name w:val="Body Text First Indent"/>
    <w:basedOn w:val="BodyText0"/>
    <w:link w:val="BodyTextFirstIndentChar"/>
    <w:uiPriority w:val="99"/>
    <w:semiHidden/>
    <w:unhideWhenUsed/>
    <w:rsid w:val="00817C61"/>
    <w:pPr>
      <w:ind w:firstLine="210"/>
    </w:pPr>
  </w:style>
  <w:style w:type="character" w:customStyle="1" w:styleId="BodyTextFirstIndentChar">
    <w:name w:val="Body Text First Indent Char"/>
    <w:basedOn w:val="BodyTextChar"/>
    <w:link w:val="BodyTextFirstIndent"/>
    <w:uiPriority w:val="99"/>
    <w:semiHidden/>
    <w:rsid w:val="00817C61"/>
    <w:rPr>
      <w:rFonts w:ascii="Arial" w:hAnsi="Arial" w:cs="Arial"/>
      <w:kern w:val="3"/>
      <w:sz w:val="26"/>
      <w:szCs w:val="26"/>
    </w:rPr>
  </w:style>
  <w:style w:type="paragraph" w:styleId="BodyTextIndent">
    <w:name w:val="Body Text Indent"/>
    <w:basedOn w:val="Normal"/>
    <w:link w:val="BodyTextIndentChar"/>
    <w:uiPriority w:val="99"/>
    <w:semiHidden/>
    <w:unhideWhenUsed/>
    <w:rsid w:val="00817C61"/>
    <w:pPr>
      <w:spacing w:after="120"/>
      <w:ind w:left="360"/>
    </w:pPr>
    <w:rPr>
      <w:rFonts w:cs="Times New Roman"/>
    </w:rPr>
  </w:style>
  <w:style w:type="character" w:customStyle="1" w:styleId="BodyTextIndentChar">
    <w:name w:val="Body Text Indent Char"/>
    <w:link w:val="BodyTextIndent"/>
    <w:uiPriority w:val="99"/>
    <w:semiHidden/>
    <w:rsid w:val="00817C61"/>
    <w:rPr>
      <w:rFonts w:ascii="Arial" w:hAnsi="Arial" w:cs="Arial"/>
      <w:kern w:val="3"/>
      <w:sz w:val="26"/>
      <w:szCs w:val="26"/>
    </w:rPr>
  </w:style>
  <w:style w:type="paragraph" w:styleId="BodyTextFirstIndent2">
    <w:name w:val="Body Text First Indent 2"/>
    <w:basedOn w:val="BodyTextIndent"/>
    <w:link w:val="BodyTextFirstIndent2Char"/>
    <w:uiPriority w:val="99"/>
    <w:semiHidden/>
    <w:unhideWhenUsed/>
    <w:rsid w:val="00817C61"/>
    <w:pPr>
      <w:ind w:firstLine="210"/>
    </w:pPr>
  </w:style>
  <w:style w:type="character" w:customStyle="1" w:styleId="BodyTextFirstIndent2Char">
    <w:name w:val="Body Text First Indent 2 Char"/>
    <w:basedOn w:val="BodyTextIndentChar"/>
    <w:link w:val="BodyTextFirstIndent2"/>
    <w:uiPriority w:val="99"/>
    <w:semiHidden/>
    <w:rsid w:val="00817C61"/>
    <w:rPr>
      <w:rFonts w:ascii="Arial" w:hAnsi="Arial" w:cs="Arial"/>
      <w:kern w:val="3"/>
      <w:sz w:val="26"/>
      <w:szCs w:val="26"/>
    </w:rPr>
  </w:style>
  <w:style w:type="paragraph" w:styleId="BodyTextIndent2">
    <w:name w:val="Body Text Indent 2"/>
    <w:basedOn w:val="Normal"/>
    <w:link w:val="BodyTextIndent2Char"/>
    <w:uiPriority w:val="99"/>
    <w:semiHidden/>
    <w:unhideWhenUsed/>
    <w:rsid w:val="00817C61"/>
    <w:pPr>
      <w:spacing w:after="120" w:line="480" w:lineRule="auto"/>
      <w:ind w:left="360"/>
    </w:pPr>
    <w:rPr>
      <w:rFonts w:cs="Times New Roman"/>
    </w:rPr>
  </w:style>
  <w:style w:type="character" w:customStyle="1" w:styleId="BodyTextIndent2Char">
    <w:name w:val="Body Text Indent 2 Char"/>
    <w:link w:val="BodyTextIndent2"/>
    <w:uiPriority w:val="99"/>
    <w:semiHidden/>
    <w:rsid w:val="00817C61"/>
    <w:rPr>
      <w:rFonts w:ascii="Arial" w:hAnsi="Arial" w:cs="Arial"/>
      <w:kern w:val="3"/>
      <w:sz w:val="26"/>
      <w:szCs w:val="26"/>
    </w:rPr>
  </w:style>
  <w:style w:type="paragraph" w:styleId="BodyTextIndent3">
    <w:name w:val="Body Text Indent 3"/>
    <w:basedOn w:val="Normal"/>
    <w:link w:val="BodyTextIndent3Char"/>
    <w:uiPriority w:val="99"/>
    <w:semiHidden/>
    <w:unhideWhenUsed/>
    <w:rsid w:val="00817C61"/>
    <w:pPr>
      <w:spacing w:after="120"/>
      <w:ind w:left="360"/>
    </w:pPr>
    <w:rPr>
      <w:rFonts w:cs="Times New Roman"/>
      <w:sz w:val="16"/>
      <w:szCs w:val="16"/>
    </w:rPr>
  </w:style>
  <w:style w:type="character" w:customStyle="1" w:styleId="BodyTextIndent3Char">
    <w:name w:val="Body Text Indent 3 Char"/>
    <w:link w:val="BodyTextIndent3"/>
    <w:uiPriority w:val="99"/>
    <w:semiHidden/>
    <w:rsid w:val="00817C61"/>
    <w:rPr>
      <w:rFonts w:ascii="Arial" w:hAnsi="Arial" w:cs="Arial"/>
      <w:kern w:val="3"/>
      <w:sz w:val="16"/>
      <w:szCs w:val="16"/>
    </w:rPr>
  </w:style>
  <w:style w:type="paragraph" w:styleId="Closing">
    <w:name w:val="Closing"/>
    <w:basedOn w:val="Normal"/>
    <w:link w:val="ClosingChar"/>
    <w:uiPriority w:val="99"/>
    <w:semiHidden/>
    <w:unhideWhenUsed/>
    <w:rsid w:val="00817C61"/>
    <w:pPr>
      <w:ind w:left="4320"/>
    </w:pPr>
    <w:rPr>
      <w:rFonts w:cs="Times New Roman"/>
    </w:rPr>
  </w:style>
  <w:style w:type="character" w:customStyle="1" w:styleId="ClosingChar">
    <w:name w:val="Closing Char"/>
    <w:link w:val="Closing"/>
    <w:uiPriority w:val="99"/>
    <w:semiHidden/>
    <w:rsid w:val="00817C61"/>
    <w:rPr>
      <w:rFonts w:ascii="Arial" w:hAnsi="Arial" w:cs="Arial"/>
      <w:kern w:val="3"/>
      <w:sz w:val="26"/>
      <w:szCs w:val="26"/>
    </w:rPr>
  </w:style>
  <w:style w:type="paragraph" w:styleId="CommentText">
    <w:name w:val="annotation text"/>
    <w:basedOn w:val="Normal"/>
    <w:link w:val="CommentTextChar"/>
    <w:uiPriority w:val="99"/>
    <w:semiHidden/>
    <w:unhideWhenUsed/>
    <w:rsid w:val="00817C61"/>
    <w:rPr>
      <w:rFonts w:cs="Times New Roman"/>
      <w:sz w:val="20"/>
      <w:szCs w:val="20"/>
    </w:rPr>
  </w:style>
  <w:style w:type="character" w:customStyle="1" w:styleId="CommentTextChar">
    <w:name w:val="Comment Text Char"/>
    <w:link w:val="CommentText"/>
    <w:uiPriority w:val="99"/>
    <w:semiHidden/>
    <w:rsid w:val="00817C61"/>
    <w:rPr>
      <w:rFonts w:ascii="Arial" w:hAnsi="Arial" w:cs="Arial"/>
      <w:kern w:val="3"/>
    </w:rPr>
  </w:style>
  <w:style w:type="paragraph" w:styleId="CommentSubject">
    <w:name w:val="annotation subject"/>
    <w:basedOn w:val="CommentText"/>
    <w:next w:val="CommentText"/>
    <w:link w:val="CommentSubjectChar"/>
    <w:uiPriority w:val="99"/>
    <w:semiHidden/>
    <w:unhideWhenUsed/>
    <w:rsid w:val="00817C61"/>
    <w:rPr>
      <w:b/>
      <w:bCs/>
    </w:rPr>
  </w:style>
  <w:style w:type="character" w:customStyle="1" w:styleId="CommentSubjectChar">
    <w:name w:val="Comment Subject Char"/>
    <w:link w:val="CommentSubject"/>
    <w:uiPriority w:val="99"/>
    <w:semiHidden/>
    <w:rsid w:val="00817C61"/>
    <w:rPr>
      <w:rFonts w:ascii="Arial" w:hAnsi="Arial" w:cs="Arial"/>
      <w:b/>
      <w:bCs/>
      <w:kern w:val="3"/>
    </w:rPr>
  </w:style>
  <w:style w:type="paragraph" w:styleId="Date">
    <w:name w:val="Date"/>
    <w:basedOn w:val="Normal"/>
    <w:next w:val="Normal"/>
    <w:link w:val="DateChar"/>
    <w:uiPriority w:val="99"/>
    <w:semiHidden/>
    <w:unhideWhenUsed/>
    <w:rsid w:val="00817C61"/>
    <w:rPr>
      <w:rFonts w:cs="Times New Roman"/>
    </w:rPr>
  </w:style>
  <w:style w:type="character" w:customStyle="1" w:styleId="DateChar">
    <w:name w:val="Date Char"/>
    <w:link w:val="Date"/>
    <w:uiPriority w:val="99"/>
    <w:semiHidden/>
    <w:rsid w:val="00817C61"/>
    <w:rPr>
      <w:rFonts w:ascii="Arial" w:hAnsi="Arial" w:cs="Arial"/>
      <w:kern w:val="3"/>
      <w:sz w:val="26"/>
      <w:szCs w:val="26"/>
    </w:rPr>
  </w:style>
  <w:style w:type="paragraph" w:styleId="E-mailSignature">
    <w:name w:val="E-mail Signature"/>
    <w:basedOn w:val="Normal"/>
    <w:link w:val="E-mailSignatureChar"/>
    <w:uiPriority w:val="99"/>
    <w:semiHidden/>
    <w:unhideWhenUsed/>
    <w:rsid w:val="00817C61"/>
    <w:rPr>
      <w:rFonts w:cs="Times New Roman"/>
    </w:rPr>
  </w:style>
  <w:style w:type="character" w:customStyle="1" w:styleId="E-mailSignatureChar">
    <w:name w:val="E-mail Signature Char"/>
    <w:link w:val="E-mailSignature"/>
    <w:uiPriority w:val="99"/>
    <w:semiHidden/>
    <w:rsid w:val="00817C61"/>
    <w:rPr>
      <w:rFonts w:ascii="Arial" w:hAnsi="Arial" w:cs="Arial"/>
      <w:kern w:val="3"/>
      <w:sz w:val="26"/>
      <w:szCs w:val="26"/>
    </w:rPr>
  </w:style>
  <w:style w:type="paragraph" w:styleId="EndnoteText">
    <w:name w:val="endnote text"/>
    <w:basedOn w:val="Normal"/>
    <w:link w:val="EndnoteTextChar"/>
    <w:uiPriority w:val="99"/>
    <w:semiHidden/>
    <w:unhideWhenUsed/>
    <w:rsid w:val="00817C61"/>
    <w:rPr>
      <w:rFonts w:cs="Times New Roman"/>
      <w:sz w:val="20"/>
      <w:szCs w:val="20"/>
    </w:rPr>
  </w:style>
  <w:style w:type="character" w:customStyle="1" w:styleId="EndnoteTextChar">
    <w:name w:val="Endnote Text Char"/>
    <w:link w:val="EndnoteText"/>
    <w:uiPriority w:val="99"/>
    <w:semiHidden/>
    <w:rsid w:val="00817C61"/>
    <w:rPr>
      <w:rFonts w:ascii="Arial" w:hAnsi="Arial" w:cs="Arial"/>
      <w:kern w:val="3"/>
    </w:rPr>
  </w:style>
  <w:style w:type="paragraph" w:styleId="EnvelopeAddress">
    <w:name w:val="envelope address"/>
    <w:basedOn w:val="Normal"/>
    <w:uiPriority w:val="99"/>
    <w:semiHidden/>
    <w:unhideWhenUsed/>
    <w:rsid w:val="00817C61"/>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817C61"/>
    <w:rPr>
      <w:rFonts w:ascii="Cambria" w:eastAsia="Times New Roman" w:hAnsi="Cambria" w:cs="Times New Roman"/>
      <w:sz w:val="20"/>
      <w:szCs w:val="20"/>
    </w:rPr>
  </w:style>
  <w:style w:type="paragraph" w:styleId="FootnoteText">
    <w:name w:val="footnote text"/>
    <w:basedOn w:val="Normal"/>
    <w:link w:val="FootnoteTextChar"/>
    <w:uiPriority w:val="99"/>
    <w:semiHidden/>
    <w:unhideWhenUsed/>
    <w:rsid w:val="00817C61"/>
    <w:rPr>
      <w:rFonts w:cs="Times New Roman"/>
      <w:sz w:val="20"/>
      <w:szCs w:val="20"/>
    </w:rPr>
  </w:style>
  <w:style w:type="character" w:customStyle="1" w:styleId="FootnoteTextChar">
    <w:name w:val="Footnote Text Char"/>
    <w:link w:val="FootnoteText"/>
    <w:uiPriority w:val="99"/>
    <w:semiHidden/>
    <w:rsid w:val="00817C61"/>
    <w:rPr>
      <w:rFonts w:ascii="Arial" w:hAnsi="Arial" w:cs="Arial"/>
      <w:kern w:val="3"/>
    </w:rPr>
  </w:style>
  <w:style w:type="paragraph" w:styleId="HTMLAddress">
    <w:name w:val="HTML Address"/>
    <w:basedOn w:val="Normal"/>
    <w:link w:val="HTMLAddressChar"/>
    <w:uiPriority w:val="99"/>
    <w:semiHidden/>
    <w:unhideWhenUsed/>
    <w:rsid w:val="00817C61"/>
    <w:rPr>
      <w:rFonts w:cs="Times New Roman"/>
      <w:i/>
      <w:iCs/>
    </w:rPr>
  </w:style>
  <w:style w:type="character" w:customStyle="1" w:styleId="HTMLAddressChar">
    <w:name w:val="HTML Address Char"/>
    <w:link w:val="HTMLAddress"/>
    <w:uiPriority w:val="99"/>
    <w:semiHidden/>
    <w:rsid w:val="00817C61"/>
    <w:rPr>
      <w:rFonts w:ascii="Arial" w:hAnsi="Arial" w:cs="Arial"/>
      <w:i/>
      <w:iCs/>
      <w:kern w:val="3"/>
      <w:sz w:val="26"/>
      <w:szCs w:val="26"/>
    </w:rPr>
  </w:style>
  <w:style w:type="paragraph" w:styleId="HTMLPreformatted">
    <w:name w:val="HTML Preformatted"/>
    <w:basedOn w:val="Normal"/>
    <w:link w:val="HTMLPreformattedChar"/>
    <w:uiPriority w:val="99"/>
    <w:semiHidden/>
    <w:unhideWhenUsed/>
    <w:rsid w:val="00817C61"/>
    <w:rPr>
      <w:rFonts w:ascii="Courier New" w:hAnsi="Courier New" w:cs="Times New Roman"/>
      <w:sz w:val="20"/>
      <w:szCs w:val="20"/>
    </w:rPr>
  </w:style>
  <w:style w:type="character" w:customStyle="1" w:styleId="HTMLPreformattedChar">
    <w:name w:val="HTML Preformatted Char"/>
    <w:link w:val="HTMLPreformatted"/>
    <w:uiPriority w:val="99"/>
    <w:semiHidden/>
    <w:rsid w:val="00817C61"/>
    <w:rPr>
      <w:rFonts w:ascii="Courier New" w:hAnsi="Courier New" w:cs="Courier New"/>
      <w:kern w:val="3"/>
    </w:rPr>
  </w:style>
  <w:style w:type="paragraph" w:styleId="IntenseQuote">
    <w:name w:val="Intense Quote"/>
    <w:basedOn w:val="Normal"/>
    <w:next w:val="Normal"/>
    <w:link w:val="IntenseQuoteChar"/>
    <w:uiPriority w:val="30"/>
    <w:qFormat/>
    <w:rsid w:val="00817C6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817C61"/>
    <w:rPr>
      <w:rFonts w:ascii="Arial" w:hAnsi="Arial" w:cs="Arial"/>
      <w:b/>
      <w:bCs/>
      <w:i/>
      <w:iCs/>
      <w:color w:val="4F81BD"/>
      <w:kern w:val="3"/>
      <w:sz w:val="26"/>
      <w:szCs w:val="26"/>
    </w:rPr>
  </w:style>
  <w:style w:type="paragraph" w:styleId="List2">
    <w:name w:val="List 2"/>
    <w:basedOn w:val="Normal"/>
    <w:uiPriority w:val="99"/>
    <w:semiHidden/>
    <w:unhideWhenUsed/>
    <w:rsid w:val="00817C61"/>
    <w:pPr>
      <w:ind w:left="720" w:hanging="360"/>
      <w:contextualSpacing/>
    </w:pPr>
  </w:style>
  <w:style w:type="paragraph" w:styleId="List3">
    <w:name w:val="List 3"/>
    <w:basedOn w:val="Normal"/>
    <w:uiPriority w:val="99"/>
    <w:semiHidden/>
    <w:unhideWhenUsed/>
    <w:rsid w:val="00817C61"/>
    <w:pPr>
      <w:ind w:left="1080" w:hanging="360"/>
      <w:contextualSpacing/>
    </w:pPr>
  </w:style>
  <w:style w:type="paragraph" w:styleId="List4">
    <w:name w:val="List 4"/>
    <w:basedOn w:val="Normal"/>
    <w:uiPriority w:val="99"/>
    <w:semiHidden/>
    <w:unhideWhenUsed/>
    <w:rsid w:val="00817C61"/>
    <w:pPr>
      <w:ind w:left="1440" w:hanging="360"/>
      <w:contextualSpacing/>
    </w:pPr>
  </w:style>
  <w:style w:type="paragraph" w:styleId="List5">
    <w:name w:val="List 5"/>
    <w:basedOn w:val="Normal"/>
    <w:uiPriority w:val="99"/>
    <w:semiHidden/>
    <w:unhideWhenUsed/>
    <w:rsid w:val="00817C61"/>
    <w:pPr>
      <w:ind w:left="1800" w:hanging="360"/>
      <w:contextualSpacing/>
    </w:pPr>
  </w:style>
  <w:style w:type="paragraph" w:styleId="ListBullet">
    <w:name w:val="List Bullet"/>
    <w:basedOn w:val="Normal"/>
    <w:uiPriority w:val="99"/>
    <w:semiHidden/>
    <w:unhideWhenUsed/>
    <w:rsid w:val="00817C61"/>
    <w:pPr>
      <w:numPr>
        <w:numId w:val="56"/>
      </w:numPr>
      <w:contextualSpacing/>
    </w:pPr>
  </w:style>
  <w:style w:type="paragraph" w:styleId="ListBullet2">
    <w:name w:val="List Bullet 2"/>
    <w:basedOn w:val="Normal"/>
    <w:uiPriority w:val="99"/>
    <w:semiHidden/>
    <w:unhideWhenUsed/>
    <w:rsid w:val="00817C61"/>
    <w:pPr>
      <w:numPr>
        <w:numId w:val="57"/>
      </w:numPr>
      <w:contextualSpacing/>
    </w:pPr>
  </w:style>
  <w:style w:type="paragraph" w:styleId="ListBullet3">
    <w:name w:val="List Bullet 3"/>
    <w:basedOn w:val="Normal"/>
    <w:uiPriority w:val="99"/>
    <w:semiHidden/>
    <w:unhideWhenUsed/>
    <w:rsid w:val="00817C61"/>
    <w:pPr>
      <w:numPr>
        <w:numId w:val="58"/>
      </w:numPr>
      <w:contextualSpacing/>
    </w:pPr>
  </w:style>
  <w:style w:type="paragraph" w:styleId="ListBullet4">
    <w:name w:val="List Bullet 4"/>
    <w:basedOn w:val="Normal"/>
    <w:uiPriority w:val="99"/>
    <w:semiHidden/>
    <w:unhideWhenUsed/>
    <w:rsid w:val="00817C61"/>
    <w:pPr>
      <w:numPr>
        <w:numId w:val="59"/>
      </w:numPr>
      <w:contextualSpacing/>
    </w:pPr>
  </w:style>
  <w:style w:type="paragraph" w:styleId="ListBullet5">
    <w:name w:val="List Bullet 5"/>
    <w:basedOn w:val="Normal"/>
    <w:uiPriority w:val="99"/>
    <w:semiHidden/>
    <w:unhideWhenUsed/>
    <w:rsid w:val="00817C61"/>
    <w:pPr>
      <w:numPr>
        <w:numId w:val="60"/>
      </w:numPr>
      <w:contextualSpacing/>
    </w:pPr>
  </w:style>
  <w:style w:type="paragraph" w:styleId="ListContinue">
    <w:name w:val="List Continue"/>
    <w:basedOn w:val="Normal"/>
    <w:uiPriority w:val="99"/>
    <w:semiHidden/>
    <w:unhideWhenUsed/>
    <w:rsid w:val="00817C61"/>
    <w:pPr>
      <w:spacing w:after="120"/>
      <w:ind w:left="360"/>
      <w:contextualSpacing/>
    </w:pPr>
  </w:style>
  <w:style w:type="paragraph" w:styleId="ListContinue2">
    <w:name w:val="List Continue 2"/>
    <w:basedOn w:val="Normal"/>
    <w:uiPriority w:val="99"/>
    <w:semiHidden/>
    <w:unhideWhenUsed/>
    <w:rsid w:val="00817C61"/>
    <w:pPr>
      <w:spacing w:after="120"/>
      <w:ind w:left="720"/>
      <w:contextualSpacing/>
    </w:pPr>
  </w:style>
  <w:style w:type="paragraph" w:styleId="ListContinue3">
    <w:name w:val="List Continue 3"/>
    <w:basedOn w:val="Normal"/>
    <w:uiPriority w:val="99"/>
    <w:semiHidden/>
    <w:unhideWhenUsed/>
    <w:rsid w:val="00817C61"/>
    <w:pPr>
      <w:spacing w:after="120"/>
      <w:ind w:left="1080"/>
      <w:contextualSpacing/>
    </w:pPr>
  </w:style>
  <w:style w:type="paragraph" w:styleId="ListContinue4">
    <w:name w:val="List Continue 4"/>
    <w:basedOn w:val="Normal"/>
    <w:uiPriority w:val="99"/>
    <w:semiHidden/>
    <w:unhideWhenUsed/>
    <w:rsid w:val="00817C61"/>
    <w:pPr>
      <w:spacing w:after="120"/>
      <w:ind w:left="1440"/>
      <w:contextualSpacing/>
    </w:pPr>
  </w:style>
  <w:style w:type="paragraph" w:styleId="ListContinue5">
    <w:name w:val="List Continue 5"/>
    <w:basedOn w:val="Normal"/>
    <w:uiPriority w:val="99"/>
    <w:semiHidden/>
    <w:unhideWhenUsed/>
    <w:rsid w:val="00817C61"/>
    <w:pPr>
      <w:spacing w:after="120"/>
      <w:ind w:left="1800"/>
      <w:contextualSpacing/>
    </w:pPr>
  </w:style>
  <w:style w:type="paragraph" w:styleId="ListNumber">
    <w:name w:val="List Number"/>
    <w:basedOn w:val="Normal"/>
    <w:uiPriority w:val="99"/>
    <w:semiHidden/>
    <w:unhideWhenUsed/>
    <w:rsid w:val="00817C61"/>
    <w:pPr>
      <w:numPr>
        <w:numId w:val="61"/>
      </w:numPr>
      <w:contextualSpacing/>
    </w:pPr>
  </w:style>
  <w:style w:type="paragraph" w:styleId="ListNumber2">
    <w:name w:val="List Number 2"/>
    <w:basedOn w:val="Normal"/>
    <w:uiPriority w:val="99"/>
    <w:semiHidden/>
    <w:unhideWhenUsed/>
    <w:rsid w:val="00817C61"/>
    <w:pPr>
      <w:numPr>
        <w:numId w:val="62"/>
      </w:numPr>
      <w:contextualSpacing/>
    </w:pPr>
  </w:style>
  <w:style w:type="paragraph" w:styleId="ListNumber3">
    <w:name w:val="List Number 3"/>
    <w:basedOn w:val="Normal"/>
    <w:uiPriority w:val="99"/>
    <w:semiHidden/>
    <w:unhideWhenUsed/>
    <w:rsid w:val="00817C61"/>
    <w:pPr>
      <w:numPr>
        <w:numId w:val="63"/>
      </w:numPr>
      <w:contextualSpacing/>
    </w:pPr>
  </w:style>
  <w:style w:type="paragraph" w:styleId="ListNumber4">
    <w:name w:val="List Number 4"/>
    <w:basedOn w:val="Normal"/>
    <w:uiPriority w:val="99"/>
    <w:semiHidden/>
    <w:unhideWhenUsed/>
    <w:rsid w:val="00817C61"/>
    <w:pPr>
      <w:numPr>
        <w:numId w:val="64"/>
      </w:numPr>
      <w:contextualSpacing/>
    </w:pPr>
  </w:style>
  <w:style w:type="paragraph" w:styleId="ListNumber5">
    <w:name w:val="List Number 5"/>
    <w:basedOn w:val="Normal"/>
    <w:uiPriority w:val="99"/>
    <w:semiHidden/>
    <w:unhideWhenUsed/>
    <w:rsid w:val="00817C61"/>
    <w:pPr>
      <w:numPr>
        <w:numId w:val="65"/>
      </w:numPr>
      <w:contextualSpacing/>
    </w:pPr>
  </w:style>
  <w:style w:type="paragraph" w:styleId="ListParagraph">
    <w:name w:val="List Paragraph"/>
    <w:basedOn w:val="Normal"/>
    <w:uiPriority w:val="34"/>
    <w:qFormat/>
    <w:rsid w:val="00817C61"/>
    <w:pPr>
      <w:ind w:left="720"/>
    </w:pPr>
  </w:style>
  <w:style w:type="paragraph" w:styleId="MacroText">
    <w:name w:val="macro"/>
    <w:link w:val="MacroTextChar"/>
    <w:uiPriority w:val="99"/>
    <w:semiHidden/>
    <w:unhideWhenUsed/>
    <w:rsid w:val="00817C61"/>
    <w:pPr>
      <w:widowControl w:val="0"/>
      <w:tabs>
        <w:tab w:val="left" w:pos="480"/>
        <w:tab w:val="left" w:pos="960"/>
        <w:tab w:val="left" w:pos="1440"/>
        <w:tab w:val="left" w:pos="1920"/>
        <w:tab w:val="left" w:pos="2400"/>
        <w:tab w:val="left" w:pos="2880"/>
        <w:tab w:val="left" w:pos="3360"/>
        <w:tab w:val="left" w:pos="3840"/>
        <w:tab w:val="left" w:pos="4320"/>
      </w:tabs>
      <w:suppressAutoHyphens/>
      <w:autoSpaceDN w:val="0"/>
      <w:textAlignment w:val="baseline"/>
    </w:pPr>
    <w:rPr>
      <w:rFonts w:ascii="Courier New" w:hAnsi="Courier New" w:cs="Times New Roman"/>
      <w:kern w:val="3"/>
    </w:rPr>
  </w:style>
  <w:style w:type="character" w:customStyle="1" w:styleId="MacroTextChar">
    <w:name w:val="Macro Text Char"/>
    <w:link w:val="MacroText"/>
    <w:uiPriority w:val="99"/>
    <w:semiHidden/>
    <w:rsid w:val="00817C61"/>
    <w:rPr>
      <w:rFonts w:ascii="Courier New" w:hAnsi="Courier New" w:cs="Times New Roman"/>
      <w:kern w:val="3"/>
      <w:lang w:bidi="ar-SA"/>
    </w:rPr>
  </w:style>
  <w:style w:type="paragraph" w:styleId="MessageHeader">
    <w:name w:val="Message Header"/>
    <w:basedOn w:val="Normal"/>
    <w:link w:val="MessageHeaderChar"/>
    <w:uiPriority w:val="99"/>
    <w:semiHidden/>
    <w:unhideWhenUsed/>
    <w:rsid w:val="00817C6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link w:val="MessageHeader"/>
    <w:uiPriority w:val="99"/>
    <w:semiHidden/>
    <w:rsid w:val="00817C61"/>
    <w:rPr>
      <w:rFonts w:ascii="Cambria" w:eastAsia="Times New Roman" w:hAnsi="Cambria" w:cs="Times New Roman"/>
      <w:kern w:val="3"/>
      <w:sz w:val="24"/>
      <w:szCs w:val="24"/>
      <w:shd w:val="pct20" w:color="auto" w:fill="auto"/>
    </w:rPr>
  </w:style>
  <w:style w:type="paragraph" w:styleId="NoSpacing">
    <w:name w:val="No Spacing"/>
    <w:uiPriority w:val="1"/>
    <w:qFormat/>
    <w:rsid w:val="00817C61"/>
    <w:pPr>
      <w:widowControl w:val="0"/>
      <w:suppressAutoHyphens/>
      <w:autoSpaceDN w:val="0"/>
      <w:textAlignment w:val="baseline"/>
    </w:pPr>
    <w:rPr>
      <w:rFonts w:ascii="Arial" w:hAnsi="Arial" w:cs="Arial"/>
      <w:kern w:val="3"/>
      <w:sz w:val="26"/>
      <w:szCs w:val="26"/>
    </w:rPr>
  </w:style>
  <w:style w:type="paragraph" w:styleId="NormalIndent">
    <w:name w:val="Normal Indent"/>
    <w:basedOn w:val="Normal"/>
    <w:uiPriority w:val="99"/>
    <w:semiHidden/>
    <w:unhideWhenUsed/>
    <w:rsid w:val="00817C61"/>
    <w:pPr>
      <w:ind w:left="720"/>
    </w:pPr>
  </w:style>
  <w:style w:type="paragraph" w:styleId="NoteHeading">
    <w:name w:val="Note Heading"/>
    <w:basedOn w:val="Normal"/>
    <w:next w:val="Normal"/>
    <w:link w:val="NoteHeadingChar"/>
    <w:uiPriority w:val="99"/>
    <w:semiHidden/>
    <w:unhideWhenUsed/>
    <w:rsid w:val="00817C61"/>
    <w:rPr>
      <w:rFonts w:cs="Times New Roman"/>
    </w:rPr>
  </w:style>
  <w:style w:type="character" w:customStyle="1" w:styleId="NoteHeadingChar">
    <w:name w:val="Note Heading Char"/>
    <w:link w:val="NoteHeading"/>
    <w:uiPriority w:val="99"/>
    <w:semiHidden/>
    <w:rsid w:val="00817C61"/>
    <w:rPr>
      <w:rFonts w:ascii="Arial" w:hAnsi="Arial" w:cs="Arial"/>
      <w:kern w:val="3"/>
      <w:sz w:val="26"/>
      <w:szCs w:val="26"/>
    </w:rPr>
  </w:style>
  <w:style w:type="paragraph" w:styleId="PlainText">
    <w:name w:val="Plain Text"/>
    <w:basedOn w:val="Normal"/>
    <w:link w:val="PlainTextChar"/>
    <w:uiPriority w:val="99"/>
    <w:semiHidden/>
    <w:unhideWhenUsed/>
    <w:rsid w:val="00817C61"/>
    <w:rPr>
      <w:rFonts w:ascii="Courier New" w:hAnsi="Courier New" w:cs="Times New Roman"/>
      <w:sz w:val="20"/>
      <w:szCs w:val="20"/>
    </w:rPr>
  </w:style>
  <w:style w:type="character" w:customStyle="1" w:styleId="PlainTextChar">
    <w:name w:val="Plain Text Char"/>
    <w:link w:val="PlainText"/>
    <w:uiPriority w:val="99"/>
    <w:semiHidden/>
    <w:rsid w:val="00817C61"/>
    <w:rPr>
      <w:rFonts w:ascii="Courier New" w:hAnsi="Courier New" w:cs="Courier New"/>
      <w:kern w:val="3"/>
    </w:rPr>
  </w:style>
  <w:style w:type="paragraph" w:styleId="Quote">
    <w:name w:val="Quote"/>
    <w:basedOn w:val="Normal"/>
    <w:next w:val="Normal"/>
    <w:link w:val="QuoteChar"/>
    <w:uiPriority w:val="29"/>
    <w:qFormat/>
    <w:rsid w:val="00817C61"/>
    <w:rPr>
      <w:rFonts w:cs="Times New Roman"/>
      <w:i/>
      <w:iCs/>
      <w:color w:val="000000"/>
    </w:rPr>
  </w:style>
  <w:style w:type="character" w:customStyle="1" w:styleId="QuoteChar">
    <w:name w:val="Quote Char"/>
    <w:link w:val="Quote"/>
    <w:uiPriority w:val="29"/>
    <w:rsid w:val="00817C61"/>
    <w:rPr>
      <w:rFonts w:ascii="Arial" w:hAnsi="Arial" w:cs="Arial"/>
      <w:i/>
      <w:iCs/>
      <w:color w:val="000000"/>
      <w:kern w:val="3"/>
      <w:sz w:val="26"/>
      <w:szCs w:val="26"/>
    </w:rPr>
  </w:style>
  <w:style w:type="paragraph" w:styleId="Salutation">
    <w:name w:val="Salutation"/>
    <w:basedOn w:val="Normal"/>
    <w:next w:val="Normal"/>
    <w:link w:val="SalutationChar"/>
    <w:uiPriority w:val="99"/>
    <w:semiHidden/>
    <w:unhideWhenUsed/>
    <w:rsid w:val="00817C61"/>
    <w:rPr>
      <w:rFonts w:cs="Times New Roman"/>
    </w:rPr>
  </w:style>
  <w:style w:type="character" w:customStyle="1" w:styleId="SalutationChar">
    <w:name w:val="Salutation Char"/>
    <w:link w:val="Salutation"/>
    <w:uiPriority w:val="99"/>
    <w:semiHidden/>
    <w:rsid w:val="00817C61"/>
    <w:rPr>
      <w:rFonts w:ascii="Arial" w:hAnsi="Arial" w:cs="Arial"/>
      <w:kern w:val="3"/>
      <w:sz w:val="26"/>
      <w:szCs w:val="26"/>
    </w:rPr>
  </w:style>
  <w:style w:type="paragraph" w:styleId="Signature">
    <w:name w:val="Signature"/>
    <w:basedOn w:val="Normal"/>
    <w:link w:val="SignatureChar"/>
    <w:uiPriority w:val="99"/>
    <w:semiHidden/>
    <w:unhideWhenUsed/>
    <w:rsid w:val="00817C61"/>
    <w:pPr>
      <w:ind w:left="4320"/>
    </w:pPr>
    <w:rPr>
      <w:rFonts w:cs="Times New Roman"/>
    </w:rPr>
  </w:style>
  <w:style w:type="character" w:customStyle="1" w:styleId="SignatureChar">
    <w:name w:val="Signature Char"/>
    <w:link w:val="Signature"/>
    <w:uiPriority w:val="99"/>
    <w:semiHidden/>
    <w:rsid w:val="00817C61"/>
    <w:rPr>
      <w:rFonts w:ascii="Arial" w:hAnsi="Arial" w:cs="Arial"/>
      <w:kern w:val="3"/>
      <w:sz w:val="26"/>
      <w:szCs w:val="26"/>
    </w:rPr>
  </w:style>
  <w:style w:type="paragraph" w:styleId="Subtitle">
    <w:name w:val="Subtitle"/>
    <w:basedOn w:val="Normal"/>
    <w:next w:val="Normal"/>
    <w:link w:val="SubtitleChar"/>
    <w:uiPriority w:val="11"/>
    <w:qFormat/>
    <w:rsid w:val="00817C6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817C61"/>
    <w:rPr>
      <w:rFonts w:ascii="Cambria" w:eastAsia="Times New Roman" w:hAnsi="Cambria" w:cs="Times New Roman"/>
      <w:kern w:val="3"/>
      <w:sz w:val="24"/>
      <w:szCs w:val="24"/>
    </w:rPr>
  </w:style>
  <w:style w:type="paragraph" w:styleId="TableofAuthorities">
    <w:name w:val="table of authorities"/>
    <w:basedOn w:val="Normal"/>
    <w:next w:val="Normal"/>
    <w:uiPriority w:val="99"/>
    <w:semiHidden/>
    <w:unhideWhenUsed/>
    <w:rsid w:val="00817C61"/>
    <w:pPr>
      <w:ind w:left="260" w:hanging="260"/>
    </w:pPr>
  </w:style>
  <w:style w:type="paragraph" w:styleId="TableofFigures">
    <w:name w:val="table of figures"/>
    <w:basedOn w:val="Normal"/>
    <w:next w:val="Normal"/>
    <w:uiPriority w:val="99"/>
    <w:semiHidden/>
    <w:unhideWhenUsed/>
    <w:rsid w:val="00817C61"/>
  </w:style>
  <w:style w:type="paragraph" w:styleId="Title">
    <w:name w:val="Title"/>
    <w:basedOn w:val="Normal"/>
    <w:next w:val="Normal"/>
    <w:link w:val="TitleChar"/>
    <w:uiPriority w:val="10"/>
    <w:qFormat/>
    <w:rsid w:val="00817C61"/>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817C61"/>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817C61"/>
    <w:pPr>
      <w:spacing w:before="120"/>
    </w:pPr>
    <w:rPr>
      <w:rFonts w:ascii="Cambria" w:eastAsia="Times New Roman" w:hAnsi="Cambria" w:cs="Times New Roman"/>
      <w:b/>
      <w:bCs/>
      <w:sz w:val="24"/>
      <w:szCs w:val="24"/>
    </w:rPr>
  </w:style>
  <w:style w:type="paragraph" w:styleId="TOC5">
    <w:name w:val="toc 5"/>
    <w:basedOn w:val="Normal"/>
    <w:next w:val="Normal"/>
    <w:autoRedefine/>
    <w:uiPriority w:val="39"/>
    <w:unhideWhenUsed/>
    <w:rsid w:val="00453F90"/>
    <w:pPr>
      <w:ind w:left="1040"/>
    </w:pPr>
    <w:rPr>
      <w:rFonts w:ascii="Open Sans" w:hAnsi="Open Sans"/>
      <w:color w:val="607886"/>
      <w:sz w:val="22"/>
    </w:rPr>
  </w:style>
  <w:style w:type="paragraph" w:styleId="TOC6">
    <w:name w:val="toc 6"/>
    <w:basedOn w:val="Normal"/>
    <w:next w:val="Normal"/>
    <w:autoRedefine/>
    <w:uiPriority w:val="39"/>
    <w:unhideWhenUsed/>
    <w:rsid w:val="00817C61"/>
    <w:pPr>
      <w:ind w:left="1300"/>
    </w:pPr>
  </w:style>
  <w:style w:type="paragraph" w:styleId="TOC7">
    <w:name w:val="toc 7"/>
    <w:basedOn w:val="Normal"/>
    <w:next w:val="Normal"/>
    <w:autoRedefine/>
    <w:uiPriority w:val="39"/>
    <w:unhideWhenUsed/>
    <w:rsid w:val="00817C61"/>
    <w:pPr>
      <w:ind w:left="1560"/>
    </w:pPr>
  </w:style>
  <w:style w:type="paragraph" w:styleId="TOC8">
    <w:name w:val="toc 8"/>
    <w:basedOn w:val="Normal"/>
    <w:next w:val="Normal"/>
    <w:autoRedefine/>
    <w:uiPriority w:val="39"/>
    <w:unhideWhenUsed/>
    <w:rsid w:val="00817C61"/>
    <w:pPr>
      <w:ind w:left="1820"/>
    </w:pPr>
  </w:style>
  <w:style w:type="paragraph" w:styleId="TOC9">
    <w:name w:val="toc 9"/>
    <w:basedOn w:val="Normal"/>
    <w:next w:val="Normal"/>
    <w:autoRedefine/>
    <w:uiPriority w:val="39"/>
    <w:unhideWhenUsed/>
    <w:rsid w:val="00817C61"/>
    <w:pPr>
      <w:ind w:left="2080"/>
    </w:pPr>
  </w:style>
  <w:style w:type="character" w:customStyle="1" w:styleId="C1HConditional">
    <w:name w:val="C1H Conditional"/>
    <w:rsid w:val="009C17CA"/>
    <w:rPr>
      <w:shd w:val="clear" w:color="auto" w:fill="D9D9D9"/>
    </w:rPr>
  </w:style>
  <w:style w:type="character" w:customStyle="1" w:styleId="C1HIndexInvisible">
    <w:name w:val="C1H Index Invisible"/>
    <w:rsid w:val="009C17CA"/>
    <w:rPr>
      <w:vanish/>
      <w:color w:val="808000"/>
    </w:rPr>
  </w:style>
  <w:style w:type="character" w:customStyle="1" w:styleId="C1HIndex">
    <w:name w:val="C1H Index"/>
    <w:rsid w:val="009C17CA"/>
    <w:rPr>
      <w:color w:val="808000"/>
    </w:rPr>
  </w:style>
  <w:style w:type="character" w:customStyle="1" w:styleId="C1HGroupInvisible">
    <w:name w:val="C1H Group Invisible"/>
    <w:rsid w:val="009C17CA"/>
    <w:rPr>
      <w:i/>
      <w:vanish/>
      <w:color w:val="808000"/>
    </w:rPr>
  </w:style>
  <w:style w:type="character" w:customStyle="1" w:styleId="C1HGroup">
    <w:name w:val="C1H Group"/>
    <w:rsid w:val="009C17CA"/>
    <w:rPr>
      <w:i/>
      <w:color w:val="808000"/>
    </w:rPr>
  </w:style>
  <w:style w:type="character" w:customStyle="1" w:styleId="C1HLinkTagInvisible">
    <w:name w:val="C1H Link Tag Invisible"/>
    <w:rsid w:val="009C17CA"/>
    <w:rPr>
      <w:vanish/>
      <w:color w:val="3366FF"/>
    </w:rPr>
  </w:style>
  <w:style w:type="character" w:customStyle="1" w:styleId="C1HLinkTag">
    <w:name w:val="C1H Link Tag"/>
    <w:rsid w:val="009C17CA"/>
    <w:rPr>
      <w:color w:val="3366FF"/>
    </w:rPr>
  </w:style>
  <w:style w:type="character" w:customStyle="1" w:styleId="C1HTopicProperties">
    <w:name w:val="C1H Topic Properties"/>
    <w:rsid w:val="009C17CA"/>
    <w:rPr>
      <w:vanish/>
      <w:color w:val="800080"/>
    </w:rPr>
  </w:style>
  <w:style w:type="character" w:customStyle="1" w:styleId="C1HExpandText">
    <w:name w:val="C1H Expand Text"/>
    <w:rsid w:val="009C17CA"/>
    <w:rPr>
      <w:shd w:val="clear" w:color="auto" w:fill="CCFFFF"/>
    </w:rPr>
  </w:style>
  <w:style w:type="character" w:customStyle="1" w:styleId="C1HDropdownText">
    <w:name w:val="C1H Dropdown Text"/>
    <w:basedOn w:val="C1HExpandText"/>
    <w:rsid w:val="009C17CA"/>
    <w:rPr>
      <w:shd w:val="clear" w:color="auto" w:fill="CCFFFF"/>
    </w:rPr>
  </w:style>
  <w:style w:type="character" w:customStyle="1" w:styleId="C1HPopupText">
    <w:name w:val="C1H Popup Text"/>
    <w:basedOn w:val="C1HExpandText"/>
    <w:rsid w:val="009C17CA"/>
    <w:rPr>
      <w:shd w:val="clear" w:color="auto" w:fill="CCFFFF"/>
    </w:rPr>
  </w:style>
  <w:style w:type="character" w:styleId="CommentReference">
    <w:name w:val="annotation reference"/>
    <w:uiPriority w:val="99"/>
    <w:semiHidden/>
    <w:unhideWhenUsed/>
    <w:rsid w:val="009C17CA"/>
    <w:rPr>
      <w:sz w:val="16"/>
      <w:szCs w:val="16"/>
    </w:rPr>
  </w:style>
  <w:style w:type="paragraph" w:customStyle="1" w:styleId="bodytextbullets">
    <w:name w:val="bodytext bullets"/>
    <w:basedOn w:val="bodytext"/>
    <w:rsid w:val="00453F90"/>
    <w:pPr>
      <w:numPr>
        <w:numId w:val="80"/>
      </w:numPr>
      <w:spacing w:after="0"/>
    </w:pPr>
  </w:style>
  <w:style w:type="paragraph" w:customStyle="1" w:styleId="bodytextTable">
    <w:name w:val="bodytext Table"/>
    <w:basedOn w:val="Normal"/>
    <w:rsid w:val="00453F90"/>
    <w:pPr>
      <w:widowControl/>
      <w:spacing w:before="240" w:after="120"/>
    </w:pPr>
    <w:rPr>
      <w:rFonts w:ascii="Verdana" w:eastAsia="Times New Roman" w:hAnsi="Verdana" w:cs="Times New Roman"/>
      <w:color w:val="607886"/>
      <w:sz w:val="17"/>
      <w:szCs w:val="17"/>
    </w:rPr>
  </w:style>
  <w:style w:type="paragraph" w:customStyle="1" w:styleId="Code">
    <w:name w:val="Code"/>
    <w:basedOn w:val="Normal"/>
    <w:rsid w:val="00453F90"/>
    <w:pPr>
      <w:autoSpaceDE w:val="0"/>
    </w:pPr>
    <w:rPr>
      <w:rFonts w:ascii="Consolas" w:hAnsi="Consolas" w:cs="Consolas"/>
      <w:color w:val="000000"/>
      <w:sz w:val="19"/>
      <w:szCs w:val="19"/>
    </w:rPr>
  </w:style>
  <w:style w:type="paragraph" w:customStyle="1" w:styleId="CodeComments">
    <w:name w:val="Code Comments"/>
    <w:basedOn w:val="Code"/>
    <w:rsid w:val="00453F90"/>
    <w:rPr>
      <w:color w:val="008000"/>
    </w:rPr>
  </w:style>
  <w:style w:type="character" w:customStyle="1" w:styleId="Heading1Char">
    <w:name w:val="Heading 1 Char"/>
    <w:link w:val="Heading1"/>
    <w:rsid w:val="00453F90"/>
    <w:rPr>
      <w:rFonts w:ascii="Open Sans" w:eastAsia="Times New Roman" w:hAnsi="Open Sans" w:cs="Times New Roman"/>
      <w:b/>
      <w:bCs/>
      <w:color w:val="607886"/>
      <w:kern w:val="3"/>
      <w:sz w:val="40"/>
      <w:szCs w:val="29"/>
    </w:rPr>
  </w:style>
  <w:style w:type="character" w:customStyle="1" w:styleId="Heading2Char">
    <w:name w:val="Heading 2 Char"/>
    <w:link w:val="Heading2"/>
    <w:rsid w:val="00E32A0C"/>
    <w:rPr>
      <w:rFonts w:ascii="Open Sans" w:eastAsia="Times New Roman" w:hAnsi="Open Sans" w:cs="Times New Roman"/>
      <w:b/>
      <w:bCs/>
      <w:color w:val="607886"/>
      <w:kern w:val="3"/>
      <w:sz w:val="36"/>
      <w:szCs w:val="36"/>
    </w:rPr>
  </w:style>
  <w:style w:type="character" w:customStyle="1" w:styleId="Heading3Char">
    <w:name w:val="Heading 3 Char"/>
    <w:link w:val="Heading3"/>
    <w:rsid w:val="00560793"/>
    <w:rPr>
      <w:rFonts w:ascii="Open Sans" w:eastAsia="Times New Roman" w:hAnsi="Open Sans" w:cs="Times New Roman"/>
      <w:b/>
      <w:bCs/>
      <w:color w:val="607886"/>
      <w:kern w:val="3"/>
      <w:sz w:val="27"/>
      <w:szCs w:val="27"/>
    </w:rPr>
  </w:style>
  <w:style w:type="character" w:customStyle="1" w:styleId="Heading4Char">
    <w:name w:val="Heading 4 Char"/>
    <w:link w:val="Heading4"/>
    <w:rsid w:val="00560793"/>
    <w:rPr>
      <w:rFonts w:ascii="Open Sans" w:eastAsia="Times New Roman" w:hAnsi="Open Sans" w:cs="Times New Roman"/>
      <w:b/>
      <w:bCs/>
      <w:color w:val="607886"/>
      <w:kern w:val="3"/>
      <w:sz w:val="24"/>
      <w:szCs w:val="24"/>
    </w:rPr>
  </w:style>
  <w:style w:type="character" w:customStyle="1" w:styleId="Heading5Char">
    <w:name w:val="Heading 5 Char"/>
    <w:link w:val="Heading5"/>
    <w:rsid w:val="00DF7909"/>
    <w:rPr>
      <w:rFonts w:ascii="Open Sans" w:eastAsia="Times New Roman" w:hAnsi="Open Sans" w:cs="Times New Roman"/>
      <w:b/>
      <w:bCs/>
      <w:color w:val="607886"/>
      <w:kern w:val="3"/>
    </w:rPr>
  </w:style>
  <w:style w:type="numbering" w:customStyle="1" w:styleId="WW8Num1">
    <w:name w:val="WW8Num1"/>
    <w:basedOn w:val="NoList"/>
    <w:rsid w:val="000631F7"/>
    <w:pPr>
      <w:numPr>
        <w:numId w:val="1"/>
      </w:numPr>
    </w:pPr>
  </w:style>
  <w:style w:type="numbering" w:customStyle="1" w:styleId="WW8Num2">
    <w:name w:val="WW8Num2"/>
    <w:basedOn w:val="NoList"/>
    <w:rsid w:val="000631F7"/>
    <w:pPr>
      <w:numPr>
        <w:numId w:val="2"/>
      </w:numPr>
    </w:pPr>
  </w:style>
  <w:style w:type="numbering" w:customStyle="1" w:styleId="WW8Num3">
    <w:name w:val="WW8Num3"/>
    <w:basedOn w:val="NoList"/>
    <w:rsid w:val="000631F7"/>
    <w:pPr>
      <w:numPr>
        <w:numId w:val="3"/>
      </w:numPr>
    </w:pPr>
  </w:style>
  <w:style w:type="numbering" w:customStyle="1" w:styleId="WW8Num4">
    <w:name w:val="WW8Num4"/>
    <w:basedOn w:val="NoList"/>
    <w:rsid w:val="000631F7"/>
    <w:pPr>
      <w:numPr>
        <w:numId w:val="4"/>
      </w:numPr>
    </w:pPr>
  </w:style>
  <w:style w:type="numbering" w:customStyle="1" w:styleId="WW8Num5">
    <w:name w:val="WW8Num5"/>
    <w:basedOn w:val="NoList"/>
    <w:rsid w:val="000631F7"/>
    <w:pPr>
      <w:numPr>
        <w:numId w:val="5"/>
      </w:numPr>
    </w:pPr>
  </w:style>
  <w:style w:type="numbering" w:customStyle="1" w:styleId="WW8Num6">
    <w:name w:val="WW8Num6"/>
    <w:basedOn w:val="NoList"/>
    <w:rsid w:val="000631F7"/>
    <w:pPr>
      <w:numPr>
        <w:numId w:val="6"/>
      </w:numPr>
    </w:pPr>
  </w:style>
  <w:style w:type="numbering" w:customStyle="1" w:styleId="WW8Num7">
    <w:name w:val="WW8Num7"/>
    <w:basedOn w:val="NoList"/>
    <w:rsid w:val="000631F7"/>
    <w:pPr>
      <w:numPr>
        <w:numId w:val="7"/>
      </w:numPr>
    </w:pPr>
  </w:style>
  <w:style w:type="numbering" w:customStyle="1" w:styleId="WW8Num8">
    <w:name w:val="WW8Num8"/>
    <w:basedOn w:val="NoList"/>
    <w:rsid w:val="000631F7"/>
    <w:pPr>
      <w:numPr>
        <w:numId w:val="8"/>
      </w:numPr>
    </w:pPr>
  </w:style>
  <w:style w:type="numbering" w:customStyle="1" w:styleId="WW8Num9">
    <w:name w:val="WW8Num9"/>
    <w:basedOn w:val="NoList"/>
    <w:rsid w:val="000631F7"/>
    <w:pPr>
      <w:numPr>
        <w:numId w:val="9"/>
      </w:numPr>
    </w:pPr>
  </w:style>
  <w:style w:type="numbering" w:customStyle="1" w:styleId="WW8Num10">
    <w:name w:val="WW8Num10"/>
    <w:basedOn w:val="NoList"/>
    <w:rsid w:val="000631F7"/>
    <w:pPr>
      <w:numPr>
        <w:numId w:val="10"/>
      </w:numPr>
    </w:pPr>
  </w:style>
  <w:style w:type="numbering" w:customStyle="1" w:styleId="WW8Num11">
    <w:name w:val="WW8Num11"/>
    <w:basedOn w:val="NoList"/>
    <w:rsid w:val="000631F7"/>
    <w:pPr>
      <w:numPr>
        <w:numId w:val="11"/>
      </w:numPr>
    </w:pPr>
  </w:style>
  <w:style w:type="numbering" w:customStyle="1" w:styleId="WW8Num12">
    <w:name w:val="WW8Num12"/>
    <w:basedOn w:val="NoList"/>
    <w:rsid w:val="000631F7"/>
    <w:pPr>
      <w:numPr>
        <w:numId w:val="12"/>
      </w:numPr>
    </w:pPr>
  </w:style>
  <w:style w:type="numbering" w:customStyle="1" w:styleId="WW8Num13">
    <w:name w:val="WW8Num13"/>
    <w:basedOn w:val="NoList"/>
    <w:rsid w:val="000631F7"/>
    <w:pPr>
      <w:numPr>
        <w:numId w:val="13"/>
      </w:numPr>
    </w:pPr>
  </w:style>
  <w:style w:type="numbering" w:customStyle="1" w:styleId="WW8Num14">
    <w:name w:val="WW8Num14"/>
    <w:basedOn w:val="NoList"/>
    <w:rsid w:val="000631F7"/>
    <w:pPr>
      <w:numPr>
        <w:numId w:val="14"/>
      </w:numPr>
    </w:pPr>
  </w:style>
  <w:style w:type="numbering" w:customStyle="1" w:styleId="WW8Num15">
    <w:name w:val="WW8Num15"/>
    <w:basedOn w:val="NoList"/>
    <w:rsid w:val="000631F7"/>
    <w:pPr>
      <w:numPr>
        <w:numId w:val="15"/>
      </w:numPr>
    </w:pPr>
  </w:style>
  <w:style w:type="numbering" w:customStyle="1" w:styleId="WW8Num16">
    <w:name w:val="WW8Num16"/>
    <w:basedOn w:val="NoList"/>
    <w:rsid w:val="000631F7"/>
    <w:pPr>
      <w:numPr>
        <w:numId w:val="16"/>
      </w:numPr>
    </w:pPr>
  </w:style>
  <w:style w:type="numbering" w:customStyle="1" w:styleId="WW8Num17">
    <w:name w:val="WW8Num17"/>
    <w:basedOn w:val="NoList"/>
    <w:rsid w:val="000631F7"/>
    <w:pPr>
      <w:numPr>
        <w:numId w:val="17"/>
      </w:numPr>
    </w:pPr>
  </w:style>
  <w:style w:type="numbering" w:customStyle="1" w:styleId="WW8Num18">
    <w:name w:val="WW8Num18"/>
    <w:basedOn w:val="NoList"/>
    <w:rsid w:val="000631F7"/>
    <w:pPr>
      <w:numPr>
        <w:numId w:val="18"/>
      </w:numPr>
    </w:pPr>
  </w:style>
  <w:style w:type="numbering" w:customStyle="1" w:styleId="WW8Num19">
    <w:name w:val="WW8Num19"/>
    <w:basedOn w:val="NoList"/>
    <w:rsid w:val="000631F7"/>
    <w:pPr>
      <w:numPr>
        <w:numId w:val="19"/>
      </w:numPr>
    </w:pPr>
  </w:style>
  <w:style w:type="numbering" w:customStyle="1" w:styleId="WW8Num20">
    <w:name w:val="WW8Num20"/>
    <w:basedOn w:val="NoList"/>
    <w:rsid w:val="000631F7"/>
    <w:pPr>
      <w:numPr>
        <w:numId w:val="20"/>
      </w:numPr>
    </w:pPr>
  </w:style>
  <w:style w:type="numbering" w:customStyle="1" w:styleId="WW8Num21">
    <w:name w:val="WW8Num21"/>
    <w:basedOn w:val="NoList"/>
    <w:rsid w:val="000631F7"/>
    <w:pPr>
      <w:numPr>
        <w:numId w:val="21"/>
      </w:numPr>
    </w:pPr>
  </w:style>
  <w:style w:type="numbering" w:customStyle="1" w:styleId="WW8Num22">
    <w:name w:val="WW8Num22"/>
    <w:basedOn w:val="NoList"/>
    <w:rsid w:val="000631F7"/>
    <w:pPr>
      <w:numPr>
        <w:numId w:val="22"/>
      </w:numPr>
    </w:pPr>
  </w:style>
  <w:style w:type="numbering" w:customStyle="1" w:styleId="WW8Num23">
    <w:name w:val="WW8Num23"/>
    <w:basedOn w:val="NoList"/>
    <w:rsid w:val="000631F7"/>
    <w:pPr>
      <w:numPr>
        <w:numId w:val="23"/>
      </w:numPr>
    </w:pPr>
  </w:style>
  <w:style w:type="numbering" w:customStyle="1" w:styleId="WW8Num24">
    <w:name w:val="WW8Num24"/>
    <w:basedOn w:val="NoList"/>
    <w:rsid w:val="000631F7"/>
    <w:pPr>
      <w:numPr>
        <w:numId w:val="24"/>
      </w:numPr>
    </w:pPr>
  </w:style>
  <w:style w:type="numbering" w:customStyle="1" w:styleId="WW8Num25">
    <w:name w:val="WW8Num25"/>
    <w:basedOn w:val="NoList"/>
    <w:rsid w:val="000631F7"/>
    <w:pPr>
      <w:numPr>
        <w:numId w:val="25"/>
      </w:numPr>
    </w:pPr>
  </w:style>
  <w:style w:type="numbering" w:customStyle="1" w:styleId="WW8Num26">
    <w:name w:val="WW8Num26"/>
    <w:basedOn w:val="NoList"/>
    <w:rsid w:val="000631F7"/>
    <w:pPr>
      <w:numPr>
        <w:numId w:val="26"/>
      </w:numPr>
    </w:pPr>
  </w:style>
  <w:style w:type="numbering" w:customStyle="1" w:styleId="WW8Num27">
    <w:name w:val="WW8Num27"/>
    <w:basedOn w:val="NoList"/>
    <w:rsid w:val="000631F7"/>
    <w:pPr>
      <w:numPr>
        <w:numId w:val="27"/>
      </w:numPr>
    </w:pPr>
  </w:style>
  <w:style w:type="numbering" w:customStyle="1" w:styleId="WW8Num28">
    <w:name w:val="WW8Num28"/>
    <w:basedOn w:val="NoList"/>
    <w:rsid w:val="000631F7"/>
    <w:pPr>
      <w:numPr>
        <w:numId w:val="28"/>
      </w:numPr>
    </w:pPr>
  </w:style>
  <w:style w:type="numbering" w:customStyle="1" w:styleId="WW8Num29">
    <w:name w:val="WW8Num29"/>
    <w:basedOn w:val="NoList"/>
    <w:rsid w:val="000631F7"/>
    <w:pPr>
      <w:numPr>
        <w:numId w:val="29"/>
      </w:numPr>
    </w:pPr>
  </w:style>
  <w:style w:type="numbering" w:customStyle="1" w:styleId="WW8Num30">
    <w:name w:val="WW8Num30"/>
    <w:basedOn w:val="NoList"/>
    <w:rsid w:val="000631F7"/>
    <w:pPr>
      <w:numPr>
        <w:numId w:val="30"/>
      </w:numPr>
    </w:pPr>
  </w:style>
  <w:style w:type="numbering" w:customStyle="1" w:styleId="WW8Num31">
    <w:name w:val="WW8Num31"/>
    <w:basedOn w:val="NoList"/>
    <w:rsid w:val="000631F7"/>
    <w:pPr>
      <w:numPr>
        <w:numId w:val="31"/>
      </w:numPr>
    </w:pPr>
  </w:style>
  <w:style w:type="numbering" w:customStyle="1" w:styleId="WW8Num32">
    <w:name w:val="WW8Num32"/>
    <w:basedOn w:val="NoList"/>
    <w:rsid w:val="000631F7"/>
    <w:pPr>
      <w:numPr>
        <w:numId w:val="32"/>
      </w:numPr>
    </w:pPr>
  </w:style>
  <w:style w:type="numbering" w:customStyle="1" w:styleId="WW8Num33">
    <w:name w:val="WW8Num33"/>
    <w:basedOn w:val="NoList"/>
    <w:rsid w:val="000631F7"/>
    <w:pPr>
      <w:numPr>
        <w:numId w:val="33"/>
      </w:numPr>
    </w:pPr>
  </w:style>
  <w:style w:type="numbering" w:customStyle="1" w:styleId="WW8Num34">
    <w:name w:val="WW8Num34"/>
    <w:basedOn w:val="NoList"/>
    <w:rsid w:val="000631F7"/>
    <w:pPr>
      <w:numPr>
        <w:numId w:val="34"/>
      </w:numPr>
    </w:pPr>
  </w:style>
  <w:style w:type="numbering" w:customStyle="1" w:styleId="WW8Num35">
    <w:name w:val="WW8Num35"/>
    <w:basedOn w:val="NoList"/>
    <w:rsid w:val="000631F7"/>
    <w:pPr>
      <w:numPr>
        <w:numId w:val="35"/>
      </w:numPr>
    </w:pPr>
  </w:style>
  <w:style w:type="numbering" w:customStyle="1" w:styleId="WW8Num36">
    <w:name w:val="WW8Num36"/>
    <w:basedOn w:val="NoList"/>
    <w:rsid w:val="000631F7"/>
    <w:pPr>
      <w:numPr>
        <w:numId w:val="36"/>
      </w:numPr>
    </w:pPr>
  </w:style>
  <w:style w:type="numbering" w:customStyle="1" w:styleId="WW8Num37">
    <w:name w:val="WW8Num37"/>
    <w:basedOn w:val="NoList"/>
    <w:rsid w:val="000631F7"/>
    <w:pPr>
      <w:numPr>
        <w:numId w:val="37"/>
      </w:numPr>
    </w:pPr>
  </w:style>
  <w:style w:type="numbering" w:customStyle="1" w:styleId="WW8Num38">
    <w:name w:val="WW8Num38"/>
    <w:basedOn w:val="NoList"/>
    <w:rsid w:val="000631F7"/>
    <w:pPr>
      <w:numPr>
        <w:numId w:val="38"/>
      </w:numPr>
    </w:pPr>
  </w:style>
  <w:style w:type="numbering" w:customStyle="1" w:styleId="WW8Num39">
    <w:name w:val="WW8Num39"/>
    <w:basedOn w:val="NoList"/>
    <w:rsid w:val="000631F7"/>
    <w:pPr>
      <w:numPr>
        <w:numId w:val="39"/>
      </w:numPr>
    </w:pPr>
  </w:style>
  <w:style w:type="numbering" w:customStyle="1" w:styleId="WW8Num40">
    <w:name w:val="WW8Num40"/>
    <w:basedOn w:val="NoList"/>
    <w:rsid w:val="000631F7"/>
    <w:pPr>
      <w:numPr>
        <w:numId w:val="40"/>
      </w:numPr>
    </w:pPr>
  </w:style>
  <w:style w:type="numbering" w:customStyle="1" w:styleId="WW8Num41">
    <w:name w:val="WW8Num41"/>
    <w:basedOn w:val="NoList"/>
    <w:rsid w:val="000631F7"/>
    <w:pPr>
      <w:numPr>
        <w:numId w:val="41"/>
      </w:numPr>
    </w:pPr>
  </w:style>
  <w:style w:type="numbering" w:customStyle="1" w:styleId="WW8Num42">
    <w:name w:val="WW8Num42"/>
    <w:basedOn w:val="NoList"/>
    <w:rsid w:val="000631F7"/>
    <w:pPr>
      <w:numPr>
        <w:numId w:val="42"/>
      </w:numPr>
    </w:pPr>
  </w:style>
  <w:style w:type="numbering" w:customStyle="1" w:styleId="WW8Num43">
    <w:name w:val="WW8Num43"/>
    <w:basedOn w:val="NoList"/>
    <w:rsid w:val="000631F7"/>
    <w:pPr>
      <w:numPr>
        <w:numId w:val="43"/>
      </w:numPr>
    </w:pPr>
  </w:style>
  <w:style w:type="numbering" w:customStyle="1" w:styleId="WW8Num44">
    <w:name w:val="WW8Num44"/>
    <w:basedOn w:val="NoList"/>
    <w:rsid w:val="000631F7"/>
    <w:pPr>
      <w:numPr>
        <w:numId w:val="44"/>
      </w:numPr>
    </w:pPr>
  </w:style>
  <w:style w:type="numbering" w:customStyle="1" w:styleId="WW8Num45">
    <w:name w:val="WW8Num45"/>
    <w:basedOn w:val="NoList"/>
    <w:rsid w:val="000631F7"/>
    <w:pPr>
      <w:numPr>
        <w:numId w:val="45"/>
      </w:numPr>
    </w:pPr>
  </w:style>
  <w:style w:type="numbering" w:customStyle="1" w:styleId="WW8Num46">
    <w:name w:val="WW8Num46"/>
    <w:basedOn w:val="NoList"/>
    <w:rsid w:val="000631F7"/>
    <w:pPr>
      <w:numPr>
        <w:numId w:val="46"/>
      </w:numPr>
    </w:pPr>
  </w:style>
  <w:style w:type="numbering" w:customStyle="1" w:styleId="WW8Num47">
    <w:name w:val="WW8Num47"/>
    <w:basedOn w:val="NoList"/>
    <w:rsid w:val="000631F7"/>
    <w:pPr>
      <w:numPr>
        <w:numId w:val="47"/>
      </w:numPr>
    </w:pPr>
  </w:style>
  <w:style w:type="numbering" w:customStyle="1" w:styleId="WW8Num48">
    <w:name w:val="WW8Num48"/>
    <w:basedOn w:val="NoList"/>
    <w:rsid w:val="000631F7"/>
    <w:pPr>
      <w:numPr>
        <w:numId w:val="48"/>
      </w:numPr>
    </w:pPr>
  </w:style>
  <w:style w:type="numbering" w:customStyle="1" w:styleId="WW8Num49">
    <w:name w:val="WW8Num49"/>
    <w:basedOn w:val="NoList"/>
    <w:rsid w:val="000631F7"/>
    <w:pPr>
      <w:numPr>
        <w:numId w:val="49"/>
      </w:numPr>
    </w:pPr>
  </w:style>
  <w:style w:type="numbering" w:customStyle="1" w:styleId="WW8Num50">
    <w:name w:val="WW8Num50"/>
    <w:basedOn w:val="NoList"/>
    <w:rsid w:val="000631F7"/>
    <w:pPr>
      <w:numPr>
        <w:numId w:val="50"/>
      </w:numPr>
    </w:pPr>
  </w:style>
  <w:style w:type="numbering" w:customStyle="1" w:styleId="WW8Num51">
    <w:name w:val="WW8Num51"/>
    <w:basedOn w:val="NoList"/>
    <w:rsid w:val="000631F7"/>
    <w:pPr>
      <w:numPr>
        <w:numId w:val="51"/>
      </w:numPr>
    </w:pPr>
  </w:style>
  <w:style w:type="numbering" w:customStyle="1" w:styleId="WW8Num52">
    <w:name w:val="WW8Num52"/>
    <w:basedOn w:val="NoList"/>
    <w:rsid w:val="000631F7"/>
    <w:pPr>
      <w:numPr>
        <w:numId w:val="139"/>
      </w:numPr>
    </w:pPr>
  </w:style>
  <w:style w:type="character" w:customStyle="1" w:styleId="apple-converted-space">
    <w:name w:val="apple-converted-space"/>
    <w:basedOn w:val="DefaultParagraphFont"/>
    <w:rsid w:val="00DF4109"/>
  </w:style>
  <w:style w:type="paragraph" w:styleId="Revision">
    <w:name w:val="Revision"/>
    <w:hidden/>
    <w:uiPriority w:val="99"/>
    <w:semiHidden/>
    <w:rsid w:val="0044119C"/>
    <w:rPr>
      <w:rFonts w:ascii="Arial" w:hAnsi="Arial" w:cs="Arial"/>
      <w:kern w:val="3"/>
      <w:sz w:val="26"/>
      <w:szCs w:val="26"/>
    </w:rPr>
  </w:style>
  <w:style w:type="paragraph" w:customStyle="1" w:styleId="ImportantNote">
    <w:name w:val="Important Note"/>
    <w:basedOn w:val="bodytext"/>
    <w:rsid w:val="009949FD"/>
    <w:pPr>
      <w:pBdr>
        <w:left w:val="single" w:sz="48" w:space="4" w:color="FF4C00"/>
        <w:right w:val="single" w:sz="48" w:space="4" w:color="FF4C00"/>
      </w:pBdr>
      <w:shd w:val="clear" w:color="auto" w:fill="D9D9D9" w:themeFill="background1" w:themeFillShade="D9"/>
      <w:tabs>
        <w:tab w:val="left" w:pos="360"/>
      </w:tabs>
    </w:pPr>
  </w:style>
</w:styles>
</file>

<file path=word/webSettings.xml><?xml version="1.0" encoding="utf-8"?>
<w:webSettings xmlns:r="http://schemas.openxmlformats.org/officeDocument/2006/relationships" xmlns:w="http://schemas.openxmlformats.org/wordprocessingml/2006/main">
  <w:divs>
    <w:div w:id="66079338">
      <w:bodyDiv w:val="1"/>
      <w:marLeft w:val="0"/>
      <w:marRight w:val="0"/>
      <w:marTop w:val="0"/>
      <w:marBottom w:val="0"/>
      <w:divBdr>
        <w:top w:val="none" w:sz="0" w:space="0" w:color="auto"/>
        <w:left w:val="none" w:sz="0" w:space="0" w:color="auto"/>
        <w:bottom w:val="none" w:sz="0" w:space="0" w:color="auto"/>
        <w:right w:val="none" w:sz="0" w:space="0" w:color="auto"/>
      </w:divBdr>
      <w:divsChild>
        <w:div w:id="64114335">
          <w:marLeft w:val="1080"/>
          <w:marRight w:val="0"/>
          <w:marTop w:val="0"/>
          <w:marBottom w:val="0"/>
          <w:divBdr>
            <w:top w:val="none" w:sz="0" w:space="0" w:color="auto"/>
            <w:left w:val="none" w:sz="0" w:space="0" w:color="auto"/>
            <w:bottom w:val="none" w:sz="0" w:space="0" w:color="auto"/>
            <w:right w:val="none" w:sz="0" w:space="0" w:color="auto"/>
          </w:divBdr>
        </w:div>
        <w:div w:id="247932769">
          <w:marLeft w:val="1080"/>
          <w:marRight w:val="0"/>
          <w:marTop w:val="0"/>
          <w:marBottom w:val="0"/>
          <w:divBdr>
            <w:top w:val="none" w:sz="0" w:space="0" w:color="auto"/>
            <w:left w:val="none" w:sz="0" w:space="0" w:color="auto"/>
            <w:bottom w:val="none" w:sz="0" w:space="0" w:color="auto"/>
            <w:right w:val="none" w:sz="0" w:space="0" w:color="auto"/>
          </w:divBdr>
        </w:div>
        <w:div w:id="961811708">
          <w:marLeft w:val="1080"/>
          <w:marRight w:val="0"/>
          <w:marTop w:val="0"/>
          <w:marBottom w:val="0"/>
          <w:divBdr>
            <w:top w:val="none" w:sz="0" w:space="0" w:color="auto"/>
            <w:left w:val="none" w:sz="0" w:space="0" w:color="auto"/>
            <w:bottom w:val="none" w:sz="0" w:space="0" w:color="auto"/>
            <w:right w:val="none" w:sz="0" w:space="0" w:color="auto"/>
          </w:divBdr>
        </w:div>
        <w:div w:id="1094277220">
          <w:marLeft w:val="1080"/>
          <w:marRight w:val="0"/>
          <w:marTop w:val="0"/>
          <w:marBottom w:val="0"/>
          <w:divBdr>
            <w:top w:val="none" w:sz="0" w:space="0" w:color="auto"/>
            <w:left w:val="none" w:sz="0" w:space="0" w:color="auto"/>
            <w:bottom w:val="none" w:sz="0" w:space="0" w:color="auto"/>
            <w:right w:val="none" w:sz="0" w:space="0" w:color="auto"/>
          </w:divBdr>
        </w:div>
      </w:divsChild>
    </w:div>
    <w:div w:id="130708936">
      <w:bodyDiv w:val="1"/>
      <w:marLeft w:val="0"/>
      <w:marRight w:val="0"/>
      <w:marTop w:val="0"/>
      <w:marBottom w:val="0"/>
      <w:divBdr>
        <w:top w:val="none" w:sz="0" w:space="0" w:color="auto"/>
        <w:left w:val="none" w:sz="0" w:space="0" w:color="auto"/>
        <w:bottom w:val="none" w:sz="0" w:space="0" w:color="auto"/>
        <w:right w:val="none" w:sz="0" w:space="0" w:color="auto"/>
      </w:divBdr>
      <w:divsChild>
        <w:div w:id="818040677">
          <w:marLeft w:val="1080"/>
          <w:marRight w:val="0"/>
          <w:marTop w:val="0"/>
          <w:marBottom w:val="0"/>
          <w:divBdr>
            <w:top w:val="none" w:sz="0" w:space="0" w:color="auto"/>
            <w:left w:val="none" w:sz="0" w:space="0" w:color="auto"/>
            <w:bottom w:val="none" w:sz="0" w:space="0" w:color="auto"/>
            <w:right w:val="none" w:sz="0" w:space="0" w:color="auto"/>
          </w:divBdr>
        </w:div>
        <w:div w:id="1046368053">
          <w:marLeft w:val="1080"/>
          <w:marRight w:val="0"/>
          <w:marTop w:val="0"/>
          <w:marBottom w:val="0"/>
          <w:divBdr>
            <w:top w:val="none" w:sz="0" w:space="0" w:color="auto"/>
            <w:left w:val="none" w:sz="0" w:space="0" w:color="auto"/>
            <w:bottom w:val="none" w:sz="0" w:space="0" w:color="auto"/>
            <w:right w:val="none" w:sz="0" w:space="0" w:color="auto"/>
          </w:divBdr>
        </w:div>
        <w:div w:id="2052489053">
          <w:marLeft w:val="1080"/>
          <w:marRight w:val="0"/>
          <w:marTop w:val="0"/>
          <w:marBottom w:val="0"/>
          <w:divBdr>
            <w:top w:val="none" w:sz="0" w:space="0" w:color="auto"/>
            <w:left w:val="none" w:sz="0" w:space="0" w:color="auto"/>
            <w:bottom w:val="none" w:sz="0" w:space="0" w:color="auto"/>
            <w:right w:val="none" w:sz="0" w:space="0" w:color="auto"/>
          </w:divBdr>
        </w:div>
        <w:div w:id="2080208961">
          <w:marLeft w:val="1080"/>
          <w:marRight w:val="0"/>
          <w:marTop w:val="0"/>
          <w:marBottom w:val="0"/>
          <w:divBdr>
            <w:top w:val="none" w:sz="0" w:space="0" w:color="auto"/>
            <w:left w:val="none" w:sz="0" w:space="0" w:color="auto"/>
            <w:bottom w:val="none" w:sz="0" w:space="0" w:color="auto"/>
            <w:right w:val="none" w:sz="0" w:space="0" w:color="auto"/>
          </w:divBdr>
        </w:div>
      </w:divsChild>
    </w:div>
    <w:div w:id="223102762">
      <w:bodyDiv w:val="1"/>
      <w:marLeft w:val="0"/>
      <w:marRight w:val="0"/>
      <w:marTop w:val="0"/>
      <w:marBottom w:val="0"/>
      <w:divBdr>
        <w:top w:val="none" w:sz="0" w:space="0" w:color="auto"/>
        <w:left w:val="none" w:sz="0" w:space="0" w:color="auto"/>
        <w:bottom w:val="none" w:sz="0" w:space="0" w:color="auto"/>
        <w:right w:val="none" w:sz="0" w:space="0" w:color="auto"/>
      </w:divBdr>
    </w:div>
    <w:div w:id="471943410">
      <w:bodyDiv w:val="1"/>
      <w:marLeft w:val="0"/>
      <w:marRight w:val="0"/>
      <w:marTop w:val="0"/>
      <w:marBottom w:val="0"/>
      <w:divBdr>
        <w:top w:val="none" w:sz="0" w:space="0" w:color="auto"/>
        <w:left w:val="none" w:sz="0" w:space="0" w:color="auto"/>
        <w:bottom w:val="none" w:sz="0" w:space="0" w:color="auto"/>
        <w:right w:val="none" w:sz="0" w:space="0" w:color="auto"/>
      </w:divBdr>
    </w:div>
    <w:div w:id="569509675">
      <w:bodyDiv w:val="1"/>
      <w:marLeft w:val="0"/>
      <w:marRight w:val="0"/>
      <w:marTop w:val="0"/>
      <w:marBottom w:val="0"/>
      <w:divBdr>
        <w:top w:val="none" w:sz="0" w:space="0" w:color="auto"/>
        <w:left w:val="none" w:sz="0" w:space="0" w:color="auto"/>
        <w:bottom w:val="none" w:sz="0" w:space="0" w:color="auto"/>
        <w:right w:val="none" w:sz="0" w:space="0" w:color="auto"/>
      </w:divBdr>
    </w:div>
    <w:div w:id="957679614">
      <w:bodyDiv w:val="1"/>
      <w:marLeft w:val="0"/>
      <w:marRight w:val="0"/>
      <w:marTop w:val="0"/>
      <w:marBottom w:val="0"/>
      <w:divBdr>
        <w:top w:val="none" w:sz="0" w:space="0" w:color="auto"/>
        <w:left w:val="none" w:sz="0" w:space="0" w:color="auto"/>
        <w:bottom w:val="none" w:sz="0" w:space="0" w:color="auto"/>
        <w:right w:val="none" w:sz="0" w:space="0" w:color="auto"/>
      </w:divBdr>
    </w:div>
    <w:div w:id="1008871626">
      <w:bodyDiv w:val="1"/>
      <w:marLeft w:val="0"/>
      <w:marRight w:val="0"/>
      <w:marTop w:val="0"/>
      <w:marBottom w:val="0"/>
      <w:divBdr>
        <w:top w:val="none" w:sz="0" w:space="0" w:color="auto"/>
        <w:left w:val="none" w:sz="0" w:space="0" w:color="auto"/>
        <w:bottom w:val="none" w:sz="0" w:space="0" w:color="auto"/>
        <w:right w:val="none" w:sz="0" w:space="0" w:color="auto"/>
      </w:divBdr>
      <w:divsChild>
        <w:div w:id="1595817489">
          <w:blockQuote w:val="1"/>
          <w:marLeft w:val="300"/>
          <w:marRight w:val="300"/>
          <w:marTop w:val="150"/>
          <w:marBottom w:val="225"/>
          <w:divBdr>
            <w:top w:val="none" w:sz="0" w:space="0" w:color="auto"/>
            <w:left w:val="single" w:sz="18" w:space="8" w:color="D0D0D0"/>
            <w:bottom w:val="none" w:sz="0" w:space="0" w:color="auto"/>
            <w:right w:val="none" w:sz="0" w:space="0" w:color="auto"/>
          </w:divBdr>
        </w:div>
      </w:divsChild>
    </w:div>
    <w:div w:id="1047726238">
      <w:bodyDiv w:val="1"/>
      <w:marLeft w:val="0"/>
      <w:marRight w:val="0"/>
      <w:marTop w:val="0"/>
      <w:marBottom w:val="0"/>
      <w:divBdr>
        <w:top w:val="none" w:sz="0" w:space="0" w:color="auto"/>
        <w:left w:val="none" w:sz="0" w:space="0" w:color="auto"/>
        <w:bottom w:val="none" w:sz="0" w:space="0" w:color="auto"/>
        <w:right w:val="none" w:sz="0" w:space="0" w:color="auto"/>
      </w:divBdr>
    </w:div>
    <w:div w:id="1147552166">
      <w:bodyDiv w:val="1"/>
      <w:marLeft w:val="0"/>
      <w:marRight w:val="0"/>
      <w:marTop w:val="0"/>
      <w:marBottom w:val="0"/>
      <w:divBdr>
        <w:top w:val="none" w:sz="0" w:space="0" w:color="auto"/>
        <w:left w:val="none" w:sz="0" w:space="0" w:color="auto"/>
        <w:bottom w:val="none" w:sz="0" w:space="0" w:color="auto"/>
        <w:right w:val="none" w:sz="0" w:space="0" w:color="auto"/>
      </w:divBdr>
    </w:div>
    <w:div w:id="1168210771">
      <w:bodyDiv w:val="1"/>
      <w:marLeft w:val="0"/>
      <w:marRight w:val="0"/>
      <w:marTop w:val="0"/>
      <w:marBottom w:val="0"/>
      <w:divBdr>
        <w:top w:val="none" w:sz="0" w:space="0" w:color="auto"/>
        <w:left w:val="none" w:sz="0" w:space="0" w:color="auto"/>
        <w:bottom w:val="none" w:sz="0" w:space="0" w:color="auto"/>
        <w:right w:val="none" w:sz="0" w:space="0" w:color="auto"/>
      </w:divBdr>
    </w:div>
    <w:div w:id="1379012367">
      <w:bodyDiv w:val="1"/>
      <w:marLeft w:val="0"/>
      <w:marRight w:val="0"/>
      <w:marTop w:val="0"/>
      <w:marBottom w:val="0"/>
      <w:divBdr>
        <w:top w:val="none" w:sz="0" w:space="0" w:color="auto"/>
        <w:left w:val="none" w:sz="0" w:space="0" w:color="auto"/>
        <w:bottom w:val="none" w:sz="0" w:space="0" w:color="auto"/>
        <w:right w:val="none" w:sz="0" w:space="0" w:color="auto"/>
      </w:divBdr>
    </w:div>
    <w:div w:id="1468357479">
      <w:bodyDiv w:val="1"/>
      <w:marLeft w:val="0"/>
      <w:marRight w:val="0"/>
      <w:marTop w:val="0"/>
      <w:marBottom w:val="0"/>
      <w:divBdr>
        <w:top w:val="none" w:sz="0" w:space="0" w:color="auto"/>
        <w:left w:val="none" w:sz="0" w:space="0" w:color="auto"/>
        <w:bottom w:val="none" w:sz="0" w:space="0" w:color="auto"/>
        <w:right w:val="none" w:sz="0" w:space="0" w:color="auto"/>
      </w:divBdr>
    </w:div>
    <w:div w:id="1516649998">
      <w:bodyDiv w:val="1"/>
      <w:marLeft w:val="0"/>
      <w:marRight w:val="0"/>
      <w:marTop w:val="0"/>
      <w:marBottom w:val="0"/>
      <w:divBdr>
        <w:top w:val="none" w:sz="0" w:space="0" w:color="auto"/>
        <w:left w:val="none" w:sz="0" w:space="0" w:color="auto"/>
        <w:bottom w:val="none" w:sz="0" w:space="0" w:color="auto"/>
        <w:right w:val="none" w:sz="0" w:space="0" w:color="auto"/>
      </w:divBdr>
      <w:divsChild>
        <w:div w:id="1249729194">
          <w:blockQuote w:val="1"/>
          <w:marLeft w:val="300"/>
          <w:marRight w:val="300"/>
          <w:marTop w:val="150"/>
          <w:marBottom w:val="225"/>
          <w:divBdr>
            <w:top w:val="none" w:sz="0" w:space="0" w:color="auto"/>
            <w:left w:val="single" w:sz="18" w:space="8" w:color="D0D0D0"/>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65.png"/><Relationship Id="rId21" Type="http://schemas.openxmlformats.org/officeDocument/2006/relationships/image" Target="media/image7.png"/><Relationship Id="rId63" Type="http://schemas.openxmlformats.org/officeDocument/2006/relationships/image" Target="media/image49.tiff"/><Relationship Id="rId159" Type="http://schemas.openxmlformats.org/officeDocument/2006/relationships/image" Target="media/image145.png"/><Relationship Id="rId324" Type="http://schemas.openxmlformats.org/officeDocument/2006/relationships/image" Target="media/image290.png"/><Relationship Id="rId366" Type="http://schemas.openxmlformats.org/officeDocument/2006/relationships/image" Target="media/image332.png"/><Relationship Id="rId170" Type="http://schemas.openxmlformats.org/officeDocument/2006/relationships/image" Target="media/image156.png"/><Relationship Id="rId226" Type="http://schemas.openxmlformats.org/officeDocument/2006/relationships/image" Target="media/image196.png"/><Relationship Id="rId268" Type="http://schemas.openxmlformats.org/officeDocument/2006/relationships/image" Target="media/image234.png"/><Relationship Id="rId11" Type="http://schemas.openxmlformats.org/officeDocument/2006/relationships/hyperlink" Target="file:///C:\Users\Alex\Dropbox\Work\Exago\legacy%20guides\2016.3\webmaster@exagoinc.com" TargetMode="External"/><Relationship Id="rId32" Type="http://schemas.openxmlformats.org/officeDocument/2006/relationships/image" Target="media/image18.tiff"/><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314" Type="http://schemas.openxmlformats.org/officeDocument/2006/relationships/image" Target="media/image280.png"/><Relationship Id="rId335" Type="http://schemas.openxmlformats.org/officeDocument/2006/relationships/image" Target="media/image301.png"/><Relationship Id="rId356" Type="http://schemas.openxmlformats.org/officeDocument/2006/relationships/image" Target="media/image322.png"/><Relationship Id="rId377" Type="http://schemas.openxmlformats.org/officeDocument/2006/relationships/image" Target="media/image343.png"/><Relationship Id="rId398" Type="http://schemas.openxmlformats.org/officeDocument/2006/relationships/image" Target="media/image360.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191.png"/><Relationship Id="rId237" Type="http://schemas.openxmlformats.org/officeDocument/2006/relationships/image" Target="media/image204.png"/><Relationship Id="rId402" Type="http://schemas.openxmlformats.org/officeDocument/2006/relationships/image" Target="media/image364.png"/><Relationship Id="rId258" Type="http://schemas.openxmlformats.org/officeDocument/2006/relationships/image" Target="media/image224.png"/><Relationship Id="rId279" Type="http://schemas.openxmlformats.org/officeDocument/2006/relationships/image" Target="media/image245.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tiff"/><Relationship Id="rId118" Type="http://schemas.openxmlformats.org/officeDocument/2006/relationships/image" Target="media/image104.png"/><Relationship Id="rId139" Type="http://schemas.openxmlformats.org/officeDocument/2006/relationships/image" Target="media/image125.png"/><Relationship Id="rId290" Type="http://schemas.openxmlformats.org/officeDocument/2006/relationships/image" Target="media/image256.png"/><Relationship Id="rId304" Type="http://schemas.openxmlformats.org/officeDocument/2006/relationships/image" Target="media/image270.png"/><Relationship Id="rId325" Type="http://schemas.openxmlformats.org/officeDocument/2006/relationships/image" Target="media/image291.png"/><Relationship Id="rId346" Type="http://schemas.openxmlformats.org/officeDocument/2006/relationships/image" Target="media/image312.png"/><Relationship Id="rId367" Type="http://schemas.openxmlformats.org/officeDocument/2006/relationships/image" Target="media/image333.png"/><Relationship Id="rId388" Type="http://schemas.openxmlformats.org/officeDocument/2006/relationships/image" Target="media/image354.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86.png"/><Relationship Id="rId227" Type="http://schemas.openxmlformats.org/officeDocument/2006/relationships/hyperlink" Target="#Funnel"/><Relationship Id="rId248" Type="http://schemas.openxmlformats.org/officeDocument/2006/relationships/image" Target="media/image215.png"/><Relationship Id="rId269" Type="http://schemas.openxmlformats.org/officeDocument/2006/relationships/image" Target="media/image235.png"/><Relationship Id="rId12" Type="http://schemas.openxmlformats.org/officeDocument/2006/relationships/hyperlink" Target="http://www.exagosupport.com/" TargetMode="External"/><Relationship Id="rId33" Type="http://schemas.openxmlformats.org/officeDocument/2006/relationships/image" Target="media/image19.tiff"/><Relationship Id="rId108" Type="http://schemas.openxmlformats.org/officeDocument/2006/relationships/image" Target="media/image94.png"/><Relationship Id="rId129" Type="http://schemas.openxmlformats.org/officeDocument/2006/relationships/image" Target="media/image115.png"/><Relationship Id="rId280" Type="http://schemas.openxmlformats.org/officeDocument/2006/relationships/image" Target="media/image246.png"/><Relationship Id="rId315" Type="http://schemas.openxmlformats.org/officeDocument/2006/relationships/image" Target="media/image281.png"/><Relationship Id="rId336" Type="http://schemas.openxmlformats.org/officeDocument/2006/relationships/image" Target="media/image302.png"/><Relationship Id="rId357" Type="http://schemas.openxmlformats.org/officeDocument/2006/relationships/image" Target="media/image323.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hyperlink" Target="#_Pareto"/><Relationship Id="rId378" Type="http://schemas.openxmlformats.org/officeDocument/2006/relationships/image" Target="media/image344.png"/><Relationship Id="rId399" Type="http://schemas.openxmlformats.org/officeDocument/2006/relationships/image" Target="media/image361.png"/><Relationship Id="rId403" Type="http://schemas.openxmlformats.org/officeDocument/2006/relationships/hyperlink" Target="http://www.exagoinc.com/" TargetMode="External"/><Relationship Id="rId6" Type="http://schemas.openxmlformats.org/officeDocument/2006/relationships/footnotes" Target="footnotes.xml"/><Relationship Id="rId238" Type="http://schemas.openxmlformats.org/officeDocument/2006/relationships/image" Target="media/image205.png"/><Relationship Id="rId259" Type="http://schemas.openxmlformats.org/officeDocument/2006/relationships/image" Target="media/image225.png"/><Relationship Id="rId23" Type="http://schemas.openxmlformats.org/officeDocument/2006/relationships/image" Target="media/image9.png"/><Relationship Id="rId119" Type="http://schemas.openxmlformats.org/officeDocument/2006/relationships/image" Target="media/image105.png"/><Relationship Id="rId270" Type="http://schemas.openxmlformats.org/officeDocument/2006/relationships/image" Target="media/image236.png"/><Relationship Id="rId291" Type="http://schemas.openxmlformats.org/officeDocument/2006/relationships/image" Target="media/image257.png"/><Relationship Id="rId305" Type="http://schemas.openxmlformats.org/officeDocument/2006/relationships/image" Target="media/image271.png"/><Relationship Id="rId326" Type="http://schemas.openxmlformats.org/officeDocument/2006/relationships/image" Target="media/image292.png"/><Relationship Id="rId347" Type="http://schemas.openxmlformats.org/officeDocument/2006/relationships/image" Target="media/image313.png"/><Relationship Id="rId44" Type="http://schemas.openxmlformats.org/officeDocument/2006/relationships/image" Target="media/image30.tiff"/><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368" Type="http://schemas.openxmlformats.org/officeDocument/2006/relationships/image" Target="media/image334.png"/><Relationship Id="rId389" Type="http://schemas.openxmlformats.org/officeDocument/2006/relationships/image" Target="media/image355.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hyperlink" Target="#Stack_bar"/><Relationship Id="rId228" Type="http://schemas.openxmlformats.org/officeDocument/2006/relationships/image" Target="media/image197.png"/><Relationship Id="rId249" Type="http://schemas.openxmlformats.org/officeDocument/2006/relationships/image" Target="media/image216.png"/><Relationship Id="rId13" Type="http://schemas.openxmlformats.org/officeDocument/2006/relationships/hyperlink" Target="http://www.exagoinc.com/blog.html" TargetMode="External"/><Relationship Id="rId109" Type="http://schemas.openxmlformats.org/officeDocument/2006/relationships/image" Target="media/image95.png"/><Relationship Id="rId260" Type="http://schemas.openxmlformats.org/officeDocument/2006/relationships/image" Target="media/image226.png"/><Relationship Id="rId281" Type="http://schemas.openxmlformats.org/officeDocument/2006/relationships/image" Target="media/image247.png"/><Relationship Id="rId316" Type="http://schemas.openxmlformats.org/officeDocument/2006/relationships/image" Target="media/image282.png"/><Relationship Id="rId337" Type="http://schemas.openxmlformats.org/officeDocument/2006/relationships/image" Target="media/image303.png"/><Relationship Id="rId34" Type="http://schemas.openxmlformats.org/officeDocument/2006/relationships/image" Target="media/image20.tiff"/><Relationship Id="rId55" Type="http://schemas.openxmlformats.org/officeDocument/2006/relationships/image" Target="media/image41.png"/><Relationship Id="rId76" Type="http://schemas.openxmlformats.org/officeDocument/2006/relationships/image" Target="media/image62.tiff"/><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358" Type="http://schemas.openxmlformats.org/officeDocument/2006/relationships/image" Target="media/image324.png"/><Relationship Id="rId379" Type="http://schemas.openxmlformats.org/officeDocument/2006/relationships/image" Target="media/image345.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192.png"/><Relationship Id="rId239" Type="http://schemas.openxmlformats.org/officeDocument/2006/relationships/image" Target="media/image206.png"/><Relationship Id="rId390" Type="http://schemas.openxmlformats.org/officeDocument/2006/relationships/image" Target="media/image356.png"/><Relationship Id="rId404" Type="http://schemas.openxmlformats.org/officeDocument/2006/relationships/header" Target="header4.xml"/><Relationship Id="rId250" Type="http://schemas.openxmlformats.org/officeDocument/2006/relationships/image" Target="media/image217.png"/><Relationship Id="rId271" Type="http://schemas.openxmlformats.org/officeDocument/2006/relationships/image" Target="media/image237.png"/><Relationship Id="rId292" Type="http://schemas.openxmlformats.org/officeDocument/2006/relationships/image" Target="media/image258.png"/><Relationship Id="rId306" Type="http://schemas.openxmlformats.org/officeDocument/2006/relationships/image" Target="media/image272.png"/><Relationship Id="rId24" Type="http://schemas.openxmlformats.org/officeDocument/2006/relationships/image" Target="media/image10.png"/><Relationship Id="rId45" Type="http://schemas.openxmlformats.org/officeDocument/2006/relationships/image" Target="media/image31.tiff"/><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327" Type="http://schemas.openxmlformats.org/officeDocument/2006/relationships/image" Target="media/image293.png"/><Relationship Id="rId348" Type="http://schemas.openxmlformats.org/officeDocument/2006/relationships/image" Target="media/image314.png"/><Relationship Id="rId369" Type="http://schemas.openxmlformats.org/officeDocument/2006/relationships/image" Target="media/image335.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87.png"/><Relationship Id="rId229" Type="http://schemas.openxmlformats.org/officeDocument/2006/relationships/hyperlink" Target="#_Scatter"/><Relationship Id="rId380" Type="http://schemas.openxmlformats.org/officeDocument/2006/relationships/image" Target="media/image346.png"/><Relationship Id="rId240" Type="http://schemas.openxmlformats.org/officeDocument/2006/relationships/image" Target="media/image207.png"/><Relationship Id="rId261" Type="http://schemas.openxmlformats.org/officeDocument/2006/relationships/image" Target="media/image227.png"/><Relationship Id="rId14" Type="http://schemas.openxmlformats.org/officeDocument/2006/relationships/header" Target="header1.xml"/><Relationship Id="rId35" Type="http://schemas.openxmlformats.org/officeDocument/2006/relationships/image" Target="media/image21.tiff"/><Relationship Id="rId56" Type="http://schemas.openxmlformats.org/officeDocument/2006/relationships/image" Target="media/image42.png"/><Relationship Id="rId77" Type="http://schemas.openxmlformats.org/officeDocument/2006/relationships/image" Target="media/image63.tiff"/><Relationship Id="rId100" Type="http://schemas.openxmlformats.org/officeDocument/2006/relationships/image" Target="media/image86.png"/><Relationship Id="rId282" Type="http://schemas.openxmlformats.org/officeDocument/2006/relationships/image" Target="media/image248.png"/><Relationship Id="rId317" Type="http://schemas.openxmlformats.org/officeDocument/2006/relationships/image" Target="media/image283.png"/><Relationship Id="rId338" Type="http://schemas.openxmlformats.org/officeDocument/2006/relationships/image" Target="media/image304.png"/><Relationship Id="rId359" Type="http://schemas.openxmlformats.org/officeDocument/2006/relationships/image" Target="media/image325.png"/><Relationship Id="rId8" Type="http://schemas.openxmlformats.org/officeDocument/2006/relationships/image" Target="media/image1.emf"/><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hyperlink" Target="#_Spark_Line_and"/><Relationship Id="rId370" Type="http://schemas.openxmlformats.org/officeDocument/2006/relationships/image" Target="media/image336.png"/><Relationship Id="rId391" Type="http://schemas.openxmlformats.org/officeDocument/2006/relationships/image" Target="media/image357.png"/><Relationship Id="rId405" Type="http://schemas.openxmlformats.org/officeDocument/2006/relationships/footer" Target="footer4.xml"/><Relationship Id="rId230" Type="http://schemas.openxmlformats.org/officeDocument/2006/relationships/image" Target="media/image198.png"/><Relationship Id="rId251" Type="http://schemas.openxmlformats.org/officeDocument/2006/relationships/image" Target="media/image218.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72" Type="http://schemas.openxmlformats.org/officeDocument/2006/relationships/image" Target="media/image238.png"/><Relationship Id="rId293" Type="http://schemas.openxmlformats.org/officeDocument/2006/relationships/image" Target="media/image259.png"/><Relationship Id="rId307" Type="http://schemas.openxmlformats.org/officeDocument/2006/relationships/image" Target="media/image273.png"/><Relationship Id="rId328" Type="http://schemas.openxmlformats.org/officeDocument/2006/relationships/image" Target="media/image294.png"/><Relationship Id="rId349" Type="http://schemas.openxmlformats.org/officeDocument/2006/relationships/image" Target="media/image315.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hyperlink" Target="#Line"/><Relationship Id="rId209" Type="http://schemas.openxmlformats.org/officeDocument/2006/relationships/hyperlink" Target="#Stack_bar_100"/><Relationship Id="rId360" Type="http://schemas.openxmlformats.org/officeDocument/2006/relationships/image" Target="media/image326.png"/><Relationship Id="rId381" Type="http://schemas.openxmlformats.org/officeDocument/2006/relationships/image" Target="media/image347.png"/><Relationship Id="rId220" Type="http://schemas.openxmlformats.org/officeDocument/2006/relationships/image" Target="media/image193.png"/><Relationship Id="rId241" Type="http://schemas.openxmlformats.org/officeDocument/2006/relationships/image" Target="media/image208.png"/><Relationship Id="rId15" Type="http://schemas.openxmlformats.org/officeDocument/2006/relationships/footer" Target="footer1.xml"/><Relationship Id="rId36" Type="http://schemas.openxmlformats.org/officeDocument/2006/relationships/image" Target="media/image22.tiff"/><Relationship Id="rId57" Type="http://schemas.openxmlformats.org/officeDocument/2006/relationships/image" Target="media/image43.png"/><Relationship Id="rId262" Type="http://schemas.openxmlformats.org/officeDocument/2006/relationships/image" Target="media/image228.png"/><Relationship Id="rId283" Type="http://schemas.openxmlformats.org/officeDocument/2006/relationships/image" Target="media/image249.png"/><Relationship Id="rId318" Type="http://schemas.openxmlformats.org/officeDocument/2006/relationships/image" Target="media/image284.png"/><Relationship Id="rId339" Type="http://schemas.openxmlformats.org/officeDocument/2006/relationships/image" Target="media/image305.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350" Type="http://schemas.openxmlformats.org/officeDocument/2006/relationships/image" Target="media/image316.png"/><Relationship Id="rId371" Type="http://schemas.openxmlformats.org/officeDocument/2006/relationships/image" Target="media/image337.png"/><Relationship Id="rId406" Type="http://schemas.openxmlformats.org/officeDocument/2006/relationships/fontTable" Target="fontTable.xml"/><Relationship Id="rId9" Type="http://schemas.openxmlformats.org/officeDocument/2006/relationships/hyperlink" Target="mailto:webmaster@exagoinc.com" TargetMode="External"/><Relationship Id="rId210" Type="http://schemas.openxmlformats.org/officeDocument/2006/relationships/image" Target="media/image188.png"/><Relationship Id="rId392" Type="http://schemas.openxmlformats.org/officeDocument/2006/relationships/image" Target="media/image358.png"/><Relationship Id="rId26" Type="http://schemas.openxmlformats.org/officeDocument/2006/relationships/image" Target="media/image12.png"/><Relationship Id="rId231" Type="http://schemas.openxmlformats.org/officeDocument/2006/relationships/hyperlink" Target="#_Bubble"/><Relationship Id="rId252" Type="http://schemas.openxmlformats.org/officeDocument/2006/relationships/hyperlink" Target="http://www.fusioncharts.com/dev/chart-attributes.html?chart=stcol3dlinedy" TargetMode="External"/><Relationship Id="rId273" Type="http://schemas.openxmlformats.org/officeDocument/2006/relationships/image" Target="media/image239.tiff"/><Relationship Id="rId294" Type="http://schemas.openxmlformats.org/officeDocument/2006/relationships/image" Target="media/image260.png"/><Relationship Id="rId308" Type="http://schemas.openxmlformats.org/officeDocument/2006/relationships/image" Target="media/image274.png"/><Relationship Id="rId329" Type="http://schemas.openxmlformats.org/officeDocument/2006/relationships/image" Target="media/image295.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image" Target="media/image306.png"/><Relationship Id="rId361" Type="http://schemas.openxmlformats.org/officeDocument/2006/relationships/image" Target="media/image327.png"/><Relationship Id="rId196" Type="http://schemas.openxmlformats.org/officeDocument/2006/relationships/image" Target="media/image181.png"/><Relationship Id="rId200" Type="http://schemas.openxmlformats.org/officeDocument/2006/relationships/image" Target="media/image183.png"/><Relationship Id="rId382" Type="http://schemas.openxmlformats.org/officeDocument/2006/relationships/image" Target="media/image348.png"/><Relationship Id="rId16" Type="http://schemas.openxmlformats.org/officeDocument/2006/relationships/image" Target="media/image2.png"/><Relationship Id="rId221" Type="http://schemas.openxmlformats.org/officeDocument/2006/relationships/hyperlink" Target="#Pie"/><Relationship Id="rId242" Type="http://schemas.openxmlformats.org/officeDocument/2006/relationships/image" Target="media/image209.png"/><Relationship Id="rId263" Type="http://schemas.openxmlformats.org/officeDocument/2006/relationships/image" Target="media/image229.png"/><Relationship Id="rId284" Type="http://schemas.openxmlformats.org/officeDocument/2006/relationships/image" Target="media/image250.png"/><Relationship Id="rId319" Type="http://schemas.openxmlformats.org/officeDocument/2006/relationships/image" Target="media/image285.png"/><Relationship Id="rId37" Type="http://schemas.openxmlformats.org/officeDocument/2006/relationships/image" Target="media/image23.tiff"/><Relationship Id="rId58" Type="http://schemas.openxmlformats.org/officeDocument/2006/relationships/image" Target="media/image44.tiff"/><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image" Target="media/image296.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351" Type="http://schemas.openxmlformats.org/officeDocument/2006/relationships/image" Target="media/image317.png"/><Relationship Id="rId372" Type="http://schemas.openxmlformats.org/officeDocument/2006/relationships/image" Target="media/image338.png"/><Relationship Id="rId393" Type="http://schemas.openxmlformats.org/officeDocument/2006/relationships/image" Target="media/image359.png"/><Relationship Id="rId407" Type="http://schemas.openxmlformats.org/officeDocument/2006/relationships/theme" Target="theme/theme1.xml"/><Relationship Id="rId211" Type="http://schemas.openxmlformats.org/officeDocument/2006/relationships/hyperlink" Target="#Col"/><Relationship Id="rId232" Type="http://schemas.openxmlformats.org/officeDocument/2006/relationships/image" Target="media/image199.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image" Target="media/image261.png"/><Relationship Id="rId309" Type="http://schemas.openxmlformats.org/officeDocument/2006/relationships/image" Target="media/image275.png"/><Relationship Id="rId27" Type="http://schemas.openxmlformats.org/officeDocument/2006/relationships/image" Target="media/image13.png"/><Relationship Id="rId48" Type="http://schemas.openxmlformats.org/officeDocument/2006/relationships/image" Target="media/image34.tiff"/><Relationship Id="rId69" Type="http://schemas.openxmlformats.org/officeDocument/2006/relationships/image" Target="media/image55.tiff"/><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286.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hyperlink" Target="#Spline"/><Relationship Id="rId341" Type="http://schemas.openxmlformats.org/officeDocument/2006/relationships/image" Target="media/image307.png"/><Relationship Id="rId362" Type="http://schemas.openxmlformats.org/officeDocument/2006/relationships/image" Target="media/image328.png"/><Relationship Id="rId383" Type="http://schemas.openxmlformats.org/officeDocument/2006/relationships/image" Target="media/image349.png"/><Relationship Id="rId201" Type="http://schemas.openxmlformats.org/officeDocument/2006/relationships/hyperlink" Target="#Spline_area"/><Relationship Id="rId222" Type="http://schemas.openxmlformats.org/officeDocument/2006/relationships/image" Target="media/image194.png"/><Relationship Id="rId243" Type="http://schemas.openxmlformats.org/officeDocument/2006/relationships/image" Target="media/image210.png"/><Relationship Id="rId264" Type="http://schemas.openxmlformats.org/officeDocument/2006/relationships/image" Target="media/image230.png"/><Relationship Id="rId285" Type="http://schemas.openxmlformats.org/officeDocument/2006/relationships/image" Target="media/image251.png"/><Relationship Id="rId17" Type="http://schemas.openxmlformats.org/officeDocument/2006/relationships/image" Target="media/image3.png"/><Relationship Id="rId38" Type="http://schemas.openxmlformats.org/officeDocument/2006/relationships/image" Target="media/image24.tiff"/><Relationship Id="rId59" Type="http://schemas.openxmlformats.org/officeDocument/2006/relationships/image" Target="media/image45.tiff"/><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76.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331" Type="http://schemas.openxmlformats.org/officeDocument/2006/relationships/image" Target="media/image297.png"/><Relationship Id="rId352" Type="http://schemas.openxmlformats.org/officeDocument/2006/relationships/image" Target="media/image318.png"/><Relationship Id="rId373" Type="http://schemas.openxmlformats.org/officeDocument/2006/relationships/image" Target="media/image339.png"/><Relationship Id="rId394"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00.png"/><Relationship Id="rId254" Type="http://schemas.openxmlformats.org/officeDocument/2006/relationships/image" Target="media/image22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41.png"/><Relationship Id="rId296" Type="http://schemas.openxmlformats.org/officeDocument/2006/relationships/image" Target="media/image262.png"/><Relationship Id="rId300" Type="http://schemas.openxmlformats.org/officeDocument/2006/relationships/image" Target="media/image266.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2.png"/><Relationship Id="rId321" Type="http://schemas.openxmlformats.org/officeDocument/2006/relationships/image" Target="media/image287.png"/><Relationship Id="rId342" Type="http://schemas.openxmlformats.org/officeDocument/2006/relationships/image" Target="media/image308.png"/><Relationship Id="rId363" Type="http://schemas.openxmlformats.org/officeDocument/2006/relationships/image" Target="media/image329.png"/><Relationship Id="rId384" Type="http://schemas.openxmlformats.org/officeDocument/2006/relationships/image" Target="media/image350.png"/><Relationship Id="rId202" Type="http://schemas.openxmlformats.org/officeDocument/2006/relationships/image" Target="media/image184.png"/><Relationship Id="rId223" Type="http://schemas.openxmlformats.org/officeDocument/2006/relationships/hyperlink" Target="#Doughnut"/><Relationship Id="rId244" Type="http://schemas.openxmlformats.org/officeDocument/2006/relationships/image" Target="media/image211.png"/><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image" Target="media/image231.png"/><Relationship Id="rId286" Type="http://schemas.openxmlformats.org/officeDocument/2006/relationships/image" Target="media/image252.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77.png"/><Relationship Id="rId332" Type="http://schemas.openxmlformats.org/officeDocument/2006/relationships/image" Target="media/image298.png"/><Relationship Id="rId353" Type="http://schemas.openxmlformats.org/officeDocument/2006/relationships/image" Target="media/image319.png"/><Relationship Id="rId374" Type="http://schemas.openxmlformats.org/officeDocument/2006/relationships/image" Target="media/image340.png"/><Relationship Id="rId395" Type="http://schemas.openxmlformats.org/officeDocument/2006/relationships/footer" Target="footer2.xml"/><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hyperlink" Target="#Stack_col"/><Relationship Id="rId234"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21.png"/><Relationship Id="rId276" Type="http://schemas.openxmlformats.org/officeDocument/2006/relationships/image" Target="media/image242.png"/><Relationship Id="rId297" Type="http://schemas.openxmlformats.org/officeDocument/2006/relationships/image" Target="media/image263.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67.png"/><Relationship Id="rId322" Type="http://schemas.openxmlformats.org/officeDocument/2006/relationships/image" Target="media/image288.png"/><Relationship Id="rId343" Type="http://schemas.openxmlformats.org/officeDocument/2006/relationships/image" Target="media/image309.png"/><Relationship Id="rId364" Type="http://schemas.openxmlformats.org/officeDocument/2006/relationships/image" Target="media/image330.png"/><Relationship Id="rId61" Type="http://schemas.openxmlformats.org/officeDocument/2006/relationships/image" Target="media/image47.tiff"/><Relationship Id="rId82" Type="http://schemas.openxmlformats.org/officeDocument/2006/relationships/image" Target="media/image68.png"/><Relationship Id="rId199" Type="http://schemas.openxmlformats.org/officeDocument/2006/relationships/hyperlink" Target="#Area"/><Relationship Id="rId203" Type="http://schemas.openxmlformats.org/officeDocument/2006/relationships/hyperlink" Target="#Spark_line"/><Relationship Id="rId385" Type="http://schemas.openxmlformats.org/officeDocument/2006/relationships/image" Target="media/image351.png"/><Relationship Id="rId19" Type="http://schemas.openxmlformats.org/officeDocument/2006/relationships/image" Target="media/image5.png"/><Relationship Id="rId224" Type="http://schemas.openxmlformats.org/officeDocument/2006/relationships/image" Target="media/image195.png"/><Relationship Id="rId245" Type="http://schemas.openxmlformats.org/officeDocument/2006/relationships/image" Target="media/image212.png"/><Relationship Id="rId266" Type="http://schemas.openxmlformats.org/officeDocument/2006/relationships/image" Target="media/image232.png"/><Relationship Id="rId287" Type="http://schemas.openxmlformats.org/officeDocument/2006/relationships/image" Target="media/image253.png"/><Relationship Id="rId30" Type="http://schemas.openxmlformats.org/officeDocument/2006/relationships/image" Target="media/image16.tiff"/><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78.png"/><Relationship Id="rId333" Type="http://schemas.openxmlformats.org/officeDocument/2006/relationships/image" Target="media/image299.png"/><Relationship Id="rId354" Type="http://schemas.openxmlformats.org/officeDocument/2006/relationships/image" Target="media/image320.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75" Type="http://schemas.openxmlformats.org/officeDocument/2006/relationships/image" Target="media/image341.png"/><Relationship Id="rId396" Type="http://schemas.openxmlformats.org/officeDocument/2006/relationships/header" Target="header3.xml"/><Relationship Id="rId3" Type="http://schemas.openxmlformats.org/officeDocument/2006/relationships/styles" Target="styles.xml"/><Relationship Id="rId214" Type="http://schemas.openxmlformats.org/officeDocument/2006/relationships/image" Target="media/image190.png"/><Relationship Id="rId235" Type="http://schemas.openxmlformats.org/officeDocument/2006/relationships/image" Target="media/image202.png"/><Relationship Id="rId256" Type="http://schemas.openxmlformats.org/officeDocument/2006/relationships/image" Target="media/image222.png"/><Relationship Id="rId277" Type="http://schemas.openxmlformats.org/officeDocument/2006/relationships/image" Target="media/image243.png"/><Relationship Id="rId298" Type="http://schemas.openxmlformats.org/officeDocument/2006/relationships/image" Target="media/image264.png"/><Relationship Id="rId400" Type="http://schemas.openxmlformats.org/officeDocument/2006/relationships/image" Target="media/image362.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68.png"/><Relationship Id="rId323" Type="http://schemas.openxmlformats.org/officeDocument/2006/relationships/image" Target="media/image289.png"/><Relationship Id="rId344" Type="http://schemas.openxmlformats.org/officeDocument/2006/relationships/image" Target="media/image310.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tiff"/><Relationship Id="rId83" Type="http://schemas.openxmlformats.org/officeDocument/2006/relationships/image" Target="media/image69.png"/><Relationship Id="rId179" Type="http://schemas.openxmlformats.org/officeDocument/2006/relationships/image" Target="media/image165.png"/><Relationship Id="rId365" Type="http://schemas.openxmlformats.org/officeDocument/2006/relationships/image" Target="media/image331.png"/><Relationship Id="rId386" Type="http://schemas.openxmlformats.org/officeDocument/2006/relationships/image" Target="media/image352.png"/><Relationship Id="rId190" Type="http://schemas.openxmlformats.org/officeDocument/2006/relationships/image" Target="media/image176.png"/><Relationship Id="rId204" Type="http://schemas.openxmlformats.org/officeDocument/2006/relationships/image" Target="media/image185.png"/><Relationship Id="rId225" Type="http://schemas.openxmlformats.org/officeDocument/2006/relationships/hyperlink" Target="#Pyramid"/><Relationship Id="rId246" Type="http://schemas.openxmlformats.org/officeDocument/2006/relationships/image" Target="media/image213.png"/><Relationship Id="rId267" Type="http://schemas.openxmlformats.org/officeDocument/2006/relationships/image" Target="media/image233.tiff"/><Relationship Id="rId288" Type="http://schemas.openxmlformats.org/officeDocument/2006/relationships/image" Target="media/image254.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79.png"/><Relationship Id="rId10" Type="http://schemas.openxmlformats.org/officeDocument/2006/relationships/hyperlink" Target="http://www.exagoinc.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00.png"/><Relationship Id="rId355" Type="http://schemas.openxmlformats.org/officeDocument/2006/relationships/image" Target="media/image321.png"/><Relationship Id="rId376" Type="http://schemas.openxmlformats.org/officeDocument/2006/relationships/image" Target="media/image342.png"/><Relationship Id="rId397"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hyperlink" Target="#Stack_col_100"/><Relationship Id="rId236" Type="http://schemas.openxmlformats.org/officeDocument/2006/relationships/image" Target="media/image203.png"/><Relationship Id="rId257" Type="http://schemas.openxmlformats.org/officeDocument/2006/relationships/image" Target="media/image223.png"/><Relationship Id="rId278" Type="http://schemas.openxmlformats.org/officeDocument/2006/relationships/image" Target="media/image244.png"/><Relationship Id="rId401" Type="http://schemas.openxmlformats.org/officeDocument/2006/relationships/image" Target="media/image363.png"/><Relationship Id="rId303" Type="http://schemas.openxmlformats.org/officeDocument/2006/relationships/image" Target="media/image269.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11.png"/><Relationship Id="rId387" Type="http://schemas.openxmlformats.org/officeDocument/2006/relationships/image" Target="media/image353.png"/><Relationship Id="rId191" Type="http://schemas.openxmlformats.org/officeDocument/2006/relationships/image" Target="media/image177.png"/><Relationship Id="rId205" Type="http://schemas.openxmlformats.org/officeDocument/2006/relationships/hyperlink" Target="#Bar"/><Relationship Id="rId247" Type="http://schemas.openxmlformats.org/officeDocument/2006/relationships/image" Target="media/image214.png"/><Relationship Id="rId107" Type="http://schemas.openxmlformats.org/officeDocument/2006/relationships/image" Target="media/image93.png"/><Relationship Id="rId289" Type="http://schemas.openxmlformats.org/officeDocument/2006/relationships/image" Target="media/image255.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C1H_NOMARG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85496-84A1-44D5-B20D-086C6357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C1H_NOMARGIN.DOT</Template>
  <TotalTime>0</TotalTime>
  <Pages>187</Pages>
  <Words>28594</Words>
  <Characters>162992</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User Guide</vt:lpstr>
    </vt:vector>
  </TitlesOfParts>
  <Company>Grizli777</Company>
  <LinksUpToDate>false</LinksUpToDate>
  <CharactersWithSpaces>191204</CharactersWithSpaces>
  <SharedDoc>false</SharedDoc>
  <HLinks>
    <vt:vector size="1638" baseType="variant">
      <vt:variant>
        <vt:i4>4194379</vt:i4>
      </vt:variant>
      <vt:variant>
        <vt:i4>1164</vt:i4>
      </vt:variant>
      <vt:variant>
        <vt:i4>0</vt:i4>
      </vt:variant>
      <vt:variant>
        <vt:i4>5</vt:i4>
      </vt:variant>
      <vt:variant>
        <vt:lpwstr>http://www.exagoinc.com/</vt:lpwstr>
      </vt:variant>
      <vt:variant>
        <vt:lpwstr/>
      </vt:variant>
      <vt:variant>
        <vt:i4>3342434</vt:i4>
      </vt:variant>
      <vt:variant>
        <vt:i4>1161</vt:i4>
      </vt:variant>
      <vt:variant>
        <vt:i4>0</vt:i4>
      </vt:variant>
      <vt:variant>
        <vt:i4>5</vt:i4>
      </vt:variant>
      <vt:variant>
        <vt:lpwstr/>
      </vt:variant>
      <vt:variant>
        <vt:lpwstr>_Conditional_Formatting/Suppression</vt:lpwstr>
      </vt:variant>
      <vt:variant>
        <vt:i4>1376256</vt:i4>
      </vt:variant>
      <vt:variant>
        <vt:i4>1158</vt:i4>
      </vt:variant>
      <vt:variant>
        <vt:i4>0</vt:i4>
      </vt:variant>
      <vt:variant>
        <vt:i4>5</vt:i4>
      </vt:variant>
      <vt:variant>
        <vt:lpwstr/>
      </vt:variant>
      <vt:variant>
        <vt:lpwstr>_Other_Functions</vt:lpwstr>
      </vt:variant>
      <vt:variant>
        <vt:i4>458864</vt:i4>
      </vt:variant>
      <vt:variant>
        <vt:i4>1155</vt:i4>
      </vt:variant>
      <vt:variant>
        <vt:i4>0</vt:i4>
      </vt:variant>
      <vt:variant>
        <vt:i4>5</vt:i4>
      </vt:variant>
      <vt:variant>
        <vt:lpwstr/>
      </vt:variant>
      <vt:variant>
        <vt:lpwstr>__RefHeading__11303_1934010483</vt:lpwstr>
      </vt:variant>
      <vt:variant>
        <vt:i4>5570601</vt:i4>
      </vt:variant>
      <vt:variant>
        <vt:i4>1152</vt:i4>
      </vt:variant>
      <vt:variant>
        <vt:i4>0</vt:i4>
      </vt:variant>
      <vt:variant>
        <vt:i4>5</vt:i4>
      </vt:variant>
      <vt:variant>
        <vt:lpwstr/>
      </vt:variant>
      <vt:variant>
        <vt:lpwstr>_Logical_Functions_1</vt:lpwstr>
      </vt:variant>
      <vt:variant>
        <vt:i4>393330</vt:i4>
      </vt:variant>
      <vt:variant>
        <vt:i4>1149</vt:i4>
      </vt:variant>
      <vt:variant>
        <vt:i4>0</vt:i4>
      </vt:variant>
      <vt:variant>
        <vt:i4>5</vt:i4>
      </vt:variant>
      <vt:variant>
        <vt:lpwstr/>
      </vt:variant>
      <vt:variant>
        <vt:lpwstr>__RefHeading__11311_1934010483</vt:lpwstr>
      </vt:variant>
      <vt:variant>
        <vt:i4>2162740</vt:i4>
      </vt:variant>
      <vt:variant>
        <vt:i4>1146</vt:i4>
      </vt:variant>
      <vt:variant>
        <vt:i4>0</vt:i4>
      </vt:variant>
      <vt:variant>
        <vt:i4>5</vt:i4>
      </vt:variant>
      <vt:variant>
        <vt:lpwstr/>
      </vt:variant>
      <vt:variant>
        <vt:lpwstr>_Formatting_Functions</vt:lpwstr>
      </vt:variant>
      <vt:variant>
        <vt:i4>458870</vt:i4>
      </vt:variant>
      <vt:variant>
        <vt:i4>1143</vt:i4>
      </vt:variant>
      <vt:variant>
        <vt:i4>0</vt:i4>
      </vt:variant>
      <vt:variant>
        <vt:i4>5</vt:i4>
      </vt:variant>
      <vt:variant>
        <vt:lpwstr/>
      </vt:variant>
      <vt:variant>
        <vt:lpwstr>__RefHeading__11305_1934010483</vt:lpwstr>
      </vt:variant>
      <vt:variant>
        <vt:i4>917627</vt:i4>
      </vt:variant>
      <vt:variant>
        <vt:i4>1140</vt:i4>
      </vt:variant>
      <vt:variant>
        <vt:i4>0</vt:i4>
      </vt:variant>
      <vt:variant>
        <vt:i4>5</vt:i4>
      </vt:variant>
      <vt:variant>
        <vt:lpwstr/>
      </vt:variant>
      <vt:variant>
        <vt:lpwstr>__RefHeading__11299_1934010483</vt:lpwstr>
      </vt:variant>
      <vt:variant>
        <vt:i4>458866</vt:i4>
      </vt:variant>
      <vt:variant>
        <vt:i4>1137</vt:i4>
      </vt:variant>
      <vt:variant>
        <vt:i4>0</vt:i4>
      </vt:variant>
      <vt:variant>
        <vt:i4>5</vt:i4>
      </vt:variant>
      <vt:variant>
        <vt:lpwstr/>
      </vt:variant>
      <vt:variant>
        <vt:lpwstr>__RefHeading__11301_1934010483</vt:lpwstr>
      </vt:variant>
      <vt:variant>
        <vt:i4>5111882</vt:i4>
      </vt:variant>
      <vt:variant>
        <vt:i4>1134</vt:i4>
      </vt:variant>
      <vt:variant>
        <vt:i4>0</vt:i4>
      </vt:variant>
      <vt:variant>
        <vt:i4>5</vt:i4>
      </vt:variant>
      <vt:variant>
        <vt:lpwstr/>
      </vt:variant>
      <vt:variant>
        <vt:lpwstr>_Agregate_Functions</vt:lpwstr>
      </vt:variant>
      <vt:variant>
        <vt:i4>7077903</vt:i4>
      </vt:variant>
      <vt:variant>
        <vt:i4>1131</vt:i4>
      </vt:variant>
      <vt:variant>
        <vt:i4>0</vt:i4>
      </vt:variant>
      <vt:variant>
        <vt:i4>5</vt:i4>
      </vt:variant>
      <vt:variant>
        <vt:lpwstr/>
      </vt:variant>
      <vt:variant>
        <vt:lpwstr>chapter_03_editing_reports_repor_915</vt:lpwstr>
      </vt:variant>
      <vt:variant>
        <vt:i4>7077903</vt:i4>
      </vt:variant>
      <vt:variant>
        <vt:i4>1128</vt:i4>
      </vt:variant>
      <vt:variant>
        <vt:i4>0</vt:i4>
      </vt:variant>
      <vt:variant>
        <vt:i4>5</vt:i4>
      </vt:variant>
      <vt:variant>
        <vt:lpwstr/>
      </vt:variant>
      <vt:variant>
        <vt:lpwstr>chapter_03_editing_reports_repor_915</vt:lpwstr>
      </vt:variant>
      <vt:variant>
        <vt:i4>5570660</vt:i4>
      </vt:variant>
      <vt:variant>
        <vt:i4>1125</vt:i4>
      </vt:variant>
      <vt:variant>
        <vt:i4>0</vt:i4>
      </vt:variant>
      <vt:variant>
        <vt:i4>5</vt:i4>
      </vt:variant>
      <vt:variant>
        <vt:lpwstr/>
      </vt:variant>
      <vt:variant>
        <vt:lpwstr>_Quick_List_of</vt:lpwstr>
      </vt:variant>
      <vt:variant>
        <vt:i4>917621</vt:i4>
      </vt:variant>
      <vt:variant>
        <vt:i4>1122</vt:i4>
      </vt:variant>
      <vt:variant>
        <vt:i4>0</vt:i4>
      </vt:variant>
      <vt:variant>
        <vt:i4>5</vt:i4>
      </vt:variant>
      <vt:variant>
        <vt:lpwstr/>
      </vt:variant>
      <vt:variant>
        <vt:lpwstr>__RefHeading__11297_1934010483</vt:lpwstr>
      </vt:variant>
      <vt:variant>
        <vt:i4>3801186</vt:i4>
      </vt:variant>
      <vt:variant>
        <vt:i4>1119</vt:i4>
      </vt:variant>
      <vt:variant>
        <vt:i4>0</vt:i4>
      </vt:variant>
      <vt:variant>
        <vt:i4>5</vt:i4>
      </vt:variant>
      <vt:variant>
        <vt:lpwstr/>
      </vt:variant>
      <vt:variant>
        <vt:lpwstr>_Toolbar_1</vt:lpwstr>
      </vt:variant>
      <vt:variant>
        <vt:i4>4915283</vt:i4>
      </vt:variant>
      <vt:variant>
        <vt:i4>1116</vt:i4>
      </vt:variant>
      <vt:variant>
        <vt:i4>0</vt:i4>
      </vt:variant>
      <vt:variant>
        <vt:i4>5</vt:i4>
      </vt:variant>
      <vt:variant>
        <vt:lpwstr/>
      </vt:variant>
      <vt:variant>
        <vt:lpwstr>_Main_Menu</vt:lpwstr>
      </vt:variant>
      <vt:variant>
        <vt:i4>4915283</vt:i4>
      </vt:variant>
      <vt:variant>
        <vt:i4>1113</vt:i4>
      </vt:variant>
      <vt:variant>
        <vt:i4>0</vt:i4>
      </vt:variant>
      <vt:variant>
        <vt:i4>5</vt:i4>
      </vt:variant>
      <vt:variant>
        <vt:lpwstr/>
      </vt:variant>
      <vt:variant>
        <vt:lpwstr>_Main_Menu</vt:lpwstr>
      </vt:variant>
      <vt:variant>
        <vt:i4>6422619</vt:i4>
      </vt:variant>
      <vt:variant>
        <vt:i4>1110</vt:i4>
      </vt:variant>
      <vt:variant>
        <vt:i4>0</vt:i4>
      </vt:variant>
      <vt:variant>
        <vt:i4>5</vt:i4>
      </vt:variant>
      <vt:variant>
        <vt:lpwstr/>
      </vt:variant>
      <vt:variant>
        <vt:lpwstr>_Formatting_Dashboard_Items</vt:lpwstr>
      </vt:variant>
      <vt:variant>
        <vt:i4>4849733</vt:i4>
      </vt:variant>
      <vt:variant>
        <vt:i4>1107</vt:i4>
      </vt:variant>
      <vt:variant>
        <vt:i4>0</vt:i4>
      </vt:variant>
      <vt:variant>
        <vt:i4>5</vt:i4>
      </vt:variant>
      <vt:variant>
        <vt:lpwstr/>
      </vt:variant>
      <vt:variant>
        <vt:lpwstr>_Adding_Reports</vt:lpwstr>
      </vt:variant>
      <vt:variant>
        <vt:i4>3735562</vt:i4>
      </vt:variant>
      <vt:variant>
        <vt:i4>1104</vt:i4>
      </vt:variant>
      <vt:variant>
        <vt:i4>0</vt:i4>
      </vt:variant>
      <vt:variant>
        <vt:i4>5</vt:i4>
      </vt:variant>
      <vt:variant>
        <vt:lpwstr/>
      </vt:variant>
      <vt:variant>
        <vt:lpwstr>_Types_of_Reports</vt:lpwstr>
      </vt:variant>
      <vt:variant>
        <vt:i4>6619254</vt:i4>
      </vt:variant>
      <vt:variant>
        <vt:i4>1101</vt:i4>
      </vt:variant>
      <vt:variant>
        <vt:i4>0</vt:i4>
      </vt:variant>
      <vt:variant>
        <vt:i4>5</vt:i4>
      </vt:variant>
      <vt:variant>
        <vt:lpwstr/>
      </vt:variant>
      <vt:variant>
        <vt:lpwstr>_Dashboard_Designer</vt:lpwstr>
      </vt:variant>
      <vt:variant>
        <vt:i4>4915283</vt:i4>
      </vt:variant>
      <vt:variant>
        <vt:i4>1098</vt:i4>
      </vt:variant>
      <vt:variant>
        <vt:i4>0</vt:i4>
      </vt:variant>
      <vt:variant>
        <vt:i4>5</vt:i4>
      </vt:variant>
      <vt:variant>
        <vt:lpwstr/>
      </vt:variant>
      <vt:variant>
        <vt:lpwstr>_Main_Menu</vt:lpwstr>
      </vt:variant>
      <vt:variant>
        <vt:i4>65570</vt:i4>
      </vt:variant>
      <vt:variant>
        <vt:i4>1095</vt:i4>
      </vt:variant>
      <vt:variant>
        <vt:i4>0</vt:i4>
      </vt:variant>
      <vt:variant>
        <vt:i4>5</vt:i4>
      </vt:variant>
      <vt:variant>
        <vt:lpwstr/>
      </vt:variant>
      <vt:variant>
        <vt:lpwstr>_Applying_Interactive_Filters</vt:lpwstr>
      </vt:variant>
      <vt:variant>
        <vt:i4>1245214</vt:i4>
      </vt:variant>
      <vt:variant>
        <vt:i4>1092</vt:i4>
      </vt:variant>
      <vt:variant>
        <vt:i4>0</vt:i4>
      </vt:variant>
      <vt:variant>
        <vt:i4>5</vt:i4>
      </vt:variant>
      <vt:variant>
        <vt:lpwstr/>
      </vt:variant>
      <vt:variant>
        <vt:lpwstr>_Conditional_Filters</vt:lpwstr>
      </vt:variant>
      <vt:variant>
        <vt:i4>7471223</vt:i4>
      </vt:variant>
      <vt:variant>
        <vt:i4>1089</vt:i4>
      </vt:variant>
      <vt:variant>
        <vt:i4>0</vt:i4>
      </vt:variant>
      <vt:variant>
        <vt:i4>5</vt:i4>
      </vt:variant>
      <vt:variant>
        <vt:lpwstr/>
      </vt:variant>
      <vt:variant>
        <vt:lpwstr>_Interactive_HTML_Options_1</vt:lpwstr>
      </vt:variant>
      <vt:variant>
        <vt:i4>7471223</vt:i4>
      </vt:variant>
      <vt:variant>
        <vt:i4>1086</vt:i4>
      </vt:variant>
      <vt:variant>
        <vt:i4>0</vt:i4>
      </vt:variant>
      <vt:variant>
        <vt:i4>5</vt:i4>
      </vt:variant>
      <vt:variant>
        <vt:lpwstr/>
      </vt:variant>
      <vt:variant>
        <vt:lpwstr>_Interactive_HTML_Options_1</vt:lpwstr>
      </vt:variant>
      <vt:variant>
        <vt:i4>5767253</vt:i4>
      </vt:variant>
      <vt:variant>
        <vt:i4>1083</vt:i4>
      </vt:variant>
      <vt:variant>
        <vt:i4>0</vt:i4>
      </vt:variant>
      <vt:variant>
        <vt:i4>5</vt:i4>
      </vt:variant>
      <vt:variant>
        <vt:lpwstr/>
      </vt:variant>
      <vt:variant>
        <vt:lpwstr>_Report_Options</vt:lpwstr>
      </vt:variant>
      <vt:variant>
        <vt:i4>4128820</vt:i4>
      </vt:variant>
      <vt:variant>
        <vt:i4>1080</vt:i4>
      </vt:variant>
      <vt:variant>
        <vt:i4>0</vt:i4>
      </vt:variant>
      <vt:variant>
        <vt:i4>5</vt:i4>
      </vt:variant>
      <vt:variant>
        <vt:lpwstr/>
      </vt:variant>
      <vt:variant>
        <vt:lpwstr>_Report_Designer</vt:lpwstr>
      </vt:variant>
      <vt:variant>
        <vt:i4>4915283</vt:i4>
      </vt:variant>
      <vt:variant>
        <vt:i4>1077</vt:i4>
      </vt:variant>
      <vt:variant>
        <vt:i4>0</vt:i4>
      </vt:variant>
      <vt:variant>
        <vt:i4>5</vt:i4>
      </vt:variant>
      <vt:variant>
        <vt:lpwstr/>
      </vt:variant>
      <vt:variant>
        <vt:lpwstr>_Main_Menu</vt:lpwstr>
      </vt:variant>
      <vt:variant>
        <vt:i4>5046382</vt:i4>
      </vt:variant>
      <vt:variant>
        <vt:i4>1074</vt:i4>
      </vt:variant>
      <vt:variant>
        <vt:i4>0</vt:i4>
      </vt:variant>
      <vt:variant>
        <vt:i4>5</vt:i4>
      </vt:variant>
      <vt:variant>
        <vt:lpwstr/>
      </vt:variant>
      <vt:variant>
        <vt:lpwstr>_Schedule_Report_Wizard</vt:lpwstr>
      </vt:variant>
      <vt:variant>
        <vt:i4>4915283</vt:i4>
      </vt:variant>
      <vt:variant>
        <vt:i4>1071</vt:i4>
      </vt:variant>
      <vt:variant>
        <vt:i4>0</vt:i4>
      </vt:variant>
      <vt:variant>
        <vt:i4>5</vt:i4>
      </vt:variant>
      <vt:variant>
        <vt:lpwstr/>
      </vt:variant>
      <vt:variant>
        <vt:lpwstr>_Main_Menu</vt:lpwstr>
      </vt:variant>
      <vt:variant>
        <vt:i4>6029394</vt:i4>
      </vt:variant>
      <vt:variant>
        <vt:i4>1068</vt:i4>
      </vt:variant>
      <vt:variant>
        <vt:i4>0</vt:i4>
      </vt:variant>
      <vt:variant>
        <vt:i4>5</vt:i4>
      </vt:variant>
      <vt:variant>
        <vt:lpwstr/>
      </vt:variant>
      <vt:variant>
        <vt:lpwstr>_Scheduling_Reports</vt:lpwstr>
      </vt:variant>
      <vt:variant>
        <vt:i4>7536766</vt:i4>
      </vt:variant>
      <vt:variant>
        <vt:i4>1065</vt:i4>
      </vt:variant>
      <vt:variant>
        <vt:i4>0</vt:i4>
      </vt:variant>
      <vt:variant>
        <vt:i4>5</vt:i4>
      </vt:variant>
      <vt:variant>
        <vt:lpwstr/>
      </vt:variant>
      <vt:variant>
        <vt:lpwstr>_Group_(Min/Max)_Filters_1</vt:lpwstr>
      </vt:variant>
      <vt:variant>
        <vt:i4>7012444</vt:i4>
      </vt:variant>
      <vt:variant>
        <vt:i4>1062</vt:i4>
      </vt:variant>
      <vt:variant>
        <vt:i4>0</vt:i4>
      </vt:variant>
      <vt:variant>
        <vt:i4>5</vt:i4>
      </vt:variant>
      <vt:variant>
        <vt:lpwstr/>
      </vt:variant>
      <vt:variant>
        <vt:lpwstr>_Standard_Filters_2</vt:lpwstr>
      </vt:variant>
      <vt:variant>
        <vt:i4>6881375</vt:i4>
      </vt:variant>
      <vt:variant>
        <vt:i4>1059</vt:i4>
      </vt:variant>
      <vt:variant>
        <vt:i4>0</vt:i4>
      </vt:variant>
      <vt:variant>
        <vt:i4>5</vt:i4>
      </vt:variant>
      <vt:variant>
        <vt:lpwstr/>
      </vt:variant>
      <vt:variant>
        <vt:lpwstr>_Parameters</vt:lpwstr>
      </vt:variant>
      <vt:variant>
        <vt:i4>786493</vt:i4>
      </vt:variant>
      <vt:variant>
        <vt:i4>1056</vt:i4>
      </vt:variant>
      <vt:variant>
        <vt:i4>0</vt:i4>
      </vt:variant>
      <vt:variant>
        <vt:i4>5</vt:i4>
      </vt:variant>
      <vt:variant>
        <vt:lpwstr/>
      </vt:variant>
      <vt:variant>
        <vt:lpwstr>_Manage_Scheduled_Reports</vt:lpwstr>
      </vt:variant>
      <vt:variant>
        <vt:i4>1572878</vt:i4>
      </vt:variant>
      <vt:variant>
        <vt:i4>1053</vt:i4>
      </vt:variant>
      <vt:variant>
        <vt:i4>0</vt:i4>
      </vt:variant>
      <vt:variant>
        <vt:i4>5</vt:i4>
      </vt:variant>
      <vt:variant>
        <vt:lpwstr/>
      </vt:variant>
      <vt:variant>
        <vt:lpwstr>_Email_Report</vt:lpwstr>
      </vt:variant>
      <vt:variant>
        <vt:i4>4587621</vt:i4>
      </vt:variant>
      <vt:variant>
        <vt:i4>1050</vt:i4>
      </vt:variant>
      <vt:variant>
        <vt:i4>0</vt:i4>
      </vt:variant>
      <vt:variant>
        <vt:i4>5</vt:i4>
      </vt:variant>
      <vt:variant>
        <vt:lpwstr/>
      </vt:variant>
      <vt:variant>
        <vt:lpwstr>_Report_Schedule_Wizard</vt:lpwstr>
      </vt:variant>
      <vt:variant>
        <vt:i4>4915283</vt:i4>
      </vt:variant>
      <vt:variant>
        <vt:i4>1047</vt:i4>
      </vt:variant>
      <vt:variant>
        <vt:i4>0</vt:i4>
      </vt:variant>
      <vt:variant>
        <vt:i4>5</vt:i4>
      </vt:variant>
      <vt:variant>
        <vt:lpwstr/>
      </vt:variant>
      <vt:variant>
        <vt:lpwstr>_Main_Menu</vt:lpwstr>
      </vt:variant>
      <vt:variant>
        <vt:i4>4915283</vt:i4>
      </vt:variant>
      <vt:variant>
        <vt:i4>1044</vt:i4>
      </vt:variant>
      <vt:variant>
        <vt:i4>0</vt:i4>
      </vt:variant>
      <vt:variant>
        <vt:i4>5</vt:i4>
      </vt:variant>
      <vt:variant>
        <vt:lpwstr/>
      </vt:variant>
      <vt:variant>
        <vt:lpwstr>_Main_Menu</vt:lpwstr>
      </vt:variant>
      <vt:variant>
        <vt:i4>4915283</vt:i4>
      </vt:variant>
      <vt:variant>
        <vt:i4>1041</vt:i4>
      </vt:variant>
      <vt:variant>
        <vt:i4>0</vt:i4>
      </vt:variant>
      <vt:variant>
        <vt:i4>5</vt:i4>
      </vt:variant>
      <vt:variant>
        <vt:lpwstr/>
      </vt:variant>
      <vt:variant>
        <vt:lpwstr>_Main_Menu</vt:lpwstr>
      </vt:variant>
      <vt:variant>
        <vt:i4>7864447</vt:i4>
      </vt:variant>
      <vt:variant>
        <vt:i4>1038</vt:i4>
      </vt:variant>
      <vt:variant>
        <vt:i4>0</vt:i4>
      </vt:variant>
      <vt:variant>
        <vt:i4>5</vt:i4>
      </vt:variant>
      <vt:variant>
        <vt:lpwstr/>
      </vt:variant>
      <vt:variant>
        <vt:lpwstr>_Executing_Reports</vt:lpwstr>
      </vt:variant>
      <vt:variant>
        <vt:i4>5177430</vt:i4>
      </vt:variant>
      <vt:variant>
        <vt:i4>1035</vt:i4>
      </vt:variant>
      <vt:variant>
        <vt:i4>0</vt:i4>
      </vt:variant>
      <vt:variant>
        <vt:i4>5</vt:i4>
      </vt:variant>
      <vt:variant>
        <vt:lpwstr/>
      </vt:variant>
      <vt:variant>
        <vt:lpwstr>_Changing_Sorts</vt:lpwstr>
      </vt:variant>
      <vt:variant>
        <vt:i4>5111882</vt:i4>
      </vt:variant>
      <vt:variant>
        <vt:i4>1032</vt:i4>
      </vt:variant>
      <vt:variant>
        <vt:i4>0</vt:i4>
      </vt:variant>
      <vt:variant>
        <vt:i4>5</vt:i4>
      </vt:variant>
      <vt:variant>
        <vt:lpwstr/>
      </vt:variant>
      <vt:variant>
        <vt:lpwstr>_Agregate_Functions</vt:lpwstr>
      </vt:variant>
      <vt:variant>
        <vt:i4>6488190</vt:i4>
      </vt:variant>
      <vt:variant>
        <vt:i4>1029</vt:i4>
      </vt:variant>
      <vt:variant>
        <vt:i4>0</vt:i4>
      </vt:variant>
      <vt:variant>
        <vt:i4>5</vt:i4>
      </vt:variant>
      <vt:variant>
        <vt:lpwstr/>
      </vt:variant>
      <vt:variant>
        <vt:lpwstr>_Formula_Editor</vt:lpwstr>
      </vt:variant>
      <vt:variant>
        <vt:i4>4784218</vt:i4>
      </vt:variant>
      <vt:variant>
        <vt:i4>1026</vt:i4>
      </vt:variant>
      <vt:variant>
        <vt:i4>0</vt:i4>
      </vt:variant>
      <vt:variant>
        <vt:i4>5</vt:i4>
      </vt:variant>
      <vt:variant>
        <vt:lpwstr/>
      </vt:variant>
      <vt:variant>
        <vt:lpwstr>_Hiding_Columns</vt:lpwstr>
      </vt:variant>
      <vt:variant>
        <vt:i4>2949124</vt:i4>
      </vt:variant>
      <vt:variant>
        <vt:i4>1023</vt:i4>
      </vt:variant>
      <vt:variant>
        <vt:i4>0</vt:i4>
      </vt:variant>
      <vt:variant>
        <vt:i4>5</vt:i4>
      </vt:variant>
      <vt:variant>
        <vt:lpwstr/>
      </vt:variant>
      <vt:variant>
        <vt:lpwstr>_Interactive_HTML_Options</vt:lpwstr>
      </vt:variant>
      <vt:variant>
        <vt:i4>7536766</vt:i4>
      </vt:variant>
      <vt:variant>
        <vt:i4>1020</vt:i4>
      </vt:variant>
      <vt:variant>
        <vt:i4>0</vt:i4>
      </vt:variant>
      <vt:variant>
        <vt:i4>5</vt:i4>
      </vt:variant>
      <vt:variant>
        <vt:lpwstr/>
      </vt:variant>
      <vt:variant>
        <vt:lpwstr>_Group_(Min/Max)_Filters_1</vt:lpwstr>
      </vt:variant>
      <vt:variant>
        <vt:i4>1835015</vt:i4>
      </vt:variant>
      <vt:variant>
        <vt:i4>1017</vt:i4>
      </vt:variant>
      <vt:variant>
        <vt:i4>0</vt:i4>
      </vt:variant>
      <vt:variant>
        <vt:i4>5</vt:i4>
      </vt:variant>
      <vt:variant>
        <vt:lpwstr/>
      </vt:variant>
      <vt:variant>
        <vt:lpwstr>_Interactive_Filters</vt:lpwstr>
      </vt:variant>
      <vt:variant>
        <vt:i4>7012444</vt:i4>
      </vt:variant>
      <vt:variant>
        <vt:i4>1014</vt:i4>
      </vt:variant>
      <vt:variant>
        <vt:i4>0</vt:i4>
      </vt:variant>
      <vt:variant>
        <vt:i4>5</vt:i4>
      </vt:variant>
      <vt:variant>
        <vt:lpwstr/>
      </vt:variant>
      <vt:variant>
        <vt:lpwstr>_Standard_Filters_1</vt:lpwstr>
      </vt:variant>
      <vt:variant>
        <vt:i4>4915283</vt:i4>
      </vt:variant>
      <vt:variant>
        <vt:i4>1011</vt:i4>
      </vt:variant>
      <vt:variant>
        <vt:i4>0</vt:i4>
      </vt:variant>
      <vt:variant>
        <vt:i4>5</vt:i4>
      </vt:variant>
      <vt:variant>
        <vt:lpwstr/>
      </vt:variant>
      <vt:variant>
        <vt:lpwstr>_Main_Menu</vt:lpwstr>
      </vt:variant>
      <vt:variant>
        <vt:i4>4128820</vt:i4>
      </vt:variant>
      <vt:variant>
        <vt:i4>1008</vt:i4>
      </vt:variant>
      <vt:variant>
        <vt:i4>0</vt:i4>
      </vt:variant>
      <vt:variant>
        <vt:i4>5</vt:i4>
      </vt:variant>
      <vt:variant>
        <vt:lpwstr/>
      </vt:variant>
      <vt:variant>
        <vt:lpwstr>_Report_Designer</vt:lpwstr>
      </vt:variant>
      <vt:variant>
        <vt:i4>6488190</vt:i4>
      </vt:variant>
      <vt:variant>
        <vt:i4>1005</vt:i4>
      </vt:variant>
      <vt:variant>
        <vt:i4>0</vt:i4>
      </vt:variant>
      <vt:variant>
        <vt:i4>5</vt:i4>
      </vt:variant>
      <vt:variant>
        <vt:lpwstr/>
      </vt:variant>
      <vt:variant>
        <vt:lpwstr>_Formula_Editor</vt:lpwstr>
      </vt:variant>
      <vt:variant>
        <vt:i4>6488190</vt:i4>
      </vt:variant>
      <vt:variant>
        <vt:i4>1002</vt:i4>
      </vt:variant>
      <vt:variant>
        <vt:i4>0</vt:i4>
      </vt:variant>
      <vt:variant>
        <vt:i4>5</vt:i4>
      </vt:variant>
      <vt:variant>
        <vt:lpwstr/>
      </vt:variant>
      <vt:variant>
        <vt:lpwstr>_Formula_Editor</vt:lpwstr>
      </vt:variant>
      <vt:variant>
        <vt:i4>6488190</vt:i4>
      </vt:variant>
      <vt:variant>
        <vt:i4>999</vt:i4>
      </vt:variant>
      <vt:variant>
        <vt:i4>0</vt:i4>
      </vt:variant>
      <vt:variant>
        <vt:i4>5</vt:i4>
      </vt:variant>
      <vt:variant>
        <vt:lpwstr/>
      </vt:variant>
      <vt:variant>
        <vt:lpwstr>_Formula_Editor</vt:lpwstr>
      </vt:variant>
      <vt:variant>
        <vt:i4>3539004</vt:i4>
      </vt:variant>
      <vt:variant>
        <vt:i4>996</vt:i4>
      </vt:variant>
      <vt:variant>
        <vt:i4>0</vt:i4>
      </vt:variant>
      <vt:variant>
        <vt:i4>5</vt:i4>
      </vt:variant>
      <vt:variant>
        <vt:lpwstr/>
      </vt:variant>
      <vt:variant>
        <vt:lpwstr>_CrossTab_Options</vt:lpwstr>
      </vt:variant>
      <vt:variant>
        <vt:i4>4063293</vt:i4>
      </vt:variant>
      <vt:variant>
        <vt:i4>993</vt:i4>
      </vt:variant>
      <vt:variant>
        <vt:i4>0</vt:i4>
      </vt:variant>
      <vt:variant>
        <vt:i4>5</vt:i4>
      </vt:variant>
      <vt:variant>
        <vt:lpwstr/>
      </vt:variant>
      <vt:variant>
        <vt:lpwstr>_Tabulation_Data</vt:lpwstr>
      </vt:variant>
      <vt:variant>
        <vt:i4>5111879</vt:i4>
      </vt:variant>
      <vt:variant>
        <vt:i4>990</vt:i4>
      </vt:variant>
      <vt:variant>
        <vt:i4>0</vt:i4>
      </vt:variant>
      <vt:variant>
        <vt:i4>5</vt:i4>
      </vt:variant>
      <vt:variant>
        <vt:lpwstr/>
      </vt:variant>
      <vt:variant>
        <vt:lpwstr>_Column_Headers</vt:lpwstr>
      </vt:variant>
      <vt:variant>
        <vt:i4>1703964</vt:i4>
      </vt:variant>
      <vt:variant>
        <vt:i4>987</vt:i4>
      </vt:variant>
      <vt:variant>
        <vt:i4>0</vt:i4>
      </vt:variant>
      <vt:variant>
        <vt:i4>5</vt:i4>
      </vt:variant>
      <vt:variant>
        <vt:lpwstr/>
      </vt:variant>
      <vt:variant>
        <vt:lpwstr>_Row_Headers</vt:lpwstr>
      </vt:variant>
      <vt:variant>
        <vt:i4>1507361</vt:i4>
      </vt:variant>
      <vt:variant>
        <vt:i4>984</vt:i4>
      </vt:variant>
      <vt:variant>
        <vt:i4>0</vt:i4>
      </vt:variant>
      <vt:variant>
        <vt:i4>5</vt:i4>
      </vt:variant>
      <vt:variant>
        <vt:lpwstr/>
      </vt:variant>
      <vt:variant>
        <vt:lpwstr>_Sections</vt:lpwstr>
      </vt:variant>
      <vt:variant>
        <vt:i4>1507361</vt:i4>
      </vt:variant>
      <vt:variant>
        <vt:i4>981</vt:i4>
      </vt:variant>
      <vt:variant>
        <vt:i4>0</vt:i4>
      </vt:variant>
      <vt:variant>
        <vt:i4>5</vt:i4>
      </vt:variant>
      <vt:variant>
        <vt:lpwstr/>
      </vt:variant>
      <vt:variant>
        <vt:lpwstr>_Sections</vt:lpwstr>
      </vt:variant>
      <vt:variant>
        <vt:i4>1507361</vt:i4>
      </vt:variant>
      <vt:variant>
        <vt:i4>978</vt:i4>
      </vt:variant>
      <vt:variant>
        <vt:i4>0</vt:i4>
      </vt:variant>
      <vt:variant>
        <vt:i4>5</vt:i4>
      </vt:variant>
      <vt:variant>
        <vt:lpwstr/>
      </vt:variant>
      <vt:variant>
        <vt:lpwstr>_Sections</vt:lpwstr>
      </vt:variant>
      <vt:variant>
        <vt:i4>2883676</vt:i4>
      </vt:variant>
      <vt:variant>
        <vt:i4>975</vt:i4>
      </vt:variant>
      <vt:variant>
        <vt:i4>0</vt:i4>
      </vt:variant>
      <vt:variant>
        <vt:i4>5</vt:i4>
      </vt:variant>
      <vt:variant>
        <vt:lpwstr>http://en.wikipedia.org/wiki/Pareto_chart</vt:lpwstr>
      </vt:variant>
      <vt:variant>
        <vt:lpwstr/>
      </vt:variant>
      <vt:variant>
        <vt:i4>1048638</vt:i4>
      </vt:variant>
      <vt:variant>
        <vt:i4>972</vt:i4>
      </vt:variant>
      <vt:variant>
        <vt:i4>0</vt:i4>
      </vt:variant>
      <vt:variant>
        <vt:i4>5</vt:i4>
      </vt:variant>
      <vt:variant>
        <vt:lpwstr/>
      </vt:variant>
      <vt:variant>
        <vt:lpwstr>_Bar</vt:lpwstr>
      </vt:variant>
      <vt:variant>
        <vt:i4>1048638</vt:i4>
      </vt:variant>
      <vt:variant>
        <vt:i4>969</vt:i4>
      </vt:variant>
      <vt:variant>
        <vt:i4>0</vt:i4>
      </vt:variant>
      <vt:variant>
        <vt:i4>5</vt:i4>
      </vt:variant>
      <vt:variant>
        <vt:lpwstr/>
      </vt:variant>
      <vt:variant>
        <vt:lpwstr>_Bar</vt:lpwstr>
      </vt:variant>
      <vt:variant>
        <vt:i4>1048638</vt:i4>
      </vt:variant>
      <vt:variant>
        <vt:i4>966</vt:i4>
      </vt:variant>
      <vt:variant>
        <vt:i4>0</vt:i4>
      </vt:variant>
      <vt:variant>
        <vt:i4>5</vt:i4>
      </vt:variant>
      <vt:variant>
        <vt:lpwstr/>
      </vt:variant>
      <vt:variant>
        <vt:lpwstr>_Bar</vt:lpwstr>
      </vt:variant>
      <vt:variant>
        <vt:i4>1048638</vt:i4>
      </vt:variant>
      <vt:variant>
        <vt:i4>963</vt:i4>
      </vt:variant>
      <vt:variant>
        <vt:i4>0</vt:i4>
      </vt:variant>
      <vt:variant>
        <vt:i4>5</vt:i4>
      </vt:variant>
      <vt:variant>
        <vt:lpwstr/>
      </vt:variant>
      <vt:variant>
        <vt:lpwstr>_Bar</vt:lpwstr>
      </vt:variant>
      <vt:variant>
        <vt:i4>1048638</vt:i4>
      </vt:variant>
      <vt:variant>
        <vt:i4>960</vt:i4>
      </vt:variant>
      <vt:variant>
        <vt:i4>0</vt:i4>
      </vt:variant>
      <vt:variant>
        <vt:i4>5</vt:i4>
      </vt:variant>
      <vt:variant>
        <vt:lpwstr/>
      </vt:variant>
      <vt:variant>
        <vt:lpwstr>_Bar</vt:lpwstr>
      </vt:variant>
      <vt:variant>
        <vt:i4>458805</vt:i4>
      </vt:variant>
      <vt:variant>
        <vt:i4>957</vt:i4>
      </vt:variant>
      <vt:variant>
        <vt:i4>0</vt:i4>
      </vt:variant>
      <vt:variant>
        <vt:i4>5</vt:i4>
      </vt:variant>
      <vt:variant>
        <vt:lpwstr/>
      </vt:variant>
      <vt:variant>
        <vt:lpwstr>_100%_Stacked_Column</vt:lpwstr>
      </vt:variant>
      <vt:variant>
        <vt:i4>8323176</vt:i4>
      </vt:variant>
      <vt:variant>
        <vt:i4>954</vt:i4>
      </vt:variant>
      <vt:variant>
        <vt:i4>0</vt:i4>
      </vt:variant>
      <vt:variant>
        <vt:i4>5</vt:i4>
      </vt:variant>
      <vt:variant>
        <vt:lpwstr/>
      </vt:variant>
      <vt:variant>
        <vt:lpwstr>_Stacked_Column</vt:lpwstr>
      </vt:variant>
      <vt:variant>
        <vt:i4>3997739</vt:i4>
      </vt:variant>
      <vt:variant>
        <vt:i4>951</vt:i4>
      </vt:variant>
      <vt:variant>
        <vt:i4>0</vt:i4>
      </vt:variant>
      <vt:variant>
        <vt:i4>5</vt:i4>
      </vt:variant>
      <vt:variant>
        <vt:lpwstr/>
      </vt:variant>
      <vt:variant>
        <vt:lpwstr>_Column_1</vt:lpwstr>
      </vt:variant>
      <vt:variant>
        <vt:i4>1179701</vt:i4>
      </vt:variant>
      <vt:variant>
        <vt:i4>948</vt:i4>
      </vt:variant>
      <vt:variant>
        <vt:i4>0</vt:i4>
      </vt:variant>
      <vt:variant>
        <vt:i4>5</vt:i4>
      </vt:variant>
      <vt:variant>
        <vt:lpwstr/>
      </vt:variant>
      <vt:variant>
        <vt:lpwstr>_100%_Stacked_Bar</vt:lpwstr>
      </vt:variant>
      <vt:variant>
        <vt:i4>851987</vt:i4>
      </vt:variant>
      <vt:variant>
        <vt:i4>945</vt:i4>
      </vt:variant>
      <vt:variant>
        <vt:i4>0</vt:i4>
      </vt:variant>
      <vt:variant>
        <vt:i4>5</vt:i4>
      </vt:variant>
      <vt:variant>
        <vt:lpwstr/>
      </vt:variant>
      <vt:variant>
        <vt:lpwstr>_Stacked_Bar</vt:lpwstr>
      </vt:variant>
      <vt:variant>
        <vt:i4>1507361</vt:i4>
      </vt:variant>
      <vt:variant>
        <vt:i4>942</vt:i4>
      </vt:variant>
      <vt:variant>
        <vt:i4>0</vt:i4>
      </vt:variant>
      <vt:variant>
        <vt:i4>5</vt:i4>
      </vt:variant>
      <vt:variant>
        <vt:lpwstr/>
      </vt:variant>
      <vt:variant>
        <vt:lpwstr>_Sections</vt:lpwstr>
      </vt:variant>
      <vt:variant>
        <vt:i4>131126</vt:i4>
      </vt:variant>
      <vt:variant>
        <vt:i4>939</vt:i4>
      </vt:variant>
      <vt:variant>
        <vt:i4>0</vt:i4>
      </vt:variant>
      <vt:variant>
        <vt:i4>5</vt:i4>
      </vt:variant>
      <vt:variant>
        <vt:lpwstr/>
      </vt:variant>
      <vt:variant>
        <vt:lpwstr>_Line</vt:lpwstr>
      </vt:variant>
      <vt:variant>
        <vt:i4>131126</vt:i4>
      </vt:variant>
      <vt:variant>
        <vt:i4>936</vt:i4>
      </vt:variant>
      <vt:variant>
        <vt:i4>0</vt:i4>
      </vt:variant>
      <vt:variant>
        <vt:i4>5</vt:i4>
      </vt:variant>
      <vt:variant>
        <vt:lpwstr/>
      </vt:variant>
      <vt:variant>
        <vt:lpwstr>_Line</vt:lpwstr>
      </vt:variant>
      <vt:variant>
        <vt:i4>131126</vt:i4>
      </vt:variant>
      <vt:variant>
        <vt:i4>933</vt:i4>
      </vt:variant>
      <vt:variant>
        <vt:i4>0</vt:i4>
      </vt:variant>
      <vt:variant>
        <vt:i4>5</vt:i4>
      </vt:variant>
      <vt:variant>
        <vt:lpwstr/>
      </vt:variant>
      <vt:variant>
        <vt:lpwstr>_Line</vt:lpwstr>
      </vt:variant>
      <vt:variant>
        <vt:i4>3997735</vt:i4>
      </vt:variant>
      <vt:variant>
        <vt:i4>930</vt:i4>
      </vt:variant>
      <vt:variant>
        <vt:i4>0</vt:i4>
      </vt:variant>
      <vt:variant>
        <vt:i4>5</vt:i4>
      </vt:variant>
      <vt:variant>
        <vt:lpwstr/>
      </vt:variant>
      <vt:variant>
        <vt:lpwstr>_Spline_Area</vt:lpwstr>
      </vt:variant>
      <vt:variant>
        <vt:i4>262189</vt:i4>
      </vt:variant>
      <vt:variant>
        <vt:i4>927</vt:i4>
      </vt:variant>
      <vt:variant>
        <vt:i4>0</vt:i4>
      </vt:variant>
      <vt:variant>
        <vt:i4>5</vt:i4>
      </vt:variant>
      <vt:variant>
        <vt:lpwstr/>
      </vt:variant>
      <vt:variant>
        <vt:lpwstr>_Area</vt:lpwstr>
      </vt:variant>
      <vt:variant>
        <vt:i4>7405638</vt:i4>
      </vt:variant>
      <vt:variant>
        <vt:i4>924</vt:i4>
      </vt:variant>
      <vt:variant>
        <vt:i4>0</vt:i4>
      </vt:variant>
      <vt:variant>
        <vt:i4>5</vt:i4>
      </vt:variant>
      <vt:variant>
        <vt:lpwstr/>
      </vt:variant>
      <vt:variant>
        <vt:lpwstr>_Spline</vt:lpwstr>
      </vt:variant>
      <vt:variant>
        <vt:i4>1507361</vt:i4>
      </vt:variant>
      <vt:variant>
        <vt:i4>921</vt:i4>
      </vt:variant>
      <vt:variant>
        <vt:i4>0</vt:i4>
      </vt:variant>
      <vt:variant>
        <vt:i4>5</vt:i4>
      </vt:variant>
      <vt:variant>
        <vt:lpwstr/>
      </vt:variant>
      <vt:variant>
        <vt:lpwstr>_Sections</vt:lpwstr>
      </vt:variant>
      <vt:variant>
        <vt:i4>1376310</vt:i4>
      </vt:variant>
      <vt:variant>
        <vt:i4>918</vt:i4>
      </vt:variant>
      <vt:variant>
        <vt:i4>0</vt:i4>
      </vt:variant>
      <vt:variant>
        <vt:i4>5</vt:i4>
      </vt:variant>
      <vt:variant>
        <vt:lpwstr/>
      </vt:variant>
      <vt:variant>
        <vt:lpwstr>_Pie</vt:lpwstr>
      </vt:variant>
      <vt:variant>
        <vt:i4>1376310</vt:i4>
      </vt:variant>
      <vt:variant>
        <vt:i4>915</vt:i4>
      </vt:variant>
      <vt:variant>
        <vt:i4>0</vt:i4>
      </vt:variant>
      <vt:variant>
        <vt:i4>5</vt:i4>
      </vt:variant>
      <vt:variant>
        <vt:lpwstr/>
      </vt:variant>
      <vt:variant>
        <vt:lpwstr>_Pie</vt:lpwstr>
      </vt:variant>
      <vt:variant>
        <vt:i4>1376310</vt:i4>
      </vt:variant>
      <vt:variant>
        <vt:i4>912</vt:i4>
      </vt:variant>
      <vt:variant>
        <vt:i4>0</vt:i4>
      </vt:variant>
      <vt:variant>
        <vt:i4>5</vt:i4>
      </vt:variant>
      <vt:variant>
        <vt:lpwstr/>
      </vt:variant>
      <vt:variant>
        <vt:lpwstr>_Pie</vt:lpwstr>
      </vt:variant>
      <vt:variant>
        <vt:i4>7143492</vt:i4>
      </vt:variant>
      <vt:variant>
        <vt:i4>909</vt:i4>
      </vt:variant>
      <vt:variant>
        <vt:i4>0</vt:i4>
      </vt:variant>
      <vt:variant>
        <vt:i4>5</vt:i4>
      </vt:variant>
      <vt:variant>
        <vt:lpwstr/>
      </vt:variant>
      <vt:variant>
        <vt:lpwstr>_Funnel</vt:lpwstr>
      </vt:variant>
      <vt:variant>
        <vt:i4>720942</vt:i4>
      </vt:variant>
      <vt:variant>
        <vt:i4>906</vt:i4>
      </vt:variant>
      <vt:variant>
        <vt:i4>0</vt:i4>
      </vt:variant>
      <vt:variant>
        <vt:i4>5</vt:i4>
      </vt:variant>
      <vt:variant>
        <vt:lpwstr/>
      </vt:variant>
      <vt:variant>
        <vt:lpwstr>_Pyramid</vt:lpwstr>
      </vt:variant>
      <vt:variant>
        <vt:i4>786489</vt:i4>
      </vt:variant>
      <vt:variant>
        <vt:i4>903</vt:i4>
      </vt:variant>
      <vt:variant>
        <vt:i4>0</vt:i4>
      </vt:variant>
      <vt:variant>
        <vt:i4>5</vt:i4>
      </vt:variant>
      <vt:variant>
        <vt:lpwstr/>
      </vt:variant>
      <vt:variant>
        <vt:lpwstr>_Doughnut</vt:lpwstr>
      </vt:variant>
      <vt:variant>
        <vt:i4>1507361</vt:i4>
      </vt:variant>
      <vt:variant>
        <vt:i4>900</vt:i4>
      </vt:variant>
      <vt:variant>
        <vt:i4>0</vt:i4>
      </vt:variant>
      <vt:variant>
        <vt:i4>5</vt:i4>
      </vt:variant>
      <vt:variant>
        <vt:lpwstr/>
      </vt:variant>
      <vt:variant>
        <vt:lpwstr>_Sections</vt:lpwstr>
      </vt:variant>
      <vt:variant>
        <vt:i4>7143492</vt:i4>
      </vt:variant>
      <vt:variant>
        <vt:i4>897</vt:i4>
      </vt:variant>
      <vt:variant>
        <vt:i4>0</vt:i4>
      </vt:variant>
      <vt:variant>
        <vt:i4>5</vt:i4>
      </vt:variant>
      <vt:variant>
        <vt:lpwstr/>
      </vt:variant>
      <vt:variant>
        <vt:lpwstr>_Funnel</vt:lpwstr>
      </vt:variant>
      <vt:variant>
        <vt:i4>720942</vt:i4>
      </vt:variant>
      <vt:variant>
        <vt:i4>894</vt:i4>
      </vt:variant>
      <vt:variant>
        <vt:i4>0</vt:i4>
      </vt:variant>
      <vt:variant>
        <vt:i4>5</vt:i4>
      </vt:variant>
      <vt:variant>
        <vt:lpwstr/>
      </vt:variant>
      <vt:variant>
        <vt:lpwstr>_Pyramid</vt:lpwstr>
      </vt:variant>
      <vt:variant>
        <vt:i4>786489</vt:i4>
      </vt:variant>
      <vt:variant>
        <vt:i4>891</vt:i4>
      </vt:variant>
      <vt:variant>
        <vt:i4>0</vt:i4>
      </vt:variant>
      <vt:variant>
        <vt:i4>5</vt:i4>
      </vt:variant>
      <vt:variant>
        <vt:lpwstr/>
      </vt:variant>
      <vt:variant>
        <vt:lpwstr>_Doughnut</vt:lpwstr>
      </vt:variant>
      <vt:variant>
        <vt:i4>2031637</vt:i4>
      </vt:variant>
      <vt:variant>
        <vt:i4>888</vt:i4>
      </vt:variant>
      <vt:variant>
        <vt:i4>0</vt:i4>
      </vt:variant>
      <vt:variant>
        <vt:i4>5</vt:i4>
      </vt:variant>
      <vt:variant>
        <vt:lpwstr/>
      </vt:variant>
      <vt:variant>
        <vt:lpwstr>_Benchmark_Lines</vt:lpwstr>
      </vt:variant>
      <vt:variant>
        <vt:i4>7077960</vt:i4>
      </vt:variant>
      <vt:variant>
        <vt:i4>885</vt:i4>
      </vt:variant>
      <vt:variant>
        <vt:i4>0</vt:i4>
      </vt:variant>
      <vt:variant>
        <vt:i4>5</vt:i4>
      </vt:variant>
      <vt:variant>
        <vt:lpwstr/>
      </vt:variant>
      <vt:variant>
        <vt:lpwstr>_Bubble</vt:lpwstr>
      </vt:variant>
      <vt:variant>
        <vt:i4>3997735</vt:i4>
      </vt:variant>
      <vt:variant>
        <vt:i4>882</vt:i4>
      </vt:variant>
      <vt:variant>
        <vt:i4>0</vt:i4>
      </vt:variant>
      <vt:variant>
        <vt:i4>5</vt:i4>
      </vt:variant>
      <vt:variant>
        <vt:lpwstr/>
      </vt:variant>
      <vt:variant>
        <vt:lpwstr>_Spline_Area</vt:lpwstr>
      </vt:variant>
      <vt:variant>
        <vt:i4>262189</vt:i4>
      </vt:variant>
      <vt:variant>
        <vt:i4>879</vt:i4>
      </vt:variant>
      <vt:variant>
        <vt:i4>0</vt:i4>
      </vt:variant>
      <vt:variant>
        <vt:i4>5</vt:i4>
      </vt:variant>
      <vt:variant>
        <vt:lpwstr/>
      </vt:variant>
      <vt:variant>
        <vt:lpwstr>_Area</vt:lpwstr>
      </vt:variant>
      <vt:variant>
        <vt:i4>7405638</vt:i4>
      </vt:variant>
      <vt:variant>
        <vt:i4>876</vt:i4>
      </vt:variant>
      <vt:variant>
        <vt:i4>0</vt:i4>
      </vt:variant>
      <vt:variant>
        <vt:i4>5</vt:i4>
      </vt:variant>
      <vt:variant>
        <vt:lpwstr/>
      </vt:variant>
      <vt:variant>
        <vt:lpwstr>_Spline</vt:lpwstr>
      </vt:variant>
      <vt:variant>
        <vt:i4>131126</vt:i4>
      </vt:variant>
      <vt:variant>
        <vt:i4>873</vt:i4>
      </vt:variant>
      <vt:variant>
        <vt:i4>0</vt:i4>
      </vt:variant>
      <vt:variant>
        <vt:i4>5</vt:i4>
      </vt:variant>
      <vt:variant>
        <vt:lpwstr/>
      </vt:variant>
      <vt:variant>
        <vt:lpwstr>_Line</vt:lpwstr>
      </vt:variant>
      <vt:variant>
        <vt:i4>1310765</vt:i4>
      </vt:variant>
      <vt:variant>
        <vt:i4>870</vt:i4>
      </vt:variant>
      <vt:variant>
        <vt:i4>0</vt:i4>
      </vt:variant>
      <vt:variant>
        <vt:i4>5</vt:i4>
      </vt:variant>
      <vt:variant>
        <vt:lpwstr/>
      </vt:variant>
      <vt:variant>
        <vt:lpwstr>_Scatter</vt:lpwstr>
      </vt:variant>
      <vt:variant>
        <vt:i4>6422597</vt:i4>
      </vt:variant>
      <vt:variant>
        <vt:i4>867</vt:i4>
      </vt:variant>
      <vt:variant>
        <vt:i4>0</vt:i4>
      </vt:variant>
      <vt:variant>
        <vt:i4>5</vt:i4>
      </vt:variant>
      <vt:variant>
        <vt:lpwstr/>
      </vt:variant>
      <vt:variant>
        <vt:lpwstr>_Column</vt:lpwstr>
      </vt:variant>
      <vt:variant>
        <vt:i4>1048638</vt:i4>
      </vt:variant>
      <vt:variant>
        <vt:i4>864</vt:i4>
      </vt:variant>
      <vt:variant>
        <vt:i4>0</vt:i4>
      </vt:variant>
      <vt:variant>
        <vt:i4>5</vt:i4>
      </vt:variant>
      <vt:variant>
        <vt:lpwstr/>
      </vt:variant>
      <vt:variant>
        <vt:lpwstr>_Bar</vt:lpwstr>
      </vt:variant>
      <vt:variant>
        <vt:i4>2883676</vt:i4>
      </vt:variant>
      <vt:variant>
        <vt:i4>861</vt:i4>
      </vt:variant>
      <vt:variant>
        <vt:i4>0</vt:i4>
      </vt:variant>
      <vt:variant>
        <vt:i4>5</vt:i4>
      </vt:variant>
      <vt:variant>
        <vt:lpwstr>http://en.wikipedia.org/wiki/Pareto_chart</vt:lpwstr>
      </vt:variant>
      <vt:variant>
        <vt:lpwstr/>
      </vt:variant>
      <vt:variant>
        <vt:i4>7733339</vt:i4>
      </vt:variant>
      <vt:variant>
        <vt:i4>858</vt:i4>
      </vt:variant>
      <vt:variant>
        <vt:i4>0</vt:i4>
      </vt:variant>
      <vt:variant>
        <vt:i4>5</vt:i4>
      </vt:variant>
      <vt:variant>
        <vt:lpwstr/>
      </vt:variant>
      <vt:variant>
        <vt:lpwstr>_Pareto</vt:lpwstr>
      </vt:variant>
      <vt:variant>
        <vt:i4>720942</vt:i4>
      </vt:variant>
      <vt:variant>
        <vt:i4>855</vt:i4>
      </vt:variant>
      <vt:variant>
        <vt:i4>0</vt:i4>
      </vt:variant>
      <vt:variant>
        <vt:i4>5</vt:i4>
      </vt:variant>
      <vt:variant>
        <vt:lpwstr/>
      </vt:variant>
      <vt:variant>
        <vt:lpwstr>_Pyramid</vt:lpwstr>
      </vt:variant>
      <vt:variant>
        <vt:i4>7143492</vt:i4>
      </vt:variant>
      <vt:variant>
        <vt:i4>852</vt:i4>
      </vt:variant>
      <vt:variant>
        <vt:i4>0</vt:i4>
      </vt:variant>
      <vt:variant>
        <vt:i4>5</vt:i4>
      </vt:variant>
      <vt:variant>
        <vt:lpwstr/>
      </vt:variant>
      <vt:variant>
        <vt:lpwstr>_Funnel</vt:lpwstr>
      </vt:variant>
      <vt:variant>
        <vt:i4>786489</vt:i4>
      </vt:variant>
      <vt:variant>
        <vt:i4>849</vt:i4>
      </vt:variant>
      <vt:variant>
        <vt:i4>0</vt:i4>
      </vt:variant>
      <vt:variant>
        <vt:i4>5</vt:i4>
      </vt:variant>
      <vt:variant>
        <vt:lpwstr/>
      </vt:variant>
      <vt:variant>
        <vt:lpwstr>_Doughnut</vt:lpwstr>
      </vt:variant>
      <vt:variant>
        <vt:i4>1376310</vt:i4>
      </vt:variant>
      <vt:variant>
        <vt:i4>846</vt:i4>
      </vt:variant>
      <vt:variant>
        <vt:i4>0</vt:i4>
      </vt:variant>
      <vt:variant>
        <vt:i4>5</vt:i4>
      </vt:variant>
      <vt:variant>
        <vt:lpwstr/>
      </vt:variant>
      <vt:variant>
        <vt:lpwstr>_Pie</vt:lpwstr>
      </vt:variant>
      <vt:variant>
        <vt:i4>6488190</vt:i4>
      </vt:variant>
      <vt:variant>
        <vt:i4>843</vt:i4>
      </vt:variant>
      <vt:variant>
        <vt:i4>0</vt:i4>
      </vt:variant>
      <vt:variant>
        <vt:i4>5</vt:i4>
      </vt:variant>
      <vt:variant>
        <vt:lpwstr/>
      </vt:variant>
      <vt:variant>
        <vt:lpwstr>_Formula_Editor</vt:lpwstr>
      </vt:variant>
      <vt:variant>
        <vt:i4>49</vt:i4>
      </vt:variant>
      <vt:variant>
        <vt:i4>840</vt:i4>
      </vt:variant>
      <vt:variant>
        <vt:i4>0</vt:i4>
      </vt:variant>
      <vt:variant>
        <vt:i4>5</vt:i4>
      </vt:variant>
      <vt:variant>
        <vt:lpwstr/>
      </vt:variant>
      <vt:variant>
        <vt:lpwstr>_Formulas</vt:lpwstr>
      </vt:variant>
      <vt:variant>
        <vt:i4>49</vt:i4>
      </vt:variant>
      <vt:variant>
        <vt:i4>837</vt:i4>
      </vt:variant>
      <vt:variant>
        <vt:i4>0</vt:i4>
      </vt:variant>
      <vt:variant>
        <vt:i4>5</vt:i4>
      </vt:variant>
      <vt:variant>
        <vt:lpwstr/>
      </vt:variant>
      <vt:variant>
        <vt:lpwstr>_Formulas</vt:lpwstr>
      </vt:variant>
      <vt:variant>
        <vt:i4>6488190</vt:i4>
      </vt:variant>
      <vt:variant>
        <vt:i4>834</vt:i4>
      </vt:variant>
      <vt:variant>
        <vt:i4>0</vt:i4>
      </vt:variant>
      <vt:variant>
        <vt:i4>5</vt:i4>
      </vt:variant>
      <vt:variant>
        <vt:lpwstr/>
      </vt:variant>
      <vt:variant>
        <vt:lpwstr>_Formula_Editor</vt:lpwstr>
      </vt:variant>
      <vt:variant>
        <vt:i4>4063288</vt:i4>
      </vt:variant>
      <vt:variant>
        <vt:i4>831</vt:i4>
      </vt:variant>
      <vt:variant>
        <vt:i4>0</vt:i4>
      </vt:variant>
      <vt:variant>
        <vt:i4>5</vt:i4>
      </vt:variant>
      <vt:variant>
        <vt:lpwstr/>
      </vt:variant>
      <vt:variant>
        <vt:lpwstr>_Data_Categories</vt:lpwstr>
      </vt:variant>
      <vt:variant>
        <vt:i4>4587636</vt:i4>
      </vt:variant>
      <vt:variant>
        <vt:i4>828</vt:i4>
      </vt:variant>
      <vt:variant>
        <vt:i4>0</vt:i4>
      </vt:variant>
      <vt:variant>
        <vt:i4>5</vt:i4>
      </vt:variant>
      <vt:variant>
        <vt:lpwstr/>
      </vt:variant>
      <vt:variant>
        <vt:lpwstr>_Interacting_with_HTML</vt:lpwstr>
      </vt:variant>
      <vt:variant>
        <vt:i4>1507361</vt:i4>
      </vt:variant>
      <vt:variant>
        <vt:i4>825</vt:i4>
      </vt:variant>
      <vt:variant>
        <vt:i4>0</vt:i4>
      </vt:variant>
      <vt:variant>
        <vt:i4>5</vt:i4>
      </vt:variant>
      <vt:variant>
        <vt:lpwstr/>
      </vt:variant>
      <vt:variant>
        <vt:lpwstr>_Sections</vt:lpwstr>
      </vt:variant>
      <vt:variant>
        <vt:i4>1507361</vt:i4>
      </vt:variant>
      <vt:variant>
        <vt:i4>822</vt:i4>
      </vt:variant>
      <vt:variant>
        <vt:i4>0</vt:i4>
      </vt:variant>
      <vt:variant>
        <vt:i4>5</vt:i4>
      </vt:variant>
      <vt:variant>
        <vt:lpwstr/>
      </vt:variant>
      <vt:variant>
        <vt:lpwstr>_Sections</vt:lpwstr>
      </vt:variant>
      <vt:variant>
        <vt:i4>720957</vt:i4>
      </vt:variant>
      <vt:variant>
        <vt:i4>819</vt:i4>
      </vt:variant>
      <vt:variant>
        <vt:i4>0</vt:i4>
      </vt:variant>
      <vt:variant>
        <vt:i4>5</vt:i4>
      </vt:variant>
      <vt:variant>
        <vt:lpwstr/>
      </vt:variant>
      <vt:variant>
        <vt:lpwstr>_Toolbar</vt:lpwstr>
      </vt:variant>
      <vt:variant>
        <vt:i4>5439605</vt:i4>
      </vt:variant>
      <vt:variant>
        <vt:i4>816</vt:i4>
      </vt:variant>
      <vt:variant>
        <vt:i4>0</vt:i4>
      </vt:variant>
      <vt:variant>
        <vt:i4>5</vt:i4>
      </vt:variant>
      <vt:variant>
        <vt:lpwstr/>
      </vt:variant>
      <vt:variant>
        <vt:lpwstr>_Using_Page_Breaks</vt:lpwstr>
      </vt:variant>
      <vt:variant>
        <vt:i4>5177430</vt:i4>
      </vt:variant>
      <vt:variant>
        <vt:i4>813</vt:i4>
      </vt:variant>
      <vt:variant>
        <vt:i4>0</vt:i4>
      </vt:variant>
      <vt:variant>
        <vt:i4>5</vt:i4>
      </vt:variant>
      <vt:variant>
        <vt:lpwstr/>
      </vt:variant>
      <vt:variant>
        <vt:lpwstr>_Changing_Sorts</vt:lpwstr>
      </vt:variant>
      <vt:variant>
        <vt:i4>4784218</vt:i4>
      </vt:variant>
      <vt:variant>
        <vt:i4>810</vt:i4>
      </vt:variant>
      <vt:variant>
        <vt:i4>0</vt:i4>
      </vt:variant>
      <vt:variant>
        <vt:i4>5</vt:i4>
      </vt:variant>
      <vt:variant>
        <vt:lpwstr/>
      </vt:variant>
      <vt:variant>
        <vt:lpwstr>_Hiding_Columns</vt:lpwstr>
      </vt:variant>
      <vt:variant>
        <vt:i4>1048613</vt:i4>
      </vt:variant>
      <vt:variant>
        <vt:i4>807</vt:i4>
      </vt:variant>
      <vt:variant>
        <vt:i4>0</vt:i4>
      </vt:variant>
      <vt:variant>
        <vt:i4>5</vt:i4>
      </vt:variant>
      <vt:variant>
        <vt:lpwstr/>
      </vt:variant>
      <vt:variant>
        <vt:lpwstr>_Changing_Sorts_1</vt:lpwstr>
      </vt:variant>
      <vt:variant>
        <vt:i4>4587630</vt:i4>
      </vt:variant>
      <vt:variant>
        <vt:i4>804</vt:i4>
      </vt:variant>
      <vt:variant>
        <vt:i4>0</vt:i4>
      </vt:variant>
      <vt:variant>
        <vt:i4>5</vt:i4>
      </vt:variant>
      <vt:variant>
        <vt:lpwstr/>
      </vt:variant>
      <vt:variant>
        <vt:lpwstr>_Sorting_by_Columns</vt:lpwstr>
      </vt:variant>
      <vt:variant>
        <vt:i4>5767253</vt:i4>
      </vt:variant>
      <vt:variant>
        <vt:i4>801</vt:i4>
      </vt:variant>
      <vt:variant>
        <vt:i4>0</vt:i4>
      </vt:variant>
      <vt:variant>
        <vt:i4>5</vt:i4>
      </vt:variant>
      <vt:variant>
        <vt:lpwstr/>
      </vt:variant>
      <vt:variant>
        <vt:lpwstr>_Report_Options</vt:lpwstr>
      </vt:variant>
      <vt:variant>
        <vt:i4>4915301</vt:i4>
      </vt:variant>
      <vt:variant>
        <vt:i4>798</vt:i4>
      </vt:variant>
      <vt:variant>
        <vt:i4>0</vt:i4>
      </vt:variant>
      <vt:variant>
        <vt:i4>5</vt:i4>
      </vt:variant>
      <vt:variant>
        <vt:lpwstr/>
      </vt:variant>
      <vt:variant>
        <vt:lpwstr>_Chained_Report_Wizard</vt:lpwstr>
      </vt:variant>
      <vt:variant>
        <vt:i4>2097204</vt:i4>
      </vt:variant>
      <vt:variant>
        <vt:i4>795</vt:i4>
      </vt:variant>
      <vt:variant>
        <vt:i4>0</vt:i4>
      </vt:variant>
      <vt:variant>
        <vt:i4>5</vt:i4>
      </vt:variant>
      <vt:variant>
        <vt:lpwstr/>
      </vt:variant>
      <vt:variant>
        <vt:lpwstr>_Express_Reports_Wizard_1</vt:lpwstr>
      </vt:variant>
      <vt:variant>
        <vt:i4>4128820</vt:i4>
      </vt:variant>
      <vt:variant>
        <vt:i4>792</vt:i4>
      </vt:variant>
      <vt:variant>
        <vt:i4>0</vt:i4>
      </vt:variant>
      <vt:variant>
        <vt:i4>5</vt:i4>
      </vt:variant>
      <vt:variant>
        <vt:lpwstr/>
      </vt:variant>
      <vt:variant>
        <vt:lpwstr>_Report_Designer</vt:lpwstr>
      </vt:variant>
      <vt:variant>
        <vt:i4>4915283</vt:i4>
      </vt:variant>
      <vt:variant>
        <vt:i4>789</vt:i4>
      </vt:variant>
      <vt:variant>
        <vt:i4>0</vt:i4>
      </vt:variant>
      <vt:variant>
        <vt:i4>5</vt:i4>
      </vt:variant>
      <vt:variant>
        <vt:lpwstr/>
      </vt:variant>
      <vt:variant>
        <vt:lpwstr>_Main_Menu</vt:lpwstr>
      </vt:variant>
      <vt:variant>
        <vt:i4>262190</vt:i4>
      </vt:variant>
      <vt:variant>
        <vt:i4>786</vt:i4>
      </vt:variant>
      <vt:variant>
        <vt:i4>0</vt:i4>
      </vt:variant>
      <vt:variant>
        <vt:i4>5</vt:i4>
      </vt:variant>
      <vt:variant>
        <vt:lpwstr/>
      </vt:variant>
      <vt:variant>
        <vt:lpwstr>_Styling_Express_Reports</vt:lpwstr>
      </vt:variant>
      <vt:variant>
        <vt:i4>5898355</vt:i4>
      </vt:variant>
      <vt:variant>
        <vt:i4>783</vt:i4>
      </vt:variant>
      <vt:variant>
        <vt:i4>0</vt:i4>
      </vt:variant>
      <vt:variant>
        <vt:i4>5</vt:i4>
      </vt:variant>
      <vt:variant>
        <vt:lpwstr/>
      </vt:variant>
      <vt:variant>
        <vt:lpwstr>_Express_Report_Themes.</vt:lpwstr>
      </vt:variant>
      <vt:variant>
        <vt:i4>7798871</vt:i4>
      </vt:variant>
      <vt:variant>
        <vt:i4>780</vt:i4>
      </vt:variant>
      <vt:variant>
        <vt:i4>0</vt:i4>
      </vt:variant>
      <vt:variant>
        <vt:i4>5</vt:i4>
      </vt:variant>
      <vt:variant>
        <vt:lpwstr/>
      </vt:variant>
      <vt:variant>
        <vt:lpwstr>_Alignment</vt:lpwstr>
      </vt:variant>
      <vt:variant>
        <vt:i4>7667796</vt:i4>
      </vt:variant>
      <vt:variant>
        <vt:i4>777</vt:i4>
      </vt:variant>
      <vt:variant>
        <vt:i4>0</vt:i4>
      </vt:variant>
      <vt:variant>
        <vt:i4>5</vt:i4>
      </vt:variant>
      <vt:variant>
        <vt:lpwstr/>
      </vt:variant>
      <vt:variant>
        <vt:lpwstr>_Border</vt:lpwstr>
      </vt:variant>
      <vt:variant>
        <vt:i4>6684744</vt:i4>
      </vt:variant>
      <vt:variant>
        <vt:i4>774</vt:i4>
      </vt:variant>
      <vt:variant>
        <vt:i4>0</vt:i4>
      </vt:variant>
      <vt:variant>
        <vt:i4>5</vt:i4>
      </vt:variant>
      <vt:variant>
        <vt:lpwstr/>
      </vt:variant>
      <vt:variant>
        <vt:lpwstr>_Number</vt:lpwstr>
      </vt:variant>
      <vt:variant>
        <vt:i4>8192095</vt:i4>
      </vt:variant>
      <vt:variant>
        <vt:i4>771</vt:i4>
      </vt:variant>
      <vt:variant>
        <vt:i4>0</vt:i4>
      </vt:variant>
      <vt:variant>
        <vt:i4>5</vt:i4>
      </vt:variant>
      <vt:variant>
        <vt:lpwstr/>
      </vt:variant>
      <vt:variant>
        <vt:lpwstr>_Color</vt:lpwstr>
      </vt:variant>
      <vt:variant>
        <vt:i4>524336</vt:i4>
      </vt:variant>
      <vt:variant>
        <vt:i4>768</vt:i4>
      </vt:variant>
      <vt:variant>
        <vt:i4>0</vt:i4>
      </vt:variant>
      <vt:variant>
        <vt:i4>5</vt:i4>
      </vt:variant>
      <vt:variant>
        <vt:lpwstr/>
      </vt:variant>
      <vt:variant>
        <vt:lpwstr>_Font</vt:lpwstr>
      </vt:variant>
      <vt:variant>
        <vt:i4>4718673</vt:i4>
      </vt:variant>
      <vt:variant>
        <vt:i4>765</vt:i4>
      </vt:variant>
      <vt:variant>
        <vt:i4>0</vt:i4>
      </vt:variant>
      <vt:variant>
        <vt:i4>5</vt:i4>
      </vt:variant>
      <vt:variant>
        <vt:lpwstr/>
      </vt:variant>
      <vt:variant>
        <vt:lpwstr>_Layout_Options</vt:lpwstr>
      </vt:variant>
      <vt:variant>
        <vt:i4>6488190</vt:i4>
      </vt:variant>
      <vt:variant>
        <vt:i4>762</vt:i4>
      </vt:variant>
      <vt:variant>
        <vt:i4>0</vt:i4>
      </vt:variant>
      <vt:variant>
        <vt:i4>5</vt:i4>
      </vt:variant>
      <vt:variant>
        <vt:lpwstr/>
      </vt:variant>
      <vt:variant>
        <vt:lpwstr>_Formula_Editor</vt:lpwstr>
      </vt:variant>
      <vt:variant>
        <vt:i4>983161</vt:i4>
      </vt:variant>
      <vt:variant>
        <vt:i4>759</vt:i4>
      </vt:variant>
      <vt:variant>
        <vt:i4>0</vt:i4>
      </vt:variant>
      <vt:variant>
        <vt:i4>5</vt:i4>
      </vt:variant>
      <vt:variant>
        <vt:lpwstr/>
      </vt:variant>
      <vt:variant>
        <vt:lpwstr>_Sub-Totals_and_Grand</vt:lpwstr>
      </vt:variant>
      <vt:variant>
        <vt:i4>4128820</vt:i4>
      </vt:variant>
      <vt:variant>
        <vt:i4>756</vt:i4>
      </vt:variant>
      <vt:variant>
        <vt:i4>0</vt:i4>
      </vt:variant>
      <vt:variant>
        <vt:i4>5</vt:i4>
      </vt:variant>
      <vt:variant>
        <vt:lpwstr/>
      </vt:variant>
      <vt:variant>
        <vt:lpwstr>_Report_Designer</vt:lpwstr>
      </vt:variant>
      <vt:variant>
        <vt:i4>6488190</vt:i4>
      </vt:variant>
      <vt:variant>
        <vt:i4>753</vt:i4>
      </vt:variant>
      <vt:variant>
        <vt:i4>0</vt:i4>
      </vt:variant>
      <vt:variant>
        <vt:i4>5</vt:i4>
      </vt:variant>
      <vt:variant>
        <vt:lpwstr/>
      </vt:variant>
      <vt:variant>
        <vt:lpwstr>_Formula_Editor</vt:lpwstr>
      </vt:variant>
      <vt:variant>
        <vt:i4>6488190</vt:i4>
      </vt:variant>
      <vt:variant>
        <vt:i4>750</vt:i4>
      </vt:variant>
      <vt:variant>
        <vt:i4>0</vt:i4>
      </vt:variant>
      <vt:variant>
        <vt:i4>5</vt:i4>
      </vt:variant>
      <vt:variant>
        <vt:lpwstr/>
      </vt:variant>
      <vt:variant>
        <vt:lpwstr>_Formula_Editor</vt:lpwstr>
      </vt:variant>
      <vt:variant>
        <vt:i4>6488190</vt:i4>
      </vt:variant>
      <vt:variant>
        <vt:i4>747</vt:i4>
      </vt:variant>
      <vt:variant>
        <vt:i4>0</vt:i4>
      </vt:variant>
      <vt:variant>
        <vt:i4>5</vt:i4>
      </vt:variant>
      <vt:variant>
        <vt:lpwstr/>
      </vt:variant>
      <vt:variant>
        <vt:lpwstr>_Formula_Editor</vt:lpwstr>
      </vt:variant>
      <vt:variant>
        <vt:i4>6488190</vt:i4>
      </vt:variant>
      <vt:variant>
        <vt:i4>744</vt:i4>
      </vt:variant>
      <vt:variant>
        <vt:i4>0</vt:i4>
      </vt:variant>
      <vt:variant>
        <vt:i4>5</vt:i4>
      </vt:variant>
      <vt:variant>
        <vt:lpwstr/>
      </vt:variant>
      <vt:variant>
        <vt:lpwstr>_Formula_Editor</vt:lpwstr>
      </vt:variant>
      <vt:variant>
        <vt:i4>6553722</vt:i4>
      </vt:variant>
      <vt:variant>
        <vt:i4>741</vt:i4>
      </vt:variant>
      <vt:variant>
        <vt:i4>0</vt:i4>
      </vt:variant>
      <vt:variant>
        <vt:i4>5</vt:i4>
      </vt:variant>
      <vt:variant>
        <vt:lpwstr/>
      </vt:variant>
      <vt:variant>
        <vt:lpwstr>_Sorts_Tab</vt:lpwstr>
      </vt:variant>
      <vt:variant>
        <vt:i4>983161</vt:i4>
      </vt:variant>
      <vt:variant>
        <vt:i4>738</vt:i4>
      </vt:variant>
      <vt:variant>
        <vt:i4>0</vt:i4>
      </vt:variant>
      <vt:variant>
        <vt:i4>5</vt:i4>
      </vt:variant>
      <vt:variant>
        <vt:lpwstr/>
      </vt:variant>
      <vt:variant>
        <vt:lpwstr>_Sub-Totals_and_Grand</vt:lpwstr>
      </vt:variant>
      <vt:variant>
        <vt:i4>393274</vt:i4>
      </vt:variant>
      <vt:variant>
        <vt:i4>735</vt:i4>
      </vt:variant>
      <vt:variant>
        <vt:i4>0</vt:i4>
      </vt:variant>
      <vt:variant>
        <vt:i4>5</vt:i4>
      </vt:variant>
      <vt:variant>
        <vt:lpwstr/>
      </vt:variant>
      <vt:variant>
        <vt:lpwstr>_Creating_Chained_Reports</vt:lpwstr>
      </vt:variant>
      <vt:variant>
        <vt:i4>786466</vt:i4>
      </vt:variant>
      <vt:variant>
        <vt:i4>732</vt:i4>
      </vt:variant>
      <vt:variant>
        <vt:i4>0</vt:i4>
      </vt:variant>
      <vt:variant>
        <vt:i4>5</vt:i4>
      </vt:variant>
      <vt:variant>
        <vt:lpwstr/>
      </vt:variant>
      <vt:variant>
        <vt:lpwstr>_Creating_and_Editing</vt:lpwstr>
      </vt:variant>
      <vt:variant>
        <vt:i4>3407885</vt:i4>
      </vt:variant>
      <vt:variant>
        <vt:i4>729</vt:i4>
      </vt:variant>
      <vt:variant>
        <vt:i4>0</vt:i4>
      </vt:variant>
      <vt:variant>
        <vt:i4>5</vt:i4>
      </vt:variant>
      <vt:variant>
        <vt:lpwstr/>
      </vt:variant>
      <vt:variant>
        <vt:lpwstr>_New_CrossTab_Wizard</vt:lpwstr>
      </vt:variant>
      <vt:variant>
        <vt:i4>5898340</vt:i4>
      </vt:variant>
      <vt:variant>
        <vt:i4>726</vt:i4>
      </vt:variant>
      <vt:variant>
        <vt:i4>0</vt:i4>
      </vt:variant>
      <vt:variant>
        <vt:i4>5</vt:i4>
      </vt:variant>
      <vt:variant>
        <vt:lpwstr/>
      </vt:variant>
      <vt:variant>
        <vt:lpwstr>_New_Report_Wizard</vt:lpwstr>
      </vt:variant>
      <vt:variant>
        <vt:i4>8323152</vt:i4>
      </vt:variant>
      <vt:variant>
        <vt:i4>723</vt:i4>
      </vt:variant>
      <vt:variant>
        <vt:i4>0</vt:i4>
      </vt:variant>
      <vt:variant>
        <vt:i4>5</vt:i4>
      </vt:variant>
      <vt:variant>
        <vt:lpwstr/>
      </vt:variant>
      <vt:variant>
        <vt:lpwstr>_Express_Reports_Wizard</vt:lpwstr>
      </vt:variant>
      <vt:variant>
        <vt:i4>5898340</vt:i4>
      </vt:variant>
      <vt:variant>
        <vt:i4>720</vt:i4>
      </vt:variant>
      <vt:variant>
        <vt:i4>0</vt:i4>
      </vt:variant>
      <vt:variant>
        <vt:i4>5</vt:i4>
      </vt:variant>
      <vt:variant>
        <vt:lpwstr/>
      </vt:variant>
      <vt:variant>
        <vt:lpwstr>_New_Report_Wizard</vt:lpwstr>
      </vt:variant>
      <vt:variant>
        <vt:i4>393274</vt:i4>
      </vt:variant>
      <vt:variant>
        <vt:i4>717</vt:i4>
      </vt:variant>
      <vt:variant>
        <vt:i4>0</vt:i4>
      </vt:variant>
      <vt:variant>
        <vt:i4>5</vt:i4>
      </vt:variant>
      <vt:variant>
        <vt:lpwstr/>
      </vt:variant>
      <vt:variant>
        <vt:lpwstr>_Creating_Chained_Reports</vt:lpwstr>
      </vt:variant>
      <vt:variant>
        <vt:i4>5439557</vt:i4>
      </vt:variant>
      <vt:variant>
        <vt:i4>714</vt:i4>
      </vt:variant>
      <vt:variant>
        <vt:i4>0</vt:i4>
      </vt:variant>
      <vt:variant>
        <vt:i4>5</vt:i4>
      </vt:variant>
      <vt:variant>
        <vt:lpwstr/>
      </vt:variant>
      <vt:variant>
        <vt:lpwstr>_Creating_and_Editing_1</vt:lpwstr>
      </vt:variant>
      <vt:variant>
        <vt:i4>7143496</vt:i4>
      </vt:variant>
      <vt:variant>
        <vt:i4>711</vt:i4>
      </vt:variant>
      <vt:variant>
        <vt:i4>0</vt:i4>
      </vt:variant>
      <vt:variant>
        <vt:i4>5</vt:i4>
      </vt:variant>
      <vt:variant>
        <vt:lpwstr/>
      </vt:variant>
      <vt:variant>
        <vt:lpwstr>_CrossTabs</vt:lpwstr>
      </vt:variant>
      <vt:variant>
        <vt:i4>4128820</vt:i4>
      </vt:variant>
      <vt:variant>
        <vt:i4>708</vt:i4>
      </vt:variant>
      <vt:variant>
        <vt:i4>0</vt:i4>
      </vt:variant>
      <vt:variant>
        <vt:i4>5</vt:i4>
      </vt:variant>
      <vt:variant>
        <vt:lpwstr/>
      </vt:variant>
      <vt:variant>
        <vt:lpwstr>_Report_Designer</vt:lpwstr>
      </vt:variant>
      <vt:variant>
        <vt:i4>4194424</vt:i4>
      </vt:variant>
      <vt:variant>
        <vt:i4>705</vt:i4>
      </vt:variant>
      <vt:variant>
        <vt:i4>0</vt:i4>
      </vt:variant>
      <vt:variant>
        <vt:i4>5</vt:i4>
      </vt:variant>
      <vt:variant>
        <vt:lpwstr/>
      </vt:variant>
      <vt:variant>
        <vt:lpwstr>_Express_Report_Wizard</vt:lpwstr>
      </vt:variant>
      <vt:variant>
        <vt:i4>1441854</vt:i4>
      </vt:variant>
      <vt:variant>
        <vt:i4>702</vt:i4>
      </vt:variant>
      <vt:variant>
        <vt:i4>0</vt:i4>
      </vt:variant>
      <vt:variant>
        <vt:i4>5</vt:i4>
      </vt:variant>
      <vt:variant>
        <vt:lpwstr/>
      </vt:variant>
      <vt:variant>
        <vt:lpwstr>_Tabs</vt:lpwstr>
      </vt:variant>
      <vt:variant>
        <vt:i4>4915283</vt:i4>
      </vt:variant>
      <vt:variant>
        <vt:i4>699</vt:i4>
      </vt:variant>
      <vt:variant>
        <vt:i4>0</vt:i4>
      </vt:variant>
      <vt:variant>
        <vt:i4>5</vt:i4>
      </vt:variant>
      <vt:variant>
        <vt:lpwstr/>
      </vt:variant>
      <vt:variant>
        <vt:lpwstr>_Main_Menu</vt:lpwstr>
      </vt:variant>
      <vt:variant>
        <vt:i4>1703995</vt:i4>
      </vt:variant>
      <vt:variant>
        <vt:i4>692</vt:i4>
      </vt:variant>
      <vt:variant>
        <vt:i4>0</vt:i4>
      </vt:variant>
      <vt:variant>
        <vt:i4>5</vt:i4>
      </vt:variant>
      <vt:variant>
        <vt:lpwstr/>
      </vt:variant>
      <vt:variant>
        <vt:lpwstr>_Toc436214888</vt:lpwstr>
      </vt:variant>
      <vt:variant>
        <vt:i4>1703995</vt:i4>
      </vt:variant>
      <vt:variant>
        <vt:i4>686</vt:i4>
      </vt:variant>
      <vt:variant>
        <vt:i4>0</vt:i4>
      </vt:variant>
      <vt:variant>
        <vt:i4>5</vt:i4>
      </vt:variant>
      <vt:variant>
        <vt:lpwstr/>
      </vt:variant>
      <vt:variant>
        <vt:lpwstr>_Toc436214887</vt:lpwstr>
      </vt:variant>
      <vt:variant>
        <vt:i4>1703995</vt:i4>
      </vt:variant>
      <vt:variant>
        <vt:i4>680</vt:i4>
      </vt:variant>
      <vt:variant>
        <vt:i4>0</vt:i4>
      </vt:variant>
      <vt:variant>
        <vt:i4>5</vt:i4>
      </vt:variant>
      <vt:variant>
        <vt:lpwstr/>
      </vt:variant>
      <vt:variant>
        <vt:lpwstr>_Toc436214886</vt:lpwstr>
      </vt:variant>
      <vt:variant>
        <vt:i4>1703995</vt:i4>
      </vt:variant>
      <vt:variant>
        <vt:i4>674</vt:i4>
      </vt:variant>
      <vt:variant>
        <vt:i4>0</vt:i4>
      </vt:variant>
      <vt:variant>
        <vt:i4>5</vt:i4>
      </vt:variant>
      <vt:variant>
        <vt:lpwstr/>
      </vt:variant>
      <vt:variant>
        <vt:lpwstr>_Toc436214885</vt:lpwstr>
      </vt:variant>
      <vt:variant>
        <vt:i4>1703995</vt:i4>
      </vt:variant>
      <vt:variant>
        <vt:i4>668</vt:i4>
      </vt:variant>
      <vt:variant>
        <vt:i4>0</vt:i4>
      </vt:variant>
      <vt:variant>
        <vt:i4>5</vt:i4>
      </vt:variant>
      <vt:variant>
        <vt:lpwstr/>
      </vt:variant>
      <vt:variant>
        <vt:lpwstr>_Toc436214884</vt:lpwstr>
      </vt:variant>
      <vt:variant>
        <vt:i4>1703995</vt:i4>
      </vt:variant>
      <vt:variant>
        <vt:i4>662</vt:i4>
      </vt:variant>
      <vt:variant>
        <vt:i4>0</vt:i4>
      </vt:variant>
      <vt:variant>
        <vt:i4>5</vt:i4>
      </vt:variant>
      <vt:variant>
        <vt:lpwstr/>
      </vt:variant>
      <vt:variant>
        <vt:lpwstr>_Toc436214883</vt:lpwstr>
      </vt:variant>
      <vt:variant>
        <vt:i4>1703995</vt:i4>
      </vt:variant>
      <vt:variant>
        <vt:i4>656</vt:i4>
      </vt:variant>
      <vt:variant>
        <vt:i4>0</vt:i4>
      </vt:variant>
      <vt:variant>
        <vt:i4>5</vt:i4>
      </vt:variant>
      <vt:variant>
        <vt:lpwstr/>
      </vt:variant>
      <vt:variant>
        <vt:lpwstr>_Toc436214882</vt:lpwstr>
      </vt:variant>
      <vt:variant>
        <vt:i4>1703995</vt:i4>
      </vt:variant>
      <vt:variant>
        <vt:i4>650</vt:i4>
      </vt:variant>
      <vt:variant>
        <vt:i4>0</vt:i4>
      </vt:variant>
      <vt:variant>
        <vt:i4>5</vt:i4>
      </vt:variant>
      <vt:variant>
        <vt:lpwstr/>
      </vt:variant>
      <vt:variant>
        <vt:lpwstr>_Toc436214881</vt:lpwstr>
      </vt:variant>
      <vt:variant>
        <vt:i4>1703995</vt:i4>
      </vt:variant>
      <vt:variant>
        <vt:i4>644</vt:i4>
      </vt:variant>
      <vt:variant>
        <vt:i4>0</vt:i4>
      </vt:variant>
      <vt:variant>
        <vt:i4>5</vt:i4>
      </vt:variant>
      <vt:variant>
        <vt:lpwstr/>
      </vt:variant>
      <vt:variant>
        <vt:lpwstr>_Toc436214880</vt:lpwstr>
      </vt:variant>
      <vt:variant>
        <vt:i4>1376315</vt:i4>
      </vt:variant>
      <vt:variant>
        <vt:i4>638</vt:i4>
      </vt:variant>
      <vt:variant>
        <vt:i4>0</vt:i4>
      </vt:variant>
      <vt:variant>
        <vt:i4>5</vt:i4>
      </vt:variant>
      <vt:variant>
        <vt:lpwstr/>
      </vt:variant>
      <vt:variant>
        <vt:lpwstr>_Toc436214879</vt:lpwstr>
      </vt:variant>
      <vt:variant>
        <vt:i4>1376315</vt:i4>
      </vt:variant>
      <vt:variant>
        <vt:i4>632</vt:i4>
      </vt:variant>
      <vt:variant>
        <vt:i4>0</vt:i4>
      </vt:variant>
      <vt:variant>
        <vt:i4>5</vt:i4>
      </vt:variant>
      <vt:variant>
        <vt:lpwstr/>
      </vt:variant>
      <vt:variant>
        <vt:lpwstr>_Toc436214878</vt:lpwstr>
      </vt:variant>
      <vt:variant>
        <vt:i4>1376315</vt:i4>
      </vt:variant>
      <vt:variant>
        <vt:i4>626</vt:i4>
      </vt:variant>
      <vt:variant>
        <vt:i4>0</vt:i4>
      </vt:variant>
      <vt:variant>
        <vt:i4>5</vt:i4>
      </vt:variant>
      <vt:variant>
        <vt:lpwstr/>
      </vt:variant>
      <vt:variant>
        <vt:lpwstr>_Toc436214877</vt:lpwstr>
      </vt:variant>
      <vt:variant>
        <vt:i4>1376315</vt:i4>
      </vt:variant>
      <vt:variant>
        <vt:i4>620</vt:i4>
      </vt:variant>
      <vt:variant>
        <vt:i4>0</vt:i4>
      </vt:variant>
      <vt:variant>
        <vt:i4>5</vt:i4>
      </vt:variant>
      <vt:variant>
        <vt:lpwstr/>
      </vt:variant>
      <vt:variant>
        <vt:lpwstr>_Toc436214876</vt:lpwstr>
      </vt:variant>
      <vt:variant>
        <vt:i4>1376315</vt:i4>
      </vt:variant>
      <vt:variant>
        <vt:i4>614</vt:i4>
      </vt:variant>
      <vt:variant>
        <vt:i4>0</vt:i4>
      </vt:variant>
      <vt:variant>
        <vt:i4>5</vt:i4>
      </vt:variant>
      <vt:variant>
        <vt:lpwstr/>
      </vt:variant>
      <vt:variant>
        <vt:lpwstr>_Toc436214875</vt:lpwstr>
      </vt:variant>
      <vt:variant>
        <vt:i4>1376315</vt:i4>
      </vt:variant>
      <vt:variant>
        <vt:i4>608</vt:i4>
      </vt:variant>
      <vt:variant>
        <vt:i4>0</vt:i4>
      </vt:variant>
      <vt:variant>
        <vt:i4>5</vt:i4>
      </vt:variant>
      <vt:variant>
        <vt:lpwstr/>
      </vt:variant>
      <vt:variant>
        <vt:lpwstr>_Toc436214874</vt:lpwstr>
      </vt:variant>
      <vt:variant>
        <vt:i4>1376315</vt:i4>
      </vt:variant>
      <vt:variant>
        <vt:i4>602</vt:i4>
      </vt:variant>
      <vt:variant>
        <vt:i4>0</vt:i4>
      </vt:variant>
      <vt:variant>
        <vt:i4>5</vt:i4>
      </vt:variant>
      <vt:variant>
        <vt:lpwstr/>
      </vt:variant>
      <vt:variant>
        <vt:lpwstr>_Toc436214873</vt:lpwstr>
      </vt:variant>
      <vt:variant>
        <vt:i4>1376315</vt:i4>
      </vt:variant>
      <vt:variant>
        <vt:i4>596</vt:i4>
      </vt:variant>
      <vt:variant>
        <vt:i4>0</vt:i4>
      </vt:variant>
      <vt:variant>
        <vt:i4>5</vt:i4>
      </vt:variant>
      <vt:variant>
        <vt:lpwstr/>
      </vt:variant>
      <vt:variant>
        <vt:lpwstr>_Toc436214872</vt:lpwstr>
      </vt:variant>
      <vt:variant>
        <vt:i4>1376315</vt:i4>
      </vt:variant>
      <vt:variant>
        <vt:i4>590</vt:i4>
      </vt:variant>
      <vt:variant>
        <vt:i4>0</vt:i4>
      </vt:variant>
      <vt:variant>
        <vt:i4>5</vt:i4>
      </vt:variant>
      <vt:variant>
        <vt:lpwstr/>
      </vt:variant>
      <vt:variant>
        <vt:lpwstr>_Toc436214871</vt:lpwstr>
      </vt:variant>
      <vt:variant>
        <vt:i4>1376315</vt:i4>
      </vt:variant>
      <vt:variant>
        <vt:i4>584</vt:i4>
      </vt:variant>
      <vt:variant>
        <vt:i4>0</vt:i4>
      </vt:variant>
      <vt:variant>
        <vt:i4>5</vt:i4>
      </vt:variant>
      <vt:variant>
        <vt:lpwstr/>
      </vt:variant>
      <vt:variant>
        <vt:lpwstr>_Toc436214870</vt:lpwstr>
      </vt:variant>
      <vt:variant>
        <vt:i4>1310779</vt:i4>
      </vt:variant>
      <vt:variant>
        <vt:i4>578</vt:i4>
      </vt:variant>
      <vt:variant>
        <vt:i4>0</vt:i4>
      </vt:variant>
      <vt:variant>
        <vt:i4>5</vt:i4>
      </vt:variant>
      <vt:variant>
        <vt:lpwstr/>
      </vt:variant>
      <vt:variant>
        <vt:lpwstr>_Toc436214869</vt:lpwstr>
      </vt:variant>
      <vt:variant>
        <vt:i4>1310779</vt:i4>
      </vt:variant>
      <vt:variant>
        <vt:i4>572</vt:i4>
      </vt:variant>
      <vt:variant>
        <vt:i4>0</vt:i4>
      </vt:variant>
      <vt:variant>
        <vt:i4>5</vt:i4>
      </vt:variant>
      <vt:variant>
        <vt:lpwstr/>
      </vt:variant>
      <vt:variant>
        <vt:lpwstr>_Toc436214868</vt:lpwstr>
      </vt:variant>
      <vt:variant>
        <vt:i4>1310779</vt:i4>
      </vt:variant>
      <vt:variant>
        <vt:i4>566</vt:i4>
      </vt:variant>
      <vt:variant>
        <vt:i4>0</vt:i4>
      </vt:variant>
      <vt:variant>
        <vt:i4>5</vt:i4>
      </vt:variant>
      <vt:variant>
        <vt:lpwstr/>
      </vt:variant>
      <vt:variant>
        <vt:lpwstr>_Toc436214867</vt:lpwstr>
      </vt:variant>
      <vt:variant>
        <vt:i4>1310779</vt:i4>
      </vt:variant>
      <vt:variant>
        <vt:i4>560</vt:i4>
      </vt:variant>
      <vt:variant>
        <vt:i4>0</vt:i4>
      </vt:variant>
      <vt:variant>
        <vt:i4>5</vt:i4>
      </vt:variant>
      <vt:variant>
        <vt:lpwstr/>
      </vt:variant>
      <vt:variant>
        <vt:lpwstr>_Toc436214866</vt:lpwstr>
      </vt:variant>
      <vt:variant>
        <vt:i4>1310779</vt:i4>
      </vt:variant>
      <vt:variant>
        <vt:i4>554</vt:i4>
      </vt:variant>
      <vt:variant>
        <vt:i4>0</vt:i4>
      </vt:variant>
      <vt:variant>
        <vt:i4>5</vt:i4>
      </vt:variant>
      <vt:variant>
        <vt:lpwstr/>
      </vt:variant>
      <vt:variant>
        <vt:lpwstr>_Toc436214865</vt:lpwstr>
      </vt:variant>
      <vt:variant>
        <vt:i4>1310779</vt:i4>
      </vt:variant>
      <vt:variant>
        <vt:i4>548</vt:i4>
      </vt:variant>
      <vt:variant>
        <vt:i4>0</vt:i4>
      </vt:variant>
      <vt:variant>
        <vt:i4>5</vt:i4>
      </vt:variant>
      <vt:variant>
        <vt:lpwstr/>
      </vt:variant>
      <vt:variant>
        <vt:lpwstr>_Toc436214864</vt:lpwstr>
      </vt:variant>
      <vt:variant>
        <vt:i4>1310779</vt:i4>
      </vt:variant>
      <vt:variant>
        <vt:i4>542</vt:i4>
      </vt:variant>
      <vt:variant>
        <vt:i4>0</vt:i4>
      </vt:variant>
      <vt:variant>
        <vt:i4>5</vt:i4>
      </vt:variant>
      <vt:variant>
        <vt:lpwstr/>
      </vt:variant>
      <vt:variant>
        <vt:lpwstr>_Toc436214863</vt:lpwstr>
      </vt:variant>
      <vt:variant>
        <vt:i4>1310779</vt:i4>
      </vt:variant>
      <vt:variant>
        <vt:i4>536</vt:i4>
      </vt:variant>
      <vt:variant>
        <vt:i4>0</vt:i4>
      </vt:variant>
      <vt:variant>
        <vt:i4>5</vt:i4>
      </vt:variant>
      <vt:variant>
        <vt:lpwstr/>
      </vt:variant>
      <vt:variant>
        <vt:lpwstr>_Toc436214862</vt:lpwstr>
      </vt:variant>
      <vt:variant>
        <vt:i4>1310779</vt:i4>
      </vt:variant>
      <vt:variant>
        <vt:i4>530</vt:i4>
      </vt:variant>
      <vt:variant>
        <vt:i4>0</vt:i4>
      </vt:variant>
      <vt:variant>
        <vt:i4>5</vt:i4>
      </vt:variant>
      <vt:variant>
        <vt:lpwstr/>
      </vt:variant>
      <vt:variant>
        <vt:lpwstr>_Toc436214861</vt:lpwstr>
      </vt:variant>
      <vt:variant>
        <vt:i4>1310779</vt:i4>
      </vt:variant>
      <vt:variant>
        <vt:i4>524</vt:i4>
      </vt:variant>
      <vt:variant>
        <vt:i4>0</vt:i4>
      </vt:variant>
      <vt:variant>
        <vt:i4>5</vt:i4>
      </vt:variant>
      <vt:variant>
        <vt:lpwstr/>
      </vt:variant>
      <vt:variant>
        <vt:lpwstr>_Toc436214860</vt:lpwstr>
      </vt:variant>
      <vt:variant>
        <vt:i4>1507387</vt:i4>
      </vt:variant>
      <vt:variant>
        <vt:i4>518</vt:i4>
      </vt:variant>
      <vt:variant>
        <vt:i4>0</vt:i4>
      </vt:variant>
      <vt:variant>
        <vt:i4>5</vt:i4>
      </vt:variant>
      <vt:variant>
        <vt:lpwstr/>
      </vt:variant>
      <vt:variant>
        <vt:lpwstr>_Toc436214859</vt:lpwstr>
      </vt:variant>
      <vt:variant>
        <vt:i4>1507387</vt:i4>
      </vt:variant>
      <vt:variant>
        <vt:i4>512</vt:i4>
      </vt:variant>
      <vt:variant>
        <vt:i4>0</vt:i4>
      </vt:variant>
      <vt:variant>
        <vt:i4>5</vt:i4>
      </vt:variant>
      <vt:variant>
        <vt:lpwstr/>
      </vt:variant>
      <vt:variant>
        <vt:lpwstr>_Toc436214858</vt:lpwstr>
      </vt:variant>
      <vt:variant>
        <vt:i4>1507387</vt:i4>
      </vt:variant>
      <vt:variant>
        <vt:i4>506</vt:i4>
      </vt:variant>
      <vt:variant>
        <vt:i4>0</vt:i4>
      </vt:variant>
      <vt:variant>
        <vt:i4>5</vt:i4>
      </vt:variant>
      <vt:variant>
        <vt:lpwstr/>
      </vt:variant>
      <vt:variant>
        <vt:lpwstr>_Toc436214857</vt:lpwstr>
      </vt:variant>
      <vt:variant>
        <vt:i4>1507387</vt:i4>
      </vt:variant>
      <vt:variant>
        <vt:i4>500</vt:i4>
      </vt:variant>
      <vt:variant>
        <vt:i4>0</vt:i4>
      </vt:variant>
      <vt:variant>
        <vt:i4>5</vt:i4>
      </vt:variant>
      <vt:variant>
        <vt:lpwstr/>
      </vt:variant>
      <vt:variant>
        <vt:lpwstr>_Toc436214856</vt:lpwstr>
      </vt:variant>
      <vt:variant>
        <vt:i4>1507387</vt:i4>
      </vt:variant>
      <vt:variant>
        <vt:i4>494</vt:i4>
      </vt:variant>
      <vt:variant>
        <vt:i4>0</vt:i4>
      </vt:variant>
      <vt:variant>
        <vt:i4>5</vt:i4>
      </vt:variant>
      <vt:variant>
        <vt:lpwstr/>
      </vt:variant>
      <vt:variant>
        <vt:lpwstr>_Toc436214855</vt:lpwstr>
      </vt:variant>
      <vt:variant>
        <vt:i4>1507387</vt:i4>
      </vt:variant>
      <vt:variant>
        <vt:i4>488</vt:i4>
      </vt:variant>
      <vt:variant>
        <vt:i4>0</vt:i4>
      </vt:variant>
      <vt:variant>
        <vt:i4>5</vt:i4>
      </vt:variant>
      <vt:variant>
        <vt:lpwstr/>
      </vt:variant>
      <vt:variant>
        <vt:lpwstr>_Toc436214854</vt:lpwstr>
      </vt:variant>
      <vt:variant>
        <vt:i4>1507387</vt:i4>
      </vt:variant>
      <vt:variant>
        <vt:i4>482</vt:i4>
      </vt:variant>
      <vt:variant>
        <vt:i4>0</vt:i4>
      </vt:variant>
      <vt:variant>
        <vt:i4>5</vt:i4>
      </vt:variant>
      <vt:variant>
        <vt:lpwstr/>
      </vt:variant>
      <vt:variant>
        <vt:lpwstr>_Toc436214853</vt:lpwstr>
      </vt:variant>
      <vt:variant>
        <vt:i4>1507387</vt:i4>
      </vt:variant>
      <vt:variant>
        <vt:i4>476</vt:i4>
      </vt:variant>
      <vt:variant>
        <vt:i4>0</vt:i4>
      </vt:variant>
      <vt:variant>
        <vt:i4>5</vt:i4>
      </vt:variant>
      <vt:variant>
        <vt:lpwstr/>
      </vt:variant>
      <vt:variant>
        <vt:lpwstr>_Toc436214852</vt:lpwstr>
      </vt:variant>
      <vt:variant>
        <vt:i4>1507387</vt:i4>
      </vt:variant>
      <vt:variant>
        <vt:i4>470</vt:i4>
      </vt:variant>
      <vt:variant>
        <vt:i4>0</vt:i4>
      </vt:variant>
      <vt:variant>
        <vt:i4>5</vt:i4>
      </vt:variant>
      <vt:variant>
        <vt:lpwstr/>
      </vt:variant>
      <vt:variant>
        <vt:lpwstr>_Toc436214851</vt:lpwstr>
      </vt:variant>
      <vt:variant>
        <vt:i4>1507387</vt:i4>
      </vt:variant>
      <vt:variant>
        <vt:i4>464</vt:i4>
      </vt:variant>
      <vt:variant>
        <vt:i4>0</vt:i4>
      </vt:variant>
      <vt:variant>
        <vt:i4>5</vt:i4>
      </vt:variant>
      <vt:variant>
        <vt:lpwstr/>
      </vt:variant>
      <vt:variant>
        <vt:lpwstr>_Toc436214850</vt:lpwstr>
      </vt:variant>
      <vt:variant>
        <vt:i4>1441851</vt:i4>
      </vt:variant>
      <vt:variant>
        <vt:i4>458</vt:i4>
      </vt:variant>
      <vt:variant>
        <vt:i4>0</vt:i4>
      </vt:variant>
      <vt:variant>
        <vt:i4>5</vt:i4>
      </vt:variant>
      <vt:variant>
        <vt:lpwstr/>
      </vt:variant>
      <vt:variant>
        <vt:lpwstr>_Toc436214849</vt:lpwstr>
      </vt:variant>
      <vt:variant>
        <vt:i4>1441851</vt:i4>
      </vt:variant>
      <vt:variant>
        <vt:i4>452</vt:i4>
      </vt:variant>
      <vt:variant>
        <vt:i4>0</vt:i4>
      </vt:variant>
      <vt:variant>
        <vt:i4>5</vt:i4>
      </vt:variant>
      <vt:variant>
        <vt:lpwstr/>
      </vt:variant>
      <vt:variant>
        <vt:lpwstr>_Toc436214848</vt:lpwstr>
      </vt:variant>
      <vt:variant>
        <vt:i4>1441851</vt:i4>
      </vt:variant>
      <vt:variant>
        <vt:i4>446</vt:i4>
      </vt:variant>
      <vt:variant>
        <vt:i4>0</vt:i4>
      </vt:variant>
      <vt:variant>
        <vt:i4>5</vt:i4>
      </vt:variant>
      <vt:variant>
        <vt:lpwstr/>
      </vt:variant>
      <vt:variant>
        <vt:lpwstr>_Toc436214847</vt:lpwstr>
      </vt:variant>
      <vt:variant>
        <vt:i4>1441851</vt:i4>
      </vt:variant>
      <vt:variant>
        <vt:i4>440</vt:i4>
      </vt:variant>
      <vt:variant>
        <vt:i4>0</vt:i4>
      </vt:variant>
      <vt:variant>
        <vt:i4>5</vt:i4>
      </vt:variant>
      <vt:variant>
        <vt:lpwstr/>
      </vt:variant>
      <vt:variant>
        <vt:lpwstr>_Toc436214846</vt:lpwstr>
      </vt:variant>
      <vt:variant>
        <vt:i4>1441851</vt:i4>
      </vt:variant>
      <vt:variant>
        <vt:i4>434</vt:i4>
      </vt:variant>
      <vt:variant>
        <vt:i4>0</vt:i4>
      </vt:variant>
      <vt:variant>
        <vt:i4>5</vt:i4>
      </vt:variant>
      <vt:variant>
        <vt:lpwstr/>
      </vt:variant>
      <vt:variant>
        <vt:lpwstr>_Toc436214845</vt:lpwstr>
      </vt:variant>
      <vt:variant>
        <vt:i4>1441851</vt:i4>
      </vt:variant>
      <vt:variant>
        <vt:i4>428</vt:i4>
      </vt:variant>
      <vt:variant>
        <vt:i4>0</vt:i4>
      </vt:variant>
      <vt:variant>
        <vt:i4>5</vt:i4>
      </vt:variant>
      <vt:variant>
        <vt:lpwstr/>
      </vt:variant>
      <vt:variant>
        <vt:lpwstr>_Toc436214844</vt:lpwstr>
      </vt:variant>
      <vt:variant>
        <vt:i4>1441851</vt:i4>
      </vt:variant>
      <vt:variant>
        <vt:i4>422</vt:i4>
      </vt:variant>
      <vt:variant>
        <vt:i4>0</vt:i4>
      </vt:variant>
      <vt:variant>
        <vt:i4>5</vt:i4>
      </vt:variant>
      <vt:variant>
        <vt:lpwstr/>
      </vt:variant>
      <vt:variant>
        <vt:lpwstr>_Toc436214843</vt:lpwstr>
      </vt:variant>
      <vt:variant>
        <vt:i4>1441851</vt:i4>
      </vt:variant>
      <vt:variant>
        <vt:i4>416</vt:i4>
      </vt:variant>
      <vt:variant>
        <vt:i4>0</vt:i4>
      </vt:variant>
      <vt:variant>
        <vt:i4>5</vt:i4>
      </vt:variant>
      <vt:variant>
        <vt:lpwstr/>
      </vt:variant>
      <vt:variant>
        <vt:lpwstr>_Toc436214842</vt:lpwstr>
      </vt:variant>
      <vt:variant>
        <vt:i4>1441851</vt:i4>
      </vt:variant>
      <vt:variant>
        <vt:i4>410</vt:i4>
      </vt:variant>
      <vt:variant>
        <vt:i4>0</vt:i4>
      </vt:variant>
      <vt:variant>
        <vt:i4>5</vt:i4>
      </vt:variant>
      <vt:variant>
        <vt:lpwstr/>
      </vt:variant>
      <vt:variant>
        <vt:lpwstr>_Toc436214841</vt:lpwstr>
      </vt:variant>
      <vt:variant>
        <vt:i4>1441851</vt:i4>
      </vt:variant>
      <vt:variant>
        <vt:i4>404</vt:i4>
      </vt:variant>
      <vt:variant>
        <vt:i4>0</vt:i4>
      </vt:variant>
      <vt:variant>
        <vt:i4>5</vt:i4>
      </vt:variant>
      <vt:variant>
        <vt:lpwstr/>
      </vt:variant>
      <vt:variant>
        <vt:lpwstr>_Toc436214840</vt:lpwstr>
      </vt:variant>
      <vt:variant>
        <vt:i4>1114171</vt:i4>
      </vt:variant>
      <vt:variant>
        <vt:i4>398</vt:i4>
      </vt:variant>
      <vt:variant>
        <vt:i4>0</vt:i4>
      </vt:variant>
      <vt:variant>
        <vt:i4>5</vt:i4>
      </vt:variant>
      <vt:variant>
        <vt:lpwstr/>
      </vt:variant>
      <vt:variant>
        <vt:lpwstr>_Toc436214839</vt:lpwstr>
      </vt:variant>
      <vt:variant>
        <vt:i4>1114171</vt:i4>
      </vt:variant>
      <vt:variant>
        <vt:i4>392</vt:i4>
      </vt:variant>
      <vt:variant>
        <vt:i4>0</vt:i4>
      </vt:variant>
      <vt:variant>
        <vt:i4>5</vt:i4>
      </vt:variant>
      <vt:variant>
        <vt:lpwstr/>
      </vt:variant>
      <vt:variant>
        <vt:lpwstr>_Toc436214838</vt:lpwstr>
      </vt:variant>
      <vt:variant>
        <vt:i4>1114171</vt:i4>
      </vt:variant>
      <vt:variant>
        <vt:i4>386</vt:i4>
      </vt:variant>
      <vt:variant>
        <vt:i4>0</vt:i4>
      </vt:variant>
      <vt:variant>
        <vt:i4>5</vt:i4>
      </vt:variant>
      <vt:variant>
        <vt:lpwstr/>
      </vt:variant>
      <vt:variant>
        <vt:lpwstr>_Toc436214837</vt:lpwstr>
      </vt:variant>
      <vt:variant>
        <vt:i4>1114171</vt:i4>
      </vt:variant>
      <vt:variant>
        <vt:i4>380</vt:i4>
      </vt:variant>
      <vt:variant>
        <vt:i4>0</vt:i4>
      </vt:variant>
      <vt:variant>
        <vt:i4>5</vt:i4>
      </vt:variant>
      <vt:variant>
        <vt:lpwstr/>
      </vt:variant>
      <vt:variant>
        <vt:lpwstr>_Toc436214836</vt:lpwstr>
      </vt:variant>
      <vt:variant>
        <vt:i4>1114171</vt:i4>
      </vt:variant>
      <vt:variant>
        <vt:i4>374</vt:i4>
      </vt:variant>
      <vt:variant>
        <vt:i4>0</vt:i4>
      </vt:variant>
      <vt:variant>
        <vt:i4>5</vt:i4>
      </vt:variant>
      <vt:variant>
        <vt:lpwstr/>
      </vt:variant>
      <vt:variant>
        <vt:lpwstr>_Toc436214835</vt:lpwstr>
      </vt:variant>
      <vt:variant>
        <vt:i4>1114171</vt:i4>
      </vt:variant>
      <vt:variant>
        <vt:i4>368</vt:i4>
      </vt:variant>
      <vt:variant>
        <vt:i4>0</vt:i4>
      </vt:variant>
      <vt:variant>
        <vt:i4>5</vt:i4>
      </vt:variant>
      <vt:variant>
        <vt:lpwstr/>
      </vt:variant>
      <vt:variant>
        <vt:lpwstr>_Toc436214834</vt:lpwstr>
      </vt:variant>
      <vt:variant>
        <vt:i4>1114171</vt:i4>
      </vt:variant>
      <vt:variant>
        <vt:i4>362</vt:i4>
      </vt:variant>
      <vt:variant>
        <vt:i4>0</vt:i4>
      </vt:variant>
      <vt:variant>
        <vt:i4>5</vt:i4>
      </vt:variant>
      <vt:variant>
        <vt:lpwstr/>
      </vt:variant>
      <vt:variant>
        <vt:lpwstr>_Toc436214833</vt:lpwstr>
      </vt:variant>
      <vt:variant>
        <vt:i4>1114171</vt:i4>
      </vt:variant>
      <vt:variant>
        <vt:i4>356</vt:i4>
      </vt:variant>
      <vt:variant>
        <vt:i4>0</vt:i4>
      </vt:variant>
      <vt:variant>
        <vt:i4>5</vt:i4>
      </vt:variant>
      <vt:variant>
        <vt:lpwstr/>
      </vt:variant>
      <vt:variant>
        <vt:lpwstr>_Toc436214832</vt:lpwstr>
      </vt:variant>
      <vt:variant>
        <vt:i4>1114171</vt:i4>
      </vt:variant>
      <vt:variant>
        <vt:i4>350</vt:i4>
      </vt:variant>
      <vt:variant>
        <vt:i4>0</vt:i4>
      </vt:variant>
      <vt:variant>
        <vt:i4>5</vt:i4>
      </vt:variant>
      <vt:variant>
        <vt:lpwstr/>
      </vt:variant>
      <vt:variant>
        <vt:lpwstr>_Toc436214831</vt:lpwstr>
      </vt:variant>
      <vt:variant>
        <vt:i4>1114171</vt:i4>
      </vt:variant>
      <vt:variant>
        <vt:i4>344</vt:i4>
      </vt:variant>
      <vt:variant>
        <vt:i4>0</vt:i4>
      </vt:variant>
      <vt:variant>
        <vt:i4>5</vt:i4>
      </vt:variant>
      <vt:variant>
        <vt:lpwstr/>
      </vt:variant>
      <vt:variant>
        <vt:lpwstr>_Toc436214830</vt:lpwstr>
      </vt:variant>
      <vt:variant>
        <vt:i4>1048635</vt:i4>
      </vt:variant>
      <vt:variant>
        <vt:i4>338</vt:i4>
      </vt:variant>
      <vt:variant>
        <vt:i4>0</vt:i4>
      </vt:variant>
      <vt:variant>
        <vt:i4>5</vt:i4>
      </vt:variant>
      <vt:variant>
        <vt:lpwstr/>
      </vt:variant>
      <vt:variant>
        <vt:lpwstr>_Toc436214829</vt:lpwstr>
      </vt:variant>
      <vt:variant>
        <vt:i4>1048635</vt:i4>
      </vt:variant>
      <vt:variant>
        <vt:i4>332</vt:i4>
      </vt:variant>
      <vt:variant>
        <vt:i4>0</vt:i4>
      </vt:variant>
      <vt:variant>
        <vt:i4>5</vt:i4>
      </vt:variant>
      <vt:variant>
        <vt:lpwstr/>
      </vt:variant>
      <vt:variant>
        <vt:lpwstr>_Toc436214828</vt:lpwstr>
      </vt:variant>
      <vt:variant>
        <vt:i4>1048635</vt:i4>
      </vt:variant>
      <vt:variant>
        <vt:i4>326</vt:i4>
      </vt:variant>
      <vt:variant>
        <vt:i4>0</vt:i4>
      </vt:variant>
      <vt:variant>
        <vt:i4>5</vt:i4>
      </vt:variant>
      <vt:variant>
        <vt:lpwstr/>
      </vt:variant>
      <vt:variant>
        <vt:lpwstr>_Toc436214827</vt:lpwstr>
      </vt:variant>
      <vt:variant>
        <vt:i4>1048635</vt:i4>
      </vt:variant>
      <vt:variant>
        <vt:i4>320</vt:i4>
      </vt:variant>
      <vt:variant>
        <vt:i4>0</vt:i4>
      </vt:variant>
      <vt:variant>
        <vt:i4>5</vt:i4>
      </vt:variant>
      <vt:variant>
        <vt:lpwstr/>
      </vt:variant>
      <vt:variant>
        <vt:lpwstr>_Toc436214826</vt:lpwstr>
      </vt:variant>
      <vt:variant>
        <vt:i4>1048635</vt:i4>
      </vt:variant>
      <vt:variant>
        <vt:i4>314</vt:i4>
      </vt:variant>
      <vt:variant>
        <vt:i4>0</vt:i4>
      </vt:variant>
      <vt:variant>
        <vt:i4>5</vt:i4>
      </vt:variant>
      <vt:variant>
        <vt:lpwstr/>
      </vt:variant>
      <vt:variant>
        <vt:lpwstr>_Toc436214825</vt:lpwstr>
      </vt:variant>
      <vt:variant>
        <vt:i4>1048635</vt:i4>
      </vt:variant>
      <vt:variant>
        <vt:i4>308</vt:i4>
      </vt:variant>
      <vt:variant>
        <vt:i4>0</vt:i4>
      </vt:variant>
      <vt:variant>
        <vt:i4>5</vt:i4>
      </vt:variant>
      <vt:variant>
        <vt:lpwstr/>
      </vt:variant>
      <vt:variant>
        <vt:lpwstr>_Toc436214824</vt:lpwstr>
      </vt:variant>
      <vt:variant>
        <vt:i4>1048635</vt:i4>
      </vt:variant>
      <vt:variant>
        <vt:i4>302</vt:i4>
      </vt:variant>
      <vt:variant>
        <vt:i4>0</vt:i4>
      </vt:variant>
      <vt:variant>
        <vt:i4>5</vt:i4>
      </vt:variant>
      <vt:variant>
        <vt:lpwstr/>
      </vt:variant>
      <vt:variant>
        <vt:lpwstr>_Toc436214823</vt:lpwstr>
      </vt:variant>
      <vt:variant>
        <vt:i4>1048635</vt:i4>
      </vt:variant>
      <vt:variant>
        <vt:i4>296</vt:i4>
      </vt:variant>
      <vt:variant>
        <vt:i4>0</vt:i4>
      </vt:variant>
      <vt:variant>
        <vt:i4>5</vt:i4>
      </vt:variant>
      <vt:variant>
        <vt:lpwstr/>
      </vt:variant>
      <vt:variant>
        <vt:lpwstr>_Toc436214822</vt:lpwstr>
      </vt:variant>
      <vt:variant>
        <vt:i4>1048635</vt:i4>
      </vt:variant>
      <vt:variant>
        <vt:i4>290</vt:i4>
      </vt:variant>
      <vt:variant>
        <vt:i4>0</vt:i4>
      </vt:variant>
      <vt:variant>
        <vt:i4>5</vt:i4>
      </vt:variant>
      <vt:variant>
        <vt:lpwstr/>
      </vt:variant>
      <vt:variant>
        <vt:lpwstr>_Toc436214821</vt:lpwstr>
      </vt:variant>
      <vt:variant>
        <vt:i4>1048635</vt:i4>
      </vt:variant>
      <vt:variant>
        <vt:i4>284</vt:i4>
      </vt:variant>
      <vt:variant>
        <vt:i4>0</vt:i4>
      </vt:variant>
      <vt:variant>
        <vt:i4>5</vt:i4>
      </vt:variant>
      <vt:variant>
        <vt:lpwstr/>
      </vt:variant>
      <vt:variant>
        <vt:lpwstr>_Toc436214820</vt:lpwstr>
      </vt:variant>
      <vt:variant>
        <vt:i4>1245243</vt:i4>
      </vt:variant>
      <vt:variant>
        <vt:i4>278</vt:i4>
      </vt:variant>
      <vt:variant>
        <vt:i4>0</vt:i4>
      </vt:variant>
      <vt:variant>
        <vt:i4>5</vt:i4>
      </vt:variant>
      <vt:variant>
        <vt:lpwstr/>
      </vt:variant>
      <vt:variant>
        <vt:lpwstr>_Toc436214819</vt:lpwstr>
      </vt:variant>
      <vt:variant>
        <vt:i4>1245243</vt:i4>
      </vt:variant>
      <vt:variant>
        <vt:i4>272</vt:i4>
      </vt:variant>
      <vt:variant>
        <vt:i4>0</vt:i4>
      </vt:variant>
      <vt:variant>
        <vt:i4>5</vt:i4>
      </vt:variant>
      <vt:variant>
        <vt:lpwstr/>
      </vt:variant>
      <vt:variant>
        <vt:lpwstr>_Toc436214818</vt:lpwstr>
      </vt:variant>
      <vt:variant>
        <vt:i4>1245243</vt:i4>
      </vt:variant>
      <vt:variant>
        <vt:i4>266</vt:i4>
      </vt:variant>
      <vt:variant>
        <vt:i4>0</vt:i4>
      </vt:variant>
      <vt:variant>
        <vt:i4>5</vt:i4>
      </vt:variant>
      <vt:variant>
        <vt:lpwstr/>
      </vt:variant>
      <vt:variant>
        <vt:lpwstr>_Toc436214817</vt:lpwstr>
      </vt:variant>
      <vt:variant>
        <vt:i4>1245243</vt:i4>
      </vt:variant>
      <vt:variant>
        <vt:i4>260</vt:i4>
      </vt:variant>
      <vt:variant>
        <vt:i4>0</vt:i4>
      </vt:variant>
      <vt:variant>
        <vt:i4>5</vt:i4>
      </vt:variant>
      <vt:variant>
        <vt:lpwstr/>
      </vt:variant>
      <vt:variant>
        <vt:lpwstr>_Toc436214816</vt:lpwstr>
      </vt:variant>
      <vt:variant>
        <vt:i4>1245243</vt:i4>
      </vt:variant>
      <vt:variant>
        <vt:i4>254</vt:i4>
      </vt:variant>
      <vt:variant>
        <vt:i4>0</vt:i4>
      </vt:variant>
      <vt:variant>
        <vt:i4>5</vt:i4>
      </vt:variant>
      <vt:variant>
        <vt:lpwstr/>
      </vt:variant>
      <vt:variant>
        <vt:lpwstr>_Toc436214815</vt:lpwstr>
      </vt:variant>
      <vt:variant>
        <vt:i4>1245243</vt:i4>
      </vt:variant>
      <vt:variant>
        <vt:i4>248</vt:i4>
      </vt:variant>
      <vt:variant>
        <vt:i4>0</vt:i4>
      </vt:variant>
      <vt:variant>
        <vt:i4>5</vt:i4>
      </vt:variant>
      <vt:variant>
        <vt:lpwstr/>
      </vt:variant>
      <vt:variant>
        <vt:lpwstr>_Toc436214814</vt:lpwstr>
      </vt:variant>
      <vt:variant>
        <vt:i4>1245243</vt:i4>
      </vt:variant>
      <vt:variant>
        <vt:i4>242</vt:i4>
      </vt:variant>
      <vt:variant>
        <vt:i4>0</vt:i4>
      </vt:variant>
      <vt:variant>
        <vt:i4>5</vt:i4>
      </vt:variant>
      <vt:variant>
        <vt:lpwstr/>
      </vt:variant>
      <vt:variant>
        <vt:lpwstr>_Toc436214813</vt:lpwstr>
      </vt:variant>
      <vt:variant>
        <vt:i4>1245243</vt:i4>
      </vt:variant>
      <vt:variant>
        <vt:i4>236</vt:i4>
      </vt:variant>
      <vt:variant>
        <vt:i4>0</vt:i4>
      </vt:variant>
      <vt:variant>
        <vt:i4>5</vt:i4>
      </vt:variant>
      <vt:variant>
        <vt:lpwstr/>
      </vt:variant>
      <vt:variant>
        <vt:lpwstr>_Toc436214812</vt:lpwstr>
      </vt:variant>
      <vt:variant>
        <vt:i4>1245243</vt:i4>
      </vt:variant>
      <vt:variant>
        <vt:i4>230</vt:i4>
      </vt:variant>
      <vt:variant>
        <vt:i4>0</vt:i4>
      </vt:variant>
      <vt:variant>
        <vt:i4>5</vt:i4>
      </vt:variant>
      <vt:variant>
        <vt:lpwstr/>
      </vt:variant>
      <vt:variant>
        <vt:lpwstr>_Toc436214811</vt:lpwstr>
      </vt:variant>
      <vt:variant>
        <vt:i4>1245243</vt:i4>
      </vt:variant>
      <vt:variant>
        <vt:i4>224</vt:i4>
      </vt:variant>
      <vt:variant>
        <vt:i4>0</vt:i4>
      </vt:variant>
      <vt:variant>
        <vt:i4>5</vt:i4>
      </vt:variant>
      <vt:variant>
        <vt:lpwstr/>
      </vt:variant>
      <vt:variant>
        <vt:lpwstr>_Toc436214810</vt:lpwstr>
      </vt:variant>
      <vt:variant>
        <vt:i4>1179707</vt:i4>
      </vt:variant>
      <vt:variant>
        <vt:i4>218</vt:i4>
      </vt:variant>
      <vt:variant>
        <vt:i4>0</vt:i4>
      </vt:variant>
      <vt:variant>
        <vt:i4>5</vt:i4>
      </vt:variant>
      <vt:variant>
        <vt:lpwstr/>
      </vt:variant>
      <vt:variant>
        <vt:lpwstr>_Toc436214809</vt:lpwstr>
      </vt:variant>
      <vt:variant>
        <vt:i4>1179707</vt:i4>
      </vt:variant>
      <vt:variant>
        <vt:i4>212</vt:i4>
      </vt:variant>
      <vt:variant>
        <vt:i4>0</vt:i4>
      </vt:variant>
      <vt:variant>
        <vt:i4>5</vt:i4>
      </vt:variant>
      <vt:variant>
        <vt:lpwstr/>
      </vt:variant>
      <vt:variant>
        <vt:lpwstr>_Toc436214808</vt:lpwstr>
      </vt:variant>
      <vt:variant>
        <vt:i4>1179707</vt:i4>
      </vt:variant>
      <vt:variant>
        <vt:i4>206</vt:i4>
      </vt:variant>
      <vt:variant>
        <vt:i4>0</vt:i4>
      </vt:variant>
      <vt:variant>
        <vt:i4>5</vt:i4>
      </vt:variant>
      <vt:variant>
        <vt:lpwstr/>
      </vt:variant>
      <vt:variant>
        <vt:lpwstr>_Toc436214807</vt:lpwstr>
      </vt:variant>
      <vt:variant>
        <vt:i4>1179707</vt:i4>
      </vt:variant>
      <vt:variant>
        <vt:i4>200</vt:i4>
      </vt:variant>
      <vt:variant>
        <vt:i4>0</vt:i4>
      </vt:variant>
      <vt:variant>
        <vt:i4>5</vt:i4>
      </vt:variant>
      <vt:variant>
        <vt:lpwstr/>
      </vt:variant>
      <vt:variant>
        <vt:lpwstr>_Toc436214806</vt:lpwstr>
      </vt:variant>
      <vt:variant>
        <vt:i4>1179707</vt:i4>
      </vt:variant>
      <vt:variant>
        <vt:i4>194</vt:i4>
      </vt:variant>
      <vt:variant>
        <vt:i4>0</vt:i4>
      </vt:variant>
      <vt:variant>
        <vt:i4>5</vt:i4>
      </vt:variant>
      <vt:variant>
        <vt:lpwstr/>
      </vt:variant>
      <vt:variant>
        <vt:lpwstr>_Toc436214805</vt:lpwstr>
      </vt:variant>
      <vt:variant>
        <vt:i4>1179707</vt:i4>
      </vt:variant>
      <vt:variant>
        <vt:i4>188</vt:i4>
      </vt:variant>
      <vt:variant>
        <vt:i4>0</vt:i4>
      </vt:variant>
      <vt:variant>
        <vt:i4>5</vt:i4>
      </vt:variant>
      <vt:variant>
        <vt:lpwstr/>
      </vt:variant>
      <vt:variant>
        <vt:lpwstr>_Toc436214804</vt:lpwstr>
      </vt:variant>
      <vt:variant>
        <vt:i4>1179707</vt:i4>
      </vt:variant>
      <vt:variant>
        <vt:i4>182</vt:i4>
      </vt:variant>
      <vt:variant>
        <vt:i4>0</vt:i4>
      </vt:variant>
      <vt:variant>
        <vt:i4>5</vt:i4>
      </vt:variant>
      <vt:variant>
        <vt:lpwstr/>
      </vt:variant>
      <vt:variant>
        <vt:lpwstr>_Toc436214803</vt:lpwstr>
      </vt:variant>
      <vt:variant>
        <vt:i4>1179707</vt:i4>
      </vt:variant>
      <vt:variant>
        <vt:i4>176</vt:i4>
      </vt:variant>
      <vt:variant>
        <vt:i4>0</vt:i4>
      </vt:variant>
      <vt:variant>
        <vt:i4>5</vt:i4>
      </vt:variant>
      <vt:variant>
        <vt:lpwstr/>
      </vt:variant>
      <vt:variant>
        <vt:lpwstr>_Toc436214802</vt:lpwstr>
      </vt:variant>
      <vt:variant>
        <vt:i4>1179707</vt:i4>
      </vt:variant>
      <vt:variant>
        <vt:i4>170</vt:i4>
      </vt:variant>
      <vt:variant>
        <vt:i4>0</vt:i4>
      </vt:variant>
      <vt:variant>
        <vt:i4>5</vt:i4>
      </vt:variant>
      <vt:variant>
        <vt:lpwstr/>
      </vt:variant>
      <vt:variant>
        <vt:lpwstr>_Toc436214801</vt:lpwstr>
      </vt:variant>
      <vt:variant>
        <vt:i4>1179707</vt:i4>
      </vt:variant>
      <vt:variant>
        <vt:i4>164</vt:i4>
      </vt:variant>
      <vt:variant>
        <vt:i4>0</vt:i4>
      </vt:variant>
      <vt:variant>
        <vt:i4>5</vt:i4>
      </vt:variant>
      <vt:variant>
        <vt:lpwstr/>
      </vt:variant>
      <vt:variant>
        <vt:lpwstr>_Toc436214800</vt:lpwstr>
      </vt:variant>
      <vt:variant>
        <vt:i4>1769524</vt:i4>
      </vt:variant>
      <vt:variant>
        <vt:i4>158</vt:i4>
      </vt:variant>
      <vt:variant>
        <vt:i4>0</vt:i4>
      </vt:variant>
      <vt:variant>
        <vt:i4>5</vt:i4>
      </vt:variant>
      <vt:variant>
        <vt:lpwstr/>
      </vt:variant>
      <vt:variant>
        <vt:lpwstr>_Toc436214799</vt:lpwstr>
      </vt:variant>
      <vt:variant>
        <vt:i4>1769524</vt:i4>
      </vt:variant>
      <vt:variant>
        <vt:i4>152</vt:i4>
      </vt:variant>
      <vt:variant>
        <vt:i4>0</vt:i4>
      </vt:variant>
      <vt:variant>
        <vt:i4>5</vt:i4>
      </vt:variant>
      <vt:variant>
        <vt:lpwstr/>
      </vt:variant>
      <vt:variant>
        <vt:lpwstr>_Toc436214798</vt:lpwstr>
      </vt:variant>
      <vt:variant>
        <vt:i4>1769524</vt:i4>
      </vt:variant>
      <vt:variant>
        <vt:i4>146</vt:i4>
      </vt:variant>
      <vt:variant>
        <vt:i4>0</vt:i4>
      </vt:variant>
      <vt:variant>
        <vt:i4>5</vt:i4>
      </vt:variant>
      <vt:variant>
        <vt:lpwstr/>
      </vt:variant>
      <vt:variant>
        <vt:lpwstr>_Toc436214797</vt:lpwstr>
      </vt:variant>
      <vt:variant>
        <vt:i4>1769524</vt:i4>
      </vt:variant>
      <vt:variant>
        <vt:i4>140</vt:i4>
      </vt:variant>
      <vt:variant>
        <vt:i4>0</vt:i4>
      </vt:variant>
      <vt:variant>
        <vt:i4>5</vt:i4>
      </vt:variant>
      <vt:variant>
        <vt:lpwstr/>
      </vt:variant>
      <vt:variant>
        <vt:lpwstr>_Toc436214796</vt:lpwstr>
      </vt:variant>
      <vt:variant>
        <vt:i4>1769524</vt:i4>
      </vt:variant>
      <vt:variant>
        <vt:i4>134</vt:i4>
      </vt:variant>
      <vt:variant>
        <vt:i4>0</vt:i4>
      </vt:variant>
      <vt:variant>
        <vt:i4>5</vt:i4>
      </vt:variant>
      <vt:variant>
        <vt:lpwstr/>
      </vt:variant>
      <vt:variant>
        <vt:lpwstr>_Toc436214795</vt:lpwstr>
      </vt:variant>
      <vt:variant>
        <vt:i4>1769524</vt:i4>
      </vt:variant>
      <vt:variant>
        <vt:i4>128</vt:i4>
      </vt:variant>
      <vt:variant>
        <vt:i4>0</vt:i4>
      </vt:variant>
      <vt:variant>
        <vt:i4>5</vt:i4>
      </vt:variant>
      <vt:variant>
        <vt:lpwstr/>
      </vt:variant>
      <vt:variant>
        <vt:lpwstr>_Toc436214794</vt:lpwstr>
      </vt:variant>
      <vt:variant>
        <vt:i4>1769524</vt:i4>
      </vt:variant>
      <vt:variant>
        <vt:i4>122</vt:i4>
      </vt:variant>
      <vt:variant>
        <vt:i4>0</vt:i4>
      </vt:variant>
      <vt:variant>
        <vt:i4>5</vt:i4>
      </vt:variant>
      <vt:variant>
        <vt:lpwstr/>
      </vt:variant>
      <vt:variant>
        <vt:lpwstr>_Toc436214793</vt:lpwstr>
      </vt:variant>
      <vt:variant>
        <vt:i4>1769524</vt:i4>
      </vt:variant>
      <vt:variant>
        <vt:i4>116</vt:i4>
      </vt:variant>
      <vt:variant>
        <vt:i4>0</vt:i4>
      </vt:variant>
      <vt:variant>
        <vt:i4>5</vt:i4>
      </vt:variant>
      <vt:variant>
        <vt:lpwstr/>
      </vt:variant>
      <vt:variant>
        <vt:lpwstr>_Toc436214792</vt:lpwstr>
      </vt:variant>
      <vt:variant>
        <vt:i4>1769524</vt:i4>
      </vt:variant>
      <vt:variant>
        <vt:i4>110</vt:i4>
      </vt:variant>
      <vt:variant>
        <vt:i4>0</vt:i4>
      </vt:variant>
      <vt:variant>
        <vt:i4>5</vt:i4>
      </vt:variant>
      <vt:variant>
        <vt:lpwstr/>
      </vt:variant>
      <vt:variant>
        <vt:lpwstr>_Toc436214791</vt:lpwstr>
      </vt:variant>
      <vt:variant>
        <vt:i4>1769524</vt:i4>
      </vt:variant>
      <vt:variant>
        <vt:i4>104</vt:i4>
      </vt:variant>
      <vt:variant>
        <vt:i4>0</vt:i4>
      </vt:variant>
      <vt:variant>
        <vt:i4>5</vt:i4>
      </vt:variant>
      <vt:variant>
        <vt:lpwstr/>
      </vt:variant>
      <vt:variant>
        <vt:lpwstr>_Toc436214790</vt:lpwstr>
      </vt:variant>
      <vt:variant>
        <vt:i4>1703988</vt:i4>
      </vt:variant>
      <vt:variant>
        <vt:i4>98</vt:i4>
      </vt:variant>
      <vt:variant>
        <vt:i4>0</vt:i4>
      </vt:variant>
      <vt:variant>
        <vt:i4>5</vt:i4>
      </vt:variant>
      <vt:variant>
        <vt:lpwstr/>
      </vt:variant>
      <vt:variant>
        <vt:lpwstr>_Toc436214789</vt:lpwstr>
      </vt:variant>
      <vt:variant>
        <vt:i4>1703988</vt:i4>
      </vt:variant>
      <vt:variant>
        <vt:i4>92</vt:i4>
      </vt:variant>
      <vt:variant>
        <vt:i4>0</vt:i4>
      </vt:variant>
      <vt:variant>
        <vt:i4>5</vt:i4>
      </vt:variant>
      <vt:variant>
        <vt:lpwstr/>
      </vt:variant>
      <vt:variant>
        <vt:lpwstr>_Toc436214788</vt:lpwstr>
      </vt:variant>
      <vt:variant>
        <vt:i4>1703988</vt:i4>
      </vt:variant>
      <vt:variant>
        <vt:i4>86</vt:i4>
      </vt:variant>
      <vt:variant>
        <vt:i4>0</vt:i4>
      </vt:variant>
      <vt:variant>
        <vt:i4>5</vt:i4>
      </vt:variant>
      <vt:variant>
        <vt:lpwstr/>
      </vt:variant>
      <vt:variant>
        <vt:lpwstr>_Toc436214787</vt:lpwstr>
      </vt:variant>
      <vt:variant>
        <vt:i4>1703988</vt:i4>
      </vt:variant>
      <vt:variant>
        <vt:i4>80</vt:i4>
      </vt:variant>
      <vt:variant>
        <vt:i4>0</vt:i4>
      </vt:variant>
      <vt:variant>
        <vt:i4>5</vt:i4>
      </vt:variant>
      <vt:variant>
        <vt:lpwstr/>
      </vt:variant>
      <vt:variant>
        <vt:lpwstr>_Toc436214786</vt:lpwstr>
      </vt:variant>
      <vt:variant>
        <vt:i4>1703988</vt:i4>
      </vt:variant>
      <vt:variant>
        <vt:i4>74</vt:i4>
      </vt:variant>
      <vt:variant>
        <vt:i4>0</vt:i4>
      </vt:variant>
      <vt:variant>
        <vt:i4>5</vt:i4>
      </vt:variant>
      <vt:variant>
        <vt:lpwstr/>
      </vt:variant>
      <vt:variant>
        <vt:lpwstr>_Toc436214785</vt:lpwstr>
      </vt:variant>
      <vt:variant>
        <vt:i4>1703988</vt:i4>
      </vt:variant>
      <vt:variant>
        <vt:i4>68</vt:i4>
      </vt:variant>
      <vt:variant>
        <vt:i4>0</vt:i4>
      </vt:variant>
      <vt:variant>
        <vt:i4>5</vt:i4>
      </vt:variant>
      <vt:variant>
        <vt:lpwstr/>
      </vt:variant>
      <vt:variant>
        <vt:lpwstr>_Toc436214784</vt:lpwstr>
      </vt:variant>
      <vt:variant>
        <vt:i4>1703988</vt:i4>
      </vt:variant>
      <vt:variant>
        <vt:i4>62</vt:i4>
      </vt:variant>
      <vt:variant>
        <vt:i4>0</vt:i4>
      </vt:variant>
      <vt:variant>
        <vt:i4>5</vt:i4>
      </vt:variant>
      <vt:variant>
        <vt:lpwstr/>
      </vt:variant>
      <vt:variant>
        <vt:lpwstr>_Toc436214783</vt:lpwstr>
      </vt:variant>
      <vt:variant>
        <vt:i4>1703988</vt:i4>
      </vt:variant>
      <vt:variant>
        <vt:i4>56</vt:i4>
      </vt:variant>
      <vt:variant>
        <vt:i4>0</vt:i4>
      </vt:variant>
      <vt:variant>
        <vt:i4>5</vt:i4>
      </vt:variant>
      <vt:variant>
        <vt:lpwstr/>
      </vt:variant>
      <vt:variant>
        <vt:lpwstr>_Toc436214782</vt:lpwstr>
      </vt:variant>
      <vt:variant>
        <vt:i4>1703988</vt:i4>
      </vt:variant>
      <vt:variant>
        <vt:i4>50</vt:i4>
      </vt:variant>
      <vt:variant>
        <vt:i4>0</vt:i4>
      </vt:variant>
      <vt:variant>
        <vt:i4>5</vt:i4>
      </vt:variant>
      <vt:variant>
        <vt:lpwstr/>
      </vt:variant>
      <vt:variant>
        <vt:lpwstr>_Toc436214781</vt:lpwstr>
      </vt:variant>
      <vt:variant>
        <vt:i4>1703988</vt:i4>
      </vt:variant>
      <vt:variant>
        <vt:i4>44</vt:i4>
      </vt:variant>
      <vt:variant>
        <vt:i4>0</vt:i4>
      </vt:variant>
      <vt:variant>
        <vt:i4>5</vt:i4>
      </vt:variant>
      <vt:variant>
        <vt:lpwstr/>
      </vt:variant>
      <vt:variant>
        <vt:lpwstr>_Toc436214780</vt:lpwstr>
      </vt:variant>
      <vt:variant>
        <vt:i4>1376308</vt:i4>
      </vt:variant>
      <vt:variant>
        <vt:i4>38</vt:i4>
      </vt:variant>
      <vt:variant>
        <vt:i4>0</vt:i4>
      </vt:variant>
      <vt:variant>
        <vt:i4>5</vt:i4>
      </vt:variant>
      <vt:variant>
        <vt:lpwstr/>
      </vt:variant>
      <vt:variant>
        <vt:lpwstr>_Toc436214779</vt:lpwstr>
      </vt:variant>
      <vt:variant>
        <vt:i4>1376308</vt:i4>
      </vt:variant>
      <vt:variant>
        <vt:i4>32</vt:i4>
      </vt:variant>
      <vt:variant>
        <vt:i4>0</vt:i4>
      </vt:variant>
      <vt:variant>
        <vt:i4>5</vt:i4>
      </vt:variant>
      <vt:variant>
        <vt:lpwstr/>
      </vt:variant>
      <vt:variant>
        <vt:lpwstr>_Toc436214778</vt:lpwstr>
      </vt:variant>
      <vt:variant>
        <vt:i4>1376308</vt:i4>
      </vt:variant>
      <vt:variant>
        <vt:i4>26</vt:i4>
      </vt:variant>
      <vt:variant>
        <vt:i4>0</vt:i4>
      </vt:variant>
      <vt:variant>
        <vt:i4>5</vt:i4>
      </vt:variant>
      <vt:variant>
        <vt:lpwstr/>
      </vt:variant>
      <vt:variant>
        <vt:lpwstr>_Toc436214777</vt:lpwstr>
      </vt:variant>
      <vt:variant>
        <vt:i4>1376308</vt:i4>
      </vt:variant>
      <vt:variant>
        <vt:i4>20</vt:i4>
      </vt:variant>
      <vt:variant>
        <vt:i4>0</vt:i4>
      </vt:variant>
      <vt:variant>
        <vt:i4>5</vt:i4>
      </vt:variant>
      <vt:variant>
        <vt:lpwstr/>
      </vt:variant>
      <vt:variant>
        <vt:lpwstr>_Toc436214776</vt:lpwstr>
      </vt:variant>
      <vt:variant>
        <vt:i4>1376308</vt:i4>
      </vt:variant>
      <vt:variant>
        <vt:i4>14</vt:i4>
      </vt:variant>
      <vt:variant>
        <vt:i4>0</vt:i4>
      </vt:variant>
      <vt:variant>
        <vt:i4>5</vt:i4>
      </vt:variant>
      <vt:variant>
        <vt:lpwstr/>
      </vt:variant>
      <vt:variant>
        <vt:lpwstr>_Toc436214775</vt:lpwstr>
      </vt:variant>
      <vt:variant>
        <vt:i4>1376308</vt:i4>
      </vt:variant>
      <vt:variant>
        <vt:i4>8</vt:i4>
      </vt:variant>
      <vt:variant>
        <vt:i4>0</vt:i4>
      </vt:variant>
      <vt:variant>
        <vt:i4>5</vt:i4>
      </vt:variant>
      <vt:variant>
        <vt:lpwstr/>
      </vt:variant>
      <vt:variant>
        <vt:lpwstr>_Toc436214774</vt:lpwstr>
      </vt:variant>
      <vt:variant>
        <vt:i4>4194379</vt:i4>
      </vt:variant>
      <vt:variant>
        <vt:i4>3</vt:i4>
      </vt:variant>
      <vt:variant>
        <vt:i4>0</vt:i4>
      </vt:variant>
      <vt:variant>
        <vt:i4>5</vt:i4>
      </vt:variant>
      <vt:variant>
        <vt:lpwstr>http://www.exagoinc.com/</vt:lpwstr>
      </vt:variant>
      <vt:variant>
        <vt:lpwstr/>
      </vt:variant>
      <vt:variant>
        <vt:i4>4194379</vt:i4>
      </vt:variant>
      <vt:variant>
        <vt:i4>0</vt:i4>
      </vt:variant>
      <vt:variant>
        <vt:i4>0</vt:i4>
      </vt:variant>
      <vt:variant>
        <vt:i4>5</vt:i4>
      </vt:variant>
      <vt:variant>
        <vt:lpwstr>http://www.exagoinc.com/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Alex</dc:creator>
  <cp:lastModifiedBy>Alex</cp:lastModifiedBy>
  <cp:revision>2</cp:revision>
  <cp:lastPrinted>2016-05-09T20:23:00Z</cp:lastPrinted>
  <dcterms:created xsi:type="dcterms:W3CDTF">2017-04-10T16:18:00Z</dcterms:created>
  <dcterms:modified xsi:type="dcterms:W3CDTF">2017-04-10T16:18:00Z</dcterms:modified>
</cp:coreProperties>
</file>